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BD086E" w14:textId="77777777" w:rsidR="00CA347A" w:rsidRPr="00EE447F" w:rsidRDefault="00CA347A" w:rsidP="00CA347A">
      <w:pPr>
        <w:spacing w:line="240" w:lineRule="auto"/>
        <w:contextualSpacing/>
        <w:jc w:val="both"/>
        <w:rPr>
          <w:rFonts w:ascii="Calibri" w:hAnsi="Calibri"/>
          <w:sz w:val="20"/>
          <w:szCs w:val="20"/>
        </w:rPr>
      </w:pPr>
      <w:r w:rsidRPr="00EE447F">
        <w:rPr>
          <w:rFonts w:ascii="Calibri" w:hAnsi="Calibri"/>
          <w:sz w:val="20"/>
          <w:szCs w:val="20"/>
        </w:rPr>
        <w:t>Sr. Jan Vandierendonck</w:t>
      </w:r>
    </w:p>
    <w:p w14:paraId="48F932E6" w14:textId="77777777" w:rsidR="00CA347A" w:rsidRPr="00EE447F" w:rsidRDefault="00CA347A" w:rsidP="00CA347A">
      <w:pPr>
        <w:spacing w:line="240" w:lineRule="auto"/>
        <w:contextualSpacing/>
        <w:jc w:val="both"/>
        <w:rPr>
          <w:rFonts w:ascii="Calibri" w:hAnsi="Calibri"/>
          <w:sz w:val="20"/>
          <w:szCs w:val="20"/>
        </w:rPr>
      </w:pPr>
      <w:r w:rsidRPr="00EE447F">
        <w:rPr>
          <w:rFonts w:ascii="Calibri" w:hAnsi="Calibri"/>
          <w:sz w:val="20"/>
          <w:szCs w:val="20"/>
        </w:rPr>
        <w:t>Director Ejecutivo</w:t>
      </w:r>
    </w:p>
    <w:p w14:paraId="1B2275F7" w14:textId="77777777" w:rsidR="00CA347A" w:rsidRPr="00EE447F" w:rsidRDefault="00CA347A" w:rsidP="00CA347A">
      <w:pPr>
        <w:spacing w:line="240" w:lineRule="auto"/>
        <w:contextualSpacing/>
        <w:jc w:val="both"/>
        <w:rPr>
          <w:rFonts w:ascii="Calibri" w:hAnsi="Calibri"/>
          <w:sz w:val="20"/>
          <w:szCs w:val="20"/>
        </w:rPr>
      </w:pPr>
      <w:r w:rsidRPr="00EE447F">
        <w:rPr>
          <w:rFonts w:ascii="Calibri" w:hAnsi="Calibri"/>
          <w:sz w:val="20"/>
          <w:szCs w:val="20"/>
        </w:rPr>
        <w:t>Instituto del Cine y Creación Audiovisual (ICCA)</w:t>
      </w:r>
    </w:p>
    <w:p w14:paraId="14143CC8" w14:textId="77777777" w:rsidR="00CA347A" w:rsidRPr="00EE447F" w:rsidRDefault="00CA347A" w:rsidP="00CA347A">
      <w:pPr>
        <w:spacing w:line="240" w:lineRule="auto"/>
        <w:contextualSpacing/>
        <w:jc w:val="both"/>
        <w:rPr>
          <w:rFonts w:ascii="Calibri" w:hAnsi="Calibri"/>
          <w:sz w:val="20"/>
          <w:szCs w:val="20"/>
        </w:rPr>
      </w:pPr>
      <w:r w:rsidRPr="00EE447F">
        <w:rPr>
          <w:rFonts w:ascii="Calibri" w:hAnsi="Calibri"/>
          <w:sz w:val="20"/>
          <w:szCs w:val="20"/>
        </w:rPr>
        <w:t>Presente.-</w:t>
      </w:r>
    </w:p>
    <w:p w14:paraId="52F25ED8" w14:textId="77777777" w:rsidR="00CA347A" w:rsidRPr="00EE447F" w:rsidRDefault="00CA347A" w:rsidP="00CA347A">
      <w:pPr>
        <w:spacing w:after="0" w:line="240" w:lineRule="auto"/>
        <w:rPr>
          <w:rFonts w:ascii="Calibri" w:hAnsi="Calibri"/>
          <w:sz w:val="20"/>
          <w:szCs w:val="20"/>
        </w:rPr>
      </w:pPr>
    </w:p>
    <w:p w14:paraId="4424E8A9" w14:textId="0EEDE268" w:rsidR="003F7B91" w:rsidRPr="00EE447F" w:rsidRDefault="00CA347A" w:rsidP="00CA347A">
      <w:pPr>
        <w:spacing w:after="0" w:line="240" w:lineRule="auto"/>
        <w:rPr>
          <w:rFonts w:ascii="Calibri" w:hAnsi="Calibri"/>
          <w:b/>
          <w:sz w:val="20"/>
          <w:szCs w:val="20"/>
        </w:rPr>
      </w:pPr>
      <w:r w:rsidRPr="00EE447F">
        <w:rPr>
          <w:rFonts w:ascii="Calibri" w:hAnsi="Calibri"/>
          <w:sz w:val="20"/>
          <w:szCs w:val="20"/>
        </w:rPr>
        <w:t xml:space="preserve">En cumplimiento con las </w:t>
      </w:r>
      <w:r w:rsidRPr="00EE447F">
        <w:rPr>
          <w:rFonts w:ascii="Calibri" w:hAnsi="Calibri"/>
          <w:sz w:val="20"/>
          <w:szCs w:val="20"/>
          <w:lang w:val="es-ES"/>
        </w:rPr>
        <w:t>bases específicas para el concurso público de fomento convocado por el ICCA para la participación del cine y el audiovisual ecuatoriano en espacios internacionales</w:t>
      </w:r>
      <w:r w:rsidRPr="00EE447F">
        <w:rPr>
          <w:rFonts w:ascii="Calibri" w:hAnsi="Calibri"/>
          <w:sz w:val="20"/>
          <w:szCs w:val="20"/>
        </w:rPr>
        <w:t>, después de haberlas leído, entendido y estar de acuerdo con los términos de las mismas, me permito entregar la siguiente postulación:</w:t>
      </w:r>
    </w:p>
    <w:p w14:paraId="56FE6F8A" w14:textId="77777777" w:rsidR="003F7B91" w:rsidRDefault="003F7B91" w:rsidP="00B23218">
      <w:pPr>
        <w:spacing w:after="0" w:line="240" w:lineRule="auto"/>
        <w:jc w:val="center"/>
        <w:rPr>
          <w:rFonts w:ascii="Calibri" w:hAnsi="Calibri"/>
          <w:b/>
        </w:rPr>
      </w:pPr>
      <w:bookmarkStart w:id="0" w:name="_GoBack"/>
      <w:bookmarkEnd w:id="0"/>
    </w:p>
    <w:p w14:paraId="7545E6C8" w14:textId="57136BA6" w:rsidR="00B23218" w:rsidRPr="0081597A" w:rsidRDefault="00B23218" w:rsidP="00B23218">
      <w:pPr>
        <w:spacing w:after="0" w:line="240" w:lineRule="auto"/>
        <w:jc w:val="center"/>
        <w:rPr>
          <w:rFonts w:ascii="Calibri" w:hAnsi="Calibri"/>
          <w:b/>
        </w:rPr>
      </w:pPr>
    </w:p>
    <w:tbl>
      <w:tblPr>
        <w:tblStyle w:val="TableGrid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850"/>
        <w:gridCol w:w="142"/>
        <w:gridCol w:w="1393"/>
        <w:gridCol w:w="33"/>
        <w:gridCol w:w="1976"/>
        <w:gridCol w:w="62"/>
        <w:gridCol w:w="772"/>
        <w:gridCol w:w="2710"/>
      </w:tblGrid>
      <w:tr w:rsidR="00E4301C" w:rsidRPr="0081597A" w14:paraId="6E113C2F" w14:textId="77777777" w:rsidTr="00C841B2">
        <w:trPr>
          <w:trHeight w:val="719"/>
        </w:trPr>
        <w:tc>
          <w:tcPr>
            <w:tcW w:w="10740" w:type="dxa"/>
            <w:gridSpan w:val="10"/>
            <w:tcBorders>
              <w:bottom w:val="single" w:sz="4" w:space="0" w:color="auto"/>
            </w:tcBorders>
            <w:shd w:val="clear" w:color="auto" w:fill="FFFFFF" w:themeFill="background1"/>
          </w:tcPr>
          <w:p w14:paraId="1AE06BB1" w14:textId="338BCDA0" w:rsidR="00E4301C" w:rsidRDefault="00E4301C" w:rsidP="00CA347A">
            <w:pPr>
              <w:jc w:val="center"/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 xml:space="preserve">FORMULARIO </w:t>
            </w:r>
            <w:r w:rsidR="002E0B0D">
              <w:rPr>
                <w:rFonts w:ascii="Calibri" w:hAnsi="Calibri"/>
                <w:b/>
              </w:rPr>
              <w:t>Ú</w:t>
            </w:r>
            <w:r w:rsidR="00123A91" w:rsidRPr="0081597A">
              <w:rPr>
                <w:rFonts w:ascii="Calibri" w:hAnsi="Calibri"/>
                <w:b/>
              </w:rPr>
              <w:t xml:space="preserve">NICO DE </w:t>
            </w:r>
            <w:r w:rsidR="00CA347A">
              <w:rPr>
                <w:rFonts w:ascii="Calibri" w:hAnsi="Calibri"/>
                <w:b/>
              </w:rPr>
              <w:t>POSTULACIÓN</w:t>
            </w:r>
            <w:r w:rsidR="00123A91" w:rsidRPr="0081597A">
              <w:rPr>
                <w:rFonts w:ascii="Calibri" w:hAnsi="Calibri"/>
                <w:b/>
              </w:rPr>
              <w:t xml:space="preserve"> </w:t>
            </w:r>
            <w:r w:rsidR="00F51A7F" w:rsidRPr="0081597A">
              <w:rPr>
                <w:rFonts w:ascii="Calibri" w:hAnsi="Calibri"/>
                <w:b/>
              </w:rPr>
              <w:t xml:space="preserve">PARA </w:t>
            </w:r>
            <w:r w:rsidR="00CA347A">
              <w:rPr>
                <w:rFonts w:ascii="Calibri" w:hAnsi="Calibri"/>
                <w:b/>
              </w:rPr>
              <w:t>LA PARTICIPACIÓN DEL CINE Y AUDIOVISUAL ECUATORIANO EN ESPACIOS INTERNACIONALES</w:t>
            </w:r>
          </w:p>
          <w:p w14:paraId="6CE78FDD" w14:textId="77777777" w:rsidR="00C841B2" w:rsidRDefault="00C841B2" w:rsidP="00CA347A">
            <w:pPr>
              <w:jc w:val="center"/>
              <w:rPr>
                <w:rFonts w:ascii="Calibri" w:hAnsi="Calibri"/>
                <w:b/>
              </w:rPr>
            </w:pPr>
          </w:p>
          <w:p w14:paraId="70512CBC" w14:textId="77777777" w:rsidR="003448D1" w:rsidRDefault="003448D1" w:rsidP="003448D1">
            <w:pPr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Fecha: </w:t>
            </w:r>
            <w:sdt>
              <w:sdtPr>
                <w:rPr>
                  <w:rFonts w:ascii="Calibri" w:hAnsi="Calibri"/>
                </w:rPr>
                <w:id w:val="-342858370"/>
                <w:placeholder>
                  <w:docPart w:val="FEE0BB5977AF4D739F6599C211441210"/>
                </w:placeholder>
                <w:showingPlcHdr/>
              </w:sdtPr>
              <w:sdtEndPr/>
              <w:sdtContent>
                <w:r w:rsidRPr="00E4301C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14:paraId="236ED5EA" w14:textId="414EB3D3" w:rsidR="003448D1" w:rsidRPr="0081597A" w:rsidRDefault="003448D1" w:rsidP="00C841B2">
            <w:pPr>
              <w:rPr>
                <w:rFonts w:ascii="Calibri" w:hAnsi="Calibri"/>
                <w:b/>
              </w:rPr>
            </w:pPr>
          </w:p>
        </w:tc>
      </w:tr>
      <w:tr w:rsidR="00E4301C" w:rsidRPr="0081597A" w14:paraId="056039BC" w14:textId="77777777" w:rsidTr="00C841B2">
        <w:trPr>
          <w:trHeight w:val="339"/>
        </w:trPr>
        <w:tc>
          <w:tcPr>
            <w:tcW w:w="107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68E1FA1" w14:textId="057359B4" w:rsidR="00E4301C" w:rsidRPr="0081597A" w:rsidRDefault="000A6AEB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Datos</w:t>
            </w:r>
            <w:r w:rsidR="00EE447F">
              <w:rPr>
                <w:rFonts w:ascii="Calibri" w:hAnsi="Calibri"/>
                <w:b/>
              </w:rPr>
              <w:t xml:space="preserve"> principales</w:t>
            </w:r>
            <w:r w:rsidRPr="0081597A">
              <w:rPr>
                <w:rFonts w:ascii="Calibri" w:hAnsi="Calibri"/>
                <w:b/>
              </w:rPr>
              <w:t xml:space="preserve"> del postulante</w:t>
            </w:r>
          </w:p>
        </w:tc>
      </w:tr>
      <w:tr w:rsidR="00D26D8A" w:rsidRPr="0081597A" w14:paraId="7EE50481" w14:textId="77777777" w:rsidTr="00CA347A">
        <w:trPr>
          <w:trHeight w:val="273"/>
        </w:trPr>
        <w:tc>
          <w:tcPr>
            <w:tcW w:w="1074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3DD13" w14:textId="36506436" w:rsidR="00D26D8A" w:rsidRPr="0081597A" w:rsidRDefault="00D26D8A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Nombres y Apellidos</w:t>
            </w:r>
          </w:p>
        </w:tc>
      </w:tr>
      <w:tr w:rsidR="00D26D8A" w:rsidRPr="0081597A" w14:paraId="1CD01DE8" w14:textId="77777777" w:rsidTr="00A832E1">
        <w:trPr>
          <w:trHeight w:val="100"/>
        </w:trPr>
        <w:tc>
          <w:tcPr>
            <w:tcW w:w="10740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sdt>
            <w:sdtPr>
              <w:rPr>
                <w:rFonts w:ascii="Calibri" w:hAnsi="Calibri"/>
              </w:rPr>
              <w:id w:val="1642157952"/>
              <w:placeholder>
                <w:docPart w:val="C851E4170BD6AE4CB3F50AA34280B7E0"/>
              </w:placeholder>
              <w:showingPlcHdr/>
            </w:sdtPr>
            <w:sdtEndPr/>
            <w:sdtContent>
              <w:p w14:paraId="7469E055" w14:textId="20D98DBD" w:rsidR="00D26D8A" w:rsidRPr="0081597A" w:rsidRDefault="00D26D8A" w:rsidP="00D26D8A">
                <w:pPr>
                  <w:rPr>
                    <w:rFonts w:ascii="Calibri" w:hAnsi="Calibri"/>
                  </w:rPr>
                </w:pPr>
                <w:r w:rsidRPr="00E4301C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p>
            </w:sdtContent>
          </w:sdt>
        </w:tc>
      </w:tr>
      <w:tr w:rsidR="00D26D8A" w:rsidRPr="0081597A" w14:paraId="4F30CE0D" w14:textId="77777777" w:rsidTr="009E50F7">
        <w:trPr>
          <w:trHeight w:val="244"/>
        </w:trPr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26A9E1" w14:textId="69D24139" w:rsidR="00D26D8A" w:rsidRPr="0081597A" w:rsidRDefault="00D26D8A" w:rsidP="009E50F7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C.I.</w:t>
            </w:r>
          </w:p>
        </w:tc>
        <w:tc>
          <w:tcPr>
            <w:tcW w:w="346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FE2B9" w14:textId="710FE427" w:rsidR="00D26D8A" w:rsidRPr="0081597A" w:rsidRDefault="00D26D8A" w:rsidP="009E50F7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Fecha de nacimiento</w:t>
            </w:r>
          </w:p>
        </w:tc>
        <w:tc>
          <w:tcPr>
            <w:tcW w:w="34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B99FB6" w14:textId="0A9A947B" w:rsidR="009827F7" w:rsidRPr="0081597A" w:rsidRDefault="00D26D8A" w:rsidP="009E50F7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Código de huella dactilar</w:t>
            </w:r>
          </w:p>
        </w:tc>
      </w:tr>
      <w:tr w:rsidR="00D26D8A" w:rsidRPr="0081597A" w14:paraId="0A6373C5" w14:textId="77777777" w:rsidTr="009E50F7">
        <w:trPr>
          <w:trHeight w:val="356"/>
        </w:trPr>
        <w:sdt>
          <w:sdtPr>
            <w:rPr>
              <w:rFonts w:ascii="Calibri" w:hAnsi="Calibri"/>
              <w:b/>
            </w:rPr>
            <w:id w:val="-30354461"/>
            <w:placeholder>
              <w:docPart w:val="6A9996F475E1CA43BC8A4C72FA03C0F1"/>
            </w:placeholder>
            <w:showingPlcHdr/>
          </w:sdtPr>
          <w:sdtEndPr/>
          <w:sdtContent>
            <w:tc>
              <w:tcPr>
                <w:tcW w:w="3794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1E5DA6C3" w14:textId="77777777" w:rsidR="00D26D8A" w:rsidRPr="0081597A" w:rsidRDefault="00D26D8A" w:rsidP="009E50F7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PlaceholderText"/>
                    <w:sz w:val="18"/>
                    <w:szCs w:val="18"/>
                  </w:rPr>
                  <w:t>Haga c</w:t>
                </w:r>
                <w:r>
                  <w:rPr>
                    <w:rStyle w:val="PlaceholderText"/>
                    <w:sz w:val="18"/>
                    <w:szCs w:val="18"/>
                  </w:rPr>
                  <w:t>l</w:t>
                </w:r>
                <w:r w:rsidRPr="00200FF3">
                  <w:rPr>
                    <w:rStyle w:val="PlaceholderText"/>
                    <w:sz w:val="18"/>
                    <w:szCs w:val="18"/>
                  </w:rPr>
                  <w:t>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385621285"/>
            <w:placeholder>
              <w:docPart w:val="6A1287D1265EC64BB1F88A27AD1BDE25"/>
            </w:placeholder>
            <w:showingPlcHdr/>
          </w:sdtPr>
          <w:sdtEndPr/>
          <w:sdtContent>
            <w:tc>
              <w:tcPr>
                <w:tcW w:w="3464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9D338BF" w14:textId="77777777" w:rsidR="00D26D8A" w:rsidRPr="0081597A" w:rsidRDefault="00D26D8A" w:rsidP="009E50F7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1606382351"/>
            <w:placeholder>
              <w:docPart w:val="2C1C47E2F19A19469B46C53CEB3341CD"/>
            </w:placeholder>
            <w:showingPlcHdr/>
          </w:sdtPr>
          <w:sdtEndPr/>
          <w:sdtContent>
            <w:tc>
              <w:tcPr>
                <w:tcW w:w="3482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734A9D1" w14:textId="77777777" w:rsidR="00D26D8A" w:rsidRPr="0081597A" w:rsidRDefault="00D26D8A" w:rsidP="009E50F7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1126F0" w:rsidRPr="0081597A" w14:paraId="5697211F" w14:textId="77777777" w:rsidTr="0081597A">
        <w:trPr>
          <w:trHeight w:val="244"/>
        </w:trPr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181F06" w14:textId="77777777" w:rsidR="00E4301C" w:rsidRPr="0081597A" w:rsidRDefault="00E4301C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Domicilio</w:t>
            </w:r>
          </w:p>
        </w:tc>
        <w:tc>
          <w:tcPr>
            <w:tcW w:w="346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B2FE6" w14:textId="77777777" w:rsidR="00E4301C" w:rsidRPr="0081597A" w:rsidRDefault="00E4301C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Ciudad</w:t>
            </w:r>
          </w:p>
        </w:tc>
        <w:tc>
          <w:tcPr>
            <w:tcW w:w="34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97B2B" w14:textId="77777777" w:rsidR="00E4301C" w:rsidRPr="0081597A" w:rsidRDefault="00E4301C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Provincia</w:t>
            </w:r>
          </w:p>
        </w:tc>
      </w:tr>
      <w:tr w:rsidR="001126F0" w:rsidRPr="0081597A" w14:paraId="09A06D62" w14:textId="77777777" w:rsidTr="0081597A">
        <w:trPr>
          <w:trHeight w:val="356"/>
        </w:trPr>
        <w:sdt>
          <w:sdtPr>
            <w:rPr>
              <w:rFonts w:ascii="Calibri" w:hAnsi="Calibri"/>
              <w:b/>
            </w:rPr>
            <w:id w:val="578571064"/>
            <w:placeholder>
              <w:docPart w:val="D48B78BA59304391A27962A43421EF64"/>
            </w:placeholder>
            <w:showingPlcHdr/>
          </w:sdtPr>
          <w:sdtEndPr/>
          <w:sdtContent>
            <w:tc>
              <w:tcPr>
                <w:tcW w:w="3794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7EDE8FE1" w14:textId="6C978854" w:rsidR="00200FF3" w:rsidRPr="0081597A" w:rsidRDefault="004102D2" w:rsidP="004102D2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PlaceholderText"/>
                    <w:sz w:val="18"/>
                    <w:szCs w:val="18"/>
                  </w:rPr>
                  <w:t>Haga c</w:t>
                </w:r>
                <w:r>
                  <w:rPr>
                    <w:rStyle w:val="PlaceholderText"/>
                    <w:sz w:val="18"/>
                    <w:szCs w:val="18"/>
                  </w:rPr>
                  <w:t>l</w:t>
                </w:r>
                <w:r w:rsidRPr="00200FF3">
                  <w:rPr>
                    <w:rStyle w:val="PlaceholderText"/>
                    <w:sz w:val="18"/>
                    <w:szCs w:val="18"/>
                  </w:rPr>
                  <w:t>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-1955085903"/>
            <w:placeholder>
              <w:docPart w:val="B7C07A82DE7F4FFD94435CB4535CC40F"/>
            </w:placeholder>
            <w:showingPlcHdr/>
          </w:sdtPr>
          <w:sdtEndPr/>
          <w:sdtContent>
            <w:tc>
              <w:tcPr>
                <w:tcW w:w="3464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3B42A0FA" w14:textId="1862FBA0" w:rsidR="00200FF3" w:rsidRPr="0081597A" w:rsidRDefault="000B17B4" w:rsidP="000B17B4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764041407"/>
            <w:placeholder>
              <w:docPart w:val="F53A35E6664848978E95535C1D11C981"/>
            </w:placeholder>
            <w:showingPlcHdr/>
          </w:sdtPr>
          <w:sdtEndPr/>
          <w:sdtContent>
            <w:tc>
              <w:tcPr>
                <w:tcW w:w="3482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6266294" w14:textId="641F7681" w:rsidR="00200FF3" w:rsidRPr="0081597A" w:rsidRDefault="000B17B4" w:rsidP="000B17B4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1126F0" w:rsidRPr="0081597A" w14:paraId="1A733B0E" w14:textId="77777777" w:rsidTr="0081597A">
        <w:trPr>
          <w:trHeight w:val="244"/>
        </w:trPr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91031E" w14:textId="77777777" w:rsidR="00E4301C" w:rsidRPr="0081597A" w:rsidRDefault="00E4301C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Número Telefónico</w:t>
            </w:r>
            <w:r w:rsidR="000A6AEB" w:rsidRPr="0081597A">
              <w:rPr>
                <w:rFonts w:ascii="Calibri" w:hAnsi="Calibri"/>
                <w:b/>
              </w:rPr>
              <w:t xml:space="preserve"> Fijo</w:t>
            </w:r>
            <w:r w:rsidR="00647A02" w:rsidRPr="0081597A">
              <w:rPr>
                <w:rFonts w:ascii="Calibri" w:hAnsi="Calibri"/>
                <w:b/>
              </w:rPr>
              <w:t xml:space="preserve"> (opcional)</w:t>
            </w:r>
          </w:p>
        </w:tc>
        <w:tc>
          <w:tcPr>
            <w:tcW w:w="346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190C8" w14:textId="77777777" w:rsidR="00E4301C" w:rsidRPr="0081597A" w:rsidRDefault="00B159C2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Nú</w:t>
            </w:r>
            <w:r w:rsidR="00E4301C" w:rsidRPr="0081597A">
              <w:rPr>
                <w:rFonts w:ascii="Calibri" w:hAnsi="Calibri"/>
                <w:b/>
              </w:rPr>
              <w:t>mero celular</w:t>
            </w:r>
          </w:p>
        </w:tc>
        <w:tc>
          <w:tcPr>
            <w:tcW w:w="34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8C1E4E" w14:textId="77777777" w:rsidR="00E4301C" w:rsidRPr="0081597A" w:rsidRDefault="00E4301C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Correo electrónico</w:t>
            </w:r>
          </w:p>
        </w:tc>
      </w:tr>
      <w:tr w:rsidR="001126F0" w:rsidRPr="0081597A" w14:paraId="42979440" w14:textId="77777777" w:rsidTr="0081597A">
        <w:trPr>
          <w:trHeight w:val="303"/>
        </w:trPr>
        <w:sdt>
          <w:sdtPr>
            <w:rPr>
              <w:rFonts w:ascii="Calibri" w:hAnsi="Calibri"/>
              <w:b/>
            </w:rPr>
            <w:id w:val="819459212"/>
            <w:placeholder>
              <w:docPart w:val="9E626E45202F414F9108243F6FBA8309"/>
            </w:placeholder>
            <w:showingPlcHdr/>
          </w:sdtPr>
          <w:sdtEndPr/>
          <w:sdtContent>
            <w:tc>
              <w:tcPr>
                <w:tcW w:w="3794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51AD3BB6" w14:textId="3A29D78F" w:rsidR="00E4301C" w:rsidRPr="0081597A" w:rsidRDefault="000B17B4" w:rsidP="000B17B4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-1681957236"/>
            <w:placeholder>
              <w:docPart w:val="EE2139BB3E06499E9166BC5DF14926E2"/>
            </w:placeholder>
            <w:showingPlcHdr/>
          </w:sdtPr>
          <w:sdtEndPr/>
          <w:sdtContent>
            <w:tc>
              <w:tcPr>
                <w:tcW w:w="3464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7DD8A039" w14:textId="5E9610EE" w:rsidR="00E4301C" w:rsidRPr="0081597A" w:rsidRDefault="000B17B4" w:rsidP="000B17B4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719558797"/>
            <w:placeholder>
              <w:docPart w:val="10845DBE96C342C285CCD6E528AB26B1"/>
            </w:placeholder>
            <w:showingPlcHdr/>
          </w:sdtPr>
          <w:sdtEndPr/>
          <w:sdtContent>
            <w:tc>
              <w:tcPr>
                <w:tcW w:w="3482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7A87B0D3" w14:textId="63BBFF7C" w:rsidR="00E4301C" w:rsidRPr="0081597A" w:rsidRDefault="000B17B4" w:rsidP="000B17B4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0A6AEB" w:rsidRPr="0081597A" w14:paraId="72B539A8" w14:textId="77777777" w:rsidTr="00C841B2">
        <w:trPr>
          <w:trHeight w:val="275"/>
        </w:trPr>
        <w:tc>
          <w:tcPr>
            <w:tcW w:w="10740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5FAFC42" w14:textId="77777777" w:rsidR="000A6AEB" w:rsidRDefault="000A6AEB" w:rsidP="00A30D55">
            <w:pPr>
              <w:rPr>
                <w:rFonts w:ascii="Calibri" w:hAnsi="Calibri"/>
                <w:b/>
              </w:rPr>
            </w:pPr>
          </w:p>
          <w:p w14:paraId="67D1B262" w14:textId="38AC787F" w:rsidR="00C841B2" w:rsidRPr="0081597A" w:rsidRDefault="00C841B2" w:rsidP="00A30D55">
            <w:pPr>
              <w:rPr>
                <w:rFonts w:ascii="Calibri" w:hAnsi="Calibri"/>
                <w:b/>
              </w:rPr>
            </w:pPr>
          </w:p>
        </w:tc>
      </w:tr>
      <w:tr w:rsidR="00E4301C" w:rsidRPr="0081597A" w14:paraId="0437B29A" w14:textId="77777777" w:rsidTr="00C841B2">
        <w:trPr>
          <w:trHeight w:val="416"/>
        </w:trPr>
        <w:tc>
          <w:tcPr>
            <w:tcW w:w="107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71DCFD" w14:textId="6CDA6062" w:rsidR="00E4301C" w:rsidRPr="0081597A" w:rsidRDefault="000A6AEB" w:rsidP="00482517">
            <w:pPr>
              <w:rPr>
                <w:rFonts w:ascii="Calibri" w:hAnsi="Calibri"/>
                <w:b/>
              </w:rPr>
            </w:pPr>
            <w:r w:rsidRPr="00C841B2">
              <w:rPr>
                <w:rFonts w:ascii="Calibri" w:hAnsi="Calibri"/>
                <w:b/>
              </w:rPr>
              <w:t xml:space="preserve">Datos del </w:t>
            </w:r>
            <w:r w:rsidR="00482517" w:rsidRPr="00C841B2">
              <w:rPr>
                <w:rFonts w:ascii="Calibri" w:hAnsi="Calibri"/>
                <w:b/>
              </w:rPr>
              <w:t>apoderado</w:t>
            </w:r>
            <w:r w:rsidRPr="0081597A">
              <w:rPr>
                <w:rFonts w:ascii="Calibri" w:hAnsi="Calibri"/>
                <w:b/>
              </w:rPr>
              <w:t xml:space="preserve"> </w:t>
            </w:r>
            <w:r w:rsidRPr="00FE7B71">
              <w:rPr>
                <w:rFonts w:ascii="Calibri" w:hAnsi="Calibri"/>
                <w:b/>
                <w:sz w:val="18"/>
              </w:rPr>
              <w:t>(solo</w:t>
            </w:r>
            <w:r w:rsidRPr="00FE7B71">
              <w:rPr>
                <w:rFonts w:ascii="Calibri" w:hAnsi="Calibri"/>
                <w:b/>
                <w:sz w:val="14"/>
              </w:rPr>
              <w:t xml:space="preserve"> </w:t>
            </w:r>
            <w:r w:rsidRPr="00FE7B71">
              <w:rPr>
                <w:rFonts w:ascii="Calibri" w:hAnsi="Calibri"/>
                <w:b/>
                <w:sz w:val="18"/>
              </w:rPr>
              <w:t xml:space="preserve">en caso de que el presente documento sea ingresado por </w:t>
            </w:r>
            <w:r w:rsidR="00FE7B71" w:rsidRPr="00FE7B71">
              <w:rPr>
                <w:rFonts w:ascii="Calibri" w:hAnsi="Calibri"/>
                <w:b/>
                <w:sz w:val="18"/>
              </w:rPr>
              <w:t xml:space="preserve">el apoderado designado a través de un </w:t>
            </w:r>
            <w:r w:rsidR="00FE7B71" w:rsidRPr="00FE7B71">
              <w:rPr>
                <w:rFonts w:ascii="Calibri" w:hAnsi="Calibri"/>
                <w:b/>
                <w:sz w:val="18"/>
                <w:szCs w:val="18"/>
              </w:rPr>
              <w:t>notario</w:t>
            </w:r>
            <w:r w:rsidRPr="00FE7B71">
              <w:rPr>
                <w:rFonts w:ascii="Calibri" w:hAnsi="Calibri"/>
                <w:b/>
                <w:sz w:val="18"/>
                <w:szCs w:val="18"/>
              </w:rPr>
              <w:t>)</w:t>
            </w:r>
          </w:p>
        </w:tc>
      </w:tr>
      <w:tr w:rsidR="000A6AEB" w:rsidRPr="0081597A" w14:paraId="4525920E" w14:textId="77777777" w:rsidTr="00C841B2">
        <w:trPr>
          <w:trHeight w:val="318"/>
        </w:trPr>
        <w:tc>
          <w:tcPr>
            <w:tcW w:w="725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B6581" w14:textId="77777777" w:rsidR="000A6AEB" w:rsidRPr="0081597A" w:rsidRDefault="000A6AEB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Nombres y Apellidos</w:t>
            </w:r>
          </w:p>
        </w:tc>
        <w:tc>
          <w:tcPr>
            <w:tcW w:w="34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20279" w14:textId="77777777" w:rsidR="000A6AEB" w:rsidRPr="0081597A" w:rsidRDefault="000A6AEB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C.I.</w:t>
            </w:r>
          </w:p>
        </w:tc>
      </w:tr>
      <w:tr w:rsidR="000A6AEB" w:rsidRPr="0081597A" w14:paraId="699B8413" w14:textId="77777777" w:rsidTr="002C43B7">
        <w:trPr>
          <w:trHeight w:val="264"/>
        </w:trPr>
        <w:sdt>
          <w:sdtPr>
            <w:rPr>
              <w:rFonts w:ascii="Calibri" w:hAnsi="Calibri"/>
              <w:b/>
            </w:rPr>
            <w:id w:val="113947330"/>
            <w:placeholder>
              <w:docPart w:val="A992BAC19587424888D2ADEFB6497730"/>
            </w:placeholder>
            <w:showingPlcHdr/>
          </w:sdtPr>
          <w:sdtEndPr/>
          <w:sdtContent>
            <w:tc>
              <w:tcPr>
                <w:tcW w:w="7258" w:type="dxa"/>
                <w:gridSpan w:val="8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4D610278" w14:textId="26534A39" w:rsidR="000A6AEB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E4301C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980803699"/>
            <w:placeholder>
              <w:docPart w:val="71E9232CC4D94F8BAAB040A194F427B8"/>
            </w:placeholder>
            <w:showingPlcHdr/>
          </w:sdtPr>
          <w:sdtEndPr/>
          <w:sdtContent>
            <w:tc>
              <w:tcPr>
                <w:tcW w:w="3482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1DA8A3AA" w14:textId="243435ED" w:rsidR="000A6AEB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E4301C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8178F1" w:rsidRPr="0081597A" w14:paraId="240AD382" w14:textId="77777777" w:rsidTr="0081597A">
        <w:trPr>
          <w:trHeight w:val="248"/>
        </w:trPr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26CC82" w14:textId="4CEB8288" w:rsidR="008178F1" w:rsidRPr="0081597A" w:rsidRDefault="008178F1" w:rsidP="008178F1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 xml:space="preserve">Número </w:t>
            </w:r>
            <w:r>
              <w:rPr>
                <w:rFonts w:ascii="Calibri" w:hAnsi="Calibri"/>
                <w:b/>
              </w:rPr>
              <w:t>celular</w:t>
            </w:r>
          </w:p>
        </w:tc>
        <w:tc>
          <w:tcPr>
            <w:tcW w:w="346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05785" w14:textId="58055B85" w:rsidR="008178F1" w:rsidRPr="0081597A" w:rsidRDefault="008178F1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Correo electrónico</w:t>
            </w:r>
          </w:p>
        </w:tc>
        <w:tc>
          <w:tcPr>
            <w:tcW w:w="34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AA36F3" w14:textId="7727845E" w:rsidR="008178F1" w:rsidRPr="0081597A" w:rsidRDefault="008178F1" w:rsidP="00A30D55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Código de huella dactilar</w:t>
            </w:r>
          </w:p>
        </w:tc>
      </w:tr>
      <w:tr w:rsidR="001126F0" w:rsidRPr="0081597A" w14:paraId="3EAD9593" w14:textId="77777777" w:rsidTr="0081597A">
        <w:trPr>
          <w:trHeight w:val="358"/>
        </w:trPr>
        <w:sdt>
          <w:sdtPr>
            <w:rPr>
              <w:rFonts w:ascii="Calibri" w:hAnsi="Calibri"/>
              <w:b/>
            </w:rPr>
            <w:id w:val="-1690443295"/>
            <w:placeholder>
              <w:docPart w:val="B9DF7B1A46DF4B969903E92B2F1AAD2C"/>
            </w:placeholder>
            <w:showingPlcHdr/>
          </w:sdtPr>
          <w:sdtEndPr/>
          <w:sdtContent>
            <w:tc>
              <w:tcPr>
                <w:tcW w:w="3794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4E60EF4A" w14:textId="0F23FF9F" w:rsidR="00B159C2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B159C2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1526907515"/>
            <w:placeholder>
              <w:docPart w:val="881B1BE5CDEC4F929C56A71ED40075B3"/>
            </w:placeholder>
            <w:showingPlcHdr/>
          </w:sdtPr>
          <w:sdtEndPr/>
          <w:sdtContent>
            <w:tc>
              <w:tcPr>
                <w:tcW w:w="3464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77C8CFE5" w14:textId="74E4232C" w:rsidR="00B159C2" w:rsidRPr="0081597A" w:rsidRDefault="004A4CF5" w:rsidP="004A4CF5">
                <w:pPr>
                  <w:rPr>
                    <w:rFonts w:ascii="Calibri" w:hAnsi="Calibri"/>
                    <w:b/>
                  </w:rPr>
                </w:pPr>
                <w:r w:rsidRPr="00B159C2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2056649584"/>
            <w:placeholder>
              <w:docPart w:val="CE75B8F21FC74AEA8D63FF00918B8B8F"/>
            </w:placeholder>
            <w:showingPlcHdr/>
          </w:sdtPr>
          <w:sdtEndPr/>
          <w:sdtContent>
            <w:tc>
              <w:tcPr>
                <w:tcW w:w="3482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6DDC7CD3" w14:textId="62D4CC04" w:rsidR="00B159C2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B159C2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0A6AEB" w:rsidRPr="0081597A" w14:paraId="25984BE7" w14:textId="77777777" w:rsidTr="00C308F6">
        <w:trPr>
          <w:trHeight w:val="266"/>
        </w:trPr>
        <w:tc>
          <w:tcPr>
            <w:tcW w:w="379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4500A09" w14:textId="77777777" w:rsidR="000A6AEB" w:rsidRPr="0081597A" w:rsidRDefault="000A6AEB">
            <w:pPr>
              <w:rPr>
                <w:rFonts w:ascii="Calibri" w:hAnsi="Calibri"/>
                <w:b/>
              </w:rPr>
            </w:pPr>
          </w:p>
        </w:tc>
        <w:tc>
          <w:tcPr>
            <w:tcW w:w="346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1BCF6CA" w14:textId="77777777" w:rsidR="000A6AEB" w:rsidRDefault="000A6AEB">
            <w:pPr>
              <w:rPr>
                <w:rFonts w:ascii="Calibri" w:hAnsi="Calibri"/>
                <w:b/>
              </w:rPr>
            </w:pPr>
          </w:p>
          <w:p w14:paraId="2D9DC8BF" w14:textId="0CEA4099" w:rsidR="00C841B2" w:rsidRPr="0081597A" w:rsidRDefault="00C841B2">
            <w:pPr>
              <w:rPr>
                <w:rFonts w:ascii="Calibri" w:hAnsi="Calibri"/>
                <w:b/>
              </w:rPr>
            </w:pPr>
          </w:p>
        </w:tc>
        <w:tc>
          <w:tcPr>
            <w:tcW w:w="3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92B1A2F" w14:textId="77777777" w:rsidR="000A6AEB" w:rsidRPr="0081597A" w:rsidRDefault="000A6AEB">
            <w:pPr>
              <w:rPr>
                <w:rFonts w:ascii="Calibri" w:hAnsi="Calibri"/>
                <w:b/>
              </w:rPr>
            </w:pPr>
          </w:p>
        </w:tc>
      </w:tr>
      <w:tr w:rsidR="000A6AEB" w:rsidRPr="0081597A" w14:paraId="6AC2BEAC" w14:textId="77777777" w:rsidTr="00C308F6">
        <w:trPr>
          <w:trHeight w:val="409"/>
        </w:trPr>
        <w:tc>
          <w:tcPr>
            <w:tcW w:w="107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EA493B0" w14:textId="77777777" w:rsidR="000A6AEB" w:rsidRPr="0081597A" w:rsidRDefault="000A6AEB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Datos del Evento</w:t>
            </w:r>
          </w:p>
        </w:tc>
      </w:tr>
      <w:tr w:rsidR="000A6AEB" w:rsidRPr="0081597A" w14:paraId="758BD863" w14:textId="77777777" w:rsidTr="005B624C">
        <w:trPr>
          <w:trHeight w:val="576"/>
        </w:trPr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C19B05D" w14:textId="77777777" w:rsidR="000A6AEB" w:rsidRPr="0081597A" w:rsidRDefault="000A6AEB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Nombre del evento:</w:t>
            </w:r>
          </w:p>
        </w:tc>
        <w:sdt>
          <w:sdtPr>
            <w:rPr>
              <w:rFonts w:ascii="Calibri" w:hAnsi="Calibri"/>
              <w:b/>
            </w:rPr>
            <w:id w:val="-331763835"/>
            <w:placeholder>
              <w:docPart w:val="DA10A2CE462E4344AFB75924CE6FA73F"/>
            </w:placeholder>
            <w:showingPlcHdr/>
          </w:sdtPr>
          <w:sdtEndPr/>
          <w:sdtContent>
            <w:tc>
              <w:tcPr>
                <w:tcW w:w="7938" w:type="dxa"/>
                <w:gridSpan w:val="8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108FBE7F" w14:textId="1B2A962E" w:rsidR="000A6AEB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0A6AEB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0A6AEB" w:rsidRPr="0081597A" w14:paraId="2C36A90D" w14:textId="77777777" w:rsidTr="00636C8F">
        <w:trPr>
          <w:trHeight w:val="540"/>
        </w:trPr>
        <w:tc>
          <w:tcPr>
            <w:tcW w:w="107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F94E65" w14:textId="77777777" w:rsidR="000A6AEB" w:rsidRPr="0081597A" w:rsidRDefault="000A6AEB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Descripción del evento:</w:t>
            </w:r>
          </w:p>
          <w:sdt>
            <w:sdtPr>
              <w:rPr>
                <w:rFonts w:ascii="Calibri" w:hAnsi="Calibri"/>
                <w:b/>
              </w:rPr>
              <w:id w:val="1887675014"/>
              <w:placeholder>
                <w:docPart w:val="1C20A637638C40A7A84FD65A725BDD89"/>
              </w:placeholder>
            </w:sdtPr>
            <w:sdtEndPr/>
            <w:sdtContent>
              <w:p w14:paraId="4741390E" w14:textId="51D1E237" w:rsidR="000A6AEB" w:rsidRPr="0081597A" w:rsidRDefault="00A028EF" w:rsidP="00C17CF7">
                <w:pPr>
                  <w:rPr>
                    <w:rFonts w:ascii="Calibri" w:hAnsi="Calibri"/>
                    <w:b/>
                  </w:rPr>
                </w:pPr>
                <w:sdt>
                  <w:sdtPr>
                    <w:rPr>
                      <w:rFonts w:ascii="Calibri" w:hAnsi="Calibri"/>
                    </w:rPr>
                    <w:id w:val="-165565323"/>
                    <w:placeholder>
                      <w:docPart w:val="37DA746D94EB154BBF4F33177E3045F2"/>
                    </w:placeholder>
                    <w:showingPlcHdr/>
                  </w:sdtPr>
                  <w:sdtEndPr/>
                  <w:sdtContent>
                    <w:r w:rsidR="00C17CF7" w:rsidRPr="00E4301C">
                      <w:rPr>
                        <w:rStyle w:val="PlaceholderText"/>
                        <w:sz w:val="18"/>
                        <w:szCs w:val="18"/>
                      </w:rPr>
                      <w:t>Haga clic aquí para escribir texto.</w:t>
                    </w:r>
                  </w:sdtContent>
                </w:sdt>
              </w:p>
            </w:sdtContent>
          </w:sdt>
        </w:tc>
      </w:tr>
      <w:tr w:rsidR="00BD6004" w:rsidRPr="0081597A" w14:paraId="1C3F5E46" w14:textId="77777777" w:rsidTr="002C43B7">
        <w:trPr>
          <w:trHeight w:val="365"/>
        </w:trPr>
        <w:tc>
          <w:tcPr>
            <w:tcW w:w="522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001ED4" w14:textId="77777777" w:rsidR="00BD6004" w:rsidRPr="0081597A" w:rsidRDefault="00BD6004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Ciudad</w:t>
            </w:r>
          </w:p>
        </w:tc>
        <w:tc>
          <w:tcPr>
            <w:tcW w:w="552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AB9351" w14:textId="77777777" w:rsidR="00BD6004" w:rsidRPr="0081597A" w:rsidRDefault="00BD6004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País</w:t>
            </w:r>
          </w:p>
        </w:tc>
      </w:tr>
      <w:tr w:rsidR="00BD6004" w:rsidRPr="0081597A" w14:paraId="35F240B5" w14:textId="77777777" w:rsidTr="002C43B7">
        <w:trPr>
          <w:trHeight w:val="193"/>
        </w:trPr>
        <w:sdt>
          <w:sdtPr>
            <w:rPr>
              <w:rFonts w:ascii="Calibri" w:hAnsi="Calibri"/>
              <w:b/>
            </w:rPr>
            <w:id w:val="-185297325"/>
            <w:placeholder>
              <w:docPart w:val="01705F66845A4A39AE7519BEAC52C699"/>
            </w:placeholder>
            <w:showingPlcHdr/>
          </w:sdtPr>
          <w:sdtEndPr/>
          <w:sdtContent>
            <w:tc>
              <w:tcPr>
                <w:tcW w:w="5220" w:type="dxa"/>
                <w:gridSpan w:val="6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461060B9" w14:textId="4F2A5BF7" w:rsidR="00BD6004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BD6004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-1562941936"/>
            <w:placeholder>
              <w:docPart w:val="E5C8704FC8084DAE9BC60D23909BA54B"/>
            </w:placeholder>
            <w:showingPlcHdr/>
          </w:sdtPr>
          <w:sdtEndPr/>
          <w:sdtContent>
            <w:tc>
              <w:tcPr>
                <w:tcW w:w="5520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7D5B6302" w14:textId="2479B0FF" w:rsidR="00BD6004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BD6004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BD6004" w:rsidRPr="0081597A" w14:paraId="40530688" w14:textId="77777777" w:rsidTr="002C43B7">
        <w:trPr>
          <w:trHeight w:val="365"/>
        </w:trPr>
        <w:tc>
          <w:tcPr>
            <w:tcW w:w="522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A938B2" w14:textId="77777777" w:rsidR="00BD6004" w:rsidRPr="0081597A" w:rsidRDefault="00BD6004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Fecha de inicio del evento</w:t>
            </w:r>
          </w:p>
        </w:tc>
        <w:tc>
          <w:tcPr>
            <w:tcW w:w="552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F0CF71" w14:textId="77777777" w:rsidR="00BD6004" w:rsidRPr="0081597A" w:rsidRDefault="00BD6004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Fecha de fin del evento</w:t>
            </w:r>
          </w:p>
        </w:tc>
      </w:tr>
      <w:tr w:rsidR="00BD6004" w:rsidRPr="0081597A" w14:paraId="0DD6C3D9" w14:textId="77777777" w:rsidTr="00C841B2">
        <w:trPr>
          <w:trHeight w:val="100"/>
        </w:trPr>
        <w:sdt>
          <w:sdtPr>
            <w:rPr>
              <w:rFonts w:ascii="Calibri" w:hAnsi="Calibri"/>
              <w:b/>
            </w:rPr>
            <w:id w:val="1117726381"/>
            <w:placeholder>
              <w:docPart w:val="BF33E177B7694A8B858944C089A82162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5220" w:type="dxa"/>
                <w:gridSpan w:val="6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4C2E5923" w14:textId="519AF286" w:rsidR="00BD6004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BD6004">
                  <w:rPr>
                    <w:rStyle w:val="PlaceholderText"/>
                    <w:sz w:val="18"/>
                    <w:szCs w:val="18"/>
                  </w:rPr>
                  <w:t>Haga clic aquí para escribir una fecha.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-50919103"/>
            <w:placeholder>
              <w:docPart w:val="19B6194F2F92406F8F3E2F1BCAD30579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5520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291E635E" w14:textId="6AC3E9B7" w:rsidR="00BD6004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BD6004">
                  <w:rPr>
                    <w:rStyle w:val="PlaceholderText"/>
                    <w:sz w:val="18"/>
                    <w:szCs w:val="18"/>
                  </w:rPr>
                  <w:t>Haga clic aquí para escribir una fecha.</w:t>
                </w:r>
              </w:p>
            </w:tc>
          </w:sdtContent>
        </w:sdt>
      </w:tr>
      <w:tr w:rsidR="00BD6004" w:rsidRPr="0081597A" w14:paraId="552C3531" w14:textId="77777777" w:rsidTr="0081597A">
        <w:trPr>
          <w:trHeight w:val="365"/>
        </w:trPr>
        <w:tc>
          <w:tcPr>
            <w:tcW w:w="3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4263D" w14:textId="77777777" w:rsidR="00BD6004" w:rsidRPr="0081597A" w:rsidRDefault="00BD6004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Persona de contacto en el evento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DBB3CD" w14:textId="77777777" w:rsidR="00BD6004" w:rsidRPr="0081597A" w:rsidRDefault="00BD6004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Cargo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8D7773" w14:textId="77777777" w:rsidR="00BD6004" w:rsidRPr="0081597A" w:rsidRDefault="00BD6004" w:rsidP="00A30D55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Correo electrónico</w:t>
            </w:r>
          </w:p>
        </w:tc>
      </w:tr>
      <w:tr w:rsidR="00BD6004" w:rsidRPr="0081597A" w14:paraId="36BDC8A4" w14:textId="77777777" w:rsidTr="00C841B2">
        <w:trPr>
          <w:trHeight w:val="138"/>
        </w:trPr>
        <w:sdt>
          <w:sdtPr>
            <w:rPr>
              <w:rFonts w:ascii="Calibri" w:hAnsi="Calibri"/>
              <w:b/>
            </w:rPr>
            <w:id w:val="-697547826"/>
            <w:placeholder>
              <w:docPart w:val="4F6F29408B39484AADB0667328761F1F"/>
            </w:placeholder>
            <w:showingPlcHdr/>
          </w:sdtPr>
          <w:sdtEndPr/>
          <w:sdtContent>
            <w:tc>
              <w:tcPr>
                <w:tcW w:w="3652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1C017E68" w14:textId="3A318EDD" w:rsidR="00BD6004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BD6004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-1671481130"/>
            <w:placeholder>
              <w:docPart w:val="626B10955F14442BA2A18812EAC38203"/>
            </w:placeholder>
            <w:showingPlcHdr/>
          </w:sdtPr>
          <w:sdtEndPr/>
          <w:sdtContent>
            <w:tc>
              <w:tcPr>
                <w:tcW w:w="3544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05B1AF3" w14:textId="5C1318DC" w:rsidR="00BD6004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BD6004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438103675"/>
            <w:placeholder>
              <w:docPart w:val="0E87E0CC760445918E28B05A55157F74"/>
            </w:placeholder>
            <w:showingPlcHdr/>
          </w:sdtPr>
          <w:sdtEndPr/>
          <w:sdtContent>
            <w:tc>
              <w:tcPr>
                <w:tcW w:w="3544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42259479" w14:textId="3BCFFDBA" w:rsidR="00BD6004" w:rsidRPr="0081597A" w:rsidRDefault="00C17CF7" w:rsidP="00C17CF7">
                <w:pPr>
                  <w:rPr>
                    <w:rFonts w:ascii="Calibri" w:hAnsi="Calibri"/>
                    <w:b/>
                  </w:rPr>
                </w:pPr>
                <w:r w:rsidRPr="00BD6004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C841B2" w:rsidRPr="0081597A" w14:paraId="5589B9FB" w14:textId="77777777" w:rsidTr="00C841B2">
        <w:trPr>
          <w:trHeight w:val="138"/>
        </w:trPr>
        <w:tc>
          <w:tcPr>
            <w:tcW w:w="365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07D349B" w14:textId="48F1FC62" w:rsidR="00C841B2" w:rsidRDefault="00C841B2" w:rsidP="00C17CF7">
            <w:pPr>
              <w:rPr>
                <w:rFonts w:ascii="Calibri" w:hAnsi="Calibri"/>
                <w:b/>
              </w:rPr>
            </w:pPr>
          </w:p>
        </w:tc>
        <w:tc>
          <w:tcPr>
            <w:tcW w:w="354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E58039D" w14:textId="114579A6" w:rsidR="00C841B2" w:rsidRDefault="00C841B2" w:rsidP="00C17CF7">
            <w:pPr>
              <w:rPr>
                <w:rFonts w:ascii="Calibri" w:hAnsi="Calibri"/>
                <w:b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CD2186" w14:textId="77777777" w:rsidR="00C841B2" w:rsidRDefault="00C841B2" w:rsidP="00C17CF7">
            <w:pPr>
              <w:rPr>
                <w:rFonts w:ascii="Calibri" w:hAnsi="Calibri"/>
                <w:b/>
              </w:rPr>
            </w:pPr>
          </w:p>
          <w:p w14:paraId="618F67B0" w14:textId="4A32BEC3" w:rsidR="003448D1" w:rsidRDefault="003448D1" w:rsidP="00C17CF7">
            <w:pPr>
              <w:rPr>
                <w:rFonts w:ascii="Calibri" w:hAnsi="Calibri"/>
                <w:b/>
              </w:rPr>
            </w:pPr>
          </w:p>
        </w:tc>
      </w:tr>
      <w:tr w:rsidR="00C308F6" w:rsidRPr="0081597A" w14:paraId="793D7124" w14:textId="77777777" w:rsidTr="00C841B2">
        <w:trPr>
          <w:trHeight w:val="409"/>
        </w:trPr>
        <w:tc>
          <w:tcPr>
            <w:tcW w:w="107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3FFD93B" w14:textId="1E671E17" w:rsidR="00C308F6" w:rsidRPr="0081597A" w:rsidRDefault="00C308F6" w:rsidP="00DB7E0D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Datos de</w:t>
            </w:r>
            <w:r>
              <w:rPr>
                <w:rFonts w:ascii="Calibri" w:hAnsi="Calibri"/>
                <w:b/>
              </w:rPr>
              <w:t xml:space="preserve"> la Obra Cinematográfica o Proyecto</w:t>
            </w:r>
            <w:r w:rsidR="00E123C2">
              <w:rPr>
                <w:rFonts w:ascii="Calibri" w:hAnsi="Calibri"/>
                <w:b/>
              </w:rPr>
              <w:t>, si aplica.</w:t>
            </w:r>
          </w:p>
        </w:tc>
      </w:tr>
      <w:tr w:rsidR="00C308F6" w:rsidRPr="0081597A" w14:paraId="16E931CA" w14:textId="77777777" w:rsidTr="00DB7E0D">
        <w:trPr>
          <w:trHeight w:val="576"/>
        </w:trPr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52A6192" w14:textId="2FA780FC" w:rsidR="00C308F6" w:rsidRPr="0081597A" w:rsidRDefault="00C308F6" w:rsidP="00DB7E0D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Título de la obra cinematográfica o proyecto</w:t>
            </w:r>
            <w:r w:rsidRPr="0081597A">
              <w:rPr>
                <w:rFonts w:ascii="Calibri" w:hAnsi="Calibri"/>
                <w:b/>
              </w:rPr>
              <w:t>:</w:t>
            </w:r>
          </w:p>
        </w:tc>
        <w:sdt>
          <w:sdtPr>
            <w:rPr>
              <w:rFonts w:ascii="Calibri" w:hAnsi="Calibri"/>
              <w:b/>
            </w:rPr>
            <w:id w:val="-2052062743"/>
            <w:placeholder>
              <w:docPart w:val="F109A8B9A16F44899DF2E7880AC76D1F"/>
            </w:placeholder>
            <w:showingPlcHdr/>
          </w:sdtPr>
          <w:sdtEndPr/>
          <w:sdtContent>
            <w:tc>
              <w:tcPr>
                <w:tcW w:w="7938" w:type="dxa"/>
                <w:gridSpan w:val="8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5EE02AC" w14:textId="77777777" w:rsidR="00C308F6" w:rsidRPr="0081597A" w:rsidRDefault="00C308F6" w:rsidP="00DB7E0D">
                <w:pPr>
                  <w:rPr>
                    <w:rFonts w:ascii="Calibri" w:hAnsi="Calibri"/>
                    <w:b/>
                  </w:rPr>
                </w:pPr>
                <w:r w:rsidRPr="000A6AEB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F917D3" w:rsidRPr="0081597A" w14:paraId="4EA0F77D" w14:textId="656F2830" w:rsidTr="00F917D3">
        <w:trPr>
          <w:trHeight w:val="576"/>
        </w:trPr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84AB5F0" w14:textId="47C713E8" w:rsidR="00F917D3" w:rsidRDefault="00F917D3" w:rsidP="00DB7E0D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lastRenderedPageBreak/>
              <w:t xml:space="preserve">Director de la obra </w:t>
            </w:r>
            <w:r w:rsidR="00DE62CC">
              <w:rPr>
                <w:rFonts w:ascii="Calibri" w:hAnsi="Calibri"/>
                <w:b/>
              </w:rPr>
              <w:t>c</w:t>
            </w:r>
            <w:r>
              <w:rPr>
                <w:rFonts w:ascii="Calibri" w:hAnsi="Calibri"/>
                <w:b/>
              </w:rPr>
              <w:t>inematográfica o proyecto:</w:t>
            </w:r>
          </w:p>
          <w:sdt>
            <w:sdtPr>
              <w:rPr>
                <w:rFonts w:ascii="Calibri" w:hAnsi="Calibri"/>
                <w:b/>
              </w:rPr>
              <w:id w:val="-407920910"/>
              <w:placeholder>
                <w:docPart w:val="DA1AEA9AD74F410FA79626CD670B4758"/>
              </w:placeholder>
              <w:showingPlcHdr/>
            </w:sdtPr>
            <w:sdtEndPr/>
            <w:sdtContent>
              <w:p w14:paraId="38E76A96" w14:textId="0170B806" w:rsidR="00F917D3" w:rsidRDefault="00F917D3" w:rsidP="00DB7E0D">
                <w:pPr>
                  <w:rPr>
                    <w:rFonts w:ascii="Calibri" w:hAnsi="Calibri"/>
                    <w:b/>
                  </w:rPr>
                </w:pPr>
                <w:r w:rsidRPr="000A6AEB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p>
            </w:sdtContent>
          </w:sdt>
        </w:tc>
        <w:tc>
          <w:tcPr>
            <w:tcW w:w="238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0BD75" w14:textId="77777777" w:rsidR="00F917D3" w:rsidRDefault="00F917D3" w:rsidP="00DB7E0D">
            <w:pPr>
              <w:rPr>
                <w:rFonts w:ascii="Calibri" w:hAnsi="Calibri"/>
                <w:b/>
              </w:rPr>
            </w:pPr>
          </w:p>
        </w:tc>
        <w:tc>
          <w:tcPr>
            <w:tcW w:w="5553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BAACB9" w14:textId="39478508" w:rsidR="00F917D3" w:rsidRDefault="00F917D3" w:rsidP="00DB7E0D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Productor de la obra cinematográfica o proyecto:</w:t>
            </w:r>
          </w:p>
          <w:p w14:paraId="5D6CD709" w14:textId="77777777" w:rsidR="00F917D3" w:rsidRDefault="00F917D3" w:rsidP="00DB7E0D">
            <w:pPr>
              <w:rPr>
                <w:rFonts w:ascii="Calibri" w:hAnsi="Calibri"/>
                <w:b/>
              </w:rPr>
            </w:pPr>
          </w:p>
          <w:sdt>
            <w:sdtPr>
              <w:rPr>
                <w:rFonts w:ascii="Calibri" w:hAnsi="Calibri"/>
                <w:b/>
              </w:rPr>
              <w:id w:val="1728337547"/>
              <w:placeholder>
                <w:docPart w:val="9B7B954A410E453C85C0C9C7C9D98B3B"/>
              </w:placeholder>
              <w:showingPlcHdr/>
            </w:sdtPr>
            <w:sdtEndPr/>
            <w:sdtContent>
              <w:p w14:paraId="7465AB7A" w14:textId="2DCEEE8E" w:rsidR="00F917D3" w:rsidRDefault="00F917D3" w:rsidP="00DB7E0D">
                <w:pPr>
                  <w:rPr>
                    <w:rFonts w:ascii="Calibri" w:hAnsi="Calibri"/>
                    <w:b/>
                  </w:rPr>
                </w:pPr>
                <w:r w:rsidRPr="000A6AEB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p>
            </w:sdtContent>
          </w:sdt>
        </w:tc>
      </w:tr>
      <w:tr w:rsidR="00C308F6" w:rsidRPr="0081597A" w14:paraId="1B42B8F4" w14:textId="77777777" w:rsidTr="00F917D3">
        <w:trPr>
          <w:trHeight w:val="193"/>
        </w:trPr>
        <w:tc>
          <w:tcPr>
            <w:tcW w:w="5220" w:type="dxa"/>
            <w:gridSpan w:val="6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2D95A81" w14:textId="77777777" w:rsidR="00C308F6" w:rsidRDefault="00C308F6" w:rsidP="00DB7E0D">
            <w:pPr>
              <w:rPr>
                <w:rFonts w:ascii="Calibri" w:hAnsi="Calibri"/>
                <w:b/>
              </w:rPr>
            </w:pPr>
          </w:p>
          <w:p w14:paraId="76DB200C" w14:textId="42278F59" w:rsidR="00E123C2" w:rsidRPr="00E123C2" w:rsidRDefault="00E123C2" w:rsidP="00E123C2">
            <w:pPr>
              <w:rPr>
                <w:rFonts w:ascii="Calibri" w:hAnsi="Calibri"/>
                <w:bCs/>
              </w:rPr>
            </w:pPr>
            <w:r w:rsidRPr="00E123C2">
              <w:rPr>
                <w:rFonts w:ascii="Calibri" w:hAnsi="Calibri"/>
                <w:bCs/>
              </w:rPr>
              <w:t xml:space="preserve">* De existir  más de un proyecto incluir la información en el documento PDF </w:t>
            </w:r>
          </w:p>
        </w:tc>
        <w:tc>
          <w:tcPr>
            <w:tcW w:w="5520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F6971E2" w14:textId="77777777" w:rsidR="00C308F6" w:rsidRDefault="00C308F6" w:rsidP="00DB7E0D">
            <w:pPr>
              <w:rPr>
                <w:rFonts w:ascii="Calibri" w:hAnsi="Calibri"/>
                <w:b/>
              </w:rPr>
            </w:pPr>
          </w:p>
        </w:tc>
      </w:tr>
      <w:tr w:rsidR="00C308F6" w:rsidRPr="0081597A" w14:paraId="15554135" w14:textId="77777777" w:rsidTr="00F917D3">
        <w:trPr>
          <w:trHeight w:val="193"/>
        </w:trPr>
        <w:tc>
          <w:tcPr>
            <w:tcW w:w="5220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2821F1" w14:textId="77777777" w:rsidR="00C308F6" w:rsidRDefault="00C308F6" w:rsidP="00DB7E0D">
            <w:pPr>
              <w:rPr>
                <w:rFonts w:ascii="Calibri" w:hAnsi="Calibri"/>
                <w:b/>
              </w:rPr>
            </w:pPr>
          </w:p>
        </w:tc>
        <w:tc>
          <w:tcPr>
            <w:tcW w:w="552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0AAD90A" w14:textId="77777777" w:rsidR="00C308F6" w:rsidRDefault="00C308F6" w:rsidP="00DB7E0D">
            <w:pPr>
              <w:rPr>
                <w:rFonts w:ascii="Calibri" w:hAnsi="Calibri"/>
                <w:b/>
              </w:rPr>
            </w:pPr>
          </w:p>
        </w:tc>
      </w:tr>
      <w:tr w:rsidR="000A6AEB" w:rsidRPr="0081597A" w14:paraId="304864B8" w14:textId="77777777" w:rsidTr="00F917D3">
        <w:trPr>
          <w:trHeight w:val="365"/>
        </w:trPr>
        <w:tc>
          <w:tcPr>
            <w:tcW w:w="107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4D9BD86" w14:textId="31C5229E" w:rsidR="000A6AEB" w:rsidRPr="0081597A" w:rsidRDefault="000A6AEB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Tipo de Espacio</w:t>
            </w:r>
          </w:p>
        </w:tc>
      </w:tr>
      <w:tr w:rsidR="00B20503" w:rsidRPr="0081597A" w14:paraId="607AAFB8" w14:textId="69506487" w:rsidTr="00B20503">
        <w:trPr>
          <w:trHeight w:val="49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4CB2AB" w14:textId="06CCDACD" w:rsidR="00B20503" w:rsidRPr="008E59BB" w:rsidRDefault="00B20503" w:rsidP="00B20503">
            <w:pPr>
              <w:rPr>
                <w:rFonts w:ascii="Calibri" w:hAnsi="Calibri"/>
                <w:b/>
              </w:rPr>
            </w:pPr>
            <w:r w:rsidRPr="008E59BB">
              <w:rPr>
                <w:rFonts w:ascii="Calibri" w:hAnsi="Calibri"/>
                <w:b/>
              </w:rPr>
              <w:t>F</w:t>
            </w:r>
            <w:r>
              <w:rPr>
                <w:rFonts w:ascii="Calibri" w:hAnsi="Calibri"/>
                <w:b/>
              </w:rPr>
              <w:t>estival</w:t>
            </w:r>
          </w:p>
        </w:tc>
        <w:tc>
          <w:tcPr>
            <w:tcW w:w="383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05851E" w14:textId="0212484F" w:rsidR="00B20503" w:rsidRPr="008E59BB" w:rsidRDefault="00A028EF" w:rsidP="00B20503">
            <w:pPr>
              <w:rPr>
                <w:rFonts w:ascii="Calibri" w:hAnsi="Calibri"/>
                <w:b/>
              </w:rPr>
            </w:pPr>
            <w:sdt>
              <w:sdtPr>
                <w:rPr>
                  <w:sz w:val="16"/>
                </w:rPr>
                <w:id w:val="-436130092"/>
                <w:placeholder>
                  <w:docPart w:val="435FC71E78134E54A3B0F1072149C36F"/>
                </w:placeholder>
                <w:showingPlcHdr/>
                <w:text/>
              </w:sdtPr>
              <w:sdtEndPr/>
              <w:sdtContent>
                <w:r w:rsidR="00B20503" w:rsidRPr="00B20503">
                  <w:rPr>
                    <w:rStyle w:val="PlaceholderText"/>
                    <w:sz w:val="16"/>
                  </w:rPr>
                  <w:t>Marque con una X</w:t>
                </w:r>
              </w:sdtContent>
            </w:sdt>
          </w:p>
        </w:tc>
        <w:tc>
          <w:tcPr>
            <w:tcW w:w="2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D6F436D" w14:textId="3A0E143A" w:rsidR="00B20503" w:rsidRPr="0081597A" w:rsidRDefault="00B20503" w:rsidP="00B20503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Mercado</w:t>
            </w:r>
            <w:r w:rsidRPr="008E59BB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2D7039" w14:textId="20802F1B" w:rsidR="00B20503" w:rsidRPr="0081597A" w:rsidRDefault="00A028EF" w:rsidP="00B20503">
            <w:pPr>
              <w:rPr>
                <w:rFonts w:ascii="Calibri" w:hAnsi="Calibri"/>
                <w:b/>
              </w:rPr>
            </w:pPr>
            <w:sdt>
              <w:sdtPr>
                <w:rPr>
                  <w:sz w:val="16"/>
                </w:rPr>
                <w:id w:val="-231079557"/>
                <w:placeholder>
                  <w:docPart w:val="FED9B0FECC3D422097291068B458753F"/>
                </w:placeholder>
                <w:showingPlcHdr/>
                <w:text/>
              </w:sdtPr>
              <w:sdtEndPr/>
              <w:sdtContent>
                <w:r w:rsidR="00B20503" w:rsidRPr="00B20503">
                  <w:rPr>
                    <w:rStyle w:val="PlaceholderText"/>
                    <w:sz w:val="16"/>
                  </w:rPr>
                  <w:t>Marque con una X</w:t>
                </w:r>
              </w:sdtContent>
            </w:sdt>
          </w:p>
        </w:tc>
      </w:tr>
      <w:tr w:rsidR="00B20503" w:rsidRPr="0081597A" w14:paraId="75B6CF4A" w14:textId="37F423E5" w:rsidTr="00B20503">
        <w:trPr>
          <w:trHeight w:val="53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DB42140" w14:textId="3D2CCA38" w:rsidR="00B20503" w:rsidRPr="0081597A" w:rsidRDefault="00EE447F" w:rsidP="00B20503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Premios</w:t>
            </w:r>
          </w:p>
        </w:tc>
        <w:tc>
          <w:tcPr>
            <w:tcW w:w="383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5D6D97" w14:textId="17B6BFDB" w:rsidR="00B20503" w:rsidRPr="0081597A" w:rsidRDefault="00A028EF" w:rsidP="00B20503">
            <w:pPr>
              <w:rPr>
                <w:rFonts w:ascii="Calibri" w:hAnsi="Calibri"/>
                <w:b/>
              </w:rPr>
            </w:pPr>
            <w:sdt>
              <w:sdtPr>
                <w:rPr>
                  <w:sz w:val="16"/>
                </w:rPr>
                <w:id w:val="1562362157"/>
                <w:placeholder>
                  <w:docPart w:val="ECBE3996F1E54D28A190656949B8FE21"/>
                </w:placeholder>
                <w:showingPlcHdr/>
                <w:text/>
              </w:sdtPr>
              <w:sdtEndPr/>
              <w:sdtContent>
                <w:r w:rsidR="00B20503" w:rsidRPr="00B20503">
                  <w:rPr>
                    <w:rStyle w:val="PlaceholderText"/>
                    <w:sz w:val="16"/>
                  </w:rPr>
                  <w:t>Marque con una X</w:t>
                </w:r>
              </w:sdtContent>
            </w:sdt>
          </w:p>
        </w:tc>
        <w:tc>
          <w:tcPr>
            <w:tcW w:w="2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6C744E" w14:textId="492AB775" w:rsidR="00B20503" w:rsidRPr="0081597A" w:rsidRDefault="00B20503" w:rsidP="00B20503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Espacios Especializados</w:t>
            </w:r>
            <w:r w:rsidRPr="008E59BB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11E81A" w14:textId="5EFBF991" w:rsidR="00B20503" w:rsidRPr="0081597A" w:rsidRDefault="00A028EF" w:rsidP="00942A2D">
            <w:pPr>
              <w:rPr>
                <w:rFonts w:ascii="Calibri" w:hAnsi="Calibri"/>
                <w:b/>
              </w:rPr>
            </w:pPr>
            <w:sdt>
              <w:sdtPr>
                <w:rPr>
                  <w:sz w:val="16"/>
                </w:rPr>
                <w:id w:val="-1130624903"/>
                <w:placeholder>
                  <w:docPart w:val="C143DB53480247379EC3D742E45AE049"/>
                </w:placeholder>
                <w:showingPlcHdr/>
                <w:text/>
              </w:sdtPr>
              <w:sdtEndPr/>
              <w:sdtContent>
                <w:r w:rsidR="00B20503" w:rsidRPr="00B20503">
                  <w:rPr>
                    <w:rStyle w:val="PlaceholderText"/>
                    <w:sz w:val="16"/>
                  </w:rPr>
                  <w:t>Marque con una X</w:t>
                </w:r>
              </w:sdtContent>
            </w:sdt>
          </w:p>
        </w:tc>
      </w:tr>
    </w:tbl>
    <w:p w14:paraId="681DFED0" w14:textId="61C566AC" w:rsidR="00EE447F" w:rsidRDefault="00EE447F"/>
    <w:tbl>
      <w:tblPr>
        <w:tblStyle w:val="TableGrid"/>
        <w:tblpPr w:leftFromText="141" w:rightFromText="141" w:vertAnchor="text" w:horzAnchor="margin" w:tblpY="107"/>
        <w:tblOverlap w:val="never"/>
        <w:tblW w:w="10627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10"/>
        <w:gridCol w:w="2214"/>
        <w:gridCol w:w="713"/>
        <w:gridCol w:w="2122"/>
        <w:gridCol w:w="2268"/>
      </w:tblGrid>
      <w:tr w:rsidR="00C308F6" w:rsidRPr="0081597A" w14:paraId="52223085" w14:textId="77777777" w:rsidTr="00C308F6">
        <w:trPr>
          <w:trHeight w:val="548"/>
        </w:trPr>
        <w:tc>
          <w:tcPr>
            <w:tcW w:w="10627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DFCB115" w14:textId="77777777" w:rsidR="00C308F6" w:rsidRPr="0081597A" w:rsidRDefault="00C308F6" w:rsidP="00C308F6">
            <w:pPr>
              <w:jc w:val="both"/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 w:rsidRPr="0081597A">
              <w:rPr>
                <w:rFonts w:ascii="Calibri" w:hAnsi="Calibri"/>
                <w:b/>
              </w:rPr>
              <w:t>Tipo de participación</w:t>
            </w:r>
          </w:p>
        </w:tc>
      </w:tr>
      <w:tr w:rsidR="00C308F6" w:rsidRPr="0081597A" w14:paraId="0BD56400" w14:textId="77777777" w:rsidTr="00C308F6">
        <w:trPr>
          <w:trHeight w:val="614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4AC3982" w14:textId="77777777" w:rsidR="00C308F6" w:rsidRPr="00141EDC" w:rsidRDefault="00C308F6" w:rsidP="00C308F6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 w:rsidRPr="00141EDC">
              <w:rPr>
                <w:rFonts w:ascii="Calibri" w:hAnsi="Calibri"/>
                <w:b/>
                <w:sz w:val="20"/>
              </w:rPr>
              <w:t xml:space="preserve">Obra </w:t>
            </w:r>
            <w:r>
              <w:rPr>
                <w:rFonts w:ascii="Calibri" w:hAnsi="Calibri"/>
                <w:b/>
                <w:sz w:val="20"/>
              </w:rPr>
              <w:t>en</w:t>
            </w:r>
            <w:r w:rsidRPr="00141EDC">
              <w:rPr>
                <w:rFonts w:ascii="Calibri" w:hAnsi="Calibri"/>
                <w:b/>
                <w:sz w:val="20"/>
              </w:rPr>
              <w:t xml:space="preserve"> sección de un Festival o Muestra</w:t>
            </w:r>
          </w:p>
        </w:tc>
        <w:tc>
          <w:tcPr>
            <w:tcW w:w="2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26E5E0" w14:textId="77777777" w:rsidR="00C308F6" w:rsidRPr="000367E4" w:rsidRDefault="00A028EF" w:rsidP="00C308F6">
            <w:pPr>
              <w:rPr>
                <w:rFonts w:ascii="Calibri" w:hAnsi="Calibri" w:cs="Arial"/>
                <w:b/>
                <w:color w:val="000000"/>
                <w:sz w:val="16"/>
                <w:shd w:val="clear" w:color="auto" w:fill="FDFDFD"/>
              </w:rPr>
            </w:pPr>
            <w:sdt>
              <w:sdtPr>
                <w:rPr>
                  <w:sz w:val="16"/>
                </w:rPr>
                <w:id w:val="818462070"/>
                <w:placeholder>
                  <w:docPart w:val="0A63B138793F4567B2EF0579139F46AD"/>
                </w:placeholder>
                <w:showingPlcHdr/>
                <w:text/>
              </w:sdtPr>
              <w:sdtEndPr/>
              <w:sdtContent>
                <w:r w:rsidR="00C308F6" w:rsidRPr="000367E4">
                  <w:rPr>
                    <w:rStyle w:val="PlaceholderText"/>
                    <w:sz w:val="16"/>
                  </w:rPr>
                  <w:t>Marque con una X</w:t>
                </w:r>
              </w:sdtContent>
            </w:sdt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4D9E51" w14:textId="77777777" w:rsidR="00C308F6" w:rsidRPr="00141EDC" w:rsidRDefault="00C308F6" w:rsidP="00C308F6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  <w:r w:rsidRPr="00141EDC"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Tallerista o Conferencista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BF3808" w14:textId="77777777" w:rsidR="00C308F6" w:rsidRPr="000367E4" w:rsidRDefault="00A028EF" w:rsidP="00C308F6">
            <w:pPr>
              <w:rPr>
                <w:rFonts w:ascii="Calibri" w:hAnsi="Calibri" w:cs="Arial"/>
                <w:b/>
                <w:color w:val="000000"/>
                <w:sz w:val="16"/>
                <w:shd w:val="clear" w:color="auto" w:fill="FDFDFD"/>
              </w:rPr>
            </w:pPr>
            <w:sdt>
              <w:sdtPr>
                <w:rPr>
                  <w:sz w:val="16"/>
                </w:rPr>
                <w:id w:val="-701632448"/>
                <w:placeholder>
                  <w:docPart w:val="2931DD12E6AA4DB88BB3718A398FDAE5"/>
                </w:placeholder>
                <w:showingPlcHdr/>
                <w:text/>
              </w:sdtPr>
              <w:sdtEndPr/>
              <w:sdtContent>
                <w:r w:rsidR="00C308F6" w:rsidRPr="000367E4">
                  <w:rPr>
                    <w:rStyle w:val="PlaceholderText"/>
                    <w:sz w:val="16"/>
                  </w:rPr>
                  <w:t>Marque con una X</w:t>
                </w:r>
              </w:sdtContent>
            </w:sdt>
          </w:p>
        </w:tc>
      </w:tr>
      <w:tr w:rsidR="00C308F6" w:rsidRPr="0081597A" w14:paraId="2CB9E0C4" w14:textId="77777777" w:rsidTr="00C308F6">
        <w:trPr>
          <w:trHeight w:val="546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46A065B" w14:textId="77777777" w:rsidR="00C308F6" w:rsidRPr="00141EDC" w:rsidRDefault="00C308F6" w:rsidP="00C308F6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  <w:r w:rsidRPr="00141EDC"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Taller</w:t>
            </w:r>
          </w:p>
        </w:tc>
        <w:tc>
          <w:tcPr>
            <w:tcW w:w="2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8286EF" w14:textId="77777777" w:rsidR="00C308F6" w:rsidRPr="00141EDC" w:rsidRDefault="00A028EF" w:rsidP="00C308F6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sz w:val="16"/>
                </w:rPr>
                <w:id w:val="1466781169"/>
                <w:placeholder>
                  <w:docPart w:val="4EF8E22C10434AD491ED72EBE9578F92"/>
                </w:placeholder>
                <w:showingPlcHdr/>
                <w:text/>
              </w:sdtPr>
              <w:sdtEndPr/>
              <w:sdtContent>
                <w:r w:rsidR="00C308F6" w:rsidRPr="000367E4">
                  <w:rPr>
                    <w:rStyle w:val="PlaceholderText"/>
                    <w:sz w:val="16"/>
                  </w:rPr>
                  <w:t>Marque con una X</w:t>
                </w:r>
              </w:sdtContent>
            </w:sdt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7F494E" w14:textId="77777777" w:rsidR="00C308F6" w:rsidRPr="00141EDC" w:rsidRDefault="00C308F6" w:rsidP="00C308F6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  <w:r w:rsidRPr="00141EDC"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Participación en Conferencias, Foros, Seminarios, etc.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2BFDF1" w14:textId="77777777" w:rsidR="00C308F6" w:rsidRPr="00141EDC" w:rsidRDefault="00A028EF" w:rsidP="00C308F6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sz w:val="16"/>
                </w:rPr>
                <w:id w:val="-1606182410"/>
                <w:placeholder>
                  <w:docPart w:val="32CDDD6EE8144BCC9225331B37762C3A"/>
                </w:placeholder>
                <w:showingPlcHdr/>
                <w:text/>
              </w:sdtPr>
              <w:sdtEndPr/>
              <w:sdtContent>
                <w:r w:rsidR="00C308F6" w:rsidRPr="000367E4">
                  <w:rPr>
                    <w:rStyle w:val="PlaceholderText"/>
                    <w:sz w:val="16"/>
                  </w:rPr>
                  <w:t>Marque con una X</w:t>
                </w:r>
              </w:sdtContent>
            </w:sdt>
          </w:p>
        </w:tc>
      </w:tr>
      <w:tr w:rsidR="00C308F6" w:rsidRPr="0081597A" w14:paraId="74BE43E5" w14:textId="77777777" w:rsidTr="00C308F6">
        <w:trPr>
          <w:trHeight w:val="776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1F08D5A" w14:textId="77777777" w:rsidR="00C308F6" w:rsidRPr="00141EDC" w:rsidRDefault="00C308F6" w:rsidP="00C308F6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  <w:r w:rsidRPr="00141EDC"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Laboratorio</w:t>
            </w:r>
          </w:p>
        </w:tc>
        <w:tc>
          <w:tcPr>
            <w:tcW w:w="2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6BA0D8" w14:textId="77777777" w:rsidR="00C308F6" w:rsidRPr="00141EDC" w:rsidRDefault="00A028EF" w:rsidP="00C308F6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sz w:val="16"/>
                </w:rPr>
                <w:id w:val="-234097755"/>
                <w:placeholder>
                  <w:docPart w:val="7EA538A27935482AA202803F02C9BAFB"/>
                </w:placeholder>
                <w:showingPlcHdr/>
                <w:text/>
              </w:sdtPr>
              <w:sdtEndPr/>
              <w:sdtContent>
                <w:r w:rsidR="00C308F6" w:rsidRPr="000367E4">
                  <w:rPr>
                    <w:rStyle w:val="PlaceholderText"/>
                    <w:sz w:val="16"/>
                  </w:rPr>
                  <w:t>Marque con una X</w:t>
                </w:r>
              </w:sdtContent>
            </w:sdt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064EB8" w14:textId="77777777" w:rsidR="00C308F6" w:rsidRPr="00141EDC" w:rsidRDefault="00C308F6" w:rsidP="00C308F6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  <w:r w:rsidRPr="00141EDC"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Talent Campus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06B0ED" w14:textId="77777777" w:rsidR="00C308F6" w:rsidRPr="00141EDC" w:rsidRDefault="00A028EF" w:rsidP="00C308F6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sz w:val="16"/>
                </w:rPr>
                <w:id w:val="-509603499"/>
                <w:placeholder>
                  <w:docPart w:val="2CE92748CEAC4190B17AFB8E13031FAF"/>
                </w:placeholder>
                <w:showingPlcHdr/>
                <w:text/>
              </w:sdtPr>
              <w:sdtEndPr/>
              <w:sdtContent>
                <w:r w:rsidR="00C308F6" w:rsidRPr="000367E4">
                  <w:rPr>
                    <w:rStyle w:val="PlaceholderText"/>
                    <w:sz w:val="16"/>
                  </w:rPr>
                  <w:t>Marque con una X</w:t>
                </w:r>
              </w:sdtContent>
            </w:sdt>
          </w:p>
        </w:tc>
      </w:tr>
      <w:tr w:rsidR="00C308F6" w:rsidRPr="0081597A" w14:paraId="365F56BB" w14:textId="77777777" w:rsidTr="00C308F6">
        <w:trPr>
          <w:trHeight w:val="688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3F9330" w14:textId="77777777" w:rsidR="00C308F6" w:rsidRPr="00141EDC" w:rsidRDefault="00C308F6" w:rsidP="00C308F6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  <w:r w:rsidRPr="00141EDC"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Residencia</w:t>
            </w:r>
          </w:p>
        </w:tc>
        <w:tc>
          <w:tcPr>
            <w:tcW w:w="2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FE80F7" w14:textId="77777777" w:rsidR="00C308F6" w:rsidRPr="00141EDC" w:rsidRDefault="00A028EF" w:rsidP="00C308F6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sz w:val="16"/>
                </w:rPr>
                <w:id w:val="-703410085"/>
                <w:placeholder>
                  <w:docPart w:val="92E6FF08D624438897E37EFB82C8838C"/>
                </w:placeholder>
                <w:showingPlcHdr/>
                <w:text/>
              </w:sdtPr>
              <w:sdtEndPr/>
              <w:sdtContent>
                <w:r w:rsidR="00C308F6" w:rsidRPr="000367E4">
                  <w:rPr>
                    <w:rStyle w:val="PlaceholderText"/>
                    <w:sz w:val="16"/>
                  </w:rPr>
                  <w:t>Marque con una X</w:t>
                </w:r>
              </w:sdtContent>
            </w:sdt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DA6461F" w14:textId="77777777" w:rsidR="00C308F6" w:rsidRPr="00141EDC" w:rsidRDefault="00C308F6" w:rsidP="00C308F6">
            <w:pPr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</w:pPr>
            <w:r w:rsidRPr="00141EDC"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Premiación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DCC431" w14:textId="77777777" w:rsidR="00C308F6" w:rsidRPr="00141EDC" w:rsidRDefault="00A028EF" w:rsidP="00C308F6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sz w:val="16"/>
                </w:rPr>
                <w:id w:val="-241798373"/>
                <w:placeholder>
                  <w:docPart w:val="EDC4A48A227848CBB63553811B4F5E1B"/>
                </w:placeholder>
                <w:showingPlcHdr/>
                <w:text/>
              </w:sdtPr>
              <w:sdtEndPr/>
              <w:sdtContent>
                <w:r w:rsidR="00C308F6" w:rsidRPr="000367E4">
                  <w:rPr>
                    <w:rStyle w:val="PlaceholderText"/>
                    <w:sz w:val="16"/>
                  </w:rPr>
                  <w:t>Marque con una X</w:t>
                </w:r>
              </w:sdtContent>
            </w:sdt>
          </w:p>
        </w:tc>
      </w:tr>
      <w:tr w:rsidR="00C308F6" w:rsidRPr="0081597A" w14:paraId="37BDF3C0" w14:textId="77777777" w:rsidTr="00C308F6">
        <w:trPr>
          <w:trHeight w:val="737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28F0FFD" w14:textId="77777777" w:rsidR="00C308F6" w:rsidRPr="00141EDC" w:rsidRDefault="00C308F6" w:rsidP="00C308F6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 w:rsidRPr="00141EDC">
              <w:rPr>
                <w:rFonts w:ascii="Calibri" w:hAnsi="Calibri" w:cs="Arial"/>
                <w:b/>
                <w:color w:val="000000"/>
                <w:sz w:val="20"/>
                <w:shd w:val="clear" w:color="auto" w:fill="FDFDFD"/>
              </w:rPr>
              <w:t>Mercado</w:t>
            </w:r>
          </w:p>
        </w:tc>
        <w:tc>
          <w:tcPr>
            <w:tcW w:w="2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651E66" w14:textId="77777777" w:rsidR="00C308F6" w:rsidRPr="00141EDC" w:rsidRDefault="00A028EF" w:rsidP="00C308F6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rStyle w:val="Estilo1"/>
                  <w:sz w:val="24"/>
                </w:rPr>
                <w:id w:val="1192269165"/>
                <w:placeholder>
                  <w:docPart w:val="1B8BDD12B77244C687F9CA06027EC415"/>
                </w:placeholder>
                <w:showingPlcHdr/>
                <w:text/>
              </w:sdtPr>
              <w:sdtEndPr>
                <w:rPr>
                  <w:rStyle w:val="DefaultParagraphFont"/>
                  <w:sz w:val="16"/>
                </w:rPr>
              </w:sdtEndPr>
              <w:sdtContent>
                <w:r w:rsidR="00C308F6" w:rsidRPr="000367E4">
                  <w:rPr>
                    <w:rStyle w:val="PlaceholderText"/>
                    <w:sz w:val="16"/>
                  </w:rPr>
                  <w:t>Marque con una X</w:t>
                </w:r>
              </w:sdtContent>
            </w:sdt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34BFF74" w14:textId="77777777" w:rsidR="00C308F6" w:rsidRPr="00141EDC" w:rsidRDefault="00C308F6" w:rsidP="00C308F6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noProof/>
                <w:color w:val="000000"/>
                <w:shd w:val="clear" w:color="auto" w:fill="FDFDFD"/>
              </w:rPr>
              <w:drawing>
                <wp:inline distT="0" distB="0" distL="0" distR="0" wp14:anchorId="0D3CD2F6" wp14:editId="7175E268">
                  <wp:extent cx="409575" cy="247650"/>
                  <wp:effectExtent l="0" t="0" r="952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="Calibri" w:hAnsi="Calibri" w:cs="Arial"/>
              <w:b/>
              <w:color w:val="000000"/>
              <w:shd w:val="clear" w:color="auto" w:fill="FDFDFD"/>
            </w:rPr>
            <w:id w:val="-1165161732"/>
            <w:placeholder>
              <w:docPart w:val="94BB9DD02BC74E82BB6FA320815F341B"/>
            </w:placeholder>
            <w:showingPlcHdr/>
          </w:sdtPr>
          <w:sdtEndPr/>
          <w:sdtContent>
            <w:tc>
              <w:tcPr>
                <w:tcW w:w="4390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593F22A" w14:textId="77777777" w:rsidR="00C308F6" w:rsidRPr="00141EDC" w:rsidRDefault="00C308F6" w:rsidP="00C308F6">
                <w:pPr>
                  <w:rPr>
                    <w:rFonts w:ascii="Calibri" w:hAnsi="Calibri" w:cs="Arial"/>
                    <w:b/>
                    <w:color w:val="000000"/>
                    <w:shd w:val="clear" w:color="auto" w:fill="FDFDFD"/>
                  </w:rPr>
                </w:pPr>
                <w:r w:rsidRPr="004334D0">
                  <w:rPr>
                    <w:rStyle w:val="PlaceholderText"/>
                    <w:rFonts w:ascii="Calibri" w:hAnsi="Calibri"/>
                  </w:rPr>
                  <w:t>Haga clic aquí para escribir texto.</w:t>
                </w:r>
              </w:p>
            </w:tc>
          </w:sdtContent>
        </w:sdt>
      </w:tr>
    </w:tbl>
    <w:p w14:paraId="67CE615E" w14:textId="4AC33C9D" w:rsidR="00384621" w:rsidRDefault="00384621" w:rsidP="001F5CAC">
      <w:pPr>
        <w:spacing w:after="0" w:line="240" w:lineRule="auto"/>
        <w:rPr>
          <w:rFonts w:ascii="Calibri" w:hAnsi="Calibri"/>
          <w:b/>
        </w:rPr>
      </w:pPr>
    </w:p>
    <w:tbl>
      <w:tblPr>
        <w:tblStyle w:val="TableGrid"/>
        <w:tblW w:w="10627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27"/>
      </w:tblGrid>
      <w:tr w:rsidR="00C841B2" w:rsidRPr="0081597A" w14:paraId="2E2269E1" w14:textId="77777777" w:rsidTr="00DB7E0D">
        <w:trPr>
          <w:trHeight w:val="84"/>
        </w:trPr>
        <w:tc>
          <w:tcPr>
            <w:tcW w:w="10627" w:type="dxa"/>
          </w:tcPr>
          <w:p w14:paraId="79C24D75" w14:textId="77777777" w:rsidR="00C841B2" w:rsidRPr="0081597A" w:rsidRDefault="00C841B2" w:rsidP="00DB7E0D">
            <w:pPr>
              <w:jc w:val="both"/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Propuesta</w:t>
            </w:r>
            <w:r w:rsidRPr="0081597A">
              <w:rPr>
                <w:rFonts w:ascii="Calibri" w:hAnsi="Calibri" w:cs="Arial"/>
                <w:b/>
                <w:color w:val="000000"/>
                <w:shd w:val="clear" w:color="auto" w:fill="FDFDFD"/>
              </w:rPr>
              <w:t xml:space="preserve"> de la participación</w:t>
            </w: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:</w:t>
            </w:r>
          </w:p>
        </w:tc>
      </w:tr>
      <w:tr w:rsidR="00C841B2" w:rsidRPr="0081597A" w14:paraId="5C455BA0" w14:textId="77777777" w:rsidTr="00DB7E0D">
        <w:trPr>
          <w:trHeight w:val="2345"/>
        </w:trPr>
        <w:sdt>
          <w:sdtPr>
            <w:rPr>
              <w:rFonts w:ascii="Calibri" w:hAnsi="Calibri" w:cs="Arial"/>
              <w:b/>
              <w:color w:val="000000"/>
              <w:shd w:val="clear" w:color="auto" w:fill="FDFDFD"/>
            </w:rPr>
            <w:id w:val="626821260"/>
            <w:placeholder>
              <w:docPart w:val="F35210A6B9A4428DA227435C2DFF4FD8"/>
            </w:placeholder>
            <w:showingPlcHdr/>
          </w:sdtPr>
          <w:sdtEndPr/>
          <w:sdtContent>
            <w:tc>
              <w:tcPr>
                <w:tcW w:w="10627" w:type="dxa"/>
              </w:tcPr>
              <w:p w14:paraId="7944B7A0" w14:textId="77777777" w:rsidR="00C841B2" w:rsidRPr="0081597A" w:rsidRDefault="00C841B2" w:rsidP="00DB7E0D">
                <w:pPr>
                  <w:jc w:val="both"/>
                  <w:rPr>
                    <w:rFonts w:ascii="Calibri" w:hAnsi="Calibri" w:cs="Arial"/>
                    <w:b/>
                    <w:color w:val="000000"/>
                    <w:shd w:val="clear" w:color="auto" w:fill="FDFDFD"/>
                  </w:rPr>
                </w:pPr>
                <w:r w:rsidRPr="005D23B9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</w:tbl>
    <w:p w14:paraId="6BD8F58B" w14:textId="77777777" w:rsidR="00C841B2" w:rsidRPr="0081597A" w:rsidRDefault="00C841B2" w:rsidP="00C841B2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</w:p>
    <w:tbl>
      <w:tblPr>
        <w:tblStyle w:val="TableGrid"/>
        <w:tblW w:w="10627" w:type="dxa"/>
        <w:tblLayout w:type="fixed"/>
        <w:tblLook w:val="04A0" w:firstRow="1" w:lastRow="0" w:firstColumn="1" w:lastColumn="0" w:noHBand="0" w:noVBand="1"/>
      </w:tblPr>
      <w:tblGrid>
        <w:gridCol w:w="2830"/>
        <w:gridCol w:w="1276"/>
        <w:gridCol w:w="1209"/>
        <w:gridCol w:w="634"/>
        <w:gridCol w:w="1417"/>
        <w:gridCol w:w="3261"/>
      </w:tblGrid>
      <w:tr w:rsidR="00C841B2" w:rsidRPr="0081597A" w14:paraId="3A431487" w14:textId="77777777" w:rsidTr="0029717F">
        <w:tc>
          <w:tcPr>
            <w:tcW w:w="531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50CF53" w14:textId="77777777" w:rsidR="00C841B2" w:rsidRPr="0081597A" w:rsidRDefault="00C841B2" w:rsidP="00DB7E0D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 w:rsidRPr="0081597A">
              <w:rPr>
                <w:rFonts w:ascii="Calibri" w:hAnsi="Calibri" w:cs="Arial"/>
                <w:b/>
                <w:color w:val="000000"/>
                <w:shd w:val="clear" w:color="auto" w:fill="FDFDFD"/>
              </w:rPr>
              <w:t>Fecha inicial de participación</w:t>
            </w:r>
          </w:p>
        </w:tc>
        <w:tc>
          <w:tcPr>
            <w:tcW w:w="531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2EB0D8" w14:textId="77777777" w:rsidR="00C841B2" w:rsidRPr="0081597A" w:rsidRDefault="00C841B2" w:rsidP="00DB7E0D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 w:rsidRPr="0081597A">
              <w:rPr>
                <w:rFonts w:ascii="Calibri" w:hAnsi="Calibri" w:cs="Arial"/>
                <w:b/>
                <w:color w:val="000000"/>
                <w:shd w:val="clear" w:color="auto" w:fill="FDFDFD"/>
              </w:rPr>
              <w:t>Fecha final de participación:</w:t>
            </w:r>
          </w:p>
        </w:tc>
      </w:tr>
      <w:tr w:rsidR="00C841B2" w:rsidRPr="0081597A" w14:paraId="7765079C" w14:textId="77777777" w:rsidTr="0029717F">
        <w:trPr>
          <w:trHeight w:val="424"/>
        </w:trPr>
        <w:sdt>
          <w:sdtPr>
            <w:rPr>
              <w:rFonts w:ascii="Calibri" w:hAnsi="Calibri" w:cs="Arial"/>
              <w:b/>
              <w:color w:val="000000"/>
              <w:shd w:val="clear" w:color="auto" w:fill="FDFDFD"/>
            </w:rPr>
            <w:id w:val="-450088510"/>
            <w:placeholder>
              <w:docPart w:val="67076ED236EC4F80AE11DAFB4CD02285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5315" w:type="dxa"/>
                <w:gridSpan w:val="3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A775284" w14:textId="77777777" w:rsidR="00C841B2" w:rsidRPr="0081597A" w:rsidRDefault="00C841B2" w:rsidP="00DB7E0D">
                <w:pPr>
                  <w:rPr>
                    <w:rFonts w:ascii="Calibri" w:hAnsi="Calibri" w:cs="Arial"/>
                    <w:b/>
                    <w:color w:val="000000"/>
                    <w:shd w:val="clear" w:color="auto" w:fill="FDFDFD"/>
                  </w:rPr>
                </w:pPr>
                <w:r w:rsidRPr="005D23B9">
                  <w:rPr>
                    <w:rStyle w:val="PlaceholderText"/>
                    <w:sz w:val="18"/>
                    <w:szCs w:val="18"/>
                  </w:rPr>
                  <w:t>Haga clic aquí para escribir una fecha.</w:t>
                </w:r>
              </w:p>
            </w:tc>
          </w:sdtContent>
        </w:sdt>
        <w:sdt>
          <w:sdtPr>
            <w:rPr>
              <w:rFonts w:ascii="Calibri" w:hAnsi="Calibri" w:cs="Arial"/>
              <w:b/>
              <w:color w:val="000000"/>
              <w:shd w:val="clear" w:color="auto" w:fill="FDFDFD"/>
            </w:rPr>
            <w:id w:val="1868788426"/>
            <w:placeholder>
              <w:docPart w:val="351DD9A13D60445CA711FF1FD8F5C2A4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tc>
              <w:tcPr>
                <w:tcW w:w="5312" w:type="dxa"/>
                <w:gridSpan w:val="3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EA552C5" w14:textId="77777777" w:rsidR="00C841B2" w:rsidRPr="0081597A" w:rsidRDefault="00C841B2" w:rsidP="00DB7E0D">
                <w:pPr>
                  <w:rPr>
                    <w:rFonts w:ascii="Calibri" w:hAnsi="Calibri" w:cs="Arial"/>
                    <w:b/>
                    <w:color w:val="000000"/>
                    <w:shd w:val="clear" w:color="auto" w:fill="FDFDFD"/>
                  </w:rPr>
                </w:pPr>
                <w:r w:rsidRPr="005D23B9">
                  <w:rPr>
                    <w:rStyle w:val="PlaceholderText"/>
                    <w:sz w:val="18"/>
                    <w:szCs w:val="18"/>
                  </w:rPr>
                  <w:t>Haga clic aquí para escribir una fecha.</w:t>
                </w:r>
              </w:p>
            </w:tc>
          </w:sdtContent>
        </w:sdt>
      </w:tr>
      <w:tr w:rsidR="00C841B2" w:rsidRPr="0081597A" w14:paraId="1DBF3551" w14:textId="77777777" w:rsidTr="0029717F">
        <w:trPr>
          <w:trHeight w:val="704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9E1E6C7" w14:textId="77777777" w:rsidR="00C841B2" w:rsidRPr="0081597A" w:rsidRDefault="00C841B2" w:rsidP="00DB7E0D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 w:rsidRPr="0081597A">
              <w:rPr>
                <w:rFonts w:ascii="Calibri" w:hAnsi="Calibri" w:cs="Arial"/>
                <w:b/>
                <w:color w:val="000000"/>
                <w:shd w:val="clear" w:color="auto" w:fill="FDFDFD"/>
              </w:rPr>
              <w:t>Agenda de participación: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A5F4AEA" w14:textId="77777777" w:rsidR="00C841B2" w:rsidRPr="0081597A" w:rsidRDefault="00C841B2" w:rsidP="00DB7E0D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Tentativa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4C9DF21" w14:textId="77777777" w:rsidR="00C841B2" w:rsidRPr="0081597A" w:rsidRDefault="00A028EF" w:rsidP="00DB7E0D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rStyle w:val="Estilo1"/>
                </w:rPr>
                <w:id w:val="-398747542"/>
                <w:placeholder>
                  <w:docPart w:val="4B952E9F135C42C39530F0A35F39D62E"/>
                </w:placeholder>
                <w:showingPlcHdr/>
                <w:text/>
              </w:sdtPr>
              <w:sdtEndPr>
                <w:rPr>
                  <w:rStyle w:val="DefaultParagraphFont"/>
                  <w:sz w:val="14"/>
                </w:rPr>
              </w:sdtEndPr>
              <w:sdtContent>
                <w:r w:rsidR="00C841B2" w:rsidRPr="00141EDC">
                  <w:rPr>
                    <w:rStyle w:val="PlaceholderText"/>
                    <w:sz w:val="14"/>
                  </w:rPr>
                  <w:t>Marque con una X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81D2F3" w14:textId="77777777" w:rsidR="00C841B2" w:rsidRPr="0081597A" w:rsidRDefault="00C841B2" w:rsidP="00DB7E0D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Definitiva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868594" w14:textId="77777777" w:rsidR="00C841B2" w:rsidRPr="0081597A" w:rsidRDefault="00A028EF" w:rsidP="00DB7E0D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sdt>
              <w:sdtPr>
                <w:rPr>
                  <w:rStyle w:val="Estilo1"/>
                </w:rPr>
                <w:id w:val="1392851090"/>
                <w:placeholder>
                  <w:docPart w:val="FB71479BC89243679A75E1E1AA4E1D10"/>
                </w:placeholder>
                <w:showingPlcHdr/>
                <w:text/>
              </w:sdtPr>
              <w:sdtEndPr>
                <w:rPr>
                  <w:rStyle w:val="DefaultParagraphFont"/>
                  <w:sz w:val="14"/>
                </w:rPr>
              </w:sdtEndPr>
              <w:sdtContent>
                <w:r w:rsidR="00C841B2" w:rsidRPr="00141EDC">
                  <w:rPr>
                    <w:rStyle w:val="PlaceholderText"/>
                    <w:sz w:val="14"/>
                  </w:rPr>
                  <w:t>Marque con una X</w:t>
                </w:r>
              </w:sdtContent>
            </w:sdt>
          </w:p>
        </w:tc>
      </w:tr>
      <w:tr w:rsidR="00C841B2" w:rsidRPr="0081597A" w14:paraId="227C7F20" w14:textId="77777777" w:rsidTr="0029717F">
        <w:trPr>
          <w:trHeight w:val="1808"/>
        </w:trPr>
        <w:tc>
          <w:tcPr>
            <w:tcW w:w="10627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B6D20E4" w14:textId="77777777" w:rsidR="00C841B2" w:rsidRPr="0081597A" w:rsidRDefault="00C841B2" w:rsidP="00DB7E0D">
            <w:pPr>
              <w:jc w:val="both"/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Descripción</w:t>
            </w:r>
            <w:r w:rsidRPr="0081597A">
              <w:rPr>
                <w:rFonts w:ascii="Calibri" w:hAnsi="Calibri" w:cs="Arial"/>
                <w:b/>
                <w:color w:val="000000"/>
                <w:shd w:val="clear" w:color="auto" w:fill="FDFDFD"/>
              </w:rPr>
              <w:t xml:space="preserve"> de la</w:t>
            </w: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 xml:space="preserve"> agenda</w:t>
            </w:r>
            <w:r w:rsidRPr="0081597A">
              <w:rPr>
                <w:rFonts w:ascii="Calibri" w:hAnsi="Calibri" w:cs="Arial"/>
                <w:b/>
                <w:color w:val="000000"/>
                <w:shd w:val="clear" w:color="auto" w:fill="FDFDFD"/>
              </w:rPr>
              <w:t>:</w:t>
            </w:r>
          </w:p>
          <w:sdt>
            <w:sdtPr>
              <w:rPr>
                <w:rFonts w:ascii="Calibri" w:hAnsi="Calibri" w:cs="Arial"/>
                <w:b/>
                <w:color w:val="000000"/>
                <w:shd w:val="clear" w:color="auto" w:fill="FDFDFD"/>
              </w:rPr>
              <w:id w:val="617800583"/>
              <w:placeholder>
                <w:docPart w:val="816994B37AA14CA39A99F6374D9F7BCA"/>
              </w:placeholder>
              <w:showingPlcHdr/>
            </w:sdtPr>
            <w:sdtEndPr/>
            <w:sdtContent>
              <w:p w14:paraId="3493BB12" w14:textId="77777777" w:rsidR="00C841B2" w:rsidRPr="0081597A" w:rsidRDefault="00C841B2" w:rsidP="00DB7E0D">
                <w:pPr>
                  <w:jc w:val="both"/>
                  <w:rPr>
                    <w:rFonts w:ascii="Calibri" w:hAnsi="Calibri" w:cs="Arial"/>
                    <w:b/>
                    <w:color w:val="000000"/>
                    <w:shd w:val="clear" w:color="auto" w:fill="FDFDFD"/>
                  </w:rPr>
                </w:pPr>
                <w:r w:rsidRPr="005D23B9">
                  <w:rPr>
                    <w:rStyle w:val="PlaceholderText"/>
                    <w:sz w:val="18"/>
                    <w:szCs w:val="18"/>
                  </w:rPr>
                  <w:t>Haga clic aquí para escribir texto.</w:t>
                </w:r>
              </w:p>
            </w:sdtContent>
          </w:sdt>
        </w:tc>
      </w:tr>
    </w:tbl>
    <w:p w14:paraId="0A0C0E31" w14:textId="77777777" w:rsidR="0029717F" w:rsidRDefault="0029717F" w:rsidP="00D1554B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</w:p>
    <w:tbl>
      <w:tblPr>
        <w:tblStyle w:val="TableGrid"/>
        <w:tblW w:w="10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/>
        <w:tblLayout w:type="fixed"/>
        <w:tblLook w:val="04A0" w:firstRow="1" w:lastRow="0" w:firstColumn="1" w:lastColumn="0" w:noHBand="0" w:noVBand="1"/>
      </w:tblPr>
      <w:tblGrid>
        <w:gridCol w:w="10630"/>
      </w:tblGrid>
      <w:tr w:rsidR="0029717F" w:rsidRPr="0081597A" w14:paraId="568D399E" w14:textId="77777777" w:rsidTr="00DB7E0D">
        <w:tc>
          <w:tcPr>
            <w:tcW w:w="10630" w:type="dxa"/>
            <w:shd w:val="clear" w:color="auto" w:fill="D9D9D9"/>
          </w:tcPr>
          <w:p w14:paraId="4319F9B4" w14:textId="77777777" w:rsidR="0029717F" w:rsidRPr="0081597A" w:rsidRDefault="0029717F" w:rsidP="00DB7E0D">
            <w:pPr>
              <w:jc w:val="both"/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 w:rsidRPr="0081597A">
              <w:rPr>
                <w:rFonts w:ascii="Calibri" w:hAnsi="Calibri"/>
                <w:b/>
              </w:rPr>
              <w:t>Declaración del postulante</w:t>
            </w:r>
          </w:p>
        </w:tc>
      </w:tr>
    </w:tbl>
    <w:p w14:paraId="1DBBBA37" w14:textId="0B892B52" w:rsidR="00D1554B" w:rsidRPr="0081597A" w:rsidRDefault="00D1554B" w:rsidP="00D1554B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  <w:r w:rsidRPr="0081597A">
        <w:rPr>
          <w:rFonts w:ascii="Calibri" w:hAnsi="Calibri" w:cs="Arial"/>
          <w:b/>
          <w:color w:val="000000"/>
          <w:shd w:val="clear" w:color="auto" w:fill="FDFDFD"/>
        </w:rPr>
        <w:t xml:space="preserve">Yo </w:t>
      </w:r>
      <w:sdt>
        <w:sdtPr>
          <w:rPr>
            <w:rFonts w:ascii="Calibri" w:hAnsi="Calibri" w:cs="Arial"/>
            <w:b/>
            <w:color w:val="000000"/>
            <w:shd w:val="clear" w:color="auto" w:fill="FDFDFD"/>
          </w:rPr>
          <w:id w:val="352152046"/>
          <w:placeholder>
            <w:docPart w:val="D6C24A048FB14D389B3ABAE9548F66CE"/>
          </w:placeholder>
          <w:showingPlcHdr/>
        </w:sdtPr>
        <w:sdtEndPr/>
        <w:sdtContent>
          <w:r w:rsidRPr="0081597A">
            <w:rPr>
              <w:rStyle w:val="PlaceholderText"/>
              <w:rFonts w:ascii="Calibri" w:hAnsi="Calibri"/>
            </w:rPr>
            <w:t>Haga clic aquí para escribir texto.</w:t>
          </w:r>
        </w:sdtContent>
      </w:sdt>
      <w:r w:rsidRPr="0081597A">
        <w:rPr>
          <w:rFonts w:ascii="Calibri" w:hAnsi="Calibri" w:cs="Arial"/>
          <w:b/>
          <w:color w:val="000000"/>
          <w:shd w:val="clear" w:color="auto" w:fill="FDFDFD"/>
        </w:rPr>
        <w:t xml:space="preserve"> con cédula de identidad </w:t>
      </w:r>
      <w:sdt>
        <w:sdtPr>
          <w:rPr>
            <w:rFonts w:ascii="Calibri" w:hAnsi="Calibri" w:cs="Arial"/>
            <w:b/>
            <w:color w:val="000000"/>
            <w:shd w:val="clear" w:color="auto" w:fill="FDFDFD"/>
          </w:rPr>
          <w:id w:val="1145703899"/>
          <w:placeholder>
            <w:docPart w:val="4B3AB374A1674424B0AF6527A168D37B"/>
          </w:placeholder>
          <w:showingPlcHdr/>
        </w:sdtPr>
        <w:sdtEndPr/>
        <w:sdtContent>
          <w:r w:rsidRPr="0081597A">
            <w:rPr>
              <w:rStyle w:val="PlaceholderText"/>
              <w:rFonts w:ascii="Calibri" w:hAnsi="Calibri"/>
            </w:rPr>
            <w:t>Haga clic aquí para escribir texto.</w:t>
          </w:r>
        </w:sdtContent>
      </w:sdt>
      <w:r w:rsidRPr="0081597A">
        <w:rPr>
          <w:rFonts w:ascii="Calibri" w:hAnsi="Calibri" w:cs="Arial"/>
          <w:b/>
          <w:color w:val="000000"/>
          <w:shd w:val="clear" w:color="auto" w:fill="FDFDFD"/>
        </w:rPr>
        <w:t xml:space="preserve"> , en calidad de postulante, declaro que no estoy incurso en ninguna de las inhabilidades estipuladas en </w:t>
      </w:r>
      <w:r>
        <w:rPr>
          <w:rFonts w:ascii="Calibri" w:hAnsi="Calibri" w:cs="Arial"/>
          <w:b/>
          <w:color w:val="000000"/>
          <w:shd w:val="clear" w:color="auto" w:fill="FDFDFD"/>
        </w:rPr>
        <w:t>las bases específicas al Concurso Público de Fomento Convocado por el Instituto de Cine y Creación Audiovisual Ecuatoriano en</w:t>
      </w:r>
      <w:r w:rsidRPr="0081597A">
        <w:rPr>
          <w:rFonts w:ascii="Calibri" w:hAnsi="Calibri" w:cs="Arial"/>
          <w:b/>
          <w:color w:val="000000"/>
          <w:shd w:val="clear" w:color="auto" w:fill="FDFDFD"/>
        </w:rPr>
        <w:t xml:space="preserve"> Espacios Internacionales.</w:t>
      </w:r>
    </w:p>
    <w:p w14:paraId="45E3934E" w14:textId="77777777" w:rsidR="00D1554B" w:rsidRPr="0081597A" w:rsidRDefault="00D1554B" w:rsidP="00D1554B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</w:p>
    <w:p w14:paraId="4696E5D3" w14:textId="77777777" w:rsidR="00D1554B" w:rsidRPr="0081597A" w:rsidRDefault="00D1554B" w:rsidP="00D1554B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</w:p>
    <w:p w14:paraId="42E2B2EF" w14:textId="77777777" w:rsidR="00D1554B" w:rsidRPr="0081597A" w:rsidRDefault="00D1554B" w:rsidP="00D1554B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  <w:r>
        <w:rPr>
          <w:rFonts w:ascii="Calibri" w:hAnsi="Calibri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99994E5" wp14:editId="03F1DABB">
                <wp:simplePos x="0" y="0"/>
                <wp:positionH relativeFrom="column">
                  <wp:posOffset>2301240</wp:posOffset>
                </wp:positionH>
                <wp:positionV relativeFrom="paragraph">
                  <wp:posOffset>145415</wp:posOffset>
                </wp:positionV>
                <wp:extent cx="1943100" cy="0"/>
                <wp:effectExtent l="50800" t="25400" r="63500" b="10160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54517D" id="Conector recto 3" o:spid="_x0000_s1026" style="position:absolute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2pt,11.45pt" to="334.2pt,1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" strokecolor="black [3213]" strokeweight="2pt">
                <v:shadow on="t" color="black" opacity="24903f" origin=",.5" offset="0,.55556mm"/>
              </v:line>
            </w:pict>
          </mc:Fallback>
        </mc:AlternateContent>
      </w:r>
    </w:p>
    <w:p w14:paraId="0DF743A8" w14:textId="77777777" w:rsidR="00D1554B" w:rsidRPr="0081597A" w:rsidRDefault="00D1554B" w:rsidP="00D1554B">
      <w:pPr>
        <w:jc w:val="center"/>
        <w:rPr>
          <w:rFonts w:ascii="Calibri" w:hAnsi="Calibri" w:cs="Arial"/>
          <w:b/>
          <w:color w:val="000000"/>
          <w:shd w:val="clear" w:color="auto" w:fill="FDFDFD"/>
        </w:rPr>
      </w:pPr>
      <w:r w:rsidRPr="0081597A">
        <w:rPr>
          <w:rFonts w:ascii="Calibri" w:hAnsi="Calibri" w:cs="Arial"/>
          <w:b/>
          <w:color w:val="000000"/>
          <w:shd w:val="clear" w:color="auto" w:fill="FDFDFD"/>
        </w:rPr>
        <w:t>Firma del postulante</w:t>
      </w:r>
      <w:r>
        <w:rPr>
          <w:rFonts w:ascii="Calibri" w:hAnsi="Calibri" w:cs="Arial"/>
          <w:b/>
          <w:color w:val="000000"/>
          <w:shd w:val="clear" w:color="auto" w:fill="FDFDFD"/>
        </w:rPr>
        <w:t xml:space="preserve"> o apoderado</w:t>
      </w:r>
    </w:p>
    <w:p w14:paraId="61EB4CC9" w14:textId="77777777" w:rsidR="00D1554B" w:rsidRPr="0081597A" w:rsidRDefault="00D1554B" w:rsidP="00D1554B">
      <w:pPr>
        <w:jc w:val="center"/>
        <w:rPr>
          <w:rFonts w:ascii="Calibri" w:hAnsi="Calibri" w:cs="Arial"/>
          <w:b/>
          <w:color w:val="000000"/>
          <w:shd w:val="clear" w:color="auto" w:fill="FDFDFD"/>
        </w:rPr>
      </w:pPr>
      <w:r w:rsidRPr="0081597A">
        <w:rPr>
          <w:rFonts w:ascii="Calibri" w:hAnsi="Calibri" w:cs="Arial"/>
          <w:b/>
          <w:color w:val="000000"/>
          <w:shd w:val="clear" w:color="auto" w:fill="FDFDFD"/>
        </w:rPr>
        <w:t>Nombre y Apellido:</w:t>
      </w:r>
      <w:r>
        <w:rPr>
          <w:rFonts w:ascii="Calibri" w:hAnsi="Calibri" w:cs="Arial"/>
          <w:b/>
          <w:color w:val="000000"/>
          <w:shd w:val="clear" w:color="auto" w:fill="FDFDFD"/>
        </w:rPr>
        <w:t xml:space="preserve"> </w:t>
      </w:r>
      <w:sdt>
        <w:sdtPr>
          <w:rPr>
            <w:rFonts w:ascii="Calibri" w:hAnsi="Calibri" w:cs="Arial"/>
            <w:b/>
            <w:color w:val="000000"/>
            <w:shd w:val="clear" w:color="auto" w:fill="FDFDFD"/>
          </w:rPr>
          <w:id w:val="1408264257"/>
          <w:placeholder>
            <w:docPart w:val="1351FFEA2CA04F22A1357EB0E0136EF4"/>
          </w:placeholder>
          <w:showingPlcHdr/>
        </w:sdtPr>
        <w:sdtEndPr/>
        <w:sdtContent>
          <w:r w:rsidRPr="00620795">
            <w:rPr>
              <w:rStyle w:val="PlaceholderText"/>
              <w:rFonts w:ascii="Calibri" w:hAnsi="Calibri"/>
              <w:sz w:val="20"/>
            </w:rPr>
            <w:t xml:space="preserve">Haga clic aquí para escribir </w:t>
          </w:r>
          <w:r>
            <w:rPr>
              <w:rStyle w:val="PlaceholderText"/>
              <w:rFonts w:ascii="Calibri" w:hAnsi="Calibri"/>
              <w:sz w:val="20"/>
            </w:rPr>
            <w:t>t</w:t>
          </w:r>
          <w:r w:rsidRPr="00620795">
            <w:rPr>
              <w:rStyle w:val="PlaceholderText"/>
              <w:rFonts w:ascii="Calibri" w:hAnsi="Calibri"/>
              <w:sz w:val="20"/>
            </w:rPr>
            <w:t>exto.</w:t>
          </w:r>
        </w:sdtContent>
      </w:sdt>
    </w:p>
    <w:p w14:paraId="1AEDA32C" w14:textId="77777777" w:rsidR="00D1554B" w:rsidRPr="0081597A" w:rsidRDefault="00D1554B" w:rsidP="00D1554B">
      <w:pPr>
        <w:jc w:val="center"/>
        <w:rPr>
          <w:rFonts w:ascii="Calibri" w:hAnsi="Calibri" w:cs="Arial"/>
          <w:b/>
          <w:color w:val="000000"/>
          <w:shd w:val="clear" w:color="auto" w:fill="FDFDFD"/>
        </w:rPr>
      </w:pPr>
      <w:r w:rsidRPr="0081597A">
        <w:rPr>
          <w:rFonts w:ascii="Calibri" w:hAnsi="Calibri" w:cs="Arial"/>
          <w:b/>
          <w:color w:val="000000"/>
          <w:shd w:val="clear" w:color="auto" w:fill="FDFDFD"/>
        </w:rPr>
        <w:t>C.I.</w:t>
      </w:r>
      <w:r>
        <w:rPr>
          <w:rFonts w:ascii="Calibri" w:hAnsi="Calibri" w:cs="Arial"/>
          <w:b/>
          <w:color w:val="000000"/>
          <w:shd w:val="clear" w:color="auto" w:fill="FDFDFD"/>
        </w:rPr>
        <w:t xml:space="preserve">: </w:t>
      </w:r>
      <w:sdt>
        <w:sdtPr>
          <w:rPr>
            <w:rFonts w:ascii="Calibri" w:hAnsi="Calibri" w:cs="Arial"/>
            <w:b/>
            <w:color w:val="000000"/>
            <w:shd w:val="clear" w:color="auto" w:fill="FDFDFD"/>
          </w:rPr>
          <w:id w:val="-13302677"/>
          <w:placeholder>
            <w:docPart w:val="B1E72F17A59C4774815186D4EE087839"/>
          </w:placeholder>
          <w:showingPlcHdr/>
        </w:sdtPr>
        <w:sdtEndPr/>
        <w:sdtContent>
          <w:r w:rsidRPr="00620795">
            <w:rPr>
              <w:rStyle w:val="PlaceholderText"/>
              <w:rFonts w:ascii="Calibri" w:hAnsi="Calibri"/>
              <w:sz w:val="20"/>
            </w:rPr>
            <w:t xml:space="preserve">Haga clic aquí para escribir </w:t>
          </w:r>
          <w:r>
            <w:rPr>
              <w:rStyle w:val="PlaceholderText"/>
              <w:rFonts w:ascii="Calibri" w:hAnsi="Calibri"/>
              <w:sz w:val="20"/>
            </w:rPr>
            <w:t>t</w:t>
          </w:r>
          <w:r w:rsidRPr="00620795">
            <w:rPr>
              <w:rStyle w:val="PlaceholderText"/>
              <w:rFonts w:ascii="Calibri" w:hAnsi="Calibri"/>
              <w:sz w:val="20"/>
            </w:rPr>
            <w:t>exto.</w:t>
          </w:r>
        </w:sdtContent>
      </w:sdt>
    </w:p>
    <w:p w14:paraId="3EF93711" w14:textId="77777777" w:rsidR="00C841B2" w:rsidRPr="0081597A" w:rsidRDefault="00C841B2" w:rsidP="001F5CAC">
      <w:pPr>
        <w:spacing w:after="0" w:line="240" w:lineRule="auto"/>
        <w:rPr>
          <w:rFonts w:ascii="Calibri" w:hAnsi="Calibri"/>
          <w:b/>
        </w:rPr>
      </w:pPr>
    </w:p>
    <w:sectPr w:rsidR="00C841B2" w:rsidRPr="0081597A" w:rsidSect="003F7B91">
      <w:headerReference w:type="even" r:id="rId9"/>
      <w:headerReference w:type="default" r:id="rId10"/>
      <w:headerReference w:type="first" r:id="rId11"/>
      <w:pgSz w:w="11906" w:h="16838"/>
      <w:pgMar w:top="156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9930B6" w14:textId="77777777" w:rsidR="00A028EF" w:rsidRDefault="00A028EF" w:rsidP="009A65ED">
      <w:pPr>
        <w:spacing w:after="0" w:line="240" w:lineRule="auto"/>
      </w:pPr>
      <w:r>
        <w:separator/>
      </w:r>
    </w:p>
  </w:endnote>
  <w:endnote w:type="continuationSeparator" w:id="0">
    <w:p w14:paraId="6DB41717" w14:textId="77777777" w:rsidR="00A028EF" w:rsidRDefault="00A028EF" w:rsidP="009A6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81873C" w14:textId="77777777" w:rsidR="00A028EF" w:rsidRDefault="00A028EF" w:rsidP="009A65ED">
      <w:pPr>
        <w:spacing w:after="0" w:line="240" w:lineRule="auto"/>
      </w:pPr>
      <w:r>
        <w:separator/>
      </w:r>
    </w:p>
  </w:footnote>
  <w:footnote w:type="continuationSeparator" w:id="0">
    <w:p w14:paraId="0F8C38D3" w14:textId="77777777" w:rsidR="00A028EF" w:rsidRDefault="00A028EF" w:rsidP="009A6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9C9FDD" w14:textId="44A3F526" w:rsidR="003F7B91" w:rsidRDefault="00B61CCD">
    <w:pPr>
      <w:pStyle w:val="Header"/>
    </w:pPr>
    <w:r>
      <w:rPr>
        <w:noProof/>
        <w:lang w:val="es-ES_tradnl" w:eastAsia="es-ES_tradnl"/>
      </w:rPr>
      <w:drawing>
        <wp:anchor distT="0" distB="0" distL="114300" distR="114300" simplePos="0" relativeHeight="251662336" behindDoc="1" locked="0" layoutInCell="1" allowOverlap="1" wp14:anchorId="6100902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5275" cy="9399905"/>
          <wp:effectExtent l="0" t="0" r="0" b="0"/>
          <wp:wrapNone/>
          <wp:docPr id="8" name="Picture 8" descr="Hoja-membretada-v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oja-membretada-ve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9399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28EF">
      <w:rPr>
        <w:noProof/>
        <w:lang w:val="es-ES_tradnl" w:eastAsia="es-ES_tradnl"/>
      </w:rPr>
      <w:pict w14:anchorId="025F95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Hoja-membretada-ver" style="position:absolute;margin-left:0;margin-top:0;width:744pt;height:1052.4pt;z-index:-251657216;mso-wrap-edited:f;mso-width-percent:0;mso-height-percent:0;mso-position-horizontal:center;mso-position-horizontal-relative:margin;mso-position-vertical:center;mso-position-vertical-relative:margin;mso-width-percent:0;mso-height-percent:0" wrapcoords="-22 0 -22 21585 21600 21585 21600 0 -22 0">
          <v:imagedata r:id="rId2" o:title="Hoja-membretada-v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7DC5C3" w14:textId="53D27061" w:rsidR="00CD385D" w:rsidRDefault="00A028EF" w:rsidP="003F7B91">
    <w:pPr>
      <w:pStyle w:val="Header"/>
      <w:tabs>
        <w:tab w:val="clear" w:pos="4252"/>
        <w:tab w:val="clear" w:pos="8504"/>
        <w:tab w:val="left" w:pos="9013"/>
      </w:tabs>
    </w:pPr>
    <w:r>
      <w:rPr>
        <w:noProof/>
        <w:lang w:val="es-ES_tradnl" w:eastAsia="es-ES_tradnl"/>
      </w:rPr>
      <w:pict w14:anchorId="4B2E27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Hoja-membretada-ver" style="position:absolute;margin-left:-38.9pt;margin-top:-79.95pt;width:599.6pt;height:848.15pt;z-index:-251655168;mso-wrap-edited:f;mso-width-percent:0;mso-height-percent:0;mso-position-horizontal-relative:margin;mso-position-vertical-relative:margin;mso-width-percent:0;mso-height-percent:0" wrapcoords="-31 0 -31 21578 21600 21578 21600 0 -31 0">
          <v:imagedata r:id="rId1" o:title="Hoja-membretada-ver"/>
          <w10:wrap anchorx="margin" anchory="margin"/>
        </v:shape>
      </w:pict>
    </w:r>
    <w:r w:rsidR="003F7B91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D840F" w14:textId="6DA78188" w:rsidR="003F7B91" w:rsidRDefault="00B61CCD">
    <w:pPr>
      <w:pStyle w:val="Header"/>
    </w:pPr>
    <w:r>
      <w:rPr>
        <w:noProof/>
        <w:lang w:val="es-ES_tradnl" w:eastAsia="es-ES_tradnl"/>
      </w:rPr>
      <w:drawing>
        <wp:anchor distT="0" distB="0" distL="114300" distR="114300" simplePos="0" relativeHeight="251663360" behindDoc="1" locked="0" layoutInCell="1" allowOverlap="1" wp14:anchorId="4E213C4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5275" cy="9399905"/>
          <wp:effectExtent l="0" t="0" r="0" b="0"/>
          <wp:wrapNone/>
          <wp:docPr id="9" name="Picture 9" descr="Hoja-membretada-v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oja-membretada-ve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9399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28EF">
      <w:rPr>
        <w:noProof/>
        <w:lang w:val="es-ES_tradnl" w:eastAsia="es-ES_tradnl"/>
      </w:rPr>
      <w:pict w14:anchorId="7B9787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Hoja-membretada-ver" style="position:absolute;margin-left:0;margin-top:0;width:744pt;height:1052.4pt;z-index:-251656192;mso-wrap-edited:f;mso-width-percent:0;mso-height-percent:0;mso-position-horizontal:center;mso-position-horizontal-relative:margin;mso-position-vertical:center;mso-position-vertical-relative:margin;mso-width-percent:0;mso-height-percent:0" wrapcoords="-22 0 -22 21585 21600 21585 21600 0 -22 0">
          <v:imagedata r:id="rId2" o:title="Hoja-membretada-v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766B0"/>
    <w:multiLevelType w:val="hybridMultilevel"/>
    <w:tmpl w:val="DEDC5F48"/>
    <w:lvl w:ilvl="0" w:tplc="DD9659EA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24B56"/>
    <w:multiLevelType w:val="hybridMultilevel"/>
    <w:tmpl w:val="A0C4052E"/>
    <w:lvl w:ilvl="0" w:tplc="BF68733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5616E"/>
    <w:multiLevelType w:val="hybridMultilevel"/>
    <w:tmpl w:val="A7748AD2"/>
    <w:lvl w:ilvl="0" w:tplc="C49E5CD4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9D7FCF"/>
    <w:multiLevelType w:val="hybridMultilevel"/>
    <w:tmpl w:val="D654EEA6"/>
    <w:lvl w:ilvl="0" w:tplc="A31AB99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906C09"/>
    <w:multiLevelType w:val="hybridMultilevel"/>
    <w:tmpl w:val="5614C846"/>
    <w:lvl w:ilvl="0" w:tplc="5CE06A52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DE2EED"/>
    <w:multiLevelType w:val="hybridMultilevel"/>
    <w:tmpl w:val="2BB65DE6"/>
    <w:lvl w:ilvl="0" w:tplc="22CEBF36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881BDD"/>
    <w:multiLevelType w:val="hybridMultilevel"/>
    <w:tmpl w:val="69AAF626"/>
    <w:lvl w:ilvl="0" w:tplc="5E38FD2E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7D7D53"/>
    <w:multiLevelType w:val="hybridMultilevel"/>
    <w:tmpl w:val="2F94CEE8"/>
    <w:lvl w:ilvl="0" w:tplc="DA765AF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394"/>
    <w:rsid w:val="000007C8"/>
    <w:rsid w:val="00000FE6"/>
    <w:rsid w:val="00031A9C"/>
    <w:rsid w:val="000367E4"/>
    <w:rsid w:val="0004024C"/>
    <w:rsid w:val="00064FDC"/>
    <w:rsid w:val="000679A8"/>
    <w:rsid w:val="00084661"/>
    <w:rsid w:val="000A6AEB"/>
    <w:rsid w:val="000B17B4"/>
    <w:rsid w:val="000C4090"/>
    <w:rsid w:val="000D6610"/>
    <w:rsid w:val="000E40A5"/>
    <w:rsid w:val="001126F0"/>
    <w:rsid w:val="00123A91"/>
    <w:rsid w:val="00141EDC"/>
    <w:rsid w:val="00183B5F"/>
    <w:rsid w:val="001A36C1"/>
    <w:rsid w:val="001C06EE"/>
    <w:rsid w:val="001D5E21"/>
    <w:rsid w:val="001D75CC"/>
    <w:rsid w:val="001E3F6D"/>
    <w:rsid w:val="001F5CAC"/>
    <w:rsid w:val="00200FF3"/>
    <w:rsid w:val="00235A73"/>
    <w:rsid w:val="00266FD4"/>
    <w:rsid w:val="00276A18"/>
    <w:rsid w:val="00277EB5"/>
    <w:rsid w:val="002875AD"/>
    <w:rsid w:val="0029717F"/>
    <w:rsid w:val="002C28A0"/>
    <w:rsid w:val="002C43B7"/>
    <w:rsid w:val="002C6D72"/>
    <w:rsid w:val="002D3CD6"/>
    <w:rsid w:val="002E0B0D"/>
    <w:rsid w:val="003063FE"/>
    <w:rsid w:val="003179C7"/>
    <w:rsid w:val="00332481"/>
    <w:rsid w:val="003448D1"/>
    <w:rsid w:val="00346216"/>
    <w:rsid w:val="00351BE1"/>
    <w:rsid w:val="003715BE"/>
    <w:rsid w:val="00372C47"/>
    <w:rsid w:val="00375B6A"/>
    <w:rsid w:val="00384621"/>
    <w:rsid w:val="00392573"/>
    <w:rsid w:val="003B088A"/>
    <w:rsid w:val="003B3BC6"/>
    <w:rsid w:val="003C0A98"/>
    <w:rsid w:val="003D1CD8"/>
    <w:rsid w:val="003D7EBF"/>
    <w:rsid w:val="003F7B91"/>
    <w:rsid w:val="00404BEC"/>
    <w:rsid w:val="004102D2"/>
    <w:rsid w:val="00413BE5"/>
    <w:rsid w:val="00421BFA"/>
    <w:rsid w:val="0042670A"/>
    <w:rsid w:val="004334D0"/>
    <w:rsid w:val="004475E9"/>
    <w:rsid w:val="00452C25"/>
    <w:rsid w:val="00471E13"/>
    <w:rsid w:val="00482517"/>
    <w:rsid w:val="004A13D7"/>
    <w:rsid w:val="004A4CF5"/>
    <w:rsid w:val="004B648E"/>
    <w:rsid w:val="004C2F2E"/>
    <w:rsid w:val="00510F75"/>
    <w:rsid w:val="00517EF9"/>
    <w:rsid w:val="005347E0"/>
    <w:rsid w:val="00590B4A"/>
    <w:rsid w:val="005A3C11"/>
    <w:rsid w:val="005B624C"/>
    <w:rsid w:val="005D1618"/>
    <w:rsid w:val="005D1F15"/>
    <w:rsid w:val="005D23B9"/>
    <w:rsid w:val="005D480A"/>
    <w:rsid w:val="00607CC1"/>
    <w:rsid w:val="00616D90"/>
    <w:rsid w:val="00620795"/>
    <w:rsid w:val="00636C8F"/>
    <w:rsid w:val="00644E5E"/>
    <w:rsid w:val="00646583"/>
    <w:rsid w:val="00647A02"/>
    <w:rsid w:val="006864FD"/>
    <w:rsid w:val="006C7728"/>
    <w:rsid w:val="006E1E1A"/>
    <w:rsid w:val="006E6D71"/>
    <w:rsid w:val="007130C4"/>
    <w:rsid w:val="007779D3"/>
    <w:rsid w:val="007813FC"/>
    <w:rsid w:val="007834B6"/>
    <w:rsid w:val="007A1EAF"/>
    <w:rsid w:val="007E4662"/>
    <w:rsid w:val="00810782"/>
    <w:rsid w:val="0081597A"/>
    <w:rsid w:val="008178F1"/>
    <w:rsid w:val="00822983"/>
    <w:rsid w:val="00831B74"/>
    <w:rsid w:val="008426A3"/>
    <w:rsid w:val="00845032"/>
    <w:rsid w:val="008A6376"/>
    <w:rsid w:val="008B701E"/>
    <w:rsid w:val="008E59BB"/>
    <w:rsid w:val="008F02A0"/>
    <w:rsid w:val="00942A2D"/>
    <w:rsid w:val="00977D3E"/>
    <w:rsid w:val="009827F7"/>
    <w:rsid w:val="0098506F"/>
    <w:rsid w:val="009A15B4"/>
    <w:rsid w:val="009A65ED"/>
    <w:rsid w:val="009F0DCC"/>
    <w:rsid w:val="00A028EF"/>
    <w:rsid w:val="00A30D55"/>
    <w:rsid w:val="00A34D96"/>
    <w:rsid w:val="00AB2A98"/>
    <w:rsid w:val="00B15780"/>
    <w:rsid w:val="00B159C2"/>
    <w:rsid w:val="00B20503"/>
    <w:rsid w:val="00B23218"/>
    <w:rsid w:val="00B36054"/>
    <w:rsid w:val="00B61CCD"/>
    <w:rsid w:val="00B774C1"/>
    <w:rsid w:val="00B87FA6"/>
    <w:rsid w:val="00B920FE"/>
    <w:rsid w:val="00BA1492"/>
    <w:rsid w:val="00BB37DD"/>
    <w:rsid w:val="00BB6EBE"/>
    <w:rsid w:val="00BD40C6"/>
    <w:rsid w:val="00BD6004"/>
    <w:rsid w:val="00BE385A"/>
    <w:rsid w:val="00BF2EC4"/>
    <w:rsid w:val="00C13A80"/>
    <w:rsid w:val="00C1654A"/>
    <w:rsid w:val="00C17CF7"/>
    <w:rsid w:val="00C237EC"/>
    <w:rsid w:val="00C270F0"/>
    <w:rsid w:val="00C308F6"/>
    <w:rsid w:val="00C3113B"/>
    <w:rsid w:val="00C42E41"/>
    <w:rsid w:val="00C4656A"/>
    <w:rsid w:val="00C51447"/>
    <w:rsid w:val="00C63D86"/>
    <w:rsid w:val="00C841B2"/>
    <w:rsid w:val="00C85533"/>
    <w:rsid w:val="00CA347A"/>
    <w:rsid w:val="00CA5394"/>
    <w:rsid w:val="00CA6801"/>
    <w:rsid w:val="00CA70DD"/>
    <w:rsid w:val="00CD2E1E"/>
    <w:rsid w:val="00CD385D"/>
    <w:rsid w:val="00CF02A9"/>
    <w:rsid w:val="00CF3B54"/>
    <w:rsid w:val="00D02922"/>
    <w:rsid w:val="00D1554B"/>
    <w:rsid w:val="00D26D8A"/>
    <w:rsid w:val="00D4775F"/>
    <w:rsid w:val="00D50028"/>
    <w:rsid w:val="00D85738"/>
    <w:rsid w:val="00DA7F33"/>
    <w:rsid w:val="00DB1EDE"/>
    <w:rsid w:val="00DB28E5"/>
    <w:rsid w:val="00DC40F2"/>
    <w:rsid w:val="00DC448B"/>
    <w:rsid w:val="00DE62CC"/>
    <w:rsid w:val="00E103AE"/>
    <w:rsid w:val="00E123C2"/>
    <w:rsid w:val="00E21F51"/>
    <w:rsid w:val="00E37109"/>
    <w:rsid w:val="00E4301C"/>
    <w:rsid w:val="00E51E64"/>
    <w:rsid w:val="00E53D99"/>
    <w:rsid w:val="00E6624E"/>
    <w:rsid w:val="00E74550"/>
    <w:rsid w:val="00E86862"/>
    <w:rsid w:val="00E91583"/>
    <w:rsid w:val="00EC70E3"/>
    <w:rsid w:val="00ED3BE4"/>
    <w:rsid w:val="00ED55FF"/>
    <w:rsid w:val="00EE447F"/>
    <w:rsid w:val="00F1038F"/>
    <w:rsid w:val="00F51A7F"/>
    <w:rsid w:val="00F917D3"/>
    <w:rsid w:val="00F969F0"/>
    <w:rsid w:val="00FC1F6C"/>
    <w:rsid w:val="00FE7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5A65BB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430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4301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3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01C"/>
    <w:rPr>
      <w:rFonts w:ascii="Tahoma" w:hAnsi="Tahoma" w:cs="Tahoma"/>
      <w:sz w:val="16"/>
      <w:szCs w:val="16"/>
      <w:lang w:val="es-EC"/>
    </w:rPr>
  </w:style>
  <w:style w:type="paragraph" w:styleId="Header">
    <w:name w:val="header"/>
    <w:basedOn w:val="Normal"/>
    <w:link w:val="HeaderChar"/>
    <w:uiPriority w:val="99"/>
    <w:unhideWhenUsed/>
    <w:rsid w:val="009A65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65ED"/>
    <w:rPr>
      <w:lang w:val="es-EC"/>
    </w:rPr>
  </w:style>
  <w:style w:type="paragraph" w:styleId="Footer">
    <w:name w:val="footer"/>
    <w:basedOn w:val="Normal"/>
    <w:link w:val="FooterChar"/>
    <w:uiPriority w:val="99"/>
    <w:unhideWhenUsed/>
    <w:rsid w:val="009A65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65ED"/>
    <w:rPr>
      <w:lang w:val="es-EC"/>
    </w:rPr>
  </w:style>
  <w:style w:type="paragraph" w:styleId="ListParagraph">
    <w:name w:val="List Paragraph"/>
    <w:basedOn w:val="Normal"/>
    <w:uiPriority w:val="34"/>
    <w:qFormat/>
    <w:rsid w:val="008E59BB"/>
    <w:pPr>
      <w:ind w:left="720"/>
      <w:contextualSpacing/>
    </w:pPr>
  </w:style>
  <w:style w:type="character" w:customStyle="1" w:styleId="Estilo1">
    <w:name w:val="Estilo1"/>
    <w:basedOn w:val="DefaultParagraphFont"/>
    <w:uiPriority w:val="1"/>
    <w:rsid w:val="00141EDC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Planificaci&#243;n\Documents\2017%20CONTROL%20T&#201;CNICO\INSTRUCTIVO%20CERTIFICACI&#211;N%20ORIGEN%20NACIONA%20INDEPENDIENTE\ANEXO%203_FORMULARIO_ORIGEN%20NACIONAL%20INDEPENDIEN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48B78BA59304391A27962A43421E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56A9D-DB5A-401F-A756-8B4B52E4FF8E}"/>
      </w:docPartPr>
      <w:docPartBody>
        <w:p w:rsidR="00331777" w:rsidRDefault="00A30903" w:rsidP="00A30903">
          <w:pPr>
            <w:pStyle w:val="D48B78BA59304391A27962A43421EF6430"/>
          </w:pPr>
          <w:r w:rsidRPr="00200FF3">
            <w:rPr>
              <w:rStyle w:val="PlaceholderText"/>
              <w:sz w:val="18"/>
              <w:szCs w:val="18"/>
            </w:rPr>
            <w:t>Haga c</w:t>
          </w:r>
          <w:r>
            <w:rPr>
              <w:rStyle w:val="PlaceholderText"/>
              <w:sz w:val="18"/>
              <w:szCs w:val="18"/>
            </w:rPr>
            <w:t>l</w:t>
          </w:r>
          <w:r w:rsidRPr="00200FF3">
            <w:rPr>
              <w:rStyle w:val="PlaceholderText"/>
              <w:sz w:val="18"/>
              <w:szCs w:val="18"/>
            </w:rPr>
            <w:t>ic aquí para escribir texto.</w:t>
          </w:r>
        </w:p>
      </w:docPartBody>
    </w:docPart>
    <w:docPart>
      <w:docPartPr>
        <w:name w:val="B7C07A82DE7F4FFD94435CB4535CC4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A01E3-47DF-496D-A389-EFCEC64A1FB3}"/>
      </w:docPartPr>
      <w:docPartBody>
        <w:p w:rsidR="00331777" w:rsidRDefault="00A30903" w:rsidP="00A30903">
          <w:pPr>
            <w:pStyle w:val="B7C07A82DE7F4FFD94435CB4535CC40F30"/>
          </w:pPr>
          <w:r w:rsidRPr="00200FF3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F53A35E6664848978E95535C1D11C9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893DA-E607-4B68-BA90-20FB2F6D06BF}"/>
      </w:docPartPr>
      <w:docPartBody>
        <w:p w:rsidR="00331777" w:rsidRDefault="00A30903" w:rsidP="00A30903">
          <w:pPr>
            <w:pStyle w:val="F53A35E6664848978E95535C1D11C98130"/>
          </w:pPr>
          <w:r w:rsidRPr="00200FF3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9E626E45202F414F9108243F6FBA83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AB302-B6E5-4877-9A0B-41AA90229919}"/>
      </w:docPartPr>
      <w:docPartBody>
        <w:p w:rsidR="00331777" w:rsidRDefault="00A30903" w:rsidP="00A30903">
          <w:pPr>
            <w:pStyle w:val="9E626E45202F414F9108243F6FBA830930"/>
          </w:pPr>
          <w:r w:rsidRPr="00200FF3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EE2139BB3E06499E9166BC5DF1492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52A2FA-1D9C-4476-87DB-9DE97DF73B11}"/>
      </w:docPartPr>
      <w:docPartBody>
        <w:p w:rsidR="00331777" w:rsidRDefault="00A30903" w:rsidP="00A30903">
          <w:pPr>
            <w:pStyle w:val="EE2139BB3E06499E9166BC5DF14926E230"/>
          </w:pPr>
          <w:r w:rsidRPr="00200FF3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10845DBE96C342C285CCD6E528AB26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7F478-2F6A-4105-BF9A-7DCD037A2E60}"/>
      </w:docPartPr>
      <w:docPartBody>
        <w:p w:rsidR="00331777" w:rsidRDefault="00A30903" w:rsidP="00A30903">
          <w:pPr>
            <w:pStyle w:val="10845DBE96C342C285CCD6E528AB26B130"/>
          </w:pPr>
          <w:r w:rsidRPr="00200FF3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B9DF7B1A46DF4B969903E92B2F1AAD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19B457-CF31-4581-BA98-8C0A79FE62E8}"/>
      </w:docPartPr>
      <w:docPartBody>
        <w:p w:rsidR="00331777" w:rsidRDefault="00A30903" w:rsidP="00A30903">
          <w:pPr>
            <w:pStyle w:val="B9DF7B1A46DF4B969903E92B2F1AAD2C30"/>
          </w:pPr>
          <w:r w:rsidRPr="00B159C2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881B1BE5CDEC4F929C56A71ED4007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006721-790E-430B-A0E2-A3A174ABCC3C}"/>
      </w:docPartPr>
      <w:docPartBody>
        <w:p w:rsidR="00331777" w:rsidRDefault="00A30903" w:rsidP="00A30903">
          <w:pPr>
            <w:pStyle w:val="881B1BE5CDEC4F929C56A71ED40075B330"/>
          </w:pPr>
          <w:r w:rsidRPr="00B159C2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CE75B8F21FC74AEA8D63FF00918B8B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06BC2B-6255-4006-83D3-38A5F9DB1CBB}"/>
      </w:docPartPr>
      <w:docPartBody>
        <w:p w:rsidR="00331777" w:rsidRDefault="00A30903" w:rsidP="00A30903">
          <w:pPr>
            <w:pStyle w:val="CE75B8F21FC74AEA8D63FF00918B8B8F30"/>
          </w:pPr>
          <w:r w:rsidRPr="00B159C2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A992BAC19587424888D2ADEFB6497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DE74C6-3E4C-40D6-AF3E-D71C49B8F012}"/>
      </w:docPartPr>
      <w:docPartBody>
        <w:p w:rsidR="00D305DA" w:rsidRDefault="00A30903" w:rsidP="00A30903">
          <w:pPr>
            <w:pStyle w:val="A992BAC19587424888D2ADEFB649773028"/>
          </w:pPr>
          <w:r w:rsidRPr="00E4301C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71E9232CC4D94F8BAAB040A194F427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D175A1-CC4F-4201-B19B-A41C99622992}"/>
      </w:docPartPr>
      <w:docPartBody>
        <w:p w:rsidR="00D305DA" w:rsidRDefault="00A30903" w:rsidP="00A30903">
          <w:pPr>
            <w:pStyle w:val="71E9232CC4D94F8BAAB040A194F427B828"/>
          </w:pPr>
          <w:r w:rsidRPr="00E4301C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DA10A2CE462E4344AFB75924CE6FA7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1E184-2635-4327-AFF5-5C26F8121022}"/>
      </w:docPartPr>
      <w:docPartBody>
        <w:p w:rsidR="00D305DA" w:rsidRDefault="00A30903" w:rsidP="00A30903">
          <w:pPr>
            <w:pStyle w:val="DA10A2CE462E4344AFB75924CE6FA73F27"/>
          </w:pPr>
          <w:r w:rsidRPr="000A6AEB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1C20A637638C40A7A84FD65A725BDD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8E5437-EDD2-4604-8907-F89476802C57}"/>
      </w:docPartPr>
      <w:docPartBody>
        <w:p w:rsidR="00D305DA" w:rsidRDefault="00D305DA" w:rsidP="00D305DA">
          <w:pPr>
            <w:pStyle w:val="1C20A637638C40A7A84FD65A725BDD89"/>
          </w:pPr>
          <w:r w:rsidRPr="000A6AEB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01705F66845A4A39AE7519BEAC52C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565B44-84F2-4617-AD28-3ECD8C2EE9AF}"/>
      </w:docPartPr>
      <w:docPartBody>
        <w:p w:rsidR="00D305DA" w:rsidRDefault="00A30903" w:rsidP="00A30903">
          <w:pPr>
            <w:pStyle w:val="01705F66845A4A39AE7519BEAC52C69923"/>
          </w:pPr>
          <w:r w:rsidRPr="00BD6004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E5C8704FC8084DAE9BC60D23909BA5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3AE84-5895-4195-8A0B-513E557C8DF8}"/>
      </w:docPartPr>
      <w:docPartBody>
        <w:p w:rsidR="00D305DA" w:rsidRDefault="00A30903" w:rsidP="00A30903">
          <w:pPr>
            <w:pStyle w:val="E5C8704FC8084DAE9BC60D23909BA54B23"/>
          </w:pPr>
          <w:r w:rsidRPr="00BD6004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BF33E177B7694A8B858944C089A82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A4C2D6-1714-483C-9892-A6E028A4684B}"/>
      </w:docPartPr>
      <w:docPartBody>
        <w:p w:rsidR="00D305DA" w:rsidRDefault="00A30903" w:rsidP="00A30903">
          <w:pPr>
            <w:pStyle w:val="BF33E177B7694A8B858944C089A8216223"/>
          </w:pPr>
          <w:r w:rsidRPr="00BD6004">
            <w:rPr>
              <w:rStyle w:val="PlaceholderText"/>
              <w:sz w:val="18"/>
              <w:szCs w:val="18"/>
            </w:rPr>
            <w:t>Haga clic aquí para escribir una fecha.</w:t>
          </w:r>
        </w:p>
      </w:docPartBody>
    </w:docPart>
    <w:docPart>
      <w:docPartPr>
        <w:name w:val="19B6194F2F92406F8F3E2F1BCAD30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679BE-A15E-442E-986A-EA6BD6AD9903}"/>
      </w:docPartPr>
      <w:docPartBody>
        <w:p w:rsidR="00D305DA" w:rsidRDefault="00A30903" w:rsidP="00A30903">
          <w:pPr>
            <w:pStyle w:val="19B6194F2F92406F8F3E2F1BCAD3057923"/>
          </w:pPr>
          <w:r w:rsidRPr="00BD6004">
            <w:rPr>
              <w:rStyle w:val="PlaceholderText"/>
              <w:sz w:val="18"/>
              <w:szCs w:val="18"/>
            </w:rPr>
            <w:t>Haga clic aquí para escribir una fecha.</w:t>
          </w:r>
        </w:p>
      </w:docPartBody>
    </w:docPart>
    <w:docPart>
      <w:docPartPr>
        <w:name w:val="4F6F29408B39484AADB0667328761F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FDE77-AC21-44ED-A11D-41FF3C0521AB}"/>
      </w:docPartPr>
      <w:docPartBody>
        <w:p w:rsidR="00D305DA" w:rsidRDefault="00A30903" w:rsidP="00A30903">
          <w:pPr>
            <w:pStyle w:val="4F6F29408B39484AADB0667328761F1F23"/>
          </w:pPr>
          <w:r w:rsidRPr="00BD6004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626B10955F14442BA2A18812EAC38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9878C-CA32-4D62-8CD3-D954C68E12FF}"/>
      </w:docPartPr>
      <w:docPartBody>
        <w:p w:rsidR="00D305DA" w:rsidRDefault="00A30903" w:rsidP="00A30903">
          <w:pPr>
            <w:pStyle w:val="626B10955F14442BA2A18812EAC3820323"/>
          </w:pPr>
          <w:r w:rsidRPr="00BD6004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0E87E0CC760445918E28B05A55157F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4CAEA9-2B99-4A31-9561-ABE18CC58B32}"/>
      </w:docPartPr>
      <w:docPartBody>
        <w:p w:rsidR="00D305DA" w:rsidRDefault="00A30903" w:rsidP="00A30903">
          <w:pPr>
            <w:pStyle w:val="0E87E0CC760445918E28B05A55157F7423"/>
          </w:pPr>
          <w:r w:rsidRPr="00BD6004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37DA746D94EB154BBF4F33177E3045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171DA-E126-8E47-8502-34C22BC6A3D7}"/>
      </w:docPartPr>
      <w:docPartBody>
        <w:p w:rsidR="00382E9C" w:rsidRDefault="00A30903" w:rsidP="00A30903">
          <w:pPr>
            <w:pStyle w:val="37DA746D94EB154BBF4F33177E3045F214"/>
          </w:pPr>
          <w:r w:rsidRPr="00E4301C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FED9B0FECC3D422097291068B45875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C0485E-535A-4E18-AF17-B28E9F22885E}"/>
      </w:docPartPr>
      <w:docPartBody>
        <w:p w:rsidR="00E17F8A" w:rsidRDefault="00A30903" w:rsidP="00A30903">
          <w:pPr>
            <w:pStyle w:val="FED9B0FECC3D422097291068B458753F"/>
          </w:pPr>
          <w:r w:rsidRPr="00B20503">
            <w:rPr>
              <w:rStyle w:val="PlaceholderText"/>
              <w:sz w:val="16"/>
            </w:rPr>
            <w:t>Marque con una X</w:t>
          </w:r>
        </w:p>
      </w:docPartBody>
    </w:docPart>
    <w:docPart>
      <w:docPartPr>
        <w:name w:val="C143DB53480247379EC3D742E45AE0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1EA34-17CB-407C-BF66-4097BB3B3A54}"/>
      </w:docPartPr>
      <w:docPartBody>
        <w:p w:rsidR="00E17F8A" w:rsidRDefault="00A30903" w:rsidP="00A30903">
          <w:pPr>
            <w:pStyle w:val="C143DB53480247379EC3D742E45AE049"/>
          </w:pPr>
          <w:r w:rsidRPr="00B20503">
            <w:rPr>
              <w:rStyle w:val="PlaceholderText"/>
              <w:sz w:val="16"/>
            </w:rPr>
            <w:t>Marque con una X</w:t>
          </w:r>
        </w:p>
      </w:docPartBody>
    </w:docPart>
    <w:docPart>
      <w:docPartPr>
        <w:name w:val="ECBE3996F1E54D28A190656949B8F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502263-4A06-47FB-A2B5-710635FF07F0}"/>
      </w:docPartPr>
      <w:docPartBody>
        <w:p w:rsidR="00E17F8A" w:rsidRDefault="00A30903" w:rsidP="00A30903">
          <w:pPr>
            <w:pStyle w:val="ECBE3996F1E54D28A190656949B8FE21"/>
          </w:pPr>
          <w:r w:rsidRPr="00B20503">
            <w:rPr>
              <w:rStyle w:val="PlaceholderText"/>
              <w:sz w:val="16"/>
            </w:rPr>
            <w:t>Marque con una X</w:t>
          </w:r>
        </w:p>
      </w:docPartBody>
    </w:docPart>
    <w:docPart>
      <w:docPartPr>
        <w:name w:val="435FC71E78134E54A3B0F1072149C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BB7549-EA69-4511-8508-55AB003A0E86}"/>
      </w:docPartPr>
      <w:docPartBody>
        <w:p w:rsidR="00E17F8A" w:rsidRDefault="00A30903" w:rsidP="00A30903">
          <w:pPr>
            <w:pStyle w:val="435FC71E78134E54A3B0F1072149C36F"/>
          </w:pPr>
          <w:r w:rsidRPr="00B20503">
            <w:rPr>
              <w:rStyle w:val="PlaceholderText"/>
              <w:sz w:val="16"/>
            </w:rPr>
            <w:t>Marque con una X</w:t>
          </w:r>
        </w:p>
      </w:docPartBody>
    </w:docPart>
    <w:docPart>
      <w:docPartPr>
        <w:name w:val="6A9996F475E1CA43BC8A4C72FA03C0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E97A7-6A1B-5249-90D5-D041C5DCC7CC}"/>
      </w:docPartPr>
      <w:docPartBody>
        <w:p w:rsidR="00C22AFB" w:rsidRDefault="00A03B14" w:rsidP="00A03B14">
          <w:pPr>
            <w:pStyle w:val="6A9996F475E1CA43BC8A4C72FA03C0F1"/>
          </w:pPr>
          <w:r w:rsidRPr="00200FF3">
            <w:rPr>
              <w:rStyle w:val="PlaceholderText"/>
              <w:sz w:val="18"/>
              <w:szCs w:val="18"/>
            </w:rPr>
            <w:t>Haga c</w:t>
          </w:r>
          <w:r>
            <w:rPr>
              <w:rStyle w:val="PlaceholderText"/>
              <w:sz w:val="18"/>
              <w:szCs w:val="18"/>
            </w:rPr>
            <w:t>l</w:t>
          </w:r>
          <w:r w:rsidRPr="00200FF3">
            <w:rPr>
              <w:rStyle w:val="PlaceholderText"/>
              <w:sz w:val="18"/>
              <w:szCs w:val="18"/>
            </w:rPr>
            <w:t>ic aquí para escribir texto.</w:t>
          </w:r>
        </w:p>
      </w:docPartBody>
    </w:docPart>
    <w:docPart>
      <w:docPartPr>
        <w:name w:val="6A1287D1265EC64BB1F88A27AD1BDE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59F00-9F20-C345-9E36-5F8895B7C41F}"/>
      </w:docPartPr>
      <w:docPartBody>
        <w:p w:rsidR="00C22AFB" w:rsidRDefault="00A03B14" w:rsidP="00A03B14">
          <w:pPr>
            <w:pStyle w:val="6A1287D1265EC64BB1F88A27AD1BDE25"/>
          </w:pPr>
          <w:r w:rsidRPr="00200FF3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2C1C47E2F19A19469B46C53CEB334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90A57A-C6E7-E444-AAA2-903CFF6915FE}"/>
      </w:docPartPr>
      <w:docPartBody>
        <w:p w:rsidR="00C22AFB" w:rsidRDefault="00A03B14" w:rsidP="00A03B14">
          <w:pPr>
            <w:pStyle w:val="2C1C47E2F19A19469B46C53CEB3341CD"/>
          </w:pPr>
          <w:r w:rsidRPr="00200FF3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C851E4170BD6AE4CB3F50AA34280B7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F1E6A-7E69-2F4F-AE16-236A19B5374F}"/>
      </w:docPartPr>
      <w:docPartBody>
        <w:p w:rsidR="00C22AFB" w:rsidRDefault="00A03B14" w:rsidP="00A03B14">
          <w:pPr>
            <w:pStyle w:val="C851E4170BD6AE4CB3F50AA34280B7E0"/>
          </w:pPr>
          <w:r w:rsidRPr="00E4301C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0A63B138793F4567B2EF0579139F46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18A608-8574-4770-98DD-714DE55E0253}"/>
      </w:docPartPr>
      <w:docPartBody>
        <w:p w:rsidR="00EE4E85" w:rsidRDefault="0038681F" w:rsidP="0038681F">
          <w:pPr>
            <w:pStyle w:val="0A63B138793F4567B2EF0579139F46AD"/>
          </w:pPr>
          <w:r w:rsidRPr="000367E4">
            <w:rPr>
              <w:rStyle w:val="PlaceholderText"/>
              <w:sz w:val="16"/>
            </w:rPr>
            <w:t>Marque con una X</w:t>
          </w:r>
        </w:p>
      </w:docPartBody>
    </w:docPart>
    <w:docPart>
      <w:docPartPr>
        <w:name w:val="2931DD12E6AA4DB88BB3718A398FD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E2CAC5-E4EE-42E9-9272-AD9A3CF571BF}"/>
      </w:docPartPr>
      <w:docPartBody>
        <w:p w:rsidR="00EE4E85" w:rsidRDefault="0038681F" w:rsidP="0038681F">
          <w:pPr>
            <w:pStyle w:val="2931DD12E6AA4DB88BB3718A398FDAE5"/>
          </w:pPr>
          <w:r w:rsidRPr="000367E4">
            <w:rPr>
              <w:rStyle w:val="PlaceholderText"/>
              <w:sz w:val="16"/>
            </w:rPr>
            <w:t>Marque con una X</w:t>
          </w:r>
        </w:p>
      </w:docPartBody>
    </w:docPart>
    <w:docPart>
      <w:docPartPr>
        <w:name w:val="4EF8E22C10434AD491ED72EBE9578F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730316-DD44-4586-85BE-2A007B7D0684}"/>
      </w:docPartPr>
      <w:docPartBody>
        <w:p w:rsidR="00EE4E85" w:rsidRDefault="0038681F" w:rsidP="0038681F">
          <w:pPr>
            <w:pStyle w:val="4EF8E22C10434AD491ED72EBE9578F92"/>
          </w:pPr>
          <w:r w:rsidRPr="000367E4">
            <w:rPr>
              <w:rStyle w:val="PlaceholderText"/>
              <w:sz w:val="16"/>
            </w:rPr>
            <w:t>Marque con una X</w:t>
          </w:r>
        </w:p>
      </w:docPartBody>
    </w:docPart>
    <w:docPart>
      <w:docPartPr>
        <w:name w:val="32CDDD6EE8144BCC9225331B37762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520AC6-961A-4DB9-BB55-6273AA4D46EC}"/>
      </w:docPartPr>
      <w:docPartBody>
        <w:p w:rsidR="00EE4E85" w:rsidRDefault="0038681F" w:rsidP="0038681F">
          <w:pPr>
            <w:pStyle w:val="32CDDD6EE8144BCC9225331B37762C3A"/>
          </w:pPr>
          <w:r w:rsidRPr="000367E4">
            <w:rPr>
              <w:rStyle w:val="PlaceholderText"/>
              <w:sz w:val="16"/>
            </w:rPr>
            <w:t>Marque con una X</w:t>
          </w:r>
        </w:p>
      </w:docPartBody>
    </w:docPart>
    <w:docPart>
      <w:docPartPr>
        <w:name w:val="7EA538A27935482AA202803F02C9BA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9617F9-7DD6-4875-BC5E-DF90765F52FF}"/>
      </w:docPartPr>
      <w:docPartBody>
        <w:p w:rsidR="00EE4E85" w:rsidRDefault="0038681F" w:rsidP="0038681F">
          <w:pPr>
            <w:pStyle w:val="7EA538A27935482AA202803F02C9BAFB"/>
          </w:pPr>
          <w:r w:rsidRPr="000367E4">
            <w:rPr>
              <w:rStyle w:val="PlaceholderText"/>
              <w:sz w:val="16"/>
            </w:rPr>
            <w:t>Marque con una X</w:t>
          </w:r>
        </w:p>
      </w:docPartBody>
    </w:docPart>
    <w:docPart>
      <w:docPartPr>
        <w:name w:val="2CE92748CEAC4190B17AFB8E13031F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DFB853-4DC1-484C-9C21-69F39AD26CED}"/>
      </w:docPartPr>
      <w:docPartBody>
        <w:p w:rsidR="00EE4E85" w:rsidRDefault="0038681F" w:rsidP="0038681F">
          <w:pPr>
            <w:pStyle w:val="2CE92748CEAC4190B17AFB8E13031FAF"/>
          </w:pPr>
          <w:r w:rsidRPr="000367E4">
            <w:rPr>
              <w:rStyle w:val="PlaceholderText"/>
              <w:sz w:val="16"/>
            </w:rPr>
            <w:t>Marque con una X</w:t>
          </w:r>
        </w:p>
      </w:docPartBody>
    </w:docPart>
    <w:docPart>
      <w:docPartPr>
        <w:name w:val="92E6FF08D624438897E37EFB82C88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8BFC5-81C7-4E53-82C7-04D92CFE0458}"/>
      </w:docPartPr>
      <w:docPartBody>
        <w:p w:rsidR="00EE4E85" w:rsidRDefault="0038681F" w:rsidP="0038681F">
          <w:pPr>
            <w:pStyle w:val="92E6FF08D624438897E37EFB82C8838C"/>
          </w:pPr>
          <w:r w:rsidRPr="000367E4">
            <w:rPr>
              <w:rStyle w:val="PlaceholderText"/>
              <w:sz w:val="16"/>
            </w:rPr>
            <w:t>Marque con una X</w:t>
          </w:r>
        </w:p>
      </w:docPartBody>
    </w:docPart>
    <w:docPart>
      <w:docPartPr>
        <w:name w:val="EDC4A48A227848CBB63553811B4F5E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F86444-30C1-43C9-989D-45C5587CB2F2}"/>
      </w:docPartPr>
      <w:docPartBody>
        <w:p w:rsidR="00EE4E85" w:rsidRDefault="0038681F" w:rsidP="0038681F">
          <w:pPr>
            <w:pStyle w:val="EDC4A48A227848CBB63553811B4F5E1B"/>
          </w:pPr>
          <w:r w:rsidRPr="000367E4">
            <w:rPr>
              <w:rStyle w:val="PlaceholderText"/>
              <w:sz w:val="16"/>
            </w:rPr>
            <w:t>Marque con una X</w:t>
          </w:r>
        </w:p>
      </w:docPartBody>
    </w:docPart>
    <w:docPart>
      <w:docPartPr>
        <w:name w:val="1B8BDD12B77244C687F9CA06027EC4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ED199C-AA75-4172-908E-5C24DC0278E2}"/>
      </w:docPartPr>
      <w:docPartBody>
        <w:p w:rsidR="00EE4E85" w:rsidRDefault="0038681F" w:rsidP="0038681F">
          <w:pPr>
            <w:pStyle w:val="1B8BDD12B77244C687F9CA06027EC415"/>
          </w:pPr>
          <w:r w:rsidRPr="000367E4">
            <w:rPr>
              <w:rStyle w:val="PlaceholderText"/>
              <w:sz w:val="16"/>
            </w:rPr>
            <w:t>Marque con una X</w:t>
          </w:r>
        </w:p>
      </w:docPartBody>
    </w:docPart>
    <w:docPart>
      <w:docPartPr>
        <w:name w:val="94BB9DD02BC74E82BB6FA320815F3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FBBE37-9E7C-4769-9603-137F7DC1F5AE}"/>
      </w:docPartPr>
      <w:docPartBody>
        <w:p w:rsidR="00EE4E85" w:rsidRDefault="0038681F" w:rsidP="0038681F">
          <w:pPr>
            <w:pStyle w:val="94BB9DD02BC74E82BB6FA320815F341B"/>
          </w:pPr>
          <w:r w:rsidRPr="004334D0">
            <w:rPr>
              <w:rStyle w:val="PlaceholderText"/>
              <w:rFonts w:ascii="Calibri" w:hAnsi="Calibri"/>
            </w:rPr>
            <w:t>Haga clic aquí para escribir texto.</w:t>
          </w:r>
        </w:p>
      </w:docPartBody>
    </w:docPart>
    <w:docPart>
      <w:docPartPr>
        <w:name w:val="F109A8B9A16F44899DF2E7880AC76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412544-CE5D-42B6-8B06-DDD04BF3D717}"/>
      </w:docPartPr>
      <w:docPartBody>
        <w:p w:rsidR="00EE4E85" w:rsidRDefault="0038681F" w:rsidP="0038681F">
          <w:pPr>
            <w:pStyle w:val="F109A8B9A16F44899DF2E7880AC76D1F"/>
          </w:pPr>
          <w:r w:rsidRPr="000A6AEB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DA1AEA9AD74F410FA79626CD670B4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72C0B7-3EAD-4C60-A8CD-C5EFC3170997}"/>
      </w:docPartPr>
      <w:docPartBody>
        <w:p w:rsidR="00EE4E85" w:rsidRDefault="0038681F" w:rsidP="0038681F">
          <w:pPr>
            <w:pStyle w:val="DA1AEA9AD74F410FA79626CD670B4758"/>
          </w:pPr>
          <w:r w:rsidRPr="000A6AEB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9B7B954A410E453C85C0C9C7C9D98B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BD6501-50FB-4D50-823C-1F612B3BFBC2}"/>
      </w:docPartPr>
      <w:docPartBody>
        <w:p w:rsidR="00EE4E85" w:rsidRDefault="0038681F" w:rsidP="0038681F">
          <w:pPr>
            <w:pStyle w:val="9B7B954A410E453C85C0C9C7C9D98B3B"/>
          </w:pPr>
          <w:r w:rsidRPr="000A6AEB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F35210A6B9A4428DA227435C2DFF4F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B5799-BCEE-4D82-80D3-F75B1D9D40CD}"/>
      </w:docPartPr>
      <w:docPartBody>
        <w:p w:rsidR="00EE4E85" w:rsidRDefault="0038681F" w:rsidP="0038681F">
          <w:pPr>
            <w:pStyle w:val="F35210A6B9A4428DA227435C2DFF4FD8"/>
          </w:pPr>
          <w:r w:rsidRPr="005D23B9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67076ED236EC4F80AE11DAFB4CD02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9A18C-F1CA-497E-9659-A8A1AC352330}"/>
      </w:docPartPr>
      <w:docPartBody>
        <w:p w:rsidR="00EE4E85" w:rsidRDefault="0038681F" w:rsidP="0038681F">
          <w:pPr>
            <w:pStyle w:val="67076ED236EC4F80AE11DAFB4CD02285"/>
          </w:pPr>
          <w:r w:rsidRPr="005D23B9">
            <w:rPr>
              <w:rStyle w:val="PlaceholderText"/>
              <w:sz w:val="18"/>
              <w:szCs w:val="18"/>
            </w:rPr>
            <w:t>Haga clic aquí para escribir una fecha.</w:t>
          </w:r>
        </w:p>
      </w:docPartBody>
    </w:docPart>
    <w:docPart>
      <w:docPartPr>
        <w:name w:val="351DD9A13D60445CA711FF1FD8F5C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4350CE-E8CB-4339-BD4D-736815580C5D}"/>
      </w:docPartPr>
      <w:docPartBody>
        <w:p w:rsidR="00EE4E85" w:rsidRDefault="0038681F" w:rsidP="0038681F">
          <w:pPr>
            <w:pStyle w:val="351DD9A13D60445CA711FF1FD8F5C2A4"/>
          </w:pPr>
          <w:r w:rsidRPr="005D23B9">
            <w:rPr>
              <w:rStyle w:val="PlaceholderText"/>
              <w:sz w:val="18"/>
              <w:szCs w:val="18"/>
            </w:rPr>
            <w:t>Haga clic aquí para escribir una fecha.</w:t>
          </w:r>
        </w:p>
      </w:docPartBody>
    </w:docPart>
    <w:docPart>
      <w:docPartPr>
        <w:name w:val="4B952E9F135C42C39530F0A35F39D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99A0F-7507-448D-8BCB-19949A59E3AC}"/>
      </w:docPartPr>
      <w:docPartBody>
        <w:p w:rsidR="00EE4E85" w:rsidRDefault="0038681F" w:rsidP="0038681F">
          <w:pPr>
            <w:pStyle w:val="4B952E9F135C42C39530F0A35F39D62E"/>
          </w:pPr>
          <w:r w:rsidRPr="00141EDC">
            <w:rPr>
              <w:rStyle w:val="PlaceholderText"/>
              <w:sz w:val="14"/>
            </w:rPr>
            <w:t>Marque con una X</w:t>
          </w:r>
        </w:p>
      </w:docPartBody>
    </w:docPart>
    <w:docPart>
      <w:docPartPr>
        <w:name w:val="FB71479BC89243679A75E1E1AA4E1D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2352C0-0721-4EC9-BD6A-9CC800F052AE}"/>
      </w:docPartPr>
      <w:docPartBody>
        <w:p w:rsidR="00EE4E85" w:rsidRDefault="0038681F" w:rsidP="0038681F">
          <w:pPr>
            <w:pStyle w:val="FB71479BC89243679A75E1E1AA4E1D10"/>
          </w:pPr>
          <w:r w:rsidRPr="00141EDC">
            <w:rPr>
              <w:rStyle w:val="PlaceholderText"/>
              <w:sz w:val="14"/>
            </w:rPr>
            <w:t>Marque con una X</w:t>
          </w:r>
        </w:p>
      </w:docPartBody>
    </w:docPart>
    <w:docPart>
      <w:docPartPr>
        <w:name w:val="816994B37AA14CA39A99F6374D9F7B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C1F22-79B0-4AC3-AF88-21206F604883}"/>
      </w:docPartPr>
      <w:docPartBody>
        <w:p w:rsidR="00EE4E85" w:rsidRDefault="0038681F" w:rsidP="0038681F">
          <w:pPr>
            <w:pStyle w:val="816994B37AA14CA39A99F6374D9F7BCA"/>
          </w:pPr>
          <w:r w:rsidRPr="005D23B9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D6C24A048FB14D389B3ABAE9548F6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1DECB-E071-4665-8FEC-04844D0D101C}"/>
      </w:docPartPr>
      <w:docPartBody>
        <w:p w:rsidR="00EE4E85" w:rsidRDefault="0038681F" w:rsidP="0038681F">
          <w:pPr>
            <w:pStyle w:val="D6C24A048FB14D389B3ABAE9548F66CE"/>
          </w:pPr>
          <w:r w:rsidRPr="0081597A">
            <w:rPr>
              <w:rStyle w:val="PlaceholderText"/>
              <w:rFonts w:ascii="Calibri" w:hAnsi="Calibri"/>
            </w:rPr>
            <w:t>Haga clic aquí para escribir texto.</w:t>
          </w:r>
        </w:p>
      </w:docPartBody>
    </w:docPart>
    <w:docPart>
      <w:docPartPr>
        <w:name w:val="4B3AB374A1674424B0AF6527A168D3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7AE93-6AA6-4E92-AA26-21954EF4639F}"/>
      </w:docPartPr>
      <w:docPartBody>
        <w:p w:rsidR="00EE4E85" w:rsidRDefault="0038681F" w:rsidP="0038681F">
          <w:pPr>
            <w:pStyle w:val="4B3AB374A1674424B0AF6527A168D37B"/>
          </w:pPr>
          <w:r w:rsidRPr="0081597A">
            <w:rPr>
              <w:rStyle w:val="PlaceholderText"/>
              <w:rFonts w:ascii="Calibri" w:hAnsi="Calibri"/>
            </w:rPr>
            <w:t>Haga clic aquí para escribir texto.</w:t>
          </w:r>
        </w:p>
      </w:docPartBody>
    </w:docPart>
    <w:docPart>
      <w:docPartPr>
        <w:name w:val="1351FFEA2CA04F22A1357EB0E0136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60BF13-FAD7-4650-BED0-7C0F0C258475}"/>
      </w:docPartPr>
      <w:docPartBody>
        <w:p w:rsidR="00EE4E85" w:rsidRDefault="0038681F" w:rsidP="0038681F">
          <w:pPr>
            <w:pStyle w:val="1351FFEA2CA04F22A1357EB0E0136EF4"/>
          </w:pPr>
          <w:r w:rsidRPr="00620795">
            <w:rPr>
              <w:rStyle w:val="PlaceholderText"/>
              <w:rFonts w:ascii="Calibri" w:hAnsi="Calibri"/>
              <w:sz w:val="20"/>
            </w:rPr>
            <w:t xml:space="preserve">Haga clic aquí para escribir </w:t>
          </w:r>
          <w:r>
            <w:rPr>
              <w:rStyle w:val="PlaceholderText"/>
              <w:rFonts w:ascii="Calibri" w:hAnsi="Calibri"/>
              <w:sz w:val="20"/>
            </w:rPr>
            <w:t>t</w:t>
          </w:r>
          <w:r w:rsidRPr="00620795">
            <w:rPr>
              <w:rStyle w:val="PlaceholderText"/>
              <w:rFonts w:ascii="Calibri" w:hAnsi="Calibri"/>
              <w:sz w:val="20"/>
            </w:rPr>
            <w:t>exto.</w:t>
          </w:r>
        </w:p>
      </w:docPartBody>
    </w:docPart>
    <w:docPart>
      <w:docPartPr>
        <w:name w:val="B1E72F17A59C4774815186D4EE0878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AEF1B-CBD5-402C-A5AD-842745BBAD88}"/>
      </w:docPartPr>
      <w:docPartBody>
        <w:p w:rsidR="00EE4E85" w:rsidRDefault="0038681F" w:rsidP="0038681F">
          <w:pPr>
            <w:pStyle w:val="B1E72F17A59C4774815186D4EE087839"/>
          </w:pPr>
          <w:r w:rsidRPr="00620795">
            <w:rPr>
              <w:rStyle w:val="PlaceholderText"/>
              <w:rFonts w:ascii="Calibri" w:hAnsi="Calibri"/>
              <w:sz w:val="20"/>
            </w:rPr>
            <w:t xml:space="preserve">Haga clic aquí para escribir </w:t>
          </w:r>
          <w:r>
            <w:rPr>
              <w:rStyle w:val="PlaceholderText"/>
              <w:rFonts w:ascii="Calibri" w:hAnsi="Calibri"/>
              <w:sz w:val="20"/>
            </w:rPr>
            <w:t>t</w:t>
          </w:r>
          <w:r w:rsidRPr="00620795">
            <w:rPr>
              <w:rStyle w:val="PlaceholderText"/>
              <w:rFonts w:ascii="Calibri" w:hAnsi="Calibri"/>
              <w:sz w:val="20"/>
            </w:rPr>
            <w:t>exto.</w:t>
          </w:r>
        </w:p>
      </w:docPartBody>
    </w:docPart>
    <w:docPart>
      <w:docPartPr>
        <w:name w:val="FEE0BB5977AF4D739F6599C2114412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51BCB-5957-4A6B-A80F-126AF0EA5B5A}"/>
      </w:docPartPr>
      <w:docPartBody>
        <w:p w:rsidR="00EE4E85" w:rsidRDefault="0038681F" w:rsidP="0038681F">
          <w:pPr>
            <w:pStyle w:val="FEE0BB5977AF4D739F6599C211441210"/>
          </w:pPr>
          <w:r w:rsidRPr="00E4301C">
            <w:rPr>
              <w:rStyle w:val="PlaceholderText"/>
              <w:sz w:val="18"/>
              <w:szCs w:val="18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7F8C"/>
    <w:rsid w:val="00044C9D"/>
    <w:rsid w:val="000763F3"/>
    <w:rsid w:val="001146DF"/>
    <w:rsid w:val="00331777"/>
    <w:rsid w:val="00382E9C"/>
    <w:rsid w:val="0038681F"/>
    <w:rsid w:val="004E75C3"/>
    <w:rsid w:val="005221F3"/>
    <w:rsid w:val="008D5E46"/>
    <w:rsid w:val="00993B2A"/>
    <w:rsid w:val="00A03B14"/>
    <w:rsid w:val="00A30903"/>
    <w:rsid w:val="00B31487"/>
    <w:rsid w:val="00BD7F8C"/>
    <w:rsid w:val="00C068B3"/>
    <w:rsid w:val="00C22AFB"/>
    <w:rsid w:val="00D07E10"/>
    <w:rsid w:val="00D305DA"/>
    <w:rsid w:val="00E17F8A"/>
    <w:rsid w:val="00E62009"/>
    <w:rsid w:val="00E8149C"/>
    <w:rsid w:val="00EE4E85"/>
    <w:rsid w:val="00EF7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8681F"/>
    <w:rPr>
      <w:color w:val="808080"/>
    </w:rPr>
  </w:style>
  <w:style w:type="paragraph" w:customStyle="1" w:styleId="C787F4D5C12945958275EC6DC44FF76C">
    <w:name w:val="C787F4D5C12945958275EC6DC44FF76C"/>
  </w:style>
  <w:style w:type="paragraph" w:customStyle="1" w:styleId="1346B9DA67EA406B8EC72B01BEC7428E">
    <w:name w:val="1346B9DA67EA406B8EC72B01BEC7428E"/>
  </w:style>
  <w:style w:type="paragraph" w:customStyle="1" w:styleId="D48B78BA59304391A27962A43421EF64">
    <w:name w:val="D48B78BA59304391A27962A43421EF64"/>
  </w:style>
  <w:style w:type="paragraph" w:customStyle="1" w:styleId="B7C07A82DE7F4FFD94435CB4535CC40F">
    <w:name w:val="B7C07A82DE7F4FFD94435CB4535CC40F"/>
  </w:style>
  <w:style w:type="paragraph" w:customStyle="1" w:styleId="F53A35E6664848978E95535C1D11C981">
    <w:name w:val="F53A35E6664848978E95535C1D11C981"/>
  </w:style>
  <w:style w:type="paragraph" w:customStyle="1" w:styleId="9E626E45202F414F9108243F6FBA8309">
    <w:name w:val="9E626E45202F414F9108243F6FBA8309"/>
  </w:style>
  <w:style w:type="paragraph" w:customStyle="1" w:styleId="EE2139BB3E06499E9166BC5DF14926E2">
    <w:name w:val="EE2139BB3E06499E9166BC5DF14926E2"/>
  </w:style>
  <w:style w:type="paragraph" w:customStyle="1" w:styleId="10845DBE96C342C285CCD6E528AB26B1">
    <w:name w:val="10845DBE96C342C285CCD6E528AB26B1"/>
  </w:style>
  <w:style w:type="paragraph" w:customStyle="1" w:styleId="C9EB919AA7764D60BD3F28BD014DE7B7">
    <w:name w:val="C9EB919AA7764D60BD3F28BD014DE7B7"/>
  </w:style>
  <w:style w:type="paragraph" w:customStyle="1" w:styleId="E694B6157C0C4C948C2437A9CE6F7768">
    <w:name w:val="E694B6157C0C4C948C2437A9CE6F7768"/>
  </w:style>
  <w:style w:type="paragraph" w:customStyle="1" w:styleId="8EA7BCBD6D4F4D9FB19648B5497E1FFA">
    <w:name w:val="8EA7BCBD6D4F4D9FB19648B5497E1FFA"/>
  </w:style>
  <w:style w:type="paragraph" w:customStyle="1" w:styleId="F06953C0255E4A878B0FAD5074B3769E">
    <w:name w:val="F06953C0255E4A878B0FAD5074B3769E"/>
  </w:style>
  <w:style w:type="paragraph" w:customStyle="1" w:styleId="EAC835B73CA34578A6D27B6F3ED0DE79">
    <w:name w:val="EAC835B73CA34578A6D27B6F3ED0DE79"/>
  </w:style>
  <w:style w:type="paragraph" w:customStyle="1" w:styleId="F30997EEEDF24ADEA4D3F61978915057">
    <w:name w:val="F30997EEEDF24ADEA4D3F61978915057"/>
  </w:style>
  <w:style w:type="paragraph" w:customStyle="1" w:styleId="B9DF7B1A46DF4B969903E92B2F1AAD2C">
    <w:name w:val="B9DF7B1A46DF4B969903E92B2F1AAD2C"/>
  </w:style>
  <w:style w:type="paragraph" w:customStyle="1" w:styleId="881B1BE5CDEC4F929C56A71ED40075B3">
    <w:name w:val="881B1BE5CDEC4F929C56A71ED40075B3"/>
  </w:style>
  <w:style w:type="paragraph" w:customStyle="1" w:styleId="CE75B8F21FC74AEA8D63FF00918B8B8F">
    <w:name w:val="CE75B8F21FC74AEA8D63FF00918B8B8F"/>
  </w:style>
  <w:style w:type="paragraph" w:customStyle="1" w:styleId="384FFEAA9F424136AC2511107FB2F836">
    <w:name w:val="384FFEAA9F424136AC2511107FB2F836"/>
  </w:style>
  <w:style w:type="paragraph" w:customStyle="1" w:styleId="69AFC006173C49BFBED48E3FEF5D304E">
    <w:name w:val="69AFC006173C49BFBED48E3FEF5D304E"/>
  </w:style>
  <w:style w:type="paragraph" w:customStyle="1" w:styleId="9CEBA39EB6CC4045AF7BCA6D12564F93">
    <w:name w:val="9CEBA39EB6CC4045AF7BCA6D12564F93"/>
  </w:style>
  <w:style w:type="paragraph" w:customStyle="1" w:styleId="1E8405E3678D49F6950169CE85D77309">
    <w:name w:val="1E8405E3678D49F6950169CE85D77309"/>
  </w:style>
  <w:style w:type="paragraph" w:customStyle="1" w:styleId="537EA4D083B74902AA851A8C7EB14E51">
    <w:name w:val="537EA4D083B74902AA851A8C7EB14E51"/>
  </w:style>
  <w:style w:type="paragraph" w:customStyle="1" w:styleId="4DD2A450278F4CC399A538AC1E215C45">
    <w:name w:val="4DD2A450278F4CC399A538AC1E215C45"/>
  </w:style>
  <w:style w:type="paragraph" w:customStyle="1" w:styleId="DF25207A81BC479B915B2CDCE95697C3">
    <w:name w:val="DF25207A81BC479B915B2CDCE95697C3"/>
  </w:style>
  <w:style w:type="paragraph" w:customStyle="1" w:styleId="99EB8A390A744832828ABB4B87735DB2">
    <w:name w:val="99EB8A390A744832828ABB4B87735DB2"/>
  </w:style>
  <w:style w:type="paragraph" w:customStyle="1" w:styleId="63D9D8B36035438C9CD53877B2F44870">
    <w:name w:val="63D9D8B36035438C9CD53877B2F44870"/>
  </w:style>
  <w:style w:type="paragraph" w:customStyle="1" w:styleId="8D85583ABBC24E7DAED6C250D9B6378E">
    <w:name w:val="8D85583ABBC24E7DAED6C250D9B6378E"/>
  </w:style>
  <w:style w:type="paragraph" w:customStyle="1" w:styleId="91661C725AC0434AAB8622DAD5E06BCA">
    <w:name w:val="91661C725AC0434AAB8622DAD5E06BCA"/>
  </w:style>
  <w:style w:type="paragraph" w:customStyle="1" w:styleId="A61D20DF86854FDBB5C55F4A3B9E1214">
    <w:name w:val="A61D20DF86854FDBB5C55F4A3B9E1214"/>
  </w:style>
  <w:style w:type="paragraph" w:customStyle="1" w:styleId="10A69594866D4F4B917637C276AC0638">
    <w:name w:val="10A69594866D4F4B917637C276AC0638"/>
  </w:style>
  <w:style w:type="paragraph" w:customStyle="1" w:styleId="DC96C82C57554AF294BC0280813E2AAB">
    <w:name w:val="DC96C82C57554AF294BC0280813E2AAB"/>
  </w:style>
  <w:style w:type="paragraph" w:customStyle="1" w:styleId="8205957F452741C580BDFF98FAD3C3D4">
    <w:name w:val="8205957F452741C580BDFF98FAD3C3D4"/>
  </w:style>
  <w:style w:type="paragraph" w:customStyle="1" w:styleId="74A18A3B730649AD8E426BB361477142">
    <w:name w:val="74A18A3B730649AD8E426BB361477142"/>
  </w:style>
  <w:style w:type="paragraph" w:customStyle="1" w:styleId="B9EBB050BF804C0080E217608896CB26">
    <w:name w:val="B9EBB050BF804C0080E217608896CB26"/>
  </w:style>
  <w:style w:type="paragraph" w:customStyle="1" w:styleId="E9342A2CC8AD4C9789625005DD99EFFA">
    <w:name w:val="E9342A2CC8AD4C9789625005DD99EFFA"/>
  </w:style>
  <w:style w:type="paragraph" w:customStyle="1" w:styleId="4556944BA42D4F8AB308FCC83EBEEF9B">
    <w:name w:val="4556944BA42D4F8AB308FCC83EBEEF9B"/>
  </w:style>
  <w:style w:type="paragraph" w:customStyle="1" w:styleId="E96A29351C4B4D2DA67A6ECD28D9F180">
    <w:name w:val="E96A29351C4B4D2DA67A6ECD28D9F180"/>
  </w:style>
  <w:style w:type="paragraph" w:customStyle="1" w:styleId="A72B59C61C704933A9840A2E0AEE373E">
    <w:name w:val="A72B59C61C704933A9840A2E0AEE373E"/>
  </w:style>
  <w:style w:type="paragraph" w:customStyle="1" w:styleId="206D5BBFDF674FF68633BB891E378E03">
    <w:name w:val="206D5BBFDF674FF68633BB891E378E03"/>
  </w:style>
  <w:style w:type="paragraph" w:customStyle="1" w:styleId="EE2CFBEC4B4A4226929729B632209E2A">
    <w:name w:val="EE2CFBEC4B4A4226929729B632209E2A"/>
  </w:style>
  <w:style w:type="paragraph" w:customStyle="1" w:styleId="56DC3A96EA9D44679D1E5B798CD48CB7">
    <w:name w:val="56DC3A96EA9D44679D1E5B798CD48CB7"/>
  </w:style>
  <w:style w:type="paragraph" w:customStyle="1" w:styleId="097CE9FBADF54D709AEB2D618C4F84EE">
    <w:name w:val="097CE9FBADF54D709AEB2D618C4F84EE"/>
  </w:style>
  <w:style w:type="paragraph" w:customStyle="1" w:styleId="13DA77F3616F4FC9994E1B61F81D82BE">
    <w:name w:val="13DA77F3616F4FC9994E1B61F81D82BE"/>
  </w:style>
  <w:style w:type="paragraph" w:customStyle="1" w:styleId="946FCCE63D414E61B60EFFC3BC364AF4">
    <w:name w:val="946FCCE63D414E61B60EFFC3BC364AF4"/>
  </w:style>
  <w:style w:type="paragraph" w:customStyle="1" w:styleId="F2A8843844E843ADBE3DB19D8DB1B483">
    <w:name w:val="F2A8843844E843ADBE3DB19D8DB1B483"/>
  </w:style>
  <w:style w:type="paragraph" w:customStyle="1" w:styleId="32847B7CB5B0420890FEE699C93E2DBA">
    <w:name w:val="32847B7CB5B0420890FEE699C93E2DBA"/>
  </w:style>
  <w:style w:type="paragraph" w:customStyle="1" w:styleId="1016FF7299E247B2BF884EAA893EF3CC">
    <w:name w:val="1016FF7299E247B2BF884EAA893EF3CC"/>
  </w:style>
  <w:style w:type="paragraph" w:customStyle="1" w:styleId="CA31FA15D5F64F59977F411B0C6F12B2">
    <w:name w:val="CA31FA15D5F64F59977F411B0C6F12B2"/>
  </w:style>
  <w:style w:type="paragraph" w:customStyle="1" w:styleId="D4E8C4BB1CA845748BCB5CDAC37BF6C1">
    <w:name w:val="D4E8C4BB1CA845748BCB5CDAC37BF6C1"/>
  </w:style>
  <w:style w:type="paragraph" w:customStyle="1" w:styleId="77AAEB11720E45AF801BBF863F46DA50">
    <w:name w:val="77AAEB11720E45AF801BBF863F46DA50"/>
  </w:style>
  <w:style w:type="paragraph" w:customStyle="1" w:styleId="0156252639484D2481ED38B2AC8A9735">
    <w:name w:val="0156252639484D2481ED38B2AC8A9735"/>
  </w:style>
  <w:style w:type="paragraph" w:customStyle="1" w:styleId="FC6A71074B0A4CD68650CEFFDCE24558">
    <w:name w:val="FC6A71074B0A4CD68650CEFFDCE24558"/>
  </w:style>
  <w:style w:type="paragraph" w:customStyle="1" w:styleId="3D0163509D05402CB44B6E340503DEBE">
    <w:name w:val="3D0163509D05402CB44B6E340503DEBE"/>
  </w:style>
  <w:style w:type="paragraph" w:customStyle="1" w:styleId="E7D3DA55700C4998ACD35A4258426BBA">
    <w:name w:val="E7D3DA55700C4998ACD35A4258426BBA"/>
  </w:style>
  <w:style w:type="paragraph" w:customStyle="1" w:styleId="B570C8410D9B4EB090308DA62A4BC51E">
    <w:name w:val="B570C8410D9B4EB090308DA62A4BC51E"/>
  </w:style>
  <w:style w:type="paragraph" w:customStyle="1" w:styleId="AE6B119347344EC9AB2C5E747B87912F">
    <w:name w:val="AE6B119347344EC9AB2C5E747B87912F"/>
  </w:style>
  <w:style w:type="paragraph" w:customStyle="1" w:styleId="7B02A587A73042788C149190E304B8A6">
    <w:name w:val="7B02A587A73042788C149190E304B8A6"/>
  </w:style>
  <w:style w:type="paragraph" w:customStyle="1" w:styleId="5E4E45F7E8EF42F9A563694C8FCAFBD5">
    <w:name w:val="5E4E45F7E8EF42F9A563694C8FCAFBD5"/>
  </w:style>
  <w:style w:type="paragraph" w:customStyle="1" w:styleId="CAE76DCD5A424EC69E5C8EBE21342C3F">
    <w:name w:val="CAE76DCD5A424EC69E5C8EBE21342C3F"/>
  </w:style>
  <w:style w:type="paragraph" w:customStyle="1" w:styleId="86895B1CF98F48D98A3034D7F2112999">
    <w:name w:val="86895B1CF98F48D98A3034D7F2112999"/>
  </w:style>
  <w:style w:type="paragraph" w:customStyle="1" w:styleId="8ECD8EB131FC44938A244384EAEC5CDF">
    <w:name w:val="8ECD8EB131FC44938A244384EAEC5CDF"/>
  </w:style>
  <w:style w:type="paragraph" w:customStyle="1" w:styleId="09B320BADD0243C1A6996FDA41291288">
    <w:name w:val="09B320BADD0243C1A6996FDA41291288"/>
  </w:style>
  <w:style w:type="paragraph" w:customStyle="1" w:styleId="DAE347F9A419492184156B9CF1F11B10">
    <w:name w:val="DAE347F9A419492184156B9CF1F11B10"/>
  </w:style>
  <w:style w:type="paragraph" w:customStyle="1" w:styleId="4AA5E900847D4A6EBC1714ADCB620650">
    <w:name w:val="4AA5E900847D4A6EBC1714ADCB620650"/>
  </w:style>
  <w:style w:type="paragraph" w:customStyle="1" w:styleId="436BC0C0CF9B4E5EA4AA26700352B240">
    <w:name w:val="436BC0C0CF9B4E5EA4AA26700352B240"/>
  </w:style>
  <w:style w:type="paragraph" w:customStyle="1" w:styleId="05185064C61E42BDACA01827605A9C84">
    <w:name w:val="05185064C61E42BDACA01827605A9C84"/>
  </w:style>
  <w:style w:type="paragraph" w:customStyle="1" w:styleId="14677D90A6FB4EC8B272E01E64B56CBA">
    <w:name w:val="14677D90A6FB4EC8B272E01E64B56CBA"/>
  </w:style>
  <w:style w:type="paragraph" w:customStyle="1" w:styleId="99A06C89987241E78D403670EC04F565">
    <w:name w:val="99A06C89987241E78D403670EC04F565"/>
  </w:style>
  <w:style w:type="paragraph" w:customStyle="1" w:styleId="28031169A71F47F78510D9038D0C01BB">
    <w:name w:val="28031169A71F47F78510D9038D0C01BB"/>
  </w:style>
  <w:style w:type="paragraph" w:customStyle="1" w:styleId="3FD55BDA318F4AD6914687132CEEA8EE">
    <w:name w:val="3FD55BDA318F4AD6914687132CEEA8EE"/>
  </w:style>
  <w:style w:type="paragraph" w:customStyle="1" w:styleId="23F93ABB6ABC40EE94B563256FE61EA4">
    <w:name w:val="23F93ABB6ABC40EE94B563256FE61EA4"/>
  </w:style>
  <w:style w:type="paragraph" w:customStyle="1" w:styleId="E6AB87C7821E494D8A47DF6634547AB6">
    <w:name w:val="E6AB87C7821E494D8A47DF6634547AB6"/>
  </w:style>
  <w:style w:type="paragraph" w:customStyle="1" w:styleId="B3C8169D8C11466DA87C3B6489F59D74">
    <w:name w:val="B3C8169D8C11466DA87C3B6489F59D74"/>
  </w:style>
  <w:style w:type="paragraph" w:customStyle="1" w:styleId="0B0197916C06483EBF04B722300A2EBB">
    <w:name w:val="0B0197916C06483EBF04B722300A2EBB"/>
  </w:style>
  <w:style w:type="paragraph" w:customStyle="1" w:styleId="6D284A3A1283479A832EB6F4E3A8D33D">
    <w:name w:val="6D284A3A1283479A832EB6F4E3A8D33D"/>
  </w:style>
  <w:style w:type="paragraph" w:customStyle="1" w:styleId="CFF85B819F6F4571BB39F3D90BEF80E2">
    <w:name w:val="CFF85B819F6F4571BB39F3D90BEF80E2"/>
  </w:style>
  <w:style w:type="paragraph" w:customStyle="1" w:styleId="8F38C77CE7144FA79DCDDACFA37B24A1">
    <w:name w:val="8F38C77CE7144FA79DCDDACFA37B24A1"/>
  </w:style>
  <w:style w:type="paragraph" w:customStyle="1" w:styleId="A1D1AB12CA894062A3FE331408639FD0">
    <w:name w:val="A1D1AB12CA894062A3FE331408639FD0"/>
  </w:style>
  <w:style w:type="paragraph" w:customStyle="1" w:styleId="200A7793BE3A4A4A8A9B13C5D3693398">
    <w:name w:val="200A7793BE3A4A4A8A9B13C5D3693398"/>
  </w:style>
  <w:style w:type="paragraph" w:customStyle="1" w:styleId="EEDCAC6FF0644FCCBE03E0D9CB7939D6">
    <w:name w:val="EEDCAC6FF0644FCCBE03E0D9CB7939D6"/>
  </w:style>
  <w:style w:type="paragraph" w:customStyle="1" w:styleId="A34BEEE68CF34EABA6B72BF7C2BFAC26">
    <w:name w:val="A34BEEE68CF34EABA6B72BF7C2BFAC26"/>
  </w:style>
  <w:style w:type="paragraph" w:customStyle="1" w:styleId="4ADB6E15710545FBB6C8B6192EF33A37">
    <w:name w:val="4ADB6E15710545FBB6C8B6192EF33A37"/>
  </w:style>
  <w:style w:type="paragraph" w:customStyle="1" w:styleId="134D0017B95647E7B85646BFCE1618D0">
    <w:name w:val="134D0017B95647E7B85646BFCE1618D0"/>
  </w:style>
  <w:style w:type="paragraph" w:customStyle="1" w:styleId="2BE839DF3FE445578FE99E33F5EE50DF">
    <w:name w:val="2BE839DF3FE445578FE99E33F5EE50DF"/>
  </w:style>
  <w:style w:type="paragraph" w:customStyle="1" w:styleId="3341A88EA83145C5BD2F7916B5A6CCF4">
    <w:name w:val="3341A88EA83145C5BD2F7916B5A6CCF4"/>
  </w:style>
  <w:style w:type="paragraph" w:customStyle="1" w:styleId="07A7E0992EAE472B936B0637C24CE1E0">
    <w:name w:val="07A7E0992EAE472B936B0637C24CE1E0"/>
  </w:style>
  <w:style w:type="paragraph" w:customStyle="1" w:styleId="4417D29BE8A547F88A7481207B12438E">
    <w:name w:val="4417D29BE8A547F88A7481207B12438E"/>
  </w:style>
  <w:style w:type="paragraph" w:customStyle="1" w:styleId="72B1A79BB4DA469291D700AA6E6B6B1C">
    <w:name w:val="72B1A79BB4DA469291D700AA6E6B6B1C"/>
  </w:style>
  <w:style w:type="paragraph" w:customStyle="1" w:styleId="C4E1E859867C48BA8A482137673EAB83">
    <w:name w:val="C4E1E859867C48BA8A482137673EAB83"/>
  </w:style>
  <w:style w:type="paragraph" w:customStyle="1" w:styleId="824E0AE580FE4C62939AAA9D47A5381E">
    <w:name w:val="824E0AE580FE4C62939AAA9D47A5381E"/>
  </w:style>
  <w:style w:type="paragraph" w:customStyle="1" w:styleId="007B1EB9E5F244BD8AA66A3E400F4D32">
    <w:name w:val="007B1EB9E5F244BD8AA66A3E400F4D32"/>
  </w:style>
  <w:style w:type="paragraph" w:customStyle="1" w:styleId="2EA7A7ED4B1B4C8FA1C62C9B1AC686FA">
    <w:name w:val="2EA7A7ED4B1B4C8FA1C62C9B1AC686FA"/>
  </w:style>
  <w:style w:type="paragraph" w:customStyle="1" w:styleId="2DB95C20124446B0B9B4B7726C4C967F">
    <w:name w:val="2DB95C20124446B0B9B4B7726C4C967F"/>
  </w:style>
  <w:style w:type="paragraph" w:customStyle="1" w:styleId="FF2BF67F211C4DD6A8F126AEA876CCEE">
    <w:name w:val="FF2BF67F211C4DD6A8F126AEA876CCEE"/>
  </w:style>
  <w:style w:type="paragraph" w:customStyle="1" w:styleId="7DD224FBAC3C4B4EB8DDDE54BA626FBF">
    <w:name w:val="7DD224FBAC3C4B4EB8DDDE54BA626FBF"/>
  </w:style>
  <w:style w:type="paragraph" w:customStyle="1" w:styleId="D68A2059810B47FD9B3720121AB96B4C">
    <w:name w:val="D68A2059810B47FD9B3720121AB96B4C"/>
  </w:style>
  <w:style w:type="paragraph" w:customStyle="1" w:styleId="422C6119AA53426F9E88E4D79C672E55">
    <w:name w:val="422C6119AA53426F9E88E4D79C672E55"/>
  </w:style>
  <w:style w:type="paragraph" w:customStyle="1" w:styleId="F0C026DE105140C199414101FA2C1AD1">
    <w:name w:val="F0C026DE105140C199414101FA2C1AD1"/>
  </w:style>
  <w:style w:type="paragraph" w:customStyle="1" w:styleId="905CBE9BC36945689E978DDF1F2D53EF">
    <w:name w:val="905CBE9BC36945689E978DDF1F2D53EF"/>
  </w:style>
  <w:style w:type="paragraph" w:customStyle="1" w:styleId="87612A6FB1D64B6F81960A09CFC51CC6">
    <w:name w:val="87612A6FB1D64B6F81960A09CFC51CC6"/>
  </w:style>
  <w:style w:type="paragraph" w:customStyle="1" w:styleId="0FBC8F5C49BD4C87B46D1C222DD27B2A">
    <w:name w:val="0FBC8F5C49BD4C87B46D1C222DD27B2A"/>
  </w:style>
  <w:style w:type="paragraph" w:customStyle="1" w:styleId="E28DB2CFA17F4EF2AAF8B3B69736CBDE">
    <w:name w:val="E28DB2CFA17F4EF2AAF8B3B69736CBDE"/>
  </w:style>
  <w:style w:type="paragraph" w:customStyle="1" w:styleId="0B4CDD7DC7294C4AB9B484BF6566EECD">
    <w:name w:val="0B4CDD7DC7294C4AB9B484BF6566EECD"/>
  </w:style>
  <w:style w:type="paragraph" w:customStyle="1" w:styleId="DC3B5A7CFFA147D18BF4656790CF6F0D">
    <w:name w:val="DC3B5A7CFFA147D18BF4656790CF6F0D"/>
  </w:style>
  <w:style w:type="paragraph" w:customStyle="1" w:styleId="ADB4D652EE9442FAA7459231A004DA3E">
    <w:name w:val="ADB4D652EE9442FAA7459231A004DA3E"/>
  </w:style>
  <w:style w:type="paragraph" w:customStyle="1" w:styleId="7F9C2F4FB3D5430D9ABD4B88845EC4F1">
    <w:name w:val="7F9C2F4FB3D5430D9ABD4B88845EC4F1"/>
  </w:style>
  <w:style w:type="paragraph" w:customStyle="1" w:styleId="615543A93AE247FDBC7327611C9441E6">
    <w:name w:val="615543A93AE247FDBC7327611C9441E6"/>
  </w:style>
  <w:style w:type="paragraph" w:customStyle="1" w:styleId="E0499286279244CEA50D2526FF548521">
    <w:name w:val="E0499286279244CEA50D2526FF548521"/>
  </w:style>
  <w:style w:type="paragraph" w:customStyle="1" w:styleId="17478936F1934BA4A82B4F3BEDBBACC1">
    <w:name w:val="17478936F1934BA4A82B4F3BEDBBACC1"/>
  </w:style>
  <w:style w:type="paragraph" w:customStyle="1" w:styleId="E1DA3C8388CC4DAEAC1751F78D7DCD00">
    <w:name w:val="E1DA3C8388CC4DAEAC1751F78D7DCD00"/>
  </w:style>
  <w:style w:type="paragraph" w:customStyle="1" w:styleId="B19AD027C92C4DE7A5F353BD5C851A21">
    <w:name w:val="B19AD027C92C4DE7A5F353BD5C851A21"/>
  </w:style>
  <w:style w:type="paragraph" w:customStyle="1" w:styleId="6ADED34B518E41DD8598F6B79478E502">
    <w:name w:val="6ADED34B518E41DD8598F6B79478E502"/>
    <w:rsid w:val="00BD7F8C"/>
  </w:style>
  <w:style w:type="paragraph" w:customStyle="1" w:styleId="64243BF8DF5646F4859124B0C9556660">
    <w:name w:val="64243BF8DF5646F4859124B0C9556660"/>
    <w:rsid w:val="00BD7F8C"/>
  </w:style>
  <w:style w:type="paragraph" w:customStyle="1" w:styleId="4F02F901687B4917B5B66D60DDF13DF1">
    <w:name w:val="4F02F901687B4917B5B66D60DDF13DF1"/>
    <w:rsid w:val="00BD7F8C"/>
  </w:style>
  <w:style w:type="paragraph" w:customStyle="1" w:styleId="665064BFB72446F580936A79B0D762CB">
    <w:name w:val="665064BFB72446F580936A79B0D762CB"/>
    <w:rsid w:val="00BD7F8C"/>
  </w:style>
  <w:style w:type="paragraph" w:customStyle="1" w:styleId="9CCC7F16C28749D4AE449310D2D58230">
    <w:name w:val="9CCC7F16C28749D4AE449310D2D58230"/>
    <w:rsid w:val="00BD7F8C"/>
  </w:style>
  <w:style w:type="paragraph" w:customStyle="1" w:styleId="C943879AF4374A768DFE0E9133592DB8">
    <w:name w:val="C943879AF4374A768DFE0E9133592DB8"/>
    <w:rsid w:val="00BD7F8C"/>
  </w:style>
  <w:style w:type="paragraph" w:customStyle="1" w:styleId="699E8FA3A8DC4256B7719F9B24D31E2B">
    <w:name w:val="699E8FA3A8DC4256B7719F9B24D31E2B"/>
    <w:rsid w:val="00BD7F8C"/>
  </w:style>
  <w:style w:type="paragraph" w:customStyle="1" w:styleId="7880A9363ECF4CAC87EB14D83926A4C0">
    <w:name w:val="7880A9363ECF4CAC87EB14D83926A4C0"/>
    <w:rsid w:val="00BD7F8C"/>
  </w:style>
  <w:style w:type="paragraph" w:customStyle="1" w:styleId="6030593B49A04681B91D63561EA260B3">
    <w:name w:val="6030593B49A04681B91D63561EA260B3"/>
    <w:rsid w:val="00BD7F8C"/>
  </w:style>
  <w:style w:type="paragraph" w:customStyle="1" w:styleId="8AB54F9F42E64C16A368B39127390BC4">
    <w:name w:val="8AB54F9F42E64C16A368B39127390BC4"/>
    <w:rsid w:val="00BD7F8C"/>
  </w:style>
  <w:style w:type="paragraph" w:customStyle="1" w:styleId="9D0015FDC78341709C1CDC8457F6E1A6">
    <w:name w:val="9D0015FDC78341709C1CDC8457F6E1A6"/>
    <w:rsid w:val="00BD7F8C"/>
  </w:style>
  <w:style w:type="paragraph" w:customStyle="1" w:styleId="7A109F919B49418EA42DAC48ADD66582">
    <w:name w:val="7A109F919B49418EA42DAC48ADD66582"/>
    <w:rsid w:val="00BD7F8C"/>
  </w:style>
  <w:style w:type="paragraph" w:customStyle="1" w:styleId="5CDF8BDD86CD4A80846E284F0E2482BB">
    <w:name w:val="5CDF8BDD86CD4A80846E284F0E2482BB"/>
    <w:rsid w:val="00BD7F8C"/>
  </w:style>
  <w:style w:type="paragraph" w:customStyle="1" w:styleId="B304D41B0EA148288BB37EDCF41D81F7">
    <w:name w:val="B304D41B0EA148288BB37EDCF41D81F7"/>
    <w:rsid w:val="00BD7F8C"/>
  </w:style>
  <w:style w:type="paragraph" w:customStyle="1" w:styleId="419FB066457747BC9C72CD1B6C7EF956">
    <w:name w:val="419FB066457747BC9C72CD1B6C7EF956"/>
    <w:rsid w:val="00BD7F8C"/>
  </w:style>
  <w:style w:type="paragraph" w:customStyle="1" w:styleId="96A4C32917AB43E4B6B83EDD93CED731">
    <w:name w:val="96A4C32917AB43E4B6B83EDD93CED731"/>
    <w:rsid w:val="00BD7F8C"/>
  </w:style>
  <w:style w:type="paragraph" w:customStyle="1" w:styleId="7A4BFED8AED84AFBA732D4EB1749D52E">
    <w:name w:val="7A4BFED8AED84AFBA732D4EB1749D52E"/>
    <w:rsid w:val="00BD7F8C"/>
  </w:style>
  <w:style w:type="paragraph" w:customStyle="1" w:styleId="6EF2A640AA7642D392926AE23BC76DB2">
    <w:name w:val="6EF2A640AA7642D392926AE23BC76DB2"/>
    <w:rsid w:val="00BD7F8C"/>
  </w:style>
  <w:style w:type="paragraph" w:customStyle="1" w:styleId="32A17280310B4ACE8F6A95C2059896A4">
    <w:name w:val="32A17280310B4ACE8F6A95C2059896A4"/>
    <w:rsid w:val="00BD7F8C"/>
  </w:style>
  <w:style w:type="paragraph" w:customStyle="1" w:styleId="3EBD48141431440AA0015F4A572D6D29">
    <w:name w:val="3EBD48141431440AA0015F4A572D6D29"/>
    <w:rsid w:val="00BD7F8C"/>
  </w:style>
  <w:style w:type="paragraph" w:customStyle="1" w:styleId="FA043D91A75B4EE898B2560E977ADDAB">
    <w:name w:val="FA043D91A75B4EE898B2560E977ADDAB"/>
    <w:rsid w:val="00BD7F8C"/>
  </w:style>
  <w:style w:type="paragraph" w:customStyle="1" w:styleId="2BF50061B19146FDAAC9C9EC03365316">
    <w:name w:val="2BF50061B19146FDAAC9C9EC03365316"/>
    <w:rsid w:val="00BD7F8C"/>
  </w:style>
  <w:style w:type="paragraph" w:customStyle="1" w:styleId="5665B935CBF945F19446441A9FAE9629">
    <w:name w:val="5665B935CBF945F19446441A9FAE9629"/>
    <w:rsid w:val="00BD7F8C"/>
  </w:style>
  <w:style w:type="paragraph" w:customStyle="1" w:styleId="0670517E60514BAD9A3D8676C8F43754">
    <w:name w:val="0670517E60514BAD9A3D8676C8F43754"/>
    <w:rsid w:val="00BD7F8C"/>
  </w:style>
  <w:style w:type="paragraph" w:customStyle="1" w:styleId="57B5B6CB1CD24BF1AD08334348CCF80D">
    <w:name w:val="57B5B6CB1CD24BF1AD08334348CCF80D"/>
    <w:rsid w:val="00BD7F8C"/>
  </w:style>
  <w:style w:type="paragraph" w:customStyle="1" w:styleId="5D789CAEB66A402BBC76F8CDDD67643C">
    <w:name w:val="5D789CAEB66A402BBC76F8CDDD67643C"/>
    <w:rsid w:val="00BD7F8C"/>
  </w:style>
  <w:style w:type="paragraph" w:customStyle="1" w:styleId="D73A6E86C5A4432991CB4012476D374F">
    <w:name w:val="D73A6E86C5A4432991CB4012476D374F"/>
    <w:rsid w:val="00BD7F8C"/>
  </w:style>
  <w:style w:type="paragraph" w:customStyle="1" w:styleId="375B40C1C6BF4B44B257EB9966D679C7">
    <w:name w:val="375B40C1C6BF4B44B257EB9966D679C7"/>
    <w:rsid w:val="00BD7F8C"/>
  </w:style>
  <w:style w:type="paragraph" w:customStyle="1" w:styleId="3EE0775CA125442385378CC4A894E016">
    <w:name w:val="3EE0775CA125442385378CC4A894E016"/>
    <w:rsid w:val="00BD7F8C"/>
  </w:style>
  <w:style w:type="paragraph" w:customStyle="1" w:styleId="4246FF1E36294E0BB23A8F5E9A596980">
    <w:name w:val="4246FF1E36294E0BB23A8F5E9A596980"/>
    <w:rsid w:val="00BD7F8C"/>
  </w:style>
  <w:style w:type="paragraph" w:customStyle="1" w:styleId="C66DB1C3AA7E4A9ABA0DDC05DDB811FA">
    <w:name w:val="C66DB1C3AA7E4A9ABA0DDC05DDB811FA"/>
    <w:rsid w:val="00BD7F8C"/>
  </w:style>
  <w:style w:type="paragraph" w:customStyle="1" w:styleId="0B9DF91E77C949459C2C6C8A55FBF601">
    <w:name w:val="0B9DF91E77C949459C2C6C8A55FBF601"/>
    <w:rsid w:val="00BD7F8C"/>
  </w:style>
  <w:style w:type="paragraph" w:customStyle="1" w:styleId="9AD30FB8B38449108D2DCAEA37B155DD">
    <w:name w:val="9AD30FB8B38449108D2DCAEA37B155DD"/>
    <w:rsid w:val="00BD7F8C"/>
  </w:style>
  <w:style w:type="paragraph" w:customStyle="1" w:styleId="B3217F0EB441450AAED2FEC9CE6F3A39">
    <w:name w:val="B3217F0EB441450AAED2FEC9CE6F3A39"/>
    <w:rsid w:val="00BD7F8C"/>
  </w:style>
  <w:style w:type="paragraph" w:customStyle="1" w:styleId="BB7DAB3CE87D4DCEABC3C791DFD4ACDC">
    <w:name w:val="BB7DAB3CE87D4DCEABC3C791DFD4ACDC"/>
    <w:rsid w:val="00BD7F8C"/>
  </w:style>
  <w:style w:type="paragraph" w:customStyle="1" w:styleId="1346B9DA67EA406B8EC72B01BEC7428E1">
    <w:name w:val="1346B9DA67EA406B8EC72B01BEC7428E1"/>
    <w:rsid w:val="00BD7F8C"/>
    <w:rPr>
      <w:rFonts w:eastAsiaTheme="minorHAnsi"/>
      <w:lang w:val="es-EC" w:eastAsia="en-US"/>
    </w:rPr>
  </w:style>
  <w:style w:type="paragraph" w:customStyle="1" w:styleId="D48B78BA59304391A27962A43421EF641">
    <w:name w:val="D48B78BA59304391A27962A43421EF641"/>
    <w:rsid w:val="00BD7F8C"/>
    <w:rPr>
      <w:rFonts w:eastAsiaTheme="minorHAnsi"/>
      <w:lang w:val="es-EC" w:eastAsia="en-US"/>
    </w:rPr>
  </w:style>
  <w:style w:type="paragraph" w:customStyle="1" w:styleId="B7C07A82DE7F4FFD94435CB4535CC40F1">
    <w:name w:val="B7C07A82DE7F4FFD94435CB4535CC40F1"/>
    <w:rsid w:val="00BD7F8C"/>
    <w:rPr>
      <w:rFonts w:eastAsiaTheme="minorHAnsi"/>
      <w:lang w:val="es-EC" w:eastAsia="en-US"/>
    </w:rPr>
  </w:style>
  <w:style w:type="paragraph" w:customStyle="1" w:styleId="F53A35E6664848978E95535C1D11C9811">
    <w:name w:val="F53A35E6664848978E95535C1D11C9811"/>
    <w:rsid w:val="00BD7F8C"/>
    <w:rPr>
      <w:rFonts w:eastAsiaTheme="minorHAnsi"/>
      <w:lang w:val="es-EC" w:eastAsia="en-US"/>
    </w:rPr>
  </w:style>
  <w:style w:type="paragraph" w:customStyle="1" w:styleId="9E626E45202F414F9108243F6FBA83091">
    <w:name w:val="9E626E45202F414F9108243F6FBA83091"/>
    <w:rsid w:val="00BD7F8C"/>
    <w:rPr>
      <w:rFonts w:eastAsiaTheme="minorHAnsi"/>
      <w:lang w:val="es-EC" w:eastAsia="en-US"/>
    </w:rPr>
  </w:style>
  <w:style w:type="paragraph" w:customStyle="1" w:styleId="EE2139BB3E06499E9166BC5DF14926E21">
    <w:name w:val="EE2139BB3E06499E9166BC5DF14926E21"/>
    <w:rsid w:val="00BD7F8C"/>
    <w:rPr>
      <w:rFonts w:eastAsiaTheme="minorHAnsi"/>
      <w:lang w:val="es-EC" w:eastAsia="en-US"/>
    </w:rPr>
  </w:style>
  <w:style w:type="paragraph" w:customStyle="1" w:styleId="10845DBE96C342C285CCD6E528AB26B11">
    <w:name w:val="10845DBE96C342C285CCD6E528AB26B11"/>
    <w:rsid w:val="00BD7F8C"/>
    <w:rPr>
      <w:rFonts w:eastAsiaTheme="minorHAnsi"/>
      <w:lang w:val="es-EC" w:eastAsia="en-US"/>
    </w:rPr>
  </w:style>
  <w:style w:type="paragraph" w:customStyle="1" w:styleId="C9EB919AA7764D60BD3F28BD014DE7B71">
    <w:name w:val="C9EB919AA7764D60BD3F28BD014DE7B71"/>
    <w:rsid w:val="00BD7F8C"/>
    <w:rPr>
      <w:rFonts w:eastAsiaTheme="minorHAnsi"/>
      <w:lang w:val="es-EC" w:eastAsia="en-US"/>
    </w:rPr>
  </w:style>
  <w:style w:type="paragraph" w:customStyle="1" w:styleId="E694B6157C0C4C948C2437A9CE6F77681">
    <w:name w:val="E694B6157C0C4C948C2437A9CE6F77681"/>
    <w:rsid w:val="00BD7F8C"/>
    <w:rPr>
      <w:rFonts w:eastAsiaTheme="minorHAnsi"/>
      <w:lang w:val="es-EC" w:eastAsia="en-US"/>
    </w:rPr>
  </w:style>
  <w:style w:type="paragraph" w:customStyle="1" w:styleId="8EA7BCBD6D4F4D9FB19648B5497E1FFA1">
    <w:name w:val="8EA7BCBD6D4F4D9FB19648B5497E1FFA1"/>
    <w:rsid w:val="00BD7F8C"/>
    <w:rPr>
      <w:rFonts w:eastAsiaTheme="minorHAnsi"/>
      <w:lang w:val="es-EC" w:eastAsia="en-US"/>
    </w:rPr>
  </w:style>
  <w:style w:type="paragraph" w:customStyle="1" w:styleId="F06953C0255E4A878B0FAD5074B3769E1">
    <w:name w:val="F06953C0255E4A878B0FAD5074B3769E1"/>
    <w:rsid w:val="00BD7F8C"/>
    <w:rPr>
      <w:rFonts w:eastAsiaTheme="minorHAnsi"/>
      <w:lang w:val="es-EC" w:eastAsia="en-US"/>
    </w:rPr>
  </w:style>
  <w:style w:type="paragraph" w:customStyle="1" w:styleId="EAC835B73CA34578A6D27B6F3ED0DE791">
    <w:name w:val="EAC835B73CA34578A6D27B6F3ED0DE791"/>
    <w:rsid w:val="00BD7F8C"/>
    <w:rPr>
      <w:rFonts w:eastAsiaTheme="minorHAnsi"/>
      <w:lang w:val="es-EC" w:eastAsia="en-US"/>
    </w:rPr>
  </w:style>
  <w:style w:type="paragraph" w:customStyle="1" w:styleId="F30997EEEDF24ADEA4D3F619789150571">
    <w:name w:val="F30997EEEDF24ADEA4D3F619789150571"/>
    <w:rsid w:val="00BD7F8C"/>
    <w:rPr>
      <w:rFonts w:eastAsiaTheme="minorHAnsi"/>
      <w:lang w:val="es-EC" w:eastAsia="en-US"/>
    </w:rPr>
  </w:style>
  <w:style w:type="paragraph" w:customStyle="1" w:styleId="B9DF7B1A46DF4B969903E92B2F1AAD2C1">
    <w:name w:val="B9DF7B1A46DF4B969903E92B2F1AAD2C1"/>
    <w:rsid w:val="00BD7F8C"/>
    <w:rPr>
      <w:rFonts w:eastAsiaTheme="minorHAnsi"/>
      <w:lang w:val="es-EC" w:eastAsia="en-US"/>
    </w:rPr>
  </w:style>
  <w:style w:type="paragraph" w:customStyle="1" w:styleId="881B1BE5CDEC4F929C56A71ED40075B31">
    <w:name w:val="881B1BE5CDEC4F929C56A71ED40075B31"/>
    <w:rsid w:val="00BD7F8C"/>
    <w:rPr>
      <w:rFonts w:eastAsiaTheme="minorHAnsi"/>
      <w:lang w:val="es-EC" w:eastAsia="en-US"/>
    </w:rPr>
  </w:style>
  <w:style w:type="paragraph" w:customStyle="1" w:styleId="CE75B8F21FC74AEA8D63FF00918B8B8F1">
    <w:name w:val="CE75B8F21FC74AEA8D63FF00918B8B8F1"/>
    <w:rsid w:val="00BD7F8C"/>
    <w:rPr>
      <w:rFonts w:eastAsiaTheme="minorHAnsi"/>
      <w:lang w:val="es-EC" w:eastAsia="en-US"/>
    </w:rPr>
  </w:style>
  <w:style w:type="paragraph" w:customStyle="1" w:styleId="384FFEAA9F424136AC2511107FB2F8361">
    <w:name w:val="384FFEAA9F424136AC2511107FB2F8361"/>
    <w:rsid w:val="00BD7F8C"/>
    <w:rPr>
      <w:rFonts w:eastAsiaTheme="minorHAnsi"/>
      <w:lang w:val="es-EC" w:eastAsia="en-US"/>
    </w:rPr>
  </w:style>
  <w:style w:type="paragraph" w:customStyle="1" w:styleId="69AFC006173C49BFBED48E3FEF5D304E1">
    <w:name w:val="69AFC006173C49BFBED48E3FEF5D304E1"/>
    <w:rsid w:val="00BD7F8C"/>
    <w:rPr>
      <w:rFonts w:eastAsiaTheme="minorHAnsi"/>
      <w:lang w:val="es-EC" w:eastAsia="en-US"/>
    </w:rPr>
  </w:style>
  <w:style w:type="paragraph" w:customStyle="1" w:styleId="9CEBA39EB6CC4045AF7BCA6D12564F931">
    <w:name w:val="9CEBA39EB6CC4045AF7BCA6D12564F931"/>
    <w:rsid w:val="00BD7F8C"/>
    <w:rPr>
      <w:rFonts w:eastAsiaTheme="minorHAnsi"/>
      <w:lang w:val="es-EC" w:eastAsia="en-US"/>
    </w:rPr>
  </w:style>
  <w:style w:type="paragraph" w:customStyle="1" w:styleId="1E8405E3678D49F6950169CE85D773091">
    <w:name w:val="1E8405E3678D49F6950169CE85D773091"/>
    <w:rsid w:val="00BD7F8C"/>
    <w:rPr>
      <w:rFonts w:eastAsiaTheme="minorHAnsi"/>
      <w:lang w:val="es-EC" w:eastAsia="en-US"/>
    </w:rPr>
  </w:style>
  <w:style w:type="paragraph" w:customStyle="1" w:styleId="537EA4D083B74902AA851A8C7EB14E511">
    <w:name w:val="537EA4D083B74902AA851A8C7EB14E511"/>
    <w:rsid w:val="00BD7F8C"/>
    <w:rPr>
      <w:rFonts w:eastAsiaTheme="minorHAnsi"/>
      <w:lang w:val="es-EC" w:eastAsia="en-US"/>
    </w:rPr>
  </w:style>
  <w:style w:type="paragraph" w:customStyle="1" w:styleId="4DD2A450278F4CC399A538AC1E215C451">
    <w:name w:val="4DD2A450278F4CC399A538AC1E215C451"/>
    <w:rsid w:val="00BD7F8C"/>
    <w:rPr>
      <w:rFonts w:eastAsiaTheme="minorHAnsi"/>
      <w:lang w:val="es-EC" w:eastAsia="en-US"/>
    </w:rPr>
  </w:style>
  <w:style w:type="paragraph" w:customStyle="1" w:styleId="DF25207A81BC479B915B2CDCE95697C31">
    <w:name w:val="DF25207A81BC479B915B2CDCE95697C31"/>
    <w:rsid w:val="00BD7F8C"/>
    <w:rPr>
      <w:rFonts w:eastAsiaTheme="minorHAnsi"/>
      <w:lang w:val="es-EC" w:eastAsia="en-US"/>
    </w:rPr>
  </w:style>
  <w:style w:type="paragraph" w:customStyle="1" w:styleId="99EB8A390A744832828ABB4B87735DB21">
    <w:name w:val="99EB8A390A744832828ABB4B87735DB21"/>
    <w:rsid w:val="00BD7F8C"/>
    <w:rPr>
      <w:rFonts w:eastAsiaTheme="minorHAnsi"/>
      <w:lang w:val="es-EC" w:eastAsia="en-US"/>
    </w:rPr>
  </w:style>
  <w:style w:type="paragraph" w:customStyle="1" w:styleId="63D9D8B36035438C9CD53877B2F448701">
    <w:name w:val="63D9D8B36035438C9CD53877B2F448701"/>
    <w:rsid w:val="00BD7F8C"/>
    <w:rPr>
      <w:rFonts w:eastAsiaTheme="minorHAnsi"/>
      <w:lang w:val="es-EC" w:eastAsia="en-US"/>
    </w:rPr>
  </w:style>
  <w:style w:type="paragraph" w:customStyle="1" w:styleId="8D85583ABBC24E7DAED6C250D9B6378E1">
    <w:name w:val="8D85583ABBC24E7DAED6C250D9B6378E1"/>
    <w:rsid w:val="00BD7F8C"/>
    <w:rPr>
      <w:rFonts w:eastAsiaTheme="minorHAnsi"/>
      <w:lang w:val="es-EC" w:eastAsia="en-US"/>
    </w:rPr>
  </w:style>
  <w:style w:type="paragraph" w:customStyle="1" w:styleId="3EE0775CA125442385378CC4A894E0161">
    <w:name w:val="3EE0775CA125442385378CC4A894E0161"/>
    <w:rsid w:val="00BD7F8C"/>
    <w:rPr>
      <w:rFonts w:eastAsiaTheme="minorHAnsi"/>
      <w:lang w:val="es-EC" w:eastAsia="en-US"/>
    </w:rPr>
  </w:style>
  <w:style w:type="paragraph" w:customStyle="1" w:styleId="4246FF1E36294E0BB23A8F5E9A5969801">
    <w:name w:val="4246FF1E36294E0BB23A8F5E9A5969801"/>
    <w:rsid w:val="00BD7F8C"/>
    <w:rPr>
      <w:rFonts w:eastAsiaTheme="minorHAnsi"/>
      <w:lang w:val="es-EC" w:eastAsia="en-US"/>
    </w:rPr>
  </w:style>
  <w:style w:type="paragraph" w:customStyle="1" w:styleId="C66DB1C3AA7E4A9ABA0DDC05DDB811FA1">
    <w:name w:val="C66DB1C3AA7E4A9ABA0DDC05DDB811FA1"/>
    <w:rsid w:val="00BD7F8C"/>
    <w:rPr>
      <w:rFonts w:eastAsiaTheme="minorHAnsi"/>
      <w:lang w:val="es-EC" w:eastAsia="en-US"/>
    </w:rPr>
  </w:style>
  <w:style w:type="paragraph" w:customStyle="1" w:styleId="0B9DF91E77C949459C2C6C8A55FBF6011">
    <w:name w:val="0B9DF91E77C949459C2C6C8A55FBF6011"/>
    <w:rsid w:val="00BD7F8C"/>
    <w:rPr>
      <w:rFonts w:eastAsiaTheme="minorHAnsi"/>
      <w:lang w:val="es-EC" w:eastAsia="en-US"/>
    </w:rPr>
  </w:style>
  <w:style w:type="paragraph" w:customStyle="1" w:styleId="9AD30FB8B38449108D2DCAEA37B155DD1">
    <w:name w:val="9AD30FB8B38449108D2DCAEA37B155DD1"/>
    <w:rsid w:val="00BD7F8C"/>
    <w:rPr>
      <w:rFonts w:eastAsiaTheme="minorHAnsi"/>
      <w:lang w:val="es-EC" w:eastAsia="en-US"/>
    </w:rPr>
  </w:style>
  <w:style w:type="paragraph" w:customStyle="1" w:styleId="B3217F0EB441450AAED2FEC9CE6F3A391">
    <w:name w:val="B3217F0EB441450AAED2FEC9CE6F3A391"/>
    <w:rsid w:val="00BD7F8C"/>
    <w:rPr>
      <w:rFonts w:eastAsiaTheme="minorHAnsi"/>
      <w:lang w:val="es-EC" w:eastAsia="en-US"/>
    </w:rPr>
  </w:style>
  <w:style w:type="paragraph" w:customStyle="1" w:styleId="BB7DAB3CE87D4DCEABC3C791DFD4ACDC1">
    <w:name w:val="BB7DAB3CE87D4DCEABC3C791DFD4ACDC1"/>
    <w:rsid w:val="00BD7F8C"/>
    <w:rPr>
      <w:rFonts w:eastAsiaTheme="minorHAnsi"/>
      <w:lang w:val="es-EC" w:eastAsia="en-US"/>
    </w:rPr>
  </w:style>
  <w:style w:type="paragraph" w:customStyle="1" w:styleId="E9342A2CC8AD4C9789625005DD99EFFA1">
    <w:name w:val="E9342A2CC8AD4C9789625005DD99EFFA1"/>
    <w:rsid w:val="00BD7F8C"/>
    <w:rPr>
      <w:rFonts w:eastAsiaTheme="minorHAnsi"/>
      <w:lang w:val="es-EC" w:eastAsia="en-US"/>
    </w:rPr>
  </w:style>
  <w:style w:type="paragraph" w:customStyle="1" w:styleId="4556944BA42D4F8AB308FCC83EBEEF9B1">
    <w:name w:val="4556944BA42D4F8AB308FCC83EBEEF9B1"/>
    <w:rsid w:val="00BD7F8C"/>
    <w:rPr>
      <w:rFonts w:eastAsiaTheme="minorHAnsi"/>
      <w:lang w:val="es-EC" w:eastAsia="en-US"/>
    </w:rPr>
  </w:style>
  <w:style w:type="paragraph" w:customStyle="1" w:styleId="E96A29351C4B4D2DA67A6ECD28D9F1801">
    <w:name w:val="E96A29351C4B4D2DA67A6ECD28D9F1801"/>
    <w:rsid w:val="00BD7F8C"/>
    <w:rPr>
      <w:rFonts w:eastAsiaTheme="minorHAnsi"/>
      <w:lang w:val="es-EC" w:eastAsia="en-US"/>
    </w:rPr>
  </w:style>
  <w:style w:type="paragraph" w:customStyle="1" w:styleId="A72B59C61C704933A9840A2E0AEE373E1">
    <w:name w:val="A72B59C61C704933A9840A2E0AEE373E1"/>
    <w:rsid w:val="00BD7F8C"/>
    <w:rPr>
      <w:rFonts w:eastAsiaTheme="minorHAnsi"/>
      <w:lang w:val="es-EC" w:eastAsia="en-US"/>
    </w:rPr>
  </w:style>
  <w:style w:type="paragraph" w:customStyle="1" w:styleId="206D5BBFDF674FF68633BB891E378E031">
    <w:name w:val="206D5BBFDF674FF68633BB891E378E031"/>
    <w:rsid w:val="00BD7F8C"/>
    <w:rPr>
      <w:rFonts w:eastAsiaTheme="minorHAnsi"/>
      <w:lang w:val="es-EC" w:eastAsia="en-US"/>
    </w:rPr>
  </w:style>
  <w:style w:type="paragraph" w:customStyle="1" w:styleId="EE2CFBEC4B4A4226929729B632209E2A1">
    <w:name w:val="EE2CFBEC4B4A4226929729B632209E2A1"/>
    <w:rsid w:val="00BD7F8C"/>
    <w:rPr>
      <w:rFonts w:eastAsiaTheme="minorHAnsi"/>
      <w:lang w:val="es-EC" w:eastAsia="en-US"/>
    </w:rPr>
  </w:style>
  <w:style w:type="paragraph" w:customStyle="1" w:styleId="56DC3A96EA9D44679D1E5B798CD48CB71">
    <w:name w:val="56DC3A96EA9D44679D1E5B798CD48CB71"/>
    <w:rsid w:val="00BD7F8C"/>
    <w:rPr>
      <w:rFonts w:eastAsiaTheme="minorHAnsi"/>
      <w:lang w:val="es-EC" w:eastAsia="en-US"/>
    </w:rPr>
  </w:style>
  <w:style w:type="paragraph" w:customStyle="1" w:styleId="097CE9FBADF54D709AEB2D618C4F84EE1">
    <w:name w:val="097CE9FBADF54D709AEB2D618C4F84EE1"/>
    <w:rsid w:val="00BD7F8C"/>
    <w:rPr>
      <w:rFonts w:eastAsiaTheme="minorHAnsi"/>
      <w:lang w:val="es-EC" w:eastAsia="en-US"/>
    </w:rPr>
  </w:style>
  <w:style w:type="paragraph" w:customStyle="1" w:styleId="13DA77F3616F4FC9994E1B61F81D82BE1">
    <w:name w:val="13DA77F3616F4FC9994E1B61F81D82BE1"/>
    <w:rsid w:val="00BD7F8C"/>
    <w:rPr>
      <w:rFonts w:eastAsiaTheme="minorHAnsi"/>
      <w:lang w:val="es-EC" w:eastAsia="en-US"/>
    </w:rPr>
  </w:style>
  <w:style w:type="paragraph" w:customStyle="1" w:styleId="946FCCE63D414E61B60EFFC3BC364AF41">
    <w:name w:val="946FCCE63D414E61B60EFFC3BC364AF41"/>
    <w:rsid w:val="00BD7F8C"/>
    <w:rPr>
      <w:rFonts w:eastAsiaTheme="minorHAnsi"/>
      <w:lang w:val="es-EC" w:eastAsia="en-US"/>
    </w:rPr>
  </w:style>
  <w:style w:type="paragraph" w:customStyle="1" w:styleId="F2A8843844E843ADBE3DB19D8DB1B4831">
    <w:name w:val="F2A8843844E843ADBE3DB19D8DB1B4831"/>
    <w:rsid w:val="00BD7F8C"/>
    <w:rPr>
      <w:rFonts w:eastAsiaTheme="minorHAnsi"/>
      <w:lang w:val="es-EC" w:eastAsia="en-US"/>
    </w:rPr>
  </w:style>
  <w:style w:type="paragraph" w:customStyle="1" w:styleId="32847B7CB5B0420890FEE699C93E2DBA1">
    <w:name w:val="32847B7CB5B0420890FEE699C93E2DBA1"/>
    <w:rsid w:val="00BD7F8C"/>
    <w:rPr>
      <w:rFonts w:eastAsiaTheme="minorHAnsi"/>
      <w:lang w:val="es-EC" w:eastAsia="en-US"/>
    </w:rPr>
  </w:style>
  <w:style w:type="paragraph" w:customStyle="1" w:styleId="1016FF7299E247B2BF884EAA893EF3CC1">
    <w:name w:val="1016FF7299E247B2BF884EAA893EF3CC1"/>
    <w:rsid w:val="00BD7F8C"/>
    <w:rPr>
      <w:rFonts w:eastAsiaTheme="minorHAnsi"/>
      <w:lang w:val="es-EC" w:eastAsia="en-US"/>
    </w:rPr>
  </w:style>
  <w:style w:type="paragraph" w:customStyle="1" w:styleId="CA31FA15D5F64F59977F411B0C6F12B21">
    <w:name w:val="CA31FA15D5F64F59977F411B0C6F12B21"/>
    <w:rsid w:val="00BD7F8C"/>
    <w:rPr>
      <w:rFonts w:eastAsiaTheme="minorHAnsi"/>
      <w:lang w:val="es-EC" w:eastAsia="en-US"/>
    </w:rPr>
  </w:style>
  <w:style w:type="paragraph" w:customStyle="1" w:styleId="D4E8C4BB1CA845748BCB5CDAC37BF6C11">
    <w:name w:val="D4E8C4BB1CA845748BCB5CDAC37BF6C11"/>
    <w:rsid w:val="00BD7F8C"/>
    <w:rPr>
      <w:rFonts w:eastAsiaTheme="minorHAnsi"/>
      <w:lang w:val="es-EC" w:eastAsia="en-US"/>
    </w:rPr>
  </w:style>
  <w:style w:type="paragraph" w:customStyle="1" w:styleId="77AAEB11720E45AF801BBF863F46DA501">
    <w:name w:val="77AAEB11720E45AF801BBF863F46DA501"/>
    <w:rsid w:val="00BD7F8C"/>
    <w:rPr>
      <w:rFonts w:eastAsiaTheme="minorHAnsi"/>
      <w:lang w:val="es-EC" w:eastAsia="en-US"/>
    </w:rPr>
  </w:style>
  <w:style w:type="paragraph" w:customStyle="1" w:styleId="0156252639484D2481ED38B2AC8A97351">
    <w:name w:val="0156252639484D2481ED38B2AC8A97351"/>
    <w:rsid w:val="00BD7F8C"/>
    <w:rPr>
      <w:rFonts w:eastAsiaTheme="minorHAnsi"/>
      <w:lang w:val="es-EC" w:eastAsia="en-US"/>
    </w:rPr>
  </w:style>
  <w:style w:type="paragraph" w:customStyle="1" w:styleId="FC6A71074B0A4CD68650CEFFDCE245581">
    <w:name w:val="FC6A71074B0A4CD68650CEFFDCE245581"/>
    <w:rsid w:val="00BD7F8C"/>
    <w:rPr>
      <w:rFonts w:eastAsiaTheme="minorHAnsi"/>
      <w:lang w:val="es-EC" w:eastAsia="en-US"/>
    </w:rPr>
  </w:style>
  <w:style w:type="paragraph" w:customStyle="1" w:styleId="3D0163509D05402CB44B6E340503DEBE1">
    <w:name w:val="3D0163509D05402CB44B6E340503DEBE1"/>
    <w:rsid w:val="00BD7F8C"/>
    <w:rPr>
      <w:rFonts w:eastAsiaTheme="minorHAnsi"/>
      <w:lang w:val="es-EC" w:eastAsia="en-US"/>
    </w:rPr>
  </w:style>
  <w:style w:type="paragraph" w:customStyle="1" w:styleId="E7D3DA55700C4998ACD35A4258426BBA1">
    <w:name w:val="E7D3DA55700C4998ACD35A4258426BBA1"/>
    <w:rsid w:val="00BD7F8C"/>
    <w:rPr>
      <w:rFonts w:eastAsiaTheme="minorHAnsi"/>
      <w:lang w:val="es-EC" w:eastAsia="en-US"/>
    </w:rPr>
  </w:style>
  <w:style w:type="paragraph" w:customStyle="1" w:styleId="B570C8410D9B4EB090308DA62A4BC51E1">
    <w:name w:val="B570C8410D9B4EB090308DA62A4BC51E1"/>
    <w:rsid w:val="00BD7F8C"/>
    <w:rPr>
      <w:rFonts w:eastAsiaTheme="minorHAnsi"/>
      <w:lang w:val="es-EC" w:eastAsia="en-US"/>
    </w:rPr>
  </w:style>
  <w:style w:type="paragraph" w:customStyle="1" w:styleId="AE6B119347344EC9AB2C5E747B87912F1">
    <w:name w:val="AE6B119347344EC9AB2C5E747B87912F1"/>
    <w:rsid w:val="00BD7F8C"/>
    <w:rPr>
      <w:rFonts w:eastAsiaTheme="minorHAnsi"/>
      <w:lang w:val="es-EC" w:eastAsia="en-US"/>
    </w:rPr>
  </w:style>
  <w:style w:type="paragraph" w:customStyle="1" w:styleId="7B02A587A73042788C149190E304B8A61">
    <w:name w:val="7B02A587A73042788C149190E304B8A61"/>
    <w:rsid w:val="00BD7F8C"/>
    <w:rPr>
      <w:rFonts w:eastAsiaTheme="minorHAnsi"/>
      <w:lang w:val="es-EC" w:eastAsia="en-US"/>
    </w:rPr>
  </w:style>
  <w:style w:type="paragraph" w:customStyle="1" w:styleId="5E4E45F7E8EF42F9A563694C8FCAFBD51">
    <w:name w:val="5E4E45F7E8EF42F9A563694C8FCAFBD51"/>
    <w:rsid w:val="00BD7F8C"/>
    <w:rPr>
      <w:rFonts w:eastAsiaTheme="minorHAnsi"/>
      <w:lang w:val="es-EC" w:eastAsia="en-US"/>
    </w:rPr>
  </w:style>
  <w:style w:type="paragraph" w:customStyle="1" w:styleId="CAE76DCD5A424EC69E5C8EBE21342C3F1">
    <w:name w:val="CAE76DCD5A424EC69E5C8EBE21342C3F1"/>
    <w:rsid w:val="00BD7F8C"/>
    <w:rPr>
      <w:rFonts w:eastAsiaTheme="minorHAnsi"/>
      <w:lang w:val="es-EC" w:eastAsia="en-US"/>
    </w:rPr>
  </w:style>
  <w:style w:type="paragraph" w:customStyle="1" w:styleId="86895B1CF98F48D98A3034D7F21129991">
    <w:name w:val="86895B1CF98F48D98A3034D7F21129991"/>
    <w:rsid w:val="00BD7F8C"/>
    <w:rPr>
      <w:rFonts w:eastAsiaTheme="minorHAnsi"/>
      <w:lang w:val="es-EC" w:eastAsia="en-US"/>
    </w:rPr>
  </w:style>
  <w:style w:type="paragraph" w:customStyle="1" w:styleId="8ECD8EB131FC44938A244384EAEC5CDF1">
    <w:name w:val="8ECD8EB131FC44938A244384EAEC5CDF1"/>
    <w:rsid w:val="00BD7F8C"/>
    <w:rPr>
      <w:rFonts w:eastAsiaTheme="minorHAnsi"/>
      <w:lang w:val="es-EC" w:eastAsia="en-US"/>
    </w:rPr>
  </w:style>
  <w:style w:type="paragraph" w:customStyle="1" w:styleId="09B320BADD0243C1A6996FDA412912881">
    <w:name w:val="09B320BADD0243C1A6996FDA412912881"/>
    <w:rsid w:val="00BD7F8C"/>
    <w:rPr>
      <w:rFonts w:eastAsiaTheme="minorHAnsi"/>
      <w:lang w:val="es-EC" w:eastAsia="en-US"/>
    </w:rPr>
  </w:style>
  <w:style w:type="paragraph" w:customStyle="1" w:styleId="DAE347F9A419492184156B9CF1F11B101">
    <w:name w:val="DAE347F9A419492184156B9CF1F11B101"/>
    <w:rsid w:val="00BD7F8C"/>
    <w:rPr>
      <w:rFonts w:eastAsiaTheme="minorHAnsi"/>
      <w:lang w:val="es-EC" w:eastAsia="en-US"/>
    </w:rPr>
  </w:style>
  <w:style w:type="paragraph" w:customStyle="1" w:styleId="4AA5E900847D4A6EBC1714ADCB6206501">
    <w:name w:val="4AA5E900847D4A6EBC1714ADCB6206501"/>
    <w:rsid w:val="00BD7F8C"/>
    <w:rPr>
      <w:rFonts w:eastAsiaTheme="minorHAnsi"/>
      <w:lang w:val="es-EC" w:eastAsia="en-US"/>
    </w:rPr>
  </w:style>
  <w:style w:type="paragraph" w:customStyle="1" w:styleId="436BC0C0CF9B4E5EA4AA26700352B2401">
    <w:name w:val="436BC0C0CF9B4E5EA4AA26700352B2401"/>
    <w:rsid w:val="00BD7F8C"/>
    <w:rPr>
      <w:rFonts w:eastAsiaTheme="minorHAnsi"/>
      <w:lang w:val="es-EC" w:eastAsia="en-US"/>
    </w:rPr>
  </w:style>
  <w:style w:type="paragraph" w:customStyle="1" w:styleId="05185064C61E42BDACA01827605A9C841">
    <w:name w:val="05185064C61E42BDACA01827605A9C841"/>
    <w:rsid w:val="00BD7F8C"/>
    <w:rPr>
      <w:rFonts w:eastAsiaTheme="minorHAnsi"/>
      <w:lang w:val="es-EC" w:eastAsia="en-US"/>
    </w:rPr>
  </w:style>
  <w:style w:type="paragraph" w:customStyle="1" w:styleId="14677D90A6FB4EC8B272E01E64B56CBA1">
    <w:name w:val="14677D90A6FB4EC8B272E01E64B56CBA1"/>
    <w:rsid w:val="00BD7F8C"/>
    <w:rPr>
      <w:rFonts w:eastAsiaTheme="minorHAnsi"/>
      <w:lang w:val="es-EC" w:eastAsia="en-US"/>
    </w:rPr>
  </w:style>
  <w:style w:type="paragraph" w:customStyle="1" w:styleId="99A06C89987241E78D403670EC04F5651">
    <w:name w:val="99A06C89987241E78D403670EC04F5651"/>
    <w:rsid w:val="00BD7F8C"/>
    <w:rPr>
      <w:rFonts w:eastAsiaTheme="minorHAnsi"/>
      <w:lang w:val="es-EC" w:eastAsia="en-US"/>
    </w:rPr>
  </w:style>
  <w:style w:type="paragraph" w:customStyle="1" w:styleId="28031169A71F47F78510D9038D0C01BB1">
    <w:name w:val="28031169A71F47F78510D9038D0C01BB1"/>
    <w:rsid w:val="00BD7F8C"/>
    <w:rPr>
      <w:rFonts w:eastAsiaTheme="minorHAnsi"/>
      <w:lang w:val="es-EC" w:eastAsia="en-US"/>
    </w:rPr>
  </w:style>
  <w:style w:type="paragraph" w:customStyle="1" w:styleId="3FD55BDA318F4AD6914687132CEEA8EE1">
    <w:name w:val="3FD55BDA318F4AD6914687132CEEA8EE1"/>
    <w:rsid w:val="00BD7F8C"/>
    <w:rPr>
      <w:rFonts w:eastAsiaTheme="minorHAnsi"/>
      <w:lang w:val="es-EC" w:eastAsia="en-US"/>
    </w:rPr>
  </w:style>
  <w:style w:type="paragraph" w:customStyle="1" w:styleId="23F93ABB6ABC40EE94B563256FE61EA41">
    <w:name w:val="23F93ABB6ABC40EE94B563256FE61EA41"/>
    <w:rsid w:val="00BD7F8C"/>
    <w:rPr>
      <w:rFonts w:eastAsiaTheme="minorHAnsi"/>
      <w:lang w:val="es-EC" w:eastAsia="en-US"/>
    </w:rPr>
  </w:style>
  <w:style w:type="paragraph" w:customStyle="1" w:styleId="E6AB87C7821E494D8A47DF6634547AB61">
    <w:name w:val="E6AB87C7821E494D8A47DF6634547AB61"/>
    <w:rsid w:val="00BD7F8C"/>
    <w:rPr>
      <w:rFonts w:eastAsiaTheme="minorHAnsi"/>
      <w:lang w:val="es-EC" w:eastAsia="en-US"/>
    </w:rPr>
  </w:style>
  <w:style w:type="paragraph" w:customStyle="1" w:styleId="B3C8169D8C11466DA87C3B6489F59D741">
    <w:name w:val="B3C8169D8C11466DA87C3B6489F59D741"/>
    <w:rsid w:val="00BD7F8C"/>
    <w:rPr>
      <w:rFonts w:eastAsiaTheme="minorHAnsi"/>
      <w:lang w:val="es-EC" w:eastAsia="en-US"/>
    </w:rPr>
  </w:style>
  <w:style w:type="paragraph" w:customStyle="1" w:styleId="0B0197916C06483EBF04B722300A2EBB1">
    <w:name w:val="0B0197916C06483EBF04B722300A2EBB1"/>
    <w:rsid w:val="00BD7F8C"/>
    <w:rPr>
      <w:rFonts w:eastAsiaTheme="minorHAnsi"/>
      <w:lang w:val="es-EC" w:eastAsia="en-US"/>
    </w:rPr>
  </w:style>
  <w:style w:type="paragraph" w:customStyle="1" w:styleId="6D284A3A1283479A832EB6F4E3A8D33D1">
    <w:name w:val="6D284A3A1283479A832EB6F4E3A8D33D1"/>
    <w:rsid w:val="00BD7F8C"/>
    <w:rPr>
      <w:rFonts w:eastAsiaTheme="minorHAnsi"/>
      <w:lang w:val="es-EC" w:eastAsia="en-US"/>
    </w:rPr>
  </w:style>
  <w:style w:type="paragraph" w:customStyle="1" w:styleId="CFF85B819F6F4571BB39F3D90BEF80E21">
    <w:name w:val="CFF85B819F6F4571BB39F3D90BEF80E21"/>
    <w:rsid w:val="00BD7F8C"/>
    <w:rPr>
      <w:rFonts w:eastAsiaTheme="minorHAnsi"/>
      <w:lang w:val="es-EC" w:eastAsia="en-US"/>
    </w:rPr>
  </w:style>
  <w:style w:type="paragraph" w:customStyle="1" w:styleId="8F38C77CE7144FA79DCDDACFA37B24A11">
    <w:name w:val="8F38C77CE7144FA79DCDDACFA37B24A11"/>
    <w:rsid w:val="00BD7F8C"/>
    <w:rPr>
      <w:rFonts w:eastAsiaTheme="minorHAnsi"/>
      <w:lang w:val="es-EC" w:eastAsia="en-US"/>
    </w:rPr>
  </w:style>
  <w:style w:type="paragraph" w:customStyle="1" w:styleId="A1D1AB12CA894062A3FE331408639FD01">
    <w:name w:val="A1D1AB12CA894062A3FE331408639FD01"/>
    <w:rsid w:val="00BD7F8C"/>
    <w:rPr>
      <w:rFonts w:eastAsiaTheme="minorHAnsi"/>
      <w:lang w:val="es-EC" w:eastAsia="en-US"/>
    </w:rPr>
  </w:style>
  <w:style w:type="paragraph" w:customStyle="1" w:styleId="200A7793BE3A4A4A8A9B13C5D36933981">
    <w:name w:val="200A7793BE3A4A4A8A9B13C5D36933981"/>
    <w:rsid w:val="00BD7F8C"/>
    <w:rPr>
      <w:rFonts w:eastAsiaTheme="minorHAnsi"/>
      <w:lang w:val="es-EC" w:eastAsia="en-US"/>
    </w:rPr>
  </w:style>
  <w:style w:type="paragraph" w:customStyle="1" w:styleId="EEDCAC6FF0644FCCBE03E0D9CB7939D61">
    <w:name w:val="EEDCAC6FF0644FCCBE03E0D9CB7939D61"/>
    <w:rsid w:val="00BD7F8C"/>
    <w:rPr>
      <w:rFonts w:eastAsiaTheme="minorHAnsi"/>
      <w:lang w:val="es-EC" w:eastAsia="en-US"/>
    </w:rPr>
  </w:style>
  <w:style w:type="paragraph" w:customStyle="1" w:styleId="A34BEEE68CF34EABA6B72BF7C2BFAC261">
    <w:name w:val="A34BEEE68CF34EABA6B72BF7C2BFAC261"/>
    <w:rsid w:val="00BD7F8C"/>
    <w:rPr>
      <w:rFonts w:eastAsiaTheme="minorHAnsi"/>
      <w:lang w:val="es-EC" w:eastAsia="en-US"/>
    </w:rPr>
  </w:style>
  <w:style w:type="paragraph" w:customStyle="1" w:styleId="4ADB6E15710545FBB6C8B6192EF33A371">
    <w:name w:val="4ADB6E15710545FBB6C8B6192EF33A371"/>
    <w:rsid w:val="00BD7F8C"/>
    <w:rPr>
      <w:rFonts w:eastAsiaTheme="minorHAnsi"/>
      <w:lang w:val="es-EC" w:eastAsia="en-US"/>
    </w:rPr>
  </w:style>
  <w:style w:type="paragraph" w:customStyle="1" w:styleId="134D0017B95647E7B85646BFCE1618D01">
    <w:name w:val="134D0017B95647E7B85646BFCE1618D01"/>
    <w:rsid w:val="00BD7F8C"/>
    <w:rPr>
      <w:rFonts w:eastAsiaTheme="minorHAnsi"/>
      <w:lang w:val="es-EC" w:eastAsia="en-US"/>
    </w:rPr>
  </w:style>
  <w:style w:type="paragraph" w:customStyle="1" w:styleId="2BE839DF3FE445578FE99E33F5EE50DF1">
    <w:name w:val="2BE839DF3FE445578FE99E33F5EE50DF1"/>
    <w:rsid w:val="00BD7F8C"/>
    <w:rPr>
      <w:rFonts w:eastAsiaTheme="minorHAnsi"/>
      <w:lang w:val="es-EC" w:eastAsia="en-US"/>
    </w:rPr>
  </w:style>
  <w:style w:type="paragraph" w:customStyle="1" w:styleId="3341A88EA83145C5BD2F7916B5A6CCF41">
    <w:name w:val="3341A88EA83145C5BD2F7916B5A6CCF41"/>
    <w:rsid w:val="00BD7F8C"/>
    <w:rPr>
      <w:rFonts w:eastAsiaTheme="minorHAnsi"/>
      <w:lang w:val="es-EC" w:eastAsia="en-US"/>
    </w:rPr>
  </w:style>
  <w:style w:type="paragraph" w:customStyle="1" w:styleId="07A7E0992EAE472B936B0637C24CE1E01">
    <w:name w:val="07A7E0992EAE472B936B0637C24CE1E01"/>
    <w:rsid w:val="00BD7F8C"/>
    <w:rPr>
      <w:rFonts w:eastAsiaTheme="minorHAnsi"/>
      <w:lang w:val="es-EC" w:eastAsia="en-US"/>
    </w:rPr>
  </w:style>
  <w:style w:type="paragraph" w:customStyle="1" w:styleId="4417D29BE8A547F88A7481207B12438E1">
    <w:name w:val="4417D29BE8A547F88A7481207B12438E1"/>
    <w:rsid w:val="00BD7F8C"/>
    <w:rPr>
      <w:rFonts w:eastAsiaTheme="minorHAnsi"/>
      <w:lang w:val="es-EC" w:eastAsia="en-US"/>
    </w:rPr>
  </w:style>
  <w:style w:type="paragraph" w:customStyle="1" w:styleId="72B1A79BB4DA469291D700AA6E6B6B1C1">
    <w:name w:val="72B1A79BB4DA469291D700AA6E6B6B1C1"/>
    <w:rsid w:val="00BD7F8C"/>
    <w:rPr>
      <w:rFonts w:eastAsiaTheme="minorHAnsi"/>
      <w:lang w:val="es-EC" w:eastAsia="en-US"/>
    </w:rPr>
  </w:style>
  <w:style w:type="paragraph" w:customStyle="1" w:styleId="C4E1E859867C48BA8A482137673EAB831">
    <w:name w:val="C4E1E859867C48BA8A482137673EAB831"/>
    <w:rsid w:val="00BD7F8C"/>
    <w:rPr>
      <w:rFonts w:eastAsiaTheme="minorHAnsi"/>
      <w:lang w:val="es-EC" w:eastAsia="en-US"/>
    </w:rPr>
  </w:style>
  <w:style w:type="paragraph" w:customStyle="1" w:styleId="824E0AE580FE4C62939AAA9D47A5381E1">
    <w:name w:val="824E0AE580FE4C62939AAA9D47A5381E1"/>
    <w:rsid w:val="00BD7F8C"/>
    <w:rPr>
      <w:rFonts w:eastAsiaTheme="minorHAnsi"/>
      <w:lang w:val="es-EC" w:eastAsia="en-US"/>
    </w:rPr>
  </w:style>
  <w:style w:type="paragraph" w:customStyle="1" w:styleId="007B1EB9E5F244BD8AA66A3E400F4D321">
    <w:name w:val="007B1EB9E5F244BD8AA66A3E400F4D321"/>
    <w:rsid w:val="00BD7F8C"/>
    <w:rPr>
      <w:rFonts w:eastAsiaTheme="minorHAnsi"/>
      <w:lang w:val="es-EC" w:eastAsia="en-US"/>
    </w:rPr>
  </w:style>
  <w:style w:type="paragraph" w:customStyle="1" w:styleId="2EA7A7ED4B1B4C8FA1C62C9B1AC686FA1">
    <w:name w:val="2EA7A7ED4B1B4C8FA1C62C9B1AC686FA1"/>
    <w:rsid w:val="00BD7F8C"/>
    <w:rPr>
      <w:rFonts w:eastAsiaTheme="minorHAnsi"/>
      <w:lang w:val="es-EC" w:eastAsia="en-US"/>
    </w:rPr>
  </w:style>
  <w:style w:type="paragraph" w:customStyle="1" w:styleId="2DB95C20124446B0B9B4B7726C4C967F1">
    <w:name w:val="2DB95C20124446B0B9B4B7726C4C967F1"/>
    <w:rsid w:val="00BD7F8C"/>
    <w:rPr>
      <w:rFonts w:eastAsiaTheme="minorHAnsi"/>
      <w:lang w:val="es-EC" w:eastAsia="en-US"/>
    </w:rPr>
  </w:style>
  <w:style w:type="paragraph" w:customStyle="1" w:styleId="FF2BF67F211C4DD6A8F126AEA876CCEE1">
    <w:name w:val="FF2BF67F211C4DD6A8F126AEA876CCEE1"/>
    <w:rsid w:val="00BD7F8C"/>
    <w:rPr>
      <w:rFonts w:eastAsiaTheme="minorHAnsi"/>
      <w:lang w:val="es-EC" w:eastAsia="en-US"/>
    </w:rPr>
  </w:style>
  <w:style w:type="paragraph" w:customStyle="1" w:styleId="7DD224FBAC3C4B4EB8DDDE54BA626FBF1">
    <w:name w:val="7DD224FBAC3C4B4EB8DDDE54BA626FBF1"/>
    <w:rsid w:val="00BD7F8C"/>
    <w:rPr>
      <w:rFonts w:eastAsiaTheme="minorHAnsi"/>
      <w:lang w:val="es-EC" w:eastAsia="en-US"/>
    </w:rPr>
  </w:style>
  <w:style w:type="paragraph" w:customStyle="1" w:styleId="D68A2059810B47FD9B3720121AB96B4C1">
    <w:name w:val="D68A2059810B47FD9B3720121AB96B4C1"/>
    <w:rsid w:val="00BD7F8C"/>
    <w:rPr>
      <w:rFonts w:eastAsiaTheme="minorHAnsi"/>
      <w:lang w:val="es-EC" w:eastAsia="en-US"/>
    </w:rPr>
  </w:style>
  <w:style w:type="paragraph" w:customStyle="1" w:styleId="422C6119AA53426F9E88E4D79C672E551">
    <w:name w:val="422C6119AA53426F9E88E4D79C672E551"/>
    <w:rsid w:val="00BD7F8C"/>
    <w:rPr>
      <w:rFonts w:eastAsiaTheme="minorHAnsi"/>
      <w:lang w:val="es-EC" w:eastAsia="en-US"/>
    </w:rPr>
  </w:style>
  <w:style w:type="paragraph" w:customStyle="1" w:styleId="F0C026DE105140C199414101FA2C1AD11">
    <w:name w:val="F0C026DE105140C199414101FA2C1AD11"/>
    <w:rsid w:val="00BD7F8C"/>
    <w:rPr>
      <w:rFonts w:eastAsiaTheme="minorHAnsi"/>
      <w:lang w:val="es-EC" w:eastAsia="en-US"/>
    </w:rPr>
  </w:style>
  <w:style w:type="paragraph" w:customStyle="1" w:styleId="905CBE9BC36945689E978DDF1F2D53EF1">
    <w:name w:val="905CBE9BC36945689E978DDF1F2D53EF1"/>
    <w:rsid w:val="00BD7F8C"/>
    <w:rPr>
      <w:rFonts w:eastAsiaTheme="minorHAnsi"/>
      <w:lang w:val="es-EC" w:eastAsia="en-US"/>
    </w:rPr>
  </w:style>
  <w:style w:type="paragraph" w:customStyle="1" w:styleId="87612A6FB1D64B6F81960A09CFC51CC61">
    <w:name w:val="87612A6FB1D64B6F81960A09CFC51CC61"/>
    <w:rsid w:val="00BD7F8C"/>
    <w:rPr>
      <w:rFonts w:eastAsiaTheme="minorHAnsi"/>
      <w:lang w:val="es-EC" w:eastAsia="en-US"/>
    </w:rPr>
  </w:style>
  <w:style w:type="paragraph" w:customStyle="1" w:styleId="0FBC8F5C49BD4C87B46D1C222DD27B2A1">
    <w:name w:val="0FBC8F5C49BD4C87B46D1C222DD27B2A1"/>
    <w:rsid w:val="00BD7F8C"/>
    <w:rPr>
      <w:rFonts w:eastAsiaTheme="minorHAnsi"/>
      <w:lang w:val="es-EC" w:eastAsia="en-US"/>
    </w:rPr>
  </w:style>
  <w:style w:type="paragraph" w:customStyle="1" w:styleId="E28DB2CFA17F4EF2AAF8B3B69736CBDE1">
    <w:name w:val="E28DB2CFA17F4EF2AAF8B3B69736CBDE1"/>
    <w:rsid w:val="00BD7F8C"/>
    <w:rPr>
      <w:rFonts w:eastAsiaTheme="minorHAnsi"/>
      <w:lang w:val="es-EC" w:eastAsia="en-US"/>
    </w:rPr>
  </w:style>
  <w:style w:type="paragraph" w:customStyle="1" w:styleId="0B4CDD7DC7294C4AB9B484BF6566EECD1">
    <w:name w:val="0B4CDD7DC7294C4AB9B484BF6566EECD1"/>
    <w:rsid w:val="00BD7F8C"/>
    <w:rPr>
      <w:rFonts w:eastAsiaTheme="minorHAnsi"/>
      <w:lang w:val="es-EC" w:eastAsia="en-US"/>
    </w:rPr>
  </w:style>
  <w:style w:type="paragraph" w:customStyle="1" w:styleId="DC3B5A7CFFA147D18BF4656790CF6F0D1">
    <w:name w:val="DC3B5A7CFFA147D18BF4656790CF6F0D1"/>
    <w:rsid w:val="00BD7F8C"/>
    <w:rPr>
      <w:rFonts w:eastAsiaTheme="minorHAnsi"/>
      <w:lang w:val="es-EC" w:eastAsia="en-US"/>
    </w:rPr>
  </w:style>
  <w:style w:type="paragraph" w:customStyle="1" w:styleId="ADB4D652EE9442FAA7459231A004DA3E1">
    <w:name w:val="ADB4D652EE9442FAA7459231A004DA3E1"/>
    <w:rsid w:val="00BD7F8C"/>
    <w:rPr>
      <w:rFonts w:eastAsiaTheme="minorHAnsi"/>
      <w:lang w:val="es-EC" w:eastAsia="en-US"/>
    </w:rPr>
  </w:style>
  <w:style w:type="paragraph" w:customStyle="1" w:styleId="7F9C2F4FB3D5430D9ABD4B88845EC4F11">
    <w:name w:val="7F9C2F4FB3D5430D9ABD4B88845EC4F11"/>
    <w:rsid w:val="00BD7F8C"/>
    <w:rPr>
      <w:rFonts w:eastAsiaTheme="minorHAnsi"/>
      <w:lang w:val="es-EC" w:eastAsia="en-US"/>
    </w:rPr>
  </w:style>
  <w:style w:type="paragraph" w:customStyle="1" w:styleId="615543A93AE247FDBC7327611C9441E61">
    <w:name w:val="615543A93AE247FDBC7327611C9441E61"/>
    <w:rsid w:val="00BD7F8C"/>
    <w:rPr>
      <w:rFonts w:eastAsiaTheme="minorHAnsi"/>
      <w:lang w:val="es-EC" w:eastAsia="en-US"/>
    </w:rPr>
  </w:style>
  <w:style w:type="paragraph" w:customStyle="1" w:styleId="E0499286279244CEA50D2526FF5485211">
    <w:name w:val="E0499286279244CEA50D2526FF5485211"/>
    <w:rsid w:val="00BD7F8C"/>
    <w:rPr>
      <w:rFonts w:eastAsiaTheme="minorHAnsi"/>
      <w:lang w:val="es-EC" w:eastAsia="en-US"/>
    </w:rPr>
  </w:style>
  <w:style w:type="paragraph" w:customStyle="1" w:styleId="17478936F1934BA4A82B4F3BEDBBACC11">
    <w:name w:val="17478936F1934BA4A82B4F3BEDBBACC11"/>
    <w:rsid w:val="00BD7F8C"/>
    <w:rPr>
      <w:rFonts w:eastAsiaTheme="minorHAnsi"/>
      <w:lang w:val="es-EC" w:eastAsia="en-US"/>
    </w:rPr>
  </w:style>
  <w:style w:type="paragraph" w:customStyle="1" w:styleId="E1DA3C8388CC4DAEAC1751F78D7DCD001">
    <w:name w:val="E1DA3C8388CC4DAEAC1751F78D7DCD001"/>
    <w:rsid w:val="00BD7F8C"/>
    <w:rPr>
      <w:rFonts w:eastAsiaTheme="minorHAnsi"/>
      <w:lang w:val="es-EC" w:eastAsia="en-US"/>
    </w:rPr>
  </w:style>
  <w:style w:type="paragraph" w:customStyle="1" w:styleId="B19AD027C92C4DE7A5F353BD5C851A211">
    <w:name w:val="B19AD027C92C4DE7A5F353BD5C851A211"/>
    <w:rsid w:val="00BD7F8C"/>
    <w:rPr>
      <w:rFonts w:eastAsiaTheme="minorHAnsi"/>
      <w:lang w:val="es-EC" w:eastAsia="en-US"/>
    </w:rPr>
  </w:style>
  <w:style w:type="paragraph" w:customStyle="1" w:styleId="1346B9DA67EA406B8EC72B01BEC7428E2">
    <w:name w:val="1346B9DA67EA406B8EC72B01BEC7428E2"/>
    <w:rsid w:val="00BD7F8C"/>
    <w:rPr>
      <w:rFonts w:eastAsiaTheme="minorHAnsi"/>
      <w:lang w:val="es-EC" w:eastAsia="en-US"/>
    </w:rPr>
  </w:style>
  <w:style w:type="paragraph" w:customStyle="1" w:styleId="D48B78BA59304391A27962A43421EF642">
    <w:name w:val="D48B78BA59304391A27962A43421EF642"/>
    <w:rsid w:val="00BD7F8C"/>
    <w:rPr>
      <w:rFonts w:eastAsiaTheme="minorHAnsi"/>
      <w:lang w:val="es-EC" w:eastAsia="en-US"/>
    </w:rPr>
  </w:style>
  <w:style w:type="paragraph" w:customStyle="1" w:styleId="B7C07A82DE7F4FFD94435CB4535CC40F2">
    <w:name w:val="B7C07A82DE7F4FFD94435CB4535CC40F2"/>
    <w:rsid w:val="00BD7F8C"/>
    <w:rPr>
      <w:rFonts w:eastAsiaTheme="minorHAnsi"/>
      <w:lang w:val="es-EC" w:eastAsia="en-US"/>
    </w:rPr>
  </w:style>
  <w:style w:type="paragraph" w:customStyle="1" w:styleId="F53A35E6664848978E95535C1D11C9812">
    <w:name w:val="F53A35E6664848978E95535C1D11C9812"/>
    <w:rsid w:val="00BD7F8C"/>
    <w:rPr>
      <w:rFonts w:eastAsiaTheme="minorHAnsi"/>
      <w:lang w:val="es-EC" w:eastAsia="en-US"/>
    </w:rPr>
  </w:style>
  <w:style w:type="paragraph" w:customStyle="1" w:styleId="9E626E45202F414F9108243F6FBA83092">
    <w:name w:val="9E626E45202F414F9108243F6FBA83092"/>
    <w:rsid w:val="00BD7F8C"/>
    <w:rPr>
      <w:rFonts w:eastAsiaTheme="minorHAnsi"/>
      <w:lang w:val="es-EC" w:eastAsia="en-US"/>
    </w:rPr>
  </w:style>
  <w:style w:type="paragraph" w:customStyle="1" w:styleId="EE2139BB3E06499E9166BC5DF14926E22">
    <w:name w:val="EE2139BB3E06499E9166BC5DF14926E22"/>
    <w:rsid w:val="00BD7F8C"/>
    <w:rPr>
      <w:rFonts w:eastAsiaTheme="minorHAnsi"/>
      <w:lang w:val="es-EC" w:eastAsia="en-US"/>
    </w:rPr>
  </w:style>
  <w:style w:type="paragraph" w:customStyle="1" w:styleId="10845DBE96C342C285CCD6E528AB26B12">
    <w:name w:val="10845DBE96C342C285CCD6E528AB26B12"/>
    <w:rsid w:val="00BD7F8C"/>
    <w:rPr>
      <w:rFonts w:eastAsiaTheme="minorHAnsi"/>
      <w:lang w:val="es-EC" w:eastAsia="en-US"/>
    </w:rPr>
  </w:style>
  <w:style w:type="paragraph" w:customStyle="1" w:styleId="C9EB919AA7764D60BD3F28BD014DE7B72">
    <w:name w:val="C9EB919AA7764D60BD3F28BD014DE7B72"/>
    <w:rsid w:val="00BD7F8C"/>
    <w:rPr>
      <w:rFonts w:eastAsiaTheme="minorHAnsi"/>
      <w:lang w:val="es-EC" w:eastAsia="en-US"/>
    </w:rPr>
  </w:style>
  <w:style w:type="paragraph" w:customStyle="1" w:styleId="E694B6157C0C4C948C2437A9CE6F77682">
    <w:name w:val="E694B6157C0C4C948C2437A9CE6F77682"/>
    <w:rsid w:val="00BD7F8C"/>
    <w:rPr>
      <w:rFonts w:eastAsiaTheme="minorHAnsi"/>
      <w:lang w:val="es-EC" w:eastAsia="en-US"/>
    </w:rPr>
  </w:style>
  <w:style w:type="paragraph" w:customStyle="1" w:styleId="8EA7BCBD6D4F4D9FB19648B5497E1FFA2">
    <w:name w:val="8EA7BCBD6D4F4D9FB19648B5497E1FFA2"/>
    <w:rsid w:val="00BD7F8C"/>
    <w:rPr>
      <w:rFonts w:eastAsiaTheme="minorHAnsi"/>
      <w:lang w:val="es-EC" w:eastAsia="en-US"/>
    </w:rPr>
  </w:style>
  <w:style w:type="paragraph" w:customStyle="1" w:styleId="F06953C0255E4A878B0FAD5074B3769E2">
    <w:name w:val="F06953C0255E4A878B0FAD5074B3769E2"/>
    <w:rsid w:val="00BD7F8C"/>
    <w:rPr>
      <w:rFonts w:eastAsiaTheme="minorHAnsi"/>
      <w:lang w:val="es-EC" w:eastAsia="en-US"/>
    </w:rPr>
  </w:style>
  <w:style w:type="paragraph" w:customStyle="1" w:styleId="EAC835B73CA34578A6D27B6F3ED0DE792">
    <w:name w:val="EAC835B73CA34578A6D27B6F3ED0DE792"/>
    <w:rsid w:val="00BD7F8C"/>
    <w:rPr>
      <w:rFonts w:eastAsiaTheme="minorHAnsi"/>
      <w:lang w:val="es-EC" w:eastAsia="en-US"/>
    </w:rPr>
  </w:style>
  <w:style w:type="paragraph" w:customStyle="1" w:styleId="F30997EEEDF24ADEA4D3F619789150572">
    <w:name w:val="F30997EEEDF24ADEA4D3F619789150572"/>
    <w:rsid w:val="00BD7F8C"/>
    <w:rPr>
      <w:rFonts w:eastAsiaTheme="minorHAnsi"/>
      <w:lang w:val="es-EC" w:eastAsia="en-US"/>
    </w:rPr>
  </w:style>
  <w:style w:type="paragraph" w:customStyle="1" w:styleId="B9DF7B1A46DF4B969903E92B2F1AAD2C2">
    <w:name w:val="B9DF7B1A46DF4B969903E92B2F1AAD2C2"/>
    <w:rsid w:val="00BD7F8C"/>
    <w:rPr>
      <w:rFonts w:eastAsiaTheme="minorHAnsi"/>
      <w:lang w:val="es-EC" w:eastAsia="en-US"/>
    </w:rPr>
  </w:style>
  <w:style w:type="paragraph" w:customStyle="1" w:styleId="881B1BE5CDEC4F929C56A71ED40075B32">
    <w:name w:val="881B1BE5CDEC4F929C56A71ED40075B32"/>
    <w:rsid w:val="00BD7F8C"/>
    <w:rPr>
      <w:rFonts w:eastAsiaTheme="minorHAnsi"/>
      <w:lang w:val="es-EC" w:eastAsia="en-US"/>
    </w:rPr>
  </w:style>
  <w:style w:type="paragraph" w:customStyle="1" w:styleId="CE75B8F21FC74AEA8D63FF00918B8B8F2">
    <w:name w:val="CE75B8F21FC74AEA8D63FF00918B8B8F2"/>
    <w:rsid w:val="00BD7F8C"/>
    <w:rPr>
      <w:rFonts w:eastAsiaTheme="minorHAnsi"/>
      <w:lang w:val="es-EC" w:eastAsia="en-US"/>
    </w:rPr>
  </w:style>
  <w:style w:type="paragraph" w:customStyle="1" w:styleId="384FFEAA9F424136AC2511107FB2F8362">
    <w:name w:val="384FFEAA9F424136AC2511107FB2F8362"/>
    <w:rsid w:val="00BD7F8C"/>
    <w:rPr>
      <w:rFonts w:eastAsiaTheme="minorHAnsi"/>
      <w:lang w:val="es-EC" w:eastAsia="en-US"/>
    </w:rPr>
  </w:style>
  <w:style w:type="paragraph" w:customStyle="1" w:styleId="69AFC006173C49BFBED48E3FEF5D304E2">
    <w:name w:val="69AFC006173C49BFBED48E3FEF5D304E2"/>
    <w:rsid w:val="00BD7F8C"/>
    <w:rPr>
      <w:rFonts w:eastAsiaTheme="minorHAnsi"/>
      <w:lang w:val="es-EC" w:eastAsia="en-US"/>
    </w:rPr>
  </w:style>
  <w:style w:type="paragraph" w:customStyle="1" w:styleId="9CEBA39EB6CC4045AF7BCA6D12564F932">
    <w:name w:val="9CEBA39EB6CC4045AF7BCA6D12564F932"/>
    <w:rsid w:val="00BD7F8C"/>
    <w:rPr>
      <w:rFonts w:eastAsiaTheme="minorHAnsi"/>
      <w:lang w:val="es-EC" w:eastAsia="en-US"/>
    </w:rPr>
  </w:style>
  <w:style w:type="paragraph" w:customStyle="1" w:styleId="1E8405E3678D49F6950169CE85D773092">
    <w:name w:val="1E8405E3678D49F6950169CE85D773092"/>
    <w:rsid w:val="00BD7F8C"/>
    <w:rPr>
      <w:rFonts w:eastAsiaTheme="minorHAnsi"/>
      <w:lang w:val="es-EC" w:eastAsia="en-US"/>
    </w:rPr>
  </w:style>
  <w:style w:type="paragraph" w:customStyle="1" w:styleId="537EA4D083B74902AA851A8C7EB14E512">
    <w:name w:val="537EA4D083B74902AA851A8C7EB14E512"/>
    <w:rsid w:val="00BD7F8C"/>
    <w:rPr>
      <w:rFonts w:eastAsiaTheme="minorHAnsi"/>
      <w:lang w:val="es-EC" w:eastAsia="en-US"/>
    </w:rPr>
  </w:style>
  <w:style w:type="paragraph" w:customStyle="1" w:styleId="4DD2A450278F4CC399A538AC1E215C452">
    <w:name w:val="4DD2A450278F4CC399A538AC1E215C452"/>
    <w:rsid w:val="00BD7F8C"/>
    <w:rPr>
      <w:rFonts w:eastAsiaTheme="minorHAnsi"/>
      <w:lang w:val="es-EC" w:eastAsia="en-US"/>
    </w:rPr>
  </w:style>
  <w:style w:type="paragraph" w:customStyle="1" w:styleId="DF25207A81BC479B915B2CDCE95697C32">
    <w:name w:val="DF25207A81BC479B915B2CDCE95697C32"/>
    <w:rsid w:val="00BD7F8C"/>
    <w:rPr>
      <w:rFonts w:eastAsiaTheme="minorHAnsi"/>
      <w:lang w:val="es-EC" w:eastAsia="en-US"/>
    </w:rPr>
  </w:style>
  <w:style w:type="paragraph" w:customStyle="1" w:styleId="99EB8A390A744832828ABB4B87735DB22">
    <w:name w:val="99EB8A390A744832828ABB4B87735DB22"/>
    <w:rsid w:val="00BD7F8C"/>
    <w:rPr>
      <w:rFonts w:eastAsiaTheme="minorHAnsi"/>
      <w:lang w:val="es-EC" w:eastAsia="en-US"/>
    </w:rPr>
  </w:style>
  <w:style w:type="paragraph" w:customStyle="1" w:styleId="63D9D8B36035438C9CD53877B2F448702">
    <w:name w:val="63D9D8B36035438C9CD53877B2F448702"/>
    <w:rsid w:val="00BD7F8C"/>
    <w:rPr>
      <w:rFonts w:eastAsiaTheme="minorHAnsi"/>
      <w:lang w:val="es-EC" w:eastAsia="en-US"/>
    </w:rPr>
  </w:style>
  <w:style w:type="paragraph" w:customStyle="1" w:styleId="8D85583ABBC24E7DAED6C250D9B6378E2">
    <w:name w:val="8D85583ABBC24E7DAED6C250D9B6378E2"/>
    <w:rsid w:val="00BD7F8C"/>
    <w:rPr>
      <w:rFonts w:eastAsiaTheme="minorHAnsi"/>
      <w:lang w:val="es-EC" w:eastAsia="en-US"/>
    </w:rPr>
  </w:style>
  <w:style w:type="paragraph" w:customStyle="1" w:styleId="3EE0775CA125442385378CC4A894E0162">
    <w:name w:val="3EE0775CA125442385378CC4A894E0162"/>
    <w:rsid w:val="00BD7F8C"/>
    <w:rPr>
      <w:rFonts w:eastAsiaTheme="minorHAnsi"/>
      <w:lang w:val="es-EC" w:eastAsia="en-US"/>
    </w:rPr>
  </w:style>
  <w:style w:type="paragraph" w:customStyle="1" w:styleId="4246FF1E36294E0BB23A8F5E9A5969802">
    <w:name w:val="4246FF1E36294E0BB23A8F5E9A5969802"/>
    <w:rsid w:val="00BD7F8C"/>
    <w:rPr>
      <w:rFonts w:eastAsiaTheme="minorHAnsi"/>
      <w:lang w:val="es-EC" w:eastAsia="en-US"/>
    </w:rPr>
  </w:style>
  <w:style w:type="paragraph" w:customStyle="1" w:styleId="C66DB1C3AA7E4A9ABA0DDC05DDB811FA2">
    <w:name w:val="C66DB1C3AA7E4A9ABA0DDC05DDB811FA2"/>
    <w:rsid w:val="00BD7F8C"/>
    <w:rPr>
      <w:rFonts w:eastAsiaTheme="minorHAnsi"/>
      <w:lang w:val="es-EC" w:eastAsia="en-US"/>
    </w:rPr>
  </w:style>
  <w:style w:type="paragraph" w:customStyle="1" w:styleId="0B9DF91E77C949459C2C6C8A55FBF6012">
    <w:name w:val="0B9DF91E77C949459C2C6C8A55FBF6012"/>
    <w:rsid w:val="00BD7F8C"/>
    <w:rPr>
      <w:rFonts w:eastAsiaTheme="minorHAnsi"/>
      <w:lang w:val="es-EC" w:eastAsia="en-US"/>
    </w:rPr>
  </w:style>
  <w:style w:type="paragraph" w:customStyle="1" w:styleId="9AD30FB8B38449108D2DCAEA37B155DD2">
    <w:name w:val="9AD30FB8B38449108D2DCAEA37B155DD2"/>
    <w:rsid w:val="00BD7F8C"/>
    <w:rPr>
      <w:rFonts w:eastAsiaTheme="minorHAnsi"/>
      <w:lang w:val="es-EC" w:eastAsia="en-US"/>
    </w:rPr>
  </w:style>
  <w:style w:type="paragraph" w:customStyle="1" w:styleId="B3217F0EB441450AAED2FEC9CE6F3A392">
    <w:name w:val="B3217F0EB441450AAED2FEC9CE6F3A392"/>
    <w:rsid w:val="00BD7F8C"/>
    <w:rPr>
      <w:rFonts w:eastAsiaTheme="minorHAnsi"/>
      <w:lang w:val="es-EC" w:eastAsia="en-US"/>
    </w:rPr>
  </w:style>
  <w:style w:type="paragraph" w:customStyle="1" w:styleId="BB7DAB3CE87D4DCEABC3C791DFD4ACDC2">
    <w:name w:val="BB7DAB3CE87D4DCEABC3C791DFD4ACDC2"/>
    <w:rsid w:val="00BD7F8C"/>
    <w:rPr>
      <w:rFonts w:eastAsiaTheme="minorHAnsi"/>
      <w:lang w:val="es-EC" w:eastAsia="en-US"/>
    </w:rPr>
  </w:style>
  <w:style w:type="paragraph" w:customStyle="1" w:styleId="E9342A2CC8AD4C9789625005DD99EFFA2">
    <w:name w:val="E9342A2CC8AD4C9789625005DD99EFFA2"/>
    <w:rsid w:val="00BD7F8C"/>
    <w:rPr>
      <w:rFonts w:eastAsiaTheme="minorHAnsi"/>
      <w:lang w:val="es-EC" w:eastAsia="en-US"/>
    </w:rPr>
  </w:style>
  <w:style w:type="paragraph" w:customStyle="1" w:styleId="4556944BA42D4F8AB308FCC83EBEEF9B2">
    <w:name w:val="4556944BA42D4F8AB308FCC83EBEEF9B2"/>
    <w:rsid w:val="00BD7F8C"/>
    <w:rPr>
      <w:rFonts w:eastAsiaTheme="minorHAnsi"/>
      <w:lang w:val="es-EC" w:eastAsia="en-US"/>
    </w:rPr>
  </w:style>
  <w:style w:type="paragraph" w:customStyle="1" w:styleId="E96A29351C4B4D2DA67A6ECD28D9F1802">
    <w:name w:val="E96A29351C4B4D2DA67A6ECD28D9F1802"/>
    <w:rsid w:val="00BD7F8C"/>
    <w:rPr>
      <w:rFonts w:eastAsiaTheme="minorHAnsi"/>
      <w:lang w:val="es-EC" w:eastAsia="en-US"/>
    </w:rPr>
  </w:style>
  <w:style w:type="paragraph" w:customStyle="1" w:styleId="A72B59C61C704933A9840A2E0AEE373E2">
    <w:name w:val="A72B59C61C704933A9840A2E0AEE373E2"/>
    <w:rsid w:val="00BD7F8C"/>
    <w:rPr>
      <w:rFonts w:eastAsiaTheme="minorHAnsi"/>
      <w:lang w:val="es-EC" w:eastAsia="en-US"/>
    </w:rPr>
  </w:style>
  <w:style w:type="paragraph" w:customStyle="1" w:styleId="206D5BBFDF674FF68633BB891E378E032">
    <w:name w:val="206D5BBFDF674FF68633BB891E378E032"/>
    <w:rsid w:val="00BD7F8C"/>
    <w:rPr>
      <w:rFonts w:eastAsiaTheme="minorHAnsi"/>
      <w:lang w:val="es-EC" w:eastAsia="en-US"/>
    </w:rPr>
  </w:style>
  <w:style w:type="paragraph" w:customStyle="1" w:styleId="EE2CFBEC4B4A4226929729B632209E2A2">
    <w:name w:val="EE2CFBEC4B4A4226929729B632209E2A2"/>
    <w:rsid w:val="00BD7F8C"/>
    <w:rPr>
      <w:rFonts w:eastAsiaTheme="minorHAnsi"/>
      <w:lang w:val="es-EC" w:eastAsia="en-US"/>
    </w:rPr>
  </w:style>
  <w:style w:type="paragraph" w:customStyle="1" w:styleId="56DC3A96EA9D44679D1E5B798CD48CB72">
    <w:name w:val="56DC3A96EA9D44679D1E5B798CD48CB72"/>
    <w:rsid w:val="00BD7F8C"/>
    <w:rPr>
      <w:rFonts w:eastAsiaTheme="minorHAnsi"/>
      <w:lang w:val="es-EC" w:eastAsia="en-US"/>
    </w:rPr>
  </w:style>
  <w:style w:type="paragraph" w:customStyle="1" w:styleId="097CE9FBADF54D709AEB2D618C4F84EE2">
    <w:name w:val="097CE9FBADF54D709AEB2D618C4F84EE2"/>
    <w:rsid w:val="00BD7F8C"/>
    <w:rPr>
      <w:rFonts w:eastAsiaTheme="minorHAnsi"/>
      <w:lang w:val="es-EC" w:eastAsia="en-US"/>
    </w:rPr>
  </w:style>
  <w:style w:type="paragraph" w:customStyle="1" w:styleId="13DA77F3616F4FC9994E1B61F81D82BE2">
    <w:name w:val="13DA77F3616F4FC9994E1B61F81D82BE2"/>
    <w:rsid w:val="00BD7F8C"/>
    <w:rPr>
      <w:rFonts w:eastAsiaTheme="minorHAnsi"/>
      <w:lang w:val="es-EC" w:eastAsia="en-US"/>
    </w:rPr>
  </w:style>
  <w:style w:type="paragraph" w:customStyle="1" w:styleId="946FCCE63D414E61B60EFFC3BC364AF42">
    <w:name w:val="946FCCE63D414E61B60EFFC3BC364AF42"/>
    <w:rsid w:val="00BD7F8C"/>
    <w:rPr>
      <w:rFonts w:eastAsiaTheme="minorHAnsi"/>
      <w:lang w:val="es-EC" w:eastAsia="en-US"/>
    </w:rPr>
  </w:style>
  <w:style w:type="paragraph" w:customStyle="1" w:styleId="F2A8843844E843ADBE3DB19D8DB1B4832">
    <w:name w:val="F2A8843844E843ADBE3DB19D8DB1B4832"/>
    <w:rsid w:val="00BD7F8C"/>
    <w:rPr>
      <w:rFonts w:eastAsiaTheme="minorHAnsi"/>
      <w:lang w:val="es-EC" w:eastAsia="en-US"/>
    </w:rPr>
  </w:style>
  <w:style w:type="paragraph" w:customStyle="1" w:styleId="32847B7CB5B0420890FEE699C93E2DBA2">
    <w:name w:val="32847B7CB5B0420890FEE699C93E2DBA2"/>
    <w:rsid w:val="00BD7F8C"/>
    <w:rPr>
      <w:rFonts w:eastAsiaTheme="minorHAnsi"/>
      <w:lang w:val="es-EC" w:eastAsia="en-US"/>
    </w:rPr>
  </w:style>
  <w:style w:type="paragraph" w:customStyle="1" w:styleId="1016FF7299E247B2BF884EAA893EF3CC2">
    <w:name w:val="1016FF7299E247B2BF884EAA893EF3CC2"/>
    <w:rsid w:val="00BD7F8C"/>
    <w:rPr>
      <w:rFonts w:eastAsiaTheme="minorHAnsi"/>
      <w:lang w:val="es-EC" w:eastAsia="en-US"/>
    </w:rPr>
  </w:style>
  <w:style w:type="paragraph" w:customStyle="1" w:styleId="CA31FA15D5F64F59977F411B0C6F12B22">
    <w:name w:val="CA31FA15D5F64F59977F411B0C6F12B22"/>
    <w:rsid w:val="00BD7F8C"/>
    <w:rPr>
      <w:rFonts w:eastAsiaTheme="minorHAnsi"/>
      <w:lang w:val="es-EC" w:eastAsia="en-US"/>
    </w:rPr>
  </w:style>
  <w:style w:type="paragraph" w:customStyle="1" w:styleId="D4E8C4BB1CA845748BCB5CDAC37BF6C12">
    <w:name w:val="D4E8C4BB1CA845748BCB5CDAC37BF6C12"/>
    <w:rsid w:val="00BD7F8C"/>
    <w:rPr>
      <w:rFonts w:eastAsiaTheme="minorHAnsi"/>
      <w:lang w:val="es-EC" w:eastAsia="en-US"/>
    </w:rPr>
  </w:style>
  <w:style w:type="paragraph" w:customStyle="1" w:styleId="77AAEB11720E45AF801BBF863F46DA502">
    <w:name w:val="77AAEB11720E45AF801BBF863F46DA502"/>
    <w:rsid w:val="00BD7F8C"/>
    <w:rPr>
      <w:rFonts w:eastAsiaTheme="minorHAnsi"/>
      <w:lang w:val="es-EC" w:eastAsia="en-US"/>
    </w:rPr>
  </w:style>
  <w:style w:type="paragraph" w:customStyle="1" w:styleId="0156252639484D2481ED38B2AC8A97352">
    <w:name w:val="0156252639484D2481ED38B2AC8A97352"/>
    <w:rsid w:val="00BD7F8C"/>
    <w:rPr>
      <w:rFonts w:eastAsiaTheme="minorHAnsi"/>
      <w:lang w:val="es-EC" w:eastAsia="en-US"/>
    </w:rPr>
  </w:style>
  <w:style w:type="paragraph" w:customStyle="1" w:styleId="FC6A71074B0A4CD68650CEFFDCE245582">
    <w:name w:val="FC6A71074B0A4CD68650CEFFDCE245582"/>
    <w:rsid w:val="00BD7F8C"/>
    <w:rPr>
      <w:rFonts w:eastAsiaTheme="minorHAnsi"/>
      <w:lang w:val="es-EC" w:eastAsia="en-US"/>
    </w:rPr>
  </w:style>
  <w:style w:type="paragraph" w:customStyle="1" w:styleId="3D0163509D05402CB44B6E340503DEBE2">
    <w:name w:val="3D0163509D05402CB44B6E340503DEBE2"/>
    <w:rsid w:val="00BD7F8C"/>
    <w:rPr>
      <w:rFonts w:eastAsiaTheme="minorHAnsi"/>
      <w:lang w:val="es-EC" w:eastAsia="en-US"/>
    </w:rPr>
  </w:style>
  <w:style w:type="paragraph" w:customStyle="1" w:styleId="E7D3DA55700C4998ACD35A4258426BBA2">
    <w:name w:val="E7D3DA55700C4998ACD35A4258426BBA2"/>
    <w:rsid w:val="00BD7F8C"/>
    <w:rPr>
      <w:rFonts w:eastAsiaTheme="minorHAnsi"/>
      <w:lang w:val="es-EC" w:eastAsia="en-US"/>
    </w:rPr>
  </w:style>
  <w:style w:type="paragraph" w:customStyle="1" w:styleId="B570C8410D9B4EB090308DA62A4BC51E2">
    <w:name w:val="B570C8410D9B4EB090308DA62A4BC51E2"/>
    <w:rsid w:val="00BD7F8C"/>
    <w:rPr>
      <w:rFonts w:eastAsiaTheme="minorHAnsi"/>
      <w:lang w:val="es-EC" w:eastAsia="en-US"/>
    </w:rPr>
  </w:style>
  <w:style w:type="paragraph" w:customStyle="1" w:styleId="AE6B119347344EC9AB2C5E747B87912F2">
    <w:name w:val="AE6B119347344EC9AB2C5E747B87912F2"/>
    <w:rsid w:val="00BD7F8C"/>
    <w:rPr>
      <w:rFonts w:eastAsiaTheme="minorHAnsi"/>
      <w:lang w:val="es-EC" w:eastAsia="en-US"/>
    </w:rPr>
  </w:style>
  <w:style w:type="paragraph" w:customStyle="1" w:styleId="7B02A587A73042788C149190E304B8A62">
    <w:name w:val="7B02A587A73042788C149190E304B8A62"/>
    <w:rsid w:val="00BD7F8C"/>
    <w:rPr>
      <w:rFonts w:eastAsiaTheme="minorHAnsi"/>
      <w:lang w:val="es-EC" w:eastAsia="en-US"/>
    </w:rPr>
  </w:style>
  <w:style w:type="paragraph" w:customStyle="1" w:styleId="5E4E45F7E8EF42F9A563694C8FCAFBD52">
    <w:name w:val="5E4E45F7E8EF42F9A563694C8FCAFBD52"/>
    <w:rsid w:val="00BD7F8C"/>
    <w:rPr>
      <w:rFonts w:eastAsiaTheme="minorHAnsi"/>
      <w:lang w:val="es-EC" w:eastAsia="en-US"/>
    </w:rPr>
  </w:style>
  <w:style w:type="paragraph" w:customStyle="1" w:styleId="CAE76DCD5A424EC69E5C8EBE21342C3F2">
    <w:name w:val="CAE76DCD5A424EC69E5C8EBE21342C3F2"/>
    <w:rsid w:val="00BD7F8C"/>
    <w:rPr>
      <w:rFonts w:eastAsiaTheme="minorHAnsi"/>
      <w:lang w:val="es-EC" w:eastAsia="en-US"/>
    </w:rPr>
  </w:style>
  <w:style w:type="paragraph" w:customStyle="1" w:styleId="86895B1CF98F48D98A3034D7F21129992">
    <w:name w:val="86895B1CF98F48D98A3034D7F21129992"/>
    <w:rsid w:val="00BD7F8C"/>
    <w:rPr>
      <w:rFonts w:eastAsiaTheme="minorHAnsi"/>
      <w:lang w:val="es-EC" w:eastAsia="en-US"/>
    </w:rPr>
  </w:style>
  <w:style w:type="paragraph" w:customStyle="1" w:styleId="8ECD8EB131FC44938A244384EAEC5CDF2">
    <w:name w:val="8ECD8EB131FC44938A244384EAEC5CDF2"/>
    <w:rsid w:val="00BD7F8C"/>
    <w:rPr>
      <w:rFonts w:eastAsiaTheme="minorHAnsi"/>
      <w:lang w:val="es-EC" w:eastAsia="en-US"/>
    </w:rPr>
  </w:style>
  <w:style w:type="paragraph" w:customStyle="1" w:styleId="09B320BADD0243C1A6996FDA412912882">
    <w:name w:val="09B320BADD0243C1A6996FDA412912882"/>
    <w:rsid w:val="00BD7F8C"/>
    <w:rPr>
      <w:rFonts w:eastAsiaTheme="minorHAnsi"/>
      <w:lang w:val="es-EC" w:eastAsia="en-US"/>
    </w:rPr>
  </w:style>
  <w:style w:type="paragraph" w:customStyle="1" w:styleId="DAE347F9A419492184156B9CF1F11B102">
    <w:name w:val="DAE347F9A419492184156B9CF1F11B102"/>
    <w:rsid w:val="00BD7F8C"/>
    <w:rPr>
      <w:rFonts w:eastAsiaTheme="minorHAnsi"/>
      <w:lang w:val="es-EC" w:eastAsia="en-US"/>
    </w:rPr>
  </w:style>
  <w:style w:type="paragraph" w:customStyle="1" w:styleId="4AA5E900847D4A6EBC1714ADCB6206502">
    <w:name w:val="4AA5E900847D4A6EBC1714ADCB6206502"/>
    <w:rsid w:val="00BD7F8C"/>
    <w:rPr>
      <w:rFonts w:eastAsiaTheme="minorHAnsi"/>
      <w:lang w:val="es-EC" w:eastAsia="en-US"/>
    </w:rPr>
  </w:style>
  <w:style w:type="paragraph" w:customStyle="1" w:styleId="436BC0C0CF9B4E5EA4AA26700352B2402">
    <w:name w:val="436BC0C0CF9B4E5EA4AA26700352B2402"/>
    <w:rsid w:val="00BD7F8C"/>
    <w:rPr>
      <w:rFonts w:eastAsiaTheme="minorHAnsi"/>
      <w:lang w:val="es-EC" w:eastAsia="en-US"/>
    </w:rPr>
  </w:style>
  <w:style w:type="paragraph" w:customStyle="1" w:styleId="05185064C61E42BDACA01827605A9C842">
    <w:name w:val="05185064C61E42BDACA01827605A9C842"/>
    <w:rsid w:val="00BD7F8C"/>
    <w:rPr>
      <w:rFonts w:eastAsiaTheme="minorHAnsi"/>
      <w:lang w:val="es-EC" w:eastAsia="en-US"/>
    </w:rPr>
  </w:style>
  <w:style w:type="paragraph" w:customStyle="1" w:styleId="14677D90A6FB4EC8B272E01E64B56CBA2">
    <w:name w:val="14677D90A6FB4EC8B272E01E64B56CBA2"/>
    <w:rsid w:val="00BD7F8C"/>
    <w:rPr>
      <w:rFonts w:eastAsiaTheme="minorHAnsi"/>
      <w:lang w:val="es-EC" w:eastAsia="en-US"/>
    </w:rPr>
  </w:style>
  <w:style w:type="paragraph" w:customStyle="1" w:styleId="99A06C89987241E78D403670EC04F5652">
    <w:name w:val="99A06C89987241E78D403670EC04F5652"/>
    <w:rsid w:val="00BD7F8C"/>
    <w:rPr>
      <w:rFonts w:eastAsiaTheme="minorHAnsi"/>
      <w:lang w:val="es-EC" w:eastAsia="en-US"/>
    </w:rPr>
  </w:style>
  <w:style w:type="paragraph" w:customStyle="1" w:styleId="28031169A71F47F78510D9038D0C01BB2">
    <w:name w:val="28031169A71F47F78510D9038D0C01BB2"/>
    <w:rsid w:val="00BD7F8C"/>
    <w:rPr>
      <w:rFonts w:eastAsiaTheme="minorHAnsi"/>
      <w:lang w:val="es-EC" w:eastAsia="en-US"/>
    </w:rPr>
  </w:style>
  <w:style w:type="paragraph" w:customStyle="1" w:styleId="3FD55BDA318F4AD6914687132CEEA8EE2">
    <w:name w:val="3FD55BDA318F4AD6914687132CEEA8EE2"/>
    <w:rsid w:val="00BD7F8C"/>
    <w:rPr>
      <w:rFonts w:eastAsiaTheme="minorHAnsi"/>
      <w:lang w:val="es-EC" w:eastAsia="en-US"/>
    </w:rPr>
  </w:style>
  <w:style w:type="paragraph" w:customStyle="1" w:styleId="23F93ABB6ABC40EE94B563256FE61EA42">
    <w:name w:val="23F93ABB6ABC40EE94B563256FE61EA42"/>
    <w:rsid w:val="00BD7F8C"/>
    <w:rPr>
      <w:rFonts w:eastAsiaTheme="minorHAnsi"/>
      <w:lang w:val="es-EC" w:eastAsia="en-US"/>
    </w:rPr>
  </w:style>
  <w:style w:type="paragraph" w:customStyle="1" w:styleId="E6AB87C7821E494D8A47DF6634547AB62">
    <w:name w:val="E6AB87C7821E494D8A47DF6634547AB62"/>
    <w:rsid w:val="00BD7F8C"/>
    <w:rPr>
      <w:rFonts w:eastAsiaTheme="minorHAnsi"/>
      <w:lang w:val="es-EC" w:eastAsia="en-US"/>
    </w:rPr>
  </w:style>
  <w:style w:type="paragraph" w:customStyle="1" w:styleId="B3C8169D8C11466DA87C3B6489F59D742">
    <w:name w:val="B3C8169D8C11466DA87C3B6489F59D742"/>
    <w:rsid w:val="00BD7F8C"/>
    <w:rPr>
      <w:rFonts w:eastAsiaTheme="minorHAnsi"/>
      <w:lang w:val="es-EC" w:eastAsia="en-US"/>
    </w:rPr>
  </w:style>
  <w:style w:type="paragraph" w:customStyle="1" w:styleId="0B0197916C06483EBF04B722300A2EBB2">
    <w:name w:val="0B0197916C06483EBF04B722300A2EBB2"/>
    <w:rsid w:val="00BD7F8C"/>
    <w:rPr>
      <w:rFonts w:eastAsiaTheme="minorHAnsi"/>
      <w:lang w:val="es-EC" w:eastAsia="en-US"/>
    </w:rPr>
  </w:style>
  <w:style w:type="paragraph" w:customStyle="1" w:styleId="6D284A3A1283479A832EB6F4E3A8D33D2">
    <w:name w:val="6D284A3A1283479A832EB6F4E3A8D33D2"/>
    <w:rsid w:val="00BD7F8C"/>
    <w:rPr>
      <w:rFonts w:eastAsiaTheme="minorHAnsi"/>
      <w:lang w:val="es-EC" w:eastAsia="en-US"/>
    </w:rPr>
  </w:style>
  <w:style w:type="paragraph" w:customStyle="1" w:styleId="CFF85B819F6F4571BB39F3D90BEF80E22">
    <w:name w:val="CFF85B819F6F4571BB39F3D90BEF80E22"/>
    <w:rsid w:val="00BD7F8C"/>
    <w:rPr>
      <w:rFonts w:eastAsiaTheme="minorHAnsi"/>
      <w:lang w:val="es-EC" w:eastAsia="en-US"/>
    </w:rPr>
  </w:style>
  <w:style w:type="paragraph" w:customStyle="1" w:styleId="8F38C77CE7144FA79DCDDACFA37B24A12">
    <w:name w:val="8F38C77CE7144FA79DCDDACFA37B24A12"/>
    <w:rsid w:val="00BD7F8C"/>
    <w:rPr>
      <w:rFonts w:eastAsiaTheme="minorHAnsi"/>
      <w:lang w:val="es-EC" w:eastAsia="en-US"/>
    </w:rPr>
  </w:style>
  <w:style w:type="paragraph" w:customStyle="1" w:styleId="A1D1AB12CA894062A3FE331408639FD02">
    <w:name w:val="A1D1AB12CA894062A3FE331408639FD02"/>
    <w:rsid w:val="00BD7F8C"/>
    <w:rPr>
      <w:rFonts w:eastAsiaTheme="minorHAnsi"/>
      <w:lang w:val="es-EC" w:eastAsia="en-US"/>
    </w:rPr>
  </w:style>
  <w:style w:type="paragraph" w:customStyle="1" w:styleId="200A7793BE3A4A4A8A9B13C5D36933982">
    <w:name w:val="200A7793BE3A4A4A8A9B13C5D36933982"/>
    <w:rsid w:val="00BD7F8C"/>
    <w:rPr>
      <w:rFonts w:eastAsiaTheme="minorHAnsi"/>
      <w:lang w:val="es-EC" w:eastAsia="en-US"/>
    </w:rPr>
  </w:style>
  <w:style w:type="paragraph" w:customStyle="1" w:styleId="EEDCAC6FF0644FCCBE03E0D9CB7939D62">
    <w:name w:val="EEDCAC6FF0644FCCBE03E0D9CB7939D62"/>
    <w:rsid w:val="00BD7F8C"/>
    <w:rPr>
      <w:rFonts w:eastAsiaTheme="minorHAnsi"/>
      <w:lang w:val="es-EC" w:eastAsia="en-US"/>
    </w:rPr>
  </w:style>
  <w:style w:type="paragraph" w:customStyle="1" w:styleId="A34BEEE68CF34EABA6B72BF7C2BFAC262">
    <w:name w:val="A34BEEE68CF34EABA6B72BF7C2BFAC262"/>
    <w:rsid w:val="00BD7F8C"/>
    <w:rPr>
      <w:rFonts w:eastAsiaTheme="minorHAnsi"/>
      <w:lang w:val="es-EC" w:eastAsia="en-US"/>
    </w:rPr>
  </w:style>
  <w:style w:type="paragraph" w:customStyle="1" w:styleId="4ADB6E15710545FBB6C8B6192EF33A372">
    <w:name w:val="4ADB6E15710545FBB6C8B6192EF33A372"/>
    <w:rsid w:val="00BD7F8C"/>
    <w:rPr>
      <w:rFonts w:eastAsiaTheme="minorHAnsi"/>
      <w:lang w:val="es-EC" w:eastAsia="en-US"/>
    </w:rPr>
  </w:style>
  <w:style w:type="paragraph" w:customStyle="1" w:styleId="134D0017B95647E7B85646BFCE1618D02">
    <w:name w:val="134D0017B95647E7B85646BFCE1618D02"/>
    <w:rsid w:val="00BD7F8C"/>
    <w:rPr>
      <w:rFonts w:eastAsiaTheme="minorHAnsi"/>
      <w:lang w:val="es-EC" w:eastAsia="en-US"/>
    </w:rPr>
  </w:style>
  <w:style w:type="paragraph" w:customStyle="1" w:styleId="2BE839DF3FE445578FE99E33F5EE50DF2">
    <w:name w:val="2BE839DF3FE445578FE99E33F5EE50DF2"/>
    <w:rsid w:val="00BD7F8C"/>
    <w:rPr>
      <w:rFonts w:eastAsiaTheme="minorHAnsi"/>
      <w:lang w:val="es-EC" w:eastAsia="en-US"/>
    </w:rPr>
  </w:style>
  <w:style w:type="paragraph" w:customStyle="1" w:styleId="3341A88EA83145C5BD2F7916B5A6CCF42">
    <w:name w:val="3341A88EA83145C5BD2F7916B5A6CCF42"/>
    <w:rsid w:val="00BD7F8C"/>
    <w:rPr>
      <w:rFonts w:eastAsiaTheme="minorHAnsi"/>
      <w:lang w:val="es-EC" w:eastAsia="en-US"/>
    </w:rPr>
  </w:style>
  <w:style w:type="paragraph" w:customStyle="1" w:styleId="07A7E0992EAE472B936B0637C24CE1E02">
    <w:name w:val="07A7E0992EAE472B936B0637C24CE1E02"/>
    <w:rsid w:val="00BD7F8C"/>
    <w:rPr>
      <w:rFonts w:eastAsiaTheme="minorHAnsi"/>
      <w:lang w:val="es-EC" w:eastAsia="en-US"/>
    </w:rPr>
  </w:style>
  <w:style w:type="paragraph" w:customStyle="1" w:styleId="4417D29BE8A547F88A7481207B12438E2">
    <w:name w:val="4417D29BE8A547F88A7481207B12438E2"/>
    <w:rsid w:val="00BD7F8C"/>
    <w:rPr>
      <w:rFonts w:eastAsiaTheme="minorHAnsi"/>
      <w:lang w:val="es-EC" w:eastAsia="en-US"/>
    </w:rPr>
  </w:style>
  <w:style w:type="paragraph" w:customStyle="1" w:styleId="72B1A79BB4DA469291D700AA6E6B6B1C2">
    <w:name w:val="72B1A79BB4DA469291D700AA6E6B6B1C2"/>
    <w:rsid w:val="00BD7F8C"/>
    <w:rPr>
      <w:rFonts w:eastAsiaTheme="minorHAnsi"/>
      <w:lang w:val="es-EC" w:eastAsia="en-US"/>
    </w:rPr>
  </w:style>
  <w:style w:type="paragraph" w:customStyle="1" w:styleId="C4E1E859867C48BA8A482137673EAB832">
    <w:name w:val="C4E1E859867C48BA8A482137673EAB832"/>
    <w:rsid w:val="00BD7F8C"/>
    <w:rPr>
      <w:rFonts w:eastAsiaTheme="minorHAnsi"/>
      <w:lang w:val="es-EC" w:eastAsia="en-US"/>
    </w:rPr>
  </w:style>
  <w:style w:type="paragraph" w:customStyle="1" w:styleId="824E0AE580FE4C62939AAA9D47A5381E2">
    <w:name w:val="824E0AE580FE4C62939AAA9D47A5381E2"/>
    <w:rsid w:val="00BD7F8C"/>
    <w:rPr>
      <w:rFonts w:eastAsiaTheme="minorHAnsi"/>
      <w:lang w:val="es-EC" w:eastAsia="en-US"/>
    </w:rPr>
  </w:style>
  <w:style w:type="paragraph" w:customStyle="1" w:styleId="007B1EB9E5F244BD8AA66A3E400F4D322">
    <w:name w:val="007B1EB9E5F244BD8AA66A3E400F4D322"/>
    <w:rsid w:val="00BD7F8C"/>
    <w:rPr>
      <w:rFonts w:eastAsiaTheme="minorHAnsi"/>
      <w:lang w:val="es-EC" w:eastAsia="en-US"/>
    </w:rPr>
  </w:style>
  <w:style w:type="paragraph" w:customStyle="1" w:styleId="2EA7A7ED4B1B4C8FA1C62C9B1AC686FA2">
    <w:name w:val="2EA7A7ED4B1B4C8FA1C62C9B1AC686FA2"/>
    <w:rsid w:val="00BD7F8C"/>
    <w:rPr>
      <w:rFonts w:eastAsiaTheme="minorHAnsi"/>
      <w:lang w:val="es-EC" w:eastAsia="en-US"/>
    </w:rPr>
  </w:style>
  <w:style w:type="paragraph" w:customStyle="1" w:styleId="2DB95C20124446B0B9B4B7726C4C967F2">
    <w:name w:val="2DB95C20124446B0B9B4B7726C4C967F2"/>
    <w:rsid w:val="00BD7F8C"/>
    <w:rPr>
      <w:rFonts w:eastAsiaTheme="minorHAnsi"/>
      <w:lang w:val="es-EC" w:eastAsia="en-US"/>
    </w:rPr>
  </w:style>
  <w:style w:type="paragraph" w:customStyle="1" w:styleId="FF2BF67F211C4DD6A8F126AEA876CCEE2">
    <w:name w:val="FF2BF67F211C4DD6A8F126AEA876CCEE2"/>
    <w:rsid w:val="00BD7F8C"/>
    <w:rPr>
      <w:rFonts w:eastAsiaTheme="minorHAnsi"/>
      <w:lang w:val="es-EC" w:eastAsia="en-US"/>
    </w:rPr>
  </w:style>
  <w:style w:type="paragraph" w:customStyle="1" w:styleId="7DD224FBAC3C4B4EB8DDDE54BA626FBF2">
    <w:name w:val="7DD224FBAC3C4B4EB8DDDE54BA626FBF2"/>
    <w:rsid w:val="00BD7F8C"/>
    <w:rPr>
      <w:rFonts w:eastAsiaTheme="minorHAnsi"/>
      <w:lang w:val="es-EC" w:eastAsia="en-US"/>
    </w:rPr>
  </w:style>
  <w:style w:type="paragraph" w:customStyle="1" w:styleId="D68A2059810B47FD9B3720121AB96B4C2">
    <w:name w:val="D68A2059810B47FD9B3720121AB96B4C2"/>
    <w:rsid w:val="00BD7F8C"/>
    <w:rPr>
      <w:rFonts w:eastAsiaTheme="minorHAnsi"/>
      <w:lang w:val="es-EC" w:eastAsia="en-US"/>
    </w:rPr>
  </w:style>
  <w:style w:type="paragraph" w:customStyle="1" w:styleId="422C6119AA53426F9E88E4D79C672E552">
    <w:name w:val="422C6119AA53426F9E88E4D79C672E552"/>
    <w:rsid w:val="00BD7F8C"/>
    <w:rPr>
      <w:rFonts w:eastAsiaTheme="minorHAnsi"/>
      <w:lang w:val="es-EC" w:eastAsia="en-US"/>
    </w:rPr>
  </w:style>
  <w:style w:type="paragraph" w:customStyle="1" w:styleId="F0C026DE105140C199414101FA2C1AD12">
    <w:name w:val="F0C026DE105140C199414101FA2C1AD12"/>
    <w:rsid w:val="00BD7F8C"/>
    <w:rPr>
      <w:rFonts w:eastAsiaTheme="minorHAnsi"/>
      <w:lang w:val="es-EC" w:eastAsia="en-US"/>
    </w:rPr>
  </w:style>
  <w:style w:type="paragraph" w:customStyle="1" w:styleId="905CBE9BC36945689E978DDF1F2D53EF2">
    <w:name w:val="905CBE9BC36945689E978DDF1F2D53EF2"/>
    <w:rsid w:val="00BD7F8C"/>
    <w:rPr>
      <w:rFonts w:eastAsiaTheme="minorHAnsi"/>
      <w:lang w:val="es-EC" w:eastAsia="en-US"/>
    </w:rPr>
  </w:style>
  <w:style w:type="paragraph" w:customStyle="1" w:styleId="87612A6FB1D64B6F81960A09CFC51CC62">
    <w:name w:val="87612A6FB1D64B6F81960A09CFC51CC62"/>
    <w:rsid w:val="00BD7F8C"/>
    <w:rPr>
      <w:rFonts w:eastAsiaTheme="minorHAnsi"/>
      <w:lang w:val="es-EC" w:eastAsia="en-US"/>
    </w:rPr>
  </w:style>
  <w:style w:type="paragraph" w:customStyle="1" w:styleId="0FBC8F5C49BD4C87B46D1C222DD27B2A2">
    <w:name w:val="0FBC8F5C49BD4C87B46D1C222DD27B2A2"/>
    <w:rsid w:val="00BD7F8C"/>
    <w:rPr>
      <w:rFonts w:eastAsiaTheme="minorHAnsi"/>
      <w:lang w:val="es-EC" w:eastAsia="en-US"/>
    </w:rPr>
  </w:style>
  <w:style w:type="paragraph" w:customStyle="1" w:styleId="E28DB2CFA17F4EF2AAF8B3B69736CBDE2">
    <w:name w:val="E28DB2CFA17F4EF2AAF8B3B69736CBDE2"/>
    <w:rsid w:val="00BD7F8C"/>
    <w:rPr>
      <w:rFonts w:eastAsiaTheme="minorHAnsi"/>
      <w:lang w:val="es-EC" w:eastAsia="en-US"/>
    </w:rPr>
  </w:style>
  <w:style w:type="paragraph" w:customStyle="1" w:styleId="0B4CDD7DC7294C4AB9B484BF6566EECD2">
    <w:name w:val="0B4CDD7DC7294C4AB9B484BF6566EECD2"/>
    <w:rsid w:val="00BD7F8C"/>
    <w:rPr>
      <w:rFonts w:eastAsiaTheme="minorHAnsi"/>
      <w:lang w:val="es-EC" w:eastAsia="en-US"/>
    </w:rPr>
  </w:style>
  <w:style w:type="paragraph" w:customStyle="1" w:styleId="DC3B5A7CFFA147D18BF4656790CF6F0D2">
    <w:name w:val="DC3B5A7CFFA147D18BF4656790CF6F0D2"/>
    <w:rsid w:val="00BD7F8C"/>
    <w:rPr>
      <w:rFonts w:eastAsiaTheme="minorHAnsi"/>
      <w:lang w:val="es-EC" w:eastAsia="en-US"/>
    </w:rPr>
  </w:style>
  <w:style w:type="paragraph" w:customStyle="1" w:styleId="ADB4D652EE9442FAA7459231A004DA3E2">
    <w:name w:val="ADB4D652EE9442FAA7459231A004DA3E2"/>
    <w:rsid w:val="00BD7F8C"/>
    <w:rPr>
      <w:rFonts w:eastAsiaTheme="minorHAnsi"/>
      <w:lang w:val="es-EC" w:eastAsia="en-US"/>
    </w:rPr>
  </w:style>
  <w:style w:type="paragraph" w:customStyle="1" w:styleId="7F9C2F4FB3D5430D9ABD4B88845EC4F12">
    <w:name w:val="7F9C2F4FB3D5430D9ABD4B88845EC4F12"/>
    <w:rsid w:val="00BD7F8C"/>
    <w:rPr>
      <w:rFonts w:eastAsiaTheme="minorHAnsi"/>
      <w:lang w:val="es-EC" w:eastAsia="en-US"/>
    </w:rPr>
  </w:style>
  <w:style w:type="paragraph" w:customStyle="1" w:styleId="615543A93AE247FDBC7327611C9441E62">
    <w:name w:val="615543A93AE247FDBC7327611C9441E62"/>
    <w:rsid w:val="00BD7F8C"/>
    <w:rPr>
      <w:rFonts w:eastAsiaTheme="minorHAnsi"/>
      <w:lang w:val="es-EC" w:eastAsia="en-US"/>
    </w:rPr>
  </w:style>
  <w:style w:type="paragraph" w:customStyle="1" w:styleId="E0499286279244CEA50D2526FF5485212">
    <w:name w:val="E0499286279244CEA50D2526FF5485212"/>
    <w:rsid w:val="00BD7F8C"/>
    <w:rPr>
      <w:rFonts w:eastAsiaTheme="minorHAnsi"/>
      <w:lang w:val="es-EC" w:eastAsia="en-US"/>
    </w:rPr>
  </w:style>
  <w:style w:type="paragraph" w:customStyle="1" w:styleId="17478936F1934BA4A82B4F3BEDBBACC12">
    <w:name w:val="17478936F1934BA4A82B4F3BEDBBACC12"/>
    <w:rsid w:val="00BD7F8C"/>
    <w:rPr>
      <w:rFonts w:eastAsiaTheme="minorHAnsi"/>
      <w:lang w:val="es-EC" w:eastAsia="en-US"/>
    </w:rPr>
  </w:style>
  <w:style w:type="paragraph" w:customStyle="1" w:styleId="E1DA3C8388CC4DAEAC1751F78D7DCD002">
    <w:name w:val="E1DA3C8388CC4DAEAC1751F78D7DCD002"/>
    <w:rsid w:val="00BD7F8C"/>
    <w:rPr>
      <w:rFonts w:eastAsiaTheme="minorHAnsi"/>
      <w:lang w:val="es-EC" w:eastAsia="en-US"/>
    </w:rPr>
  </w:style>
  <w:style w:type="paragraph" w:customStyle="1" w:styleId="B19AD027C92C4DE7A5F353BD5C851A212">
    <w:name w:val="B19AD027C92C4DE7A5F353BD5C851A212"/>
    <w:rsid w:val="00BD7F8C"/>
    <w:rPr>
      <w:rFonts w:eastAsiaTheme="minorHAnsi"/>
      <w:lang w:val="es-EC" w:eastAsia="en-US"/>
    </w:rPr>
  </w:style>
  <w:style w:type="paragraph" w:customStyle="1" w:styleId="A992BAC19587424888D2ADEFB6497730">
    <w:name w:val="A992BAC19587424888D2ADEFB6497730"/>
    <w:rsid w:val="00D305DA"/>
  </w:style>
  <w:style w:type="paragraph" w:customStyle="1" w:styleId="71E9232CC4D94F8BAAB040A194F427B8">
    <w:name w:val="71E9232CC4D94F8BAAB040A194F427B8"/>
    <w:rsid w:val="00D305DA"/>
  </w:style>
  <w:style w:type="paragraph" w:customStyle="1" w:styleId="1346B9DA67EA406B8EC72B01BEC7428E3">
    <w:name w:val="1346B9DA67EA406B8EC72B01BEC7428E3"/>
    <w:rsid w:val="00D305DA"/>
    <w:rPr>
      <w:rFonts w:eastAsiaTheme="minorHAnsi"/>
      <w:lang w:val="es-EC" w:eastAsia="en-US"/>
    </w:rPr>
  </w:style>
  <w:style w:type="paragraph" w:customStyle="1" w:styleId="D48B78BA59304391A27962A43421EF643">
    <w:name w:val="D48B78BA59304391A27962A43421EF643"/>
    <w:rsid w:val="00D305DA"/>
    <w:rPr>
      <w:rFonts w:eastAsiaTheme="minorHAnsi"/>
      <w:lang w:val="es-EC" w:eastAsia="en-US"/>
    </w:rPr>
  </w:style>
  <w:style w:type="paragraph" w:customStyle="1" w:styleId="B7C07A82DE7F4FFD94435CB4535CC40F3">
    <w:name w:val="B7C07A82DE7F4FFD94435CB4535CC40F3"/>
    <w:rsid w:val="00D305DA"/>
    <w:rPr>
      <w:rFonts w:eastAsiaTheme="minorHAnsi"/>
      <w:lang w:val="es-EC" w:eastAsia="en-US"/>
    </w:rPr>
  </w:style>
  <w:style w:type="paragraph" w:customStyle="1" w:styleId="F53A35E6664848978E95535C1D11C9813">
    <w:name w:val="F53A35E6664848978E95535C1D11C9813"/>
    <w:rsid w:val="00D305DA"/>
    <w:rPr>
      <w:rFonts w:eastAsiaTheme="minorHAnsi"/>
      <w:lang w:val="es-EC" w:eastAsia="en-US"/>
    </w:rPr>
  </w:style>
  <w:style w:type="paragraph" w:customStyle="1" w:styleId="9E626E45202F414F9108243F6FBA83093">
    <w:name w:val="9E626E45202F414F9108243F6FBA83093"/>
    <w:rsid w:val="00D305DA"/>
    <w:rPr>
      <w:rFonts w:eastAsiaTheme="minorHAnsi"/>
      <w:lang w:val="es-EC" w:eastAsia="en-US"/>
    </w:rPr>
  </w:style>
  <w:style w:type="paragraph" w:customStyle="1" w:styleId="EE2139BB3E06499E9166BC5DF14926E23">
    <w:name w:val="EE2139BB3E06499E9166BC5DF14926E23"/>
    <w:rsid w:val="00D305DA"/>
    <w:rPr>
      <w:rFonts w:eastAsiaTheme="minorHAnsi"/>
      <w:lang w:val="es-EC" w:eastAsia="en-US"/>
    </w:rPr>
  </w:style>
  <w:style w:type="paragraph" w:customStyle="1" w:styleId="10845DBE96C342C285CCD6E528AB26B13">
    <w:name w:val="10845DBE96C342C285CCD6E528AB26B13"/>
    <w:rsid w:val="00D305DA"/>
    <w:rPr>
      <w:rFonts w:eastAsiaTheme="minorHAnsi"/>
      <w:lang w:val="es-EC" w:eastAsia="en-US"/>
    </w:rPr>
  </w:style>
  <w:style w:type="paragraph" w:customStyle="1" w:styleId="4F4C068E327D4225AE9CA58505E73A8E">
    <w:name w:val="4F4C068E327D4225AE9CA58505E73A8E"/>
    <w:rsid w:val="00D305DA"/>
    <w:rPr>
      <w:rFonts w:eastAsiaTheme="minorHAnsi"/>
      <w:lang w:val="es-EC" w:eastAsia="en-US"/>
    </w:rPr>
  </w:style>
  <w:style w:type="paragraph" w:customStyle="1" w:styleId="A992BAC19587424888D2ADEFB64977301">
    <w:name w:val="A992BAC19587424888D2ADEFB64977301"/>
    <w:rsid w:val="00D305DA"/>
    <w:rPr>
      <w:rFonts w:eastAsiaTheme="minorHAnsi"/>
      <w:lang w:val="es-EC" w:eastAsia="en-US"/>
    </w:rPr>
  </w:style>
  <w:style w:type="paragraph" w:customStyle="1" w:styleId="71E9232CC4D94F8BAAB040A194F427B81">
    <w:name w:val="71E9232CC4D94F8BAAB040A194F427B81"/>
    <w:rsid w:val="00D305DA"/>
    <w:rPr>
      <w:rFonts w:eastAsiaTheme="minorHAnsi"/>
      <w:lang w:val="es-EC" w:eastAsia="en-US"/>
    </w:rPr>
  </w:style>
  <w:style w:type="paragraph" w:customStyle="1" w:styleId="B9DF7B1A46DF4B969903E92B2F1AAD2C3">
    <w:name w:val="B9DF7B1A46DF4B969903E92B2F1AAD2C3"/>
    <w:rsid w:val="00D305DA"/>
    <w:rPr>
      <w:rFonts w:eastAsiaTheme="minorHAnsi"/>
      <w:lang w:val="es-EC" w:eastAsia="en-US"/>
    </w:rPr>
  </w:style>
  <w:style w:type="paragraph" w:customStyle="1" w:styleId="881B1BE5CDEC4F929C56A71ED40075B33">
    <w:name w:val="881B1BE5CDEC4F929C56A71ED40075B33"/>
    <w:rsid w:val="00D305DA"/>
    <w:rPr>
      <w:rFonts w:eastAsiaTheme="minorHAnsi"/>
      <w:lang w:val="es-EC" w:eastAsia="en-US"/>
    </w:rPr>
  </w:style>
  <w:style w:type="paragraph" w:customStyle="1" w:styleId="CE75B8F21FC74AEA8D63FF00918B8B8F3">
    <w:name w:val="CE75B8F21FC74AEA8D63FF00918B8B8F3"/>
    <w:rsid w:val="00D305DA"/>
    <w:rPr>
      <w:rFonts w:eastAsiaTheme="minorHAnsi"/>
      <w:lang w:val="es-EC" w:eastAsia="en-US"/>
    </w:rPr>
  </w:style>
  <w:style w:type="paragraph" w:customStyle="1" w:styleId="DA10A2CE462E4344AFB75924CE6FA73F">
    <w:name w:val="DA10A2CE462E4344AFB75924CE6FA73F"/>
    <w:rsid w:val="00D305DA"/>
    <w:rPr>
      <w:rFonts w:eastAsiaTheme="minorHAnsi"/>
      <w:lang w:val="es-EC" w:eastAsia="en-US"/>
    </w:rPr>
  </w:style>
  <w:style w:type="paragraph" w:customStyle="1" w:styleId="1C20A637638C40A7A84FD65A725BDD89">
    <w:name w:val="1C20A637638C40A7A84FD65A725BDD89"/>
    <w:rsid w:val="00D305DA"/>
    <w:rPr>
      <w:rFonts w:eastAsiaTheme="minorHAnsi"/>
      <w:lang w:val="es-EC" w:eastAsia="en-US"/>
    </w:rPr>
  </w:style>
  <w:style w:type="paragraph" w:customStyle="1" w:styleId="384FFEAA9F424136AC2511107FB2F8363">
    <w:name w:val="384FFEAA9F424136AC2511107FB2F8363"/>
    <w:rsid w:val="00D305DA"/>
    <w:rPr>
      <w:rFonts w:eastAsiaTheme="minorHAnsi"/>
      <w:lang w:val="es-EC" w:eastAsia="en-US"/>
    </w:rPr>
  </w:style>
  <w:style w:type="paragraph" w:customStyle="1" w:styleId="69AFC006173C49BFBED48E3FEF5D304E3">
    <w:name w:val="69AFC006173C49BFBED48E3FEF5D304E3"/>
    <w:rsid w:val="00D305DA"/>
    <w:rPr>
      <w:rFonts w:eastAsiaTheme="minorHAnsi"/>
      <w:lang w:val="es-EC" w:eastAsia="en-US"/>
    </w:rPr>
  </w:style>
  <w:style w:type="paragraph" w:customStyle="1" w:styleId="9CEBA39EB6CC4045AF7BCA6D12564F933">
    <w:name w:val="9CEBA39EB6CC4045AF7BCA6D12564F933"/>
    <w:rsid w:val="00D305DA"/>
    <w:rPr>
      <w:rFonts w:eastAsiaTheme="minorHAnsi"/>
      <w:lang w:val="es-EC" w:eastAsia="en-US"/>
    </w:rPr>
  </w:style>
  <w:style w:type="paragraph" w:customStyle="1" w:styleId="1E8405E3678D49F6950169CE85D773093">
    <w:name w:val="1E8405E3678D49F6950169CE85D773093"/>
    <w:rsid w:val="00D305DA"/>
    <w:rPr>
      <w:rFonts w:eastAsiaTheme="minorHAnsi"/>
      <w:lang w:val="es-EC" w:eastAsia="en-US"/>
    </w:rPr>
  </w:style>
  <w:style w:type="paragraph" w:customStyle="1" w:styleId="537EA4D083B74902AA851A8C7EB14E513">
    <w:name w:val="537EA4D083B74902AA851A8C7EB14E513"/>
    <w:rsid w:val="00D305DA"/>
    <w:rPr>
      <w:rFonts w:eastAsiaTheme="minorHAnsi"/>
      <w:lang w:val="es-EC" w:eastAsia="en-US"/>
    </w:rPr>
  </w:style>
  <w:style w:type="paragraph" w:customStyle="1" w:styleId="4DD2A450278F4CC399A538AC1E215C453">
    <w:name w:val="4DD2A450278F4CC399A538AC1E215C453"/>
    <w:rsid w:val="00D305DA"/>
    <w:rPr>
      <w:rFonts w:eastAsiaTheme="minorHAnsi"/>
      <w:lang w:val="es-EC" w:eastAsia="en-US"/>
    </w:rPr>
  </w:style>
  <w:style w:type="paragraph" w:customStyle="1" w:styleId="DF25207A81BC479B915B2CDCE95697C33">
    <w:name w:val="DF25207A81BC479B915B2CDCE95697C33"/>
    <w:rsid w:val="00D305DA"/>
    <w:rPr>
      <w:rFonts w:eastAsiaTheme="minorHAnsi"/>
      <w:lang w:val="es-EC" w:eastAsia="en-US"/>
    </w:rPr>
  </w:style>
  <w:style w:type="paragraph" w:customStyle="1" w:styleId="99EB8A390A744832828ABB4B87735DB23">
    <w:name w:val="99EB8A390A744832828ABB4B87735DB23"/>
    <w:rsid w:val="00D305DA"/>
    <w:rPr>
      <w:rFonts w:eastAsiaTheme="minorHAnsi"/>
      <w:lang w:val="es-EC" w:eastAsia="en-US"/>
    </w:rPr>
  </w:style>
  <w:style w:type="paragraph" w:customStyle="1" w:styleId="63D9D8B36035438C9CD53877B2F448703">
    <w:name w:val="63D9D8B36035438C9CD53877B2F448703"/>
    <w:rsid w:val="00D305DA"/>
    <w:rPr>
      <w:rFonts w:eastAsiaTheme="minorHAnsi"/>
      <w:lang w:val="es-EC" w:eastAsia="en-US"/>
    </w:rPr>
  </w:style>
  <w:style w:type="paragraph" w:customStyle="1" w:styleId="8D85583ABBC24E7DAED6C250D9B6378E3">
    <w:name w:val="8D85583ABBC24E7DAED6C250D9B6378E3"/>
    <w:rsid w:val="00D305DA"/>
    <w:rPr>
      <w:rFonts w:eastAsiaTheme="minorHAnsi"/>
      <w:lang w:val="es-EC" w:eastAsia="en-US"/>
    </w:rPr>
  </w:style>
  <w:style w:type="paragraph" w:customStyle="1" w:styleId="3EE0775CA125442385378CC4A894E0163">
    <w:name w:val="3EE0775CA125442385378CC4A894E0163"/>
    <w:rsid w:val="00D305DA"/>
    <w:rPr>
      <w:rFonts w:eastAsiaTheme="minorHAnsi"/>
      <w:lang w:val="es-EC" w:eastAsia="en-US"/>
    </w:rPr>
  </w:style>
  <w:style w:type="paragraph" w:customStyle="1" w:styleId="4246FF1E36294E0BB23A8F5E9A5969803">
    <w:name w:val="4246FF1E36294E0BB23A8F5E9A5969803"/>
    <w:rsid w:val="00D305DA"/>
    <w:rPr>
      <w:rFonts w:eastAsiaTheme="minorHAnsi"/>
      <w:lang w:val="es-EC" w:eastAsia="en-US"/>
    </w:rPr>
  </w:style>
  <w:style w:type="paragraph" w:customStyle="1" w:styleId="C66DB1C3AA7E4A9ABA0DDC05DDB811FA3">
    <w:name w:val="C66DB1C3AA7E4A9ABA0DDC05DDB811FA3"/>
    <w:rsid w:val="00D305DA"/>
    <w:rPr>
      <w:rFonts w:eastAsiaTheme="minorHAnsi"/>
      <w:lang w:val="es-EC" w:eastAsia="en-US"/>
    </w:rPr>
  </w:style>
  <w:style w:type="paragraph" w:customStyle="1" w:styleId="0B9DF91E77C949459C2C6C8A55FBF6013">
    <w:name w:val="0B9DF91E77C949459C2C6C8A55FBF6013"/>
    <w:rsid w:val="00D305DA"/>
    <w:rPr>
      <w:rFonts w:eastAsiaTheme="minorHAnsi"/>
      <w:lang w:val="es-EC" w:eastAsia="en-US"/>
    </w:rPr>
  </w:style>
  <w:style w:type="paragraph" w:customStyle="1" w:styleId="9AD30FB8B38449108D2DCAEA37B155DD3">
    <w:name w:val="9AD30FB8B38449108D2DCAEA37B155DD3"/>
    <w:rsid w:val="00D305DA"/>
    <w:rPr>
      <w:rFonts w:eastAsiaTheme="minorHAnsi"/>
      <w:lang w:val="es-EC" w:eastAsia="en-US"/>
    </w:rPr>
  </w:style>
  <w:style w:type="paragraph" w:customStyle="1" w:styleId="B3217F0EB441450AAED2FEC9CE6F3A393">
    <w:name w:val="B3217F0EB441450AAED2FEC9CE6F3A393"/>
    <w:rsid w:val="00D305DA"/>
    <w:rPr>
      <w:rFonts w:eastAsiaTheme="minorHAnsi"/>
      <w:lang w:val="es-EC" w:eastAsia="en-US"/>
    </w:rPr>
  </w:style>
  <w:style w:type="paragraph" w:customStyle="1" w:styleId="BB7DAB3CE87D4DCEABC3C791DFD4ACDC3">
    <w:name w:val="BB7DAB3CE87D4DCEABC3C791DFD4ACDC3"/>
    <w:rsid w:val="00D305DA"/>
    <w:rPr>
      <w:rFonts w:eastAsiaTheme="minorHAnsi"/>
      <w:lang w:val="es-EC" w:eastAsia="en-US"/>
    </w:rPr>
  </w:style>
  <w:style w:type="paragraph" w:customStyle="1" w:styleId="E9342A2CC8AD4C9789625005DD99EFFA3">
    <w:name w:val="E9342A2CC8AD4C9789625005DD99EFFA3"/>
    <w:rsid w:val="00D305DA"/>
    <w:rPr>
      <w:rFonts w:eastAsiaTheme="minorHAnsi"/>
      <w:lang w:val="es-EC" w:eastAsia="en-US"/>
    </w:rPr>
  </w:style>
  <w:style w:type="paragraph" w:customStyle="1" w:styleId="4556944BA42D4F8AB308FCC83EBEEF9B3">
    <w:name w:val="4556944BA42D4F8AB308FCC83EBEEF9B3"/>
    <w:rsid w:val="00D305DA"/>
    <w:rPr>
      <w:rFonts w:eastAsiaTheme="minorHAnsi"/>
      <w:lang w:val="es-EC" w:eastAsia="en-US"/>
    </w:rPr>
  </w:style>
  <w:style w:type="paragraph" w:customStyle="1" w:styleId="E96A29351C4B4D2DA67A6ECD28D9F1803">
    <w:name w:val="E96A29351C4B4D2DA67A6ECD28D9F1803"/>
    <w:rsid w:val="00D305DA"/>
    <w:rPr>
      <w:rFonts w:eastAsiaTheme="minorHAnsi"/>
      <w:lang w:val="es-EC" w:eastAsia="en-US"/>
    </w:rPr>
  </w:style>
  <w:style w:type="paragraph" w:customStyle="1" w:styleId="A72B59C61C704933A9840A2E0AEE373E3">
    <w:name w:val="A72B59C61C704933A9840A2E0AEE373E3"/>
    <w:rsid w:val="00D305DA"/>
    <w:rPr>
      <w:rFonts w:eastAsiaTheme="minorHAnsi"/>
      <w:lang w:val="es-EC" w:eastAsia="en-US"/>
    </w:rPr>
  </w:style>
  <w:style w:type="paragraph" w:customStyle="1" w:styleId="206D5BBFDF674FF68633BB891E378E033">
    <w:name w:val="206D5BBFDF674FF68633BB891E378E033"/>
    <w:rsid w:val="00D305DA"/>
    <w:rPr>
      <w:rFonts w:eastAsiaTheme="minorHAnsi"/>
      <w:lang w:val="es-EC" w:eastAsia="en-US"/>
    </w:rPr>
  </w:style>
  <w:style w:type="paragraph" w:customStyle="1" w:styleId="EE2CFBEC4B4A4226929729B632209E2A3">
    <w:name w:val="EE2CFBEC4B4A4226929729B632209E2A3"/>
    <w:rsid w:val="00D305DA"/>
    <w:rPr>
      <w:rFonts w:eastAsiaTheme="minorHAnsi"/>
      <w:lang w:val="es-EC" w:eastAsia="en-US"/>
    </w:rPr>
  </w:style>
  <w:style w:type="paragraph" w:customStyle="1" w:styleId="56DC3A96EA9D44679D1E5B798CD48CB73">
    <w:name w:val="56DC3A96EA9D44679D1E5B798CD48CB73"/>
    <w:rsid w:val="00D305DA"/>
    <w:rPr>
      <w:rFonts w:eastAsiaTheme="minorHAnsi"/>
      <w:lang w:val="es-EC" w:eastAsia="en-US"/>
    </w:rPr>
  </w:style>
  <w:style w:type="paragraph" w:customStyle="1" w:styleId="097CE9FBADF54D709AEB2D618C4F84EE3">
    <w:name w:val="097CE9FBADF54D709AEB2D618C4F84EE3"/>
    <w:rsid w:val="00D305DA"/>
    <w:rPr>
      <w:rFonts w:eastAsiaTheme="minorHAnsi"/>
      <w:lang w:val="es-EC" w:eastAsia="en-US"/>
    </w:rPr>
  </w:style>
  <w:style w:type="paragraph" w:customStyle="1" w:styleId="13DA77F3616F4FC9994E1B61F81D82BE3">
    <w:name w:val="13DA77F3616F4FC9994E1B61F81D82BE3"/>
    <w:rsid w:val="00D305DA"/>
    <w:rPr>
      <w:rFonts w:eastAsiaTheme="minorHAnsi"/>
      <w:lang w:val="es-EC" w:eastAsia="en-US"/>
    </w:rPr>
  </w:style>
  <w:style w:type="paragraph" w:customStyle="1" w:styleId="946FCCE63D414E61B60EFFC3BC364AF43">
    <w:name w:val="946FCCE63D414E61B60EFFC3BC364AF43"/>
    <w:rsid w:val="00D305DA"/>
    <w:rPr>
      <w:rFonts w:eastAsiaTheme="minorHAnsi"/>
      <w:lang w:val="es-EC" w:eastAsia="en-US"/>
    </w:rPr>
  </w:style>
  <w:style w:type="paragraph" w:customStyle="1" w:styleId="F2A8843844E843ADBE3DB19D8DB1B4833">
    <w:name w:val="F2A8843844E843ADBE3DB19D8DB1B4833"/>
    <w:rsid w:val="00D305DA"/>
    <w:rPr>
      <w:rFonts w:eastAsiaTheme="minorHAnsi"/>
      <w:lang w:val="es-EC" w:eastAsia="en-US"/>
    </w:rPr>
  </w:style>
  <w:style w:type="paragraph" w:customStyle="1" w:styleId="32847B7CB5B0420890FEE699C93E2DBA3">
    <w:name w:val="32847B7CB5B0420890FEE699C93E2DBA3"/>
    <w:rsid w:val="00D305DA"/>
    <w:rPr>
      <w:rFonts w:eastAsiaTheme="minorHAnsi"/>
      <w:lang w:val="es-EC" w:eastAsia="en-US"/>
    </w:rPr>
  </w:style>
  <w:style w:type="paragraph" w:customStyle="1" w:styleId="1016FF7299E247B2BF884EAA893EF3CC3">
    <w:name w:val="1016FF7299E247B2BF884EAA893EF3CC3"/>
    <w:rsid w:val="00D305DA"/>
    <w:rPr>
      <w:rFonts w:eastAsiaTheme="minorHAnsi"/>
      <w:lang w:val="es-EC" w:eastAsia="en-US"/>
    </w:rPr>
  </w:style>
  <w:style w:type="paragraph" w:customStyle="1" w:styleId="CA31FA15D5F64F59977F411B0C6F12B23">
    <w:name w:val="CA31FA15D5F64F59977F411B0C6F12B23"/>
    <w:rsid w:val="00D305DA"/>
    <w:rPr>
      <w:rFonts w:eastAsiaTheme="minorHAnsi"/>
      <w:lang w:val="es-EC" w:eastAsia="en-US"/>
    </w:rPr>
  </w:style>
  <w:style w:type="paragraph" w:customStyle="1" w:styleId="D4E8C4BB1CA845748BCB5CDAC37BF6C13">
    <w:name w:val="D4E8C4BB1CA845748BCB5CDAC37BF6C13"/>
    <w:rsid w:val="00D305DA"/>
    <w:rPr>
      <w:rFonts w:eastAsiaTheme="minorHAnsi"/>
      <w:lang w:val="es-EC" w:eastAsia="en-US"/>
    </w:rPr>
  </w:style>
  <w:style w:type="paragraph" w:customStyle="1" w:styleId="77AAEB11720E45AF801BBF863F46DA503">
    <w:name w:val="77AAEB11720E45AF801BBF863F46DA503"/>
    <w:rsid w:val="00D305DA"/>
    <w:rPr>
      <w:rFonts w:eastAsiaTheme="minorHAnsi"/>
      <w:lang w:val="es-EC" w:eastAsia="en-US"/>
    </w:rPr>
  </w:style>
  <w:style w:type="paragraph" w:customStyle="1" w:styleId="0156252639484D2481ED38B2AC8A97353">
    <w:name w:val="0156252639484D2481ED38B2AC8A97353"/>
    <w:rsid w:val="00D305DA"/>
    <w:rPr>
      <w:rFonts w:eastAsiaTheme="minorHAnsi"/>
      <w:lang w:val="es-EC" w:eastAsia="en-US"/>
    </w:rPr>
  </w:style>
  <w:style w:type="paragraph" w:customStyle="1" w:styleId="FC6A71074B0A4CD68650CEFFDCE245583">
    <w:name w:val="FC6A71074B0A4CD68650CEFFDCE245583"/>
    <w:rsid w:val="00D305DA"/>
    <w:rPr>
      <w:rFonts w:eastAsiaTheme="minorHAnsi"/>
      <w:lang w:val="es-EC" w:eastAsia="en-US"/>
    </w:rPr>
  </w:style>
  <w:style w:type="paragraph" w:customStyle="1" w:styleId="3D0163509D05402CB44B6E340503DEBE3">
    <w:name w:val="3D0163509D05402CB44B6E340503DEBE3"/>
    <w:rsid w:val="00D305DA"/>
    <w:rPr>
      <w:rFonts w:eastAsiaTheme="minorHAnsi"/>
      <w:lang w:val="es-EC" w:eastAsia="en-US"/>
    </w:rPr>
  </w:style>
  <w:style w:type="paragraph" w:customStyle="1" w:styleId="E7D3DA55700C4998ACD35A4258426BBA3">
    <w:name w:val="E7D3DA55700C4998ACD35A4258426BBA3"/>
    <w:rsid w:val="00D305DA"/>
    <w:rPr>
      <w:rFonts w:eastAsiaTheme="minorHAnsi"/>
      <w:lang w:val="es-EC" w:eastAsia="en-US"/>
    </w:rPr>
  </w:style>
  <w:style w:type="paragraph" w:customStyle="1" w:styleId="B570C8410D9B4EB090308DA62A4BC51E3">
    <w:name w:val="B570C8410D9B4EB090308DA62A4BC51E3"/>
    <w:rsid w:val="00D305DA"/>
    <w:rPr>
      <w:rFonts w:eastAsiaTheme="minorHAnsi"/>
      <w:lang w:val="es-EC" w:eastAsia="en-US"/>
    </w:rPr>
  </w:style>
  <w:style w:type="paragraph" w:customStyle="1" w:styleId="AE6B119347344EC9AB2C5E747B87912F3">
    <w:name w:val="AE6B119347344EC9AB2C5E747B87912F3"/>
    <w:rsid w:val="00D305DA"/>
    <w:rPr>
      <w:rFonts w:eastAsiaTheme="minorHAnsi"/>
      <w:lang w:val="es-EC" w:eastAsia="en-US"/>
    </w:rPr>
  </w:style>
  <w:style w:type="paragraph" w:customStyle="1" w:styleId="7B02A587A73042788C149190E304B8A63">
    <w:name w:val="7B02A587A73042788C149190E304B8A63"/>
    <w:rsid w:val="00D305DA"/>
    <w:rPr>
      <w:rFonts w:eastAsiaTheme="minorHAnsi"/>
      <w:lang w:val="es-EC" w:eastAsia="en-US"/>
    </w:rPr>
  </w:style>
  <w:style w:type="paragraph" w:customStyle="1" w:styleId="5E4E45F7E8EF42F9A563694C8FCAFBD53">
    <w:name w:val="5E4E45F7E8EF42F9A563694C8FCAFBD53"/>
    <w:rsid w:val="00D305DA"/>
    <w:rPr>
      <w:rFonts w:eastAsiaTheme="minorHAnsi"/>
      <w:lang w:val="es-EC" w:eastAsia="en-US"/>
    </w:rPr>
  </w:style>
  <w:style w:type="paragraph" w:customStyle="1" w:styleId="CAE76DCD5A424EC69E5C8EBE21342C3F3">
    <w:name w:val="CAE76DCD5A424EC69E5C8EBE21342C3F3"/>
    <w:rsid w:val="00D305DA"/>
    <w:rPr>
      <w:rFonts w:eastAsiaTheme="minorHAnsi"/>
      <w:lang w:val="es-EC" w:eastAsia="en-US"/>
    </w:rPr>
  </w:style>
  <w:style w:type="paragraph" w:customStyle="1" w:styleId="86895B1CF98F48D98A3034D7F21129993">
    <w:name w:val="86895B1CF98F48D98A3034D7F21129993"/>
    <w:rsid w:val="00D305DA"/>
    <w:rPr>
      <w:rFonts w:eastAsiaTheme="minorHAnsi"/>
      <w:lang w:val="es-EC" w:eastAsia="en-US"/>
    </w:rPr>
  </w:style>
  <w:style w:type="paragraph" w:customStyle="1" w:styleId="8ECD8EB131FC44938A244384EAEC5CDF3">
    <w:name w:val="8ECD8EB131FC44938A244384EAEC5CDF3"/>
    <w:rsid w:val="00D305DA"/>
    <w:rPr>
      <w:rFonts w:eastAsiaTheme="minorHAnsi"/>
      <w:lang w:val="es-EC" w:eastAsia="en-US"/>
    </w:rPr>
  </w:style>
  <w:style w:type="paragraph" w:customStyle="1" w:styleId="09B320BADD0243C1A6996FDA412912883">
    <w:name w:val="09B320BADD0243C1A6996FDA412912883"/>
    <w:rsid w:val="00D305DA"/>
    <w:rPr>
      <w:rFonts w:eastAsiaTheme="minorHAnsi"/>
      <w:lang w:val="es-EC" w:eastAsia="en-US"/>
    </w:rPr>
  </w:style>
  <w:style w:type="paragraph" w:customStyle="1" w:styleId="DAE347F9A419492184156B9CF1F11B103">
    <w:name w:val="DAE347F9A419492184156B9CF1F11B103"/>
    <w:rsid w:val="00D305DA"/>
    <w:rPr>
      <w:rFonts w:eastAsiaTheme="minorHAnsi"/>
      <w:lang w:val="es-EC" w:eastAsia="en-US"/>
    </w:rPr>
  </w:style>
  <w:style w:type="paragraph" w:customStyle="1" w:styleId="4AA5E900847D4A6EBC1714ADCB6206503">
    <w:name w:val="4AA5E900847D4A6EBC1714ADCB6206503"/>
    <w:rsid w:val="00D305DA"/>
    <w:rPr>
      <w:rFonts w:eastAsiaTheme="minorHAnsi"/>
      <w:lang w:val="es-EC" w:eastAsia="en-US"/>
    </w:rPr>
  </w:style>
  <w:style w:type="paragraph" w:customStyle="1" w:styleId="436BC0C0CF9B4E5EA4AA26700352B2403">
    <w:name w:val="436BC0C0CF9B4E5EA4AA26700352B2403"/>
    <w:rsid w:val="00D305DA"/>
    <w:rPr>
      <w:rFonts w:eastAsiaTheme="minorHAnsi"/>
      <w:lang w:val="es-EC" w:eastAsia="en-US"/>
    </w:rPr>
  </w:style>
  <w:style w:type="paragraph" w:customStyle="1" w:styleId="05185064C61E42BDACA01827605A9C843">
    <w:name w:val="05185064C61E42BDACA01827605A9C843"/>
    <w:rsid w:val="00D305DA"/>
    <w:rPr>
      <w:rFonts w:eastAsiaTheme="minorHAnsi"/>
      <w:lang w:val="es-EC" w:eastAsia="en-US"/>
    </w:rPr>
  </w:style>
  <w:style w:type="paragraph" w:customStyle="1" w:styleId="14677D90A6FB4EC8B272E01E64B56CBA3">
    <w:name w:val="14677D90A6FB4EC8B272E01E64B56CBA3"/>
    <w:rsid w:val="00D305DA"/>
    <w:rPr>
      <w:rFonts w:eastAsiaTheme="minorHAnsi"/>
      <w:lang w:val="es-EC" w:eastAsia="en-US"/>
    </w:rPr>
  </w:style>
  <w:style w:type="paragraph" w:customStyle="1" w:styleId="99A06C89987241E78D403670EC04F5653">
    <w:name w:val="99A06C89987241E78D403670EC04F5653"/>
    <w:rsid w:val="00D305DA"/>
    <w:rPr>
      <w:rFonts w:eastAsiaTheme="minorHAnsi"/>
      <w:lang w:val="es-EC" w:eastAsia="en-US"/>
    </w:rPr>
  </w:style>
  <w:style w:type="paragraph" w:customStyle="1" w:styleId="28031169A71F47F78510D9038D0C01BB3">
    <w:name w:val="28031169A71F47F78510D9038D0C01BB3"/>
    <w:rsid w:val="00D305DA"/>
    <w:rPr>
      <w:rFonts w:eastAsiaTheme="minorHAnsi"/>
      <w:lang w:val="es-EC" w:eastAsia="en-US"/>
    </w:rPr>
  </w:style>
  <w:style w:type="paragraph" w:customStyle="1" w:styleId="3FD55BDA318F4AD6914687132CEEA8EE3">
    <w:name w:val="3FD55BDA318F4AD6914687132CEEA8EE3"/>
    <w:rsid w:val="00D305DA"/>
    <w:rPr>
      <w:rFonts w:eastAsiaTheme="minorHAnsi"/>
      <w:lang w:val="es-EC" w:eastAsia="en-US"/>
    </w:rPr>
  </w:style>
  <w:style w:type="paragraph" w:customStyle="1" w:styleId="23F93ABB6ABC40EE94B563256FE61EA43">
    <w:name w:val="23F93ABB6ABC40EE94B563256FE61EA43"/>
    <w:rsid w:val="00D305DA"/>
    <w:rPr>
      <w:rFonts w:eastAsiaTheme="minorHAnsi"/>
      <w:lang w:val="es-EC" w:eastAsia="en-US"/>
    </w:rPr>
  </w:style>
  <w:style w:type="paragraph" w:customStyle="1" w:styleId="E6AB87C7821E494D8A47DF6634547AB63">
    <w:name w:val="E6AB87C7821E494D8A47DF6634547AB63"/>
    <w:rsid w:val="00D305DA"/>
    <w:rPr>
      <w:rFonts w:eastAsiaTheme="minorHAnsi"/>
      <w:lang w:val="es-EC" w:eastAsia="en-US"/>
    </w:rPr>
  </w:style>
  <w:style w:type="paragraph" w:customStyle="1" w:styleId="B3C8169D8C11466DA87C3B6489F59D743">
    <w:name w:val="B3C8169D8C11466DA87C3B6489F59D743"/>
    <w:rsid w:val="00D305DA"/>
    <w:rPr>
      <w:rFonts w:eastAsiaTheme="minorHAnsi"/>
      <w:lang w:val="es-EC" w:eastAsia="en-US"/>
    </w:rPr>
  </w:style>
  <w:style w:type="paragraph" w:customStyle="1" w:styleId="0B0197916C06483EBF04B722300A2EBB3">
    <w:name w:val="0B0197916C06483EBF04B722300A2EBB3"/>
    <w:rsid w:val="00D305DA"/>
    <w:rPr>
      <w:rFonts w:eastAsiaTheme="minorHAnsi"/>
      <w:lang w:val="es-EC" w:eastAsia="en-US"/>
    </w:rPr>
  </w:style>
  <w:style w:type="paragraph" w:customStyle="1" w:styleId="6D284A3A1283479A832EB6F4E3A8D33D3">
    <w:name w:val="6D284A3A1283479A832EB6F4E3A8D33D3"/>
    <w:rsid w:val="00D305DA"/>
    <w:rPr>
      <w:rFonts w:eastAsiaTheme="minorHAnsi"/>
      <w:lang w:val="es-EC" w:eastAsia="en-US"/>
    </w:rPr>
  </w:style>
  <w:style w:type="paragraph" w:customStyle="1" w:styleId="CFF85B819F6F4571BB39F3D90BEF80E23">
    <w:name w:val="CFF85B819F6F4571BB39F3D90BEF80E23"/>
    <w:rsid w:val="00D305DA"/>
    <w:rPr>
      <w:rFonts w:eastAsiaTheme="minorHAnsi"/>
      <w:lang w:val="es-EC" w:eastAsia="en-US"/>
    </w:rPr>
  </w:style>
  <w:style w:type="paragraph" w:customStyle="1" w:styleId="8F38C77CE7144FA79DCDDACFA37B24A13">
    <w:name w:val="8F38C77CE7144FA79DCDDACFA37B24A13"/>
    <w:rsid w:val="00D305DA"/>
    <w:rPr>
      <w:rFonts w:eastAsiaTheme="minorHAnsi"/>
      <w:lang w:val="es-EC" w:eastAsia="en-US"/>
    </w:rPr>
  </w:style>
  <w:style w:type="paragraph" w:customStyle="1" w:styleId="A1D1AB12CA894062A3FE331408639FD03">
    <w:name w:val="A1D1AB12CA894062A3FE331408639FD03"/>
    <w:rsid w:val="00D305DA"/>
    <w:rPr>
      <w:rFonts w:eastAsiaTheme="minorHAnsi"/>
      <w:lang w:val="es-EC" w:eastAsia="en-US"/>
    </w:rPr>
  </w:style>
  <w:style w:type="paragraph" w:customStyle="1" w:styleId="200A7793BE3A4A4A8A9B13C5D36933983">
    <w:name w:val="200A7793BE3A4A4A8A9B13C5D36933983"/>
    <w:rsid w:val="00D305DA"/>
    <w:rPr>
      <w:rFonts w:eastAsiaTheme="minorHAnsi"/>
      <w:lang w:val="es-EC" w:eastAsia="en-US"/>
    </w:rPr>
  </w:style>
  <w:style w:type="paragraph" w:customStyle="1" w:styleId="EEDCAC6FF0644FCCBE03E0D9CB7939D63">
    <w:name w:val="EEDCAC6FF0644FCCBE03E0D9CB7939D63"/>
    <w:rsid w:val="00D305DA"/>
    <w:rPr>
      <w:rFonts w:eastAsiaTheme="minorHAnsi"/>
      <w:lang w:val="es-EC" w:eastAsia="en-US"/>
    </w:rPr>
  </w:style>
  <w:style w:type="paragraph" w:customStyle="1" w:styleId="A34BEEE68CF34EABA6B72BF7C2BFAC263">
    <w:name w:val="A34BEEE68CF34EABA6B72BF7C2BFAC263"/>
    <w:rsid w:val="00D305DA"/>
    <w:rPr>
      <w:rFonts w:eastAsiaTheme="minorHAnsi"/>
      <w:lang w:val="es-EC" w:eastAsia="en-US"/>
    </w:rPr>
  </w:style>
  <w:style w:type="paragraph" w:customStyle="1" w:styleId="4ADB6E15710545FBB6C8B6192EF33A373">
    <w:name w:val="4ADB6E15710545FBB6C8B6192EF33A373"/>
    <w:rsid w:val="00D305DA"/>
    <w:rPr>
      <w:rFonts w:eastAsiaTheme="minorHAnsi"/>
      <w:lang w:val="es-EC" w:eastAsia="en-US"/>
    </w:rPr>
  </w:style>
  <w:style w:type="paragraph" w:customStyle="1" w:styleId="134D0017B95647E7B85646BFCE1618D03">
    <w:name w:val="134D0017B95647E7B85646BFCE1618D03"/>
    <w:rsid w:val="00D305DA"/>
    <w:rPr>
      <w:rFonts w:eastAsiaTheme="minorHAnsi"/>
      <w:lang w:val="es-EC" w:eastAsia="en-US"/>
    </w:rPr>
  </w:style>
  <w:style w:type="paragraph" w:customStyle="1" w:styleId="2BE839DF3FE445578FE99E33F5EE50DF3">
    <w:name w:val="2BE839DF3FE445578FE99E33F5EE50DF3"/>
    <w:rsid w:val="00D305DA"/>
    <w:rPr>
      <w:rFonts w:eastAsiaTheme="minorHAnsi"/>
      <w:lang w:val="es-EC" w:eastAsia="en-US"/>
    </w:rPr>
  </w:style>
  <w:style w:type="paragraph" w:customStyle="1" w:styleId="3341A88EA83145C5BD2F7916B5A6CCF43">
    <w:name w:val="3341A88EA83145C5BD2F7916B5A6CCF43"/>
    <w:rsid w:val="00D305DA"/>
    <w:rPr>
      <w:rFonts w:eastAsiaTheme="minorHAnsi"/>
      <w:lang w:val="es-EC" w:eastAsia="en-US"/>
    </w:rPr>
  </w:style>
  <w:style w:type="paragraph" w:customStyle="1" w:styleId="07A7E0992EAE472B936B0637C24CE1E03">
    <w:name w:val="07A7E0992EAE472B936B0637C24CE1E03"/>
    <w:rsid w:val="00D305DA"/>
    <w:rPr>
      <w:rFonts w:eastAsiaTheme="minorHAnsi"/>
      <w:lang w:val="es-EC" w:eastAsia="en-US"/>
    </w:rPr>
  </w:style>
  <w:style w:type="paragraph" w:customStyle="1" w:styleId="4417D29BE8A547F88A7481207B12438E3">
    <w:name w:val="4417D29BE8A547F88A7481207B12438E3"/>
    <w:rsid w:val="00D305DA"/>
    <w:rPr>
      <w:rFonts w:eastAsiaTheme="minorHAnsi"/>
      <w:lang w:val="es-EC" w:eastAsia="en-US"/>
    </w:rPr>
  </w:style>
  <w:style w:type="paragraph" w:customStyle="1" w:styleId="72B1A79BB4DA469291D700AA6E6B6B1C3">
    <w:name w:val="72B1A79BB4DA469291D700AA6E6B6B1C3"/>
    <w:rsid w:val="00D305DA"/>
    <w:rPr>
      <w:rFonts w:eastAsiaTheme="minorHAnsi"/>
      <w:lang w:val="es-EC" w:eastAsia="en-US"/>
    </w:rPr>
  </w:style>
  <w:style w:type="paragraph" w:customStyle="1" w:styleId="C4E1E859867C48BA8A482137673EAB833">
    <w:name w:val="C4E1E859867C48BA8A482137673EAB833"/>
    <w:rsid w:val="00D305DA"/>
    <w:rPr>
      <w:rFonts w:eastAsiaTheme="minorHAnsi"/>
      <w:lang w:val="es-EC" w:eastAsia="en-US"/>
    </w:rPr>
  </w:style>
  <w:style w:type="paragraph" w:customStyle="1" w:styleId="824E0AE580FE4C62939AAA9D47A5381E3">
    <w:name w:val="824E0AE580FE4C62939AAA9D47A5381E3"/>
    <w:rsid w:val="00D305DA"/>
    <w:rPr>
      <w:rFonts w:eastAsiaTheme="minorHAnsi"/>
      <w:lang w:val="es-EC" w:eastAsia="en-US"/>
    </w:rPr>
  </w:style>
  <w:style w:type="paragraph" w:customStyle="1" w:styleId="007B1EB9E5F244BD8AA66A3E400F4D323">
    <w:name w:val="007B1EB9E5F244BD8AA66A3E400F4D323"/>
    <w:rsid w:val="00D305DA"/>
    <w:rPr>
      <w:rFonts w:eastAsiaTheme="minorHAnsi"/>
      <w:lang w:val="es-EC" w:eastAsia="en-US"/>
    </w:rPr>
  </w:style>
  <w:style w:type="paragraph" w:customStyle="1" w:styleId="2EA7A7ED4B1B4C8FA1C62C9B1AC686FA3">
    <w:name w:val="2EA7A7ED4B1B4C8FA1C62C9B1AC686FA3"/>
    <w:rsid w:val="00D305DA"/>
    <w:rPr>
      <w:rFonts w:eastAsiaTheme="minorHAnsi"/>
      <w:lang w:val="es-EC" w:eastAsia="en-US"/>
    </w:rPr>
  </w:style>
  <w:style w:type="paragraph" w:customStyle="1" w:styleId="2DB95C20124446B0B9B4B7726C4C967F3">
    <w:name w:val="2DB95C20124446B0B9B4B7726C4C967F3"/>
    <w:rsid w:val="00D305DA"/>
    <w:rPr>
      <w:rFonts w:eastAsiaTheme="minorHAnsi"/>
      <w:lang w:val="es-EC" w:eastAsia="en-US"/>
    </w:rPr>
  </w:style>
  <w:style w:type="paragraph" w:customStyle="1" w:styleId="FF2BF67F211C4DD6A8F126AEA876CCEE3">
    <w:name w:val="FF2BF67F211C4DD6A8F126AEA876CCEE3"/>
    <w:rsid w:val="00D305DA"/>
    <w:rPr>
      <w:rFonts w:eastAsiaTheme="minorHAnsi"/>
      <w:lang w:val="es-EC" w:eastAsia="en-US"/>
    </w:rPr>
  </w:style>
  <w:style w:type="paragraph" w:customStyle="1" w:styleId="7DD224FBAC3C4B4EB8DDDE54BA626FBF3">
    <w:name w:val="7DD224FBAC3C4B4EB8DDDE54BA626FBF3"/>
    <w:rsid w:val="00D305DA"/>
    <w:rPr>
      <w:rFonts w:eastAsiaTheme="minorHAnsi"/>
      <w:lang w:val="es-EC" w:eastAsia="en-US"/>
    </w:rPr>
  </w:style>
  <w:style w:type="paragraph" w:customStyle="1" w:styleId="D68A2059810B47FD9B3720121AB96B4C3">
    <w:name w:val="D68A2059810B47FD9B3720121AB96B4C3"/>
    <w:rsid w:val="00D305DA"/>
    <w:rPr>
      <w:rFonts w:eastAsiaTheme="minorHAnsi"/>
      <w:lang w:val="es-EC" w:eastAsia="en-US"/>
    </w:rPr>
  </w:style>
  <w:style w:type="paragraph" w:customStyle="1" w:styleId="422C6119AA53426F9E88E4D79C672E553">
    <w:name w:val="422C6119AA53426F9E88E4D79C672E553"/>
    <w:rsid w:val="00D305DA"/>
    <w:rPr>
      <w:rFonts w:eastAsiaTheme="minorHAnsi"/>
      <w:lang w:val="es-EC" w:eastAsia="en-US"/>
    </w:rPr>
  </w:style>
  <w:style w:type="paragraph" w:customStyle="1" w:styleId="F0C026DE105140C199414101FA2C1AD13">
    <w:name w:val="F0C026DE105140C199414101FA2C1AD13"/>
    <w:rsid w:val="00D305DA"/>
    <w:rPr>
      <w:rFonts w:eastAsiaTheme="minorHAnsi"/>
      <w:lang w:val="es-EC" w:eastAsia="en-US"/>
    </w:rPr>
  </w:style>
  <w:style w:type="paragraph" w:customStyle="1" w:styleId="905CBE9BC36945689E978DDF1F2D53EF3">
    <w:name w:val="905CBE9BC36945689E978DDF1F2D53EF3"/>
    <w:rsid w:val="00D305DA"/>
    <w:rPr>
      <w:rFonts w:eastAsiaTheme="minorHAnsi"/>
      <w:lang w:val="es-EC" w:eastAsia="en-US"/>
    </w:rPr>
  </w:style>
  <w:style w:type="paragraph" w:customStyle="1" w:styleId="87612A6FB1D64B6F81960A09CFC51CC63">
    <w:name w:val="87612A6FB1D64B6F81960A09CFC51CC63"/>
    <w:rsid w:val="00D305DA"/>
    <w:rPr>
      <w:rFonts w:eastAsiaTheme="minorHAnsi"/>
      <w:lang w:val="es-EC" w:eastAsia="en-US"/>
    </w:rPr>
  </w:style>
  <w:style w:type="paragraph" w:customStyle="1" w:styleId="0FBC8F5C49BD4C87B46D1C222DD27B2A3">
    <w:name w:val="0FBC8F5C49BD4C87B46D1C222DD27B2A3"/>
    <w:rsid w:val="00D305DA"/>
    <w:rPr>
      <w:rFonts w:eastAsiaTheme="minorHAnsi"/>
      <w:lang w:val="es-EC" w:eastAsia="en-US"/>
    </w:rPr>
  </w:style>
  <w:style w:type="paragraph" w:customStyle="1" w:styleId="E28DB2CFA17F4EF2AAF8B3B69736CBDE3">
    <w:name w:val="E28DB2CFA17F4EF2AAF8B3B69736CBDE3"/>
    <w:rsid w:val="00D305DA"/>
    <w:rPr>
      <w:rFonts w:eastAsiaTheme="minorHAnsi"/>
      <w:lang w:val="es-EC" w:eastAsia="en-US"/>
    </w:rPr>
  </w:style>
  <w:style w:type="paragraph" w:customStyle="1" w:styleId="0B4CDD7DC7294C4AB9B484BF6566EECD3">
    <w:name w:val="0B4CDD7DC7294C4AB9B484BF6566EECD3"/>
    <w:rsid w:val="00D305DA"/>
    <w:rPr>
      <w:rFonts w:eastAsiaTheme="minorHAnsi"/>
      <w:lang w:val="es-EC" w:eastAsia="en-US"/>
    </w:rPr>
  </w:style>
  <w:style w:type="paragraph" w:customStyle="1" w:styleId="DC3B5A7CFFA147D18BF4656790CF6F0D3">
    <w:name w:val="DC3B5A7CFFA147D18BF4656790CF6F0D3"/>
    <w:rsid w:val="00D305DA"/>
    <w:rPr>
      <w:rFonts w:eastAsiaTheme="minorHAnsi"/>
      <w:lang w:val="es-EC" w:eastAsia="en-US"/>
    </w:rPr>
  </w:style>
  <w:style w:type="paragraph" w:customStyle="1" w:styleId="ADB4D652EE9442FAA7459231A004DA3E3">
    <w:name w:val="ADB4D652EE9442FAA7459231A004DA3E3"/>
    <w:rsid w:val="00D305DA"/>
    <w:rPr>
      <w:rFonts w:eastAsiaTheme="minorHAnsi"/>
      <w:lang w:val="es-EC" w:eastAsia="en-US"/>
    </w:rPr>
  </w:style>
  <w:style w:type="paragraph" w:customStyle="1" w:styleId="7F9C2F4FB3D5430D9ABD4B88845EC4F13">
    <w:name w:val="7F9C2F4FB3D5430D9ABD4B88845EC4F13"/>
    <w:rsid w:val="00D305DA"/>
    <w:rPr>
      <w:rFonts w:eastAsiaTheme="minorHAnsi"/>
      <w:lang w:val="es-EC" w:eastAsia="en-US"/>
    </w:rPr>
  </w:style>
  <w:style w:type="paragraph" w:customStyle="1" w:styleId="615543A93AE247FDBC7327611C9441E63">
    <w:name w:val="615543A93AE247FDBC7327611C9441E63"/>
    <w:rsid w:val="00D305DA"/>
    <w:rPr>
      <w:rFonts w:eastAsiaTheme="minorHAnsi"/>
      <w:lang w:val="es-EC" w:eastAsia="en-US"/>
    </w:rPr>
  </w:style>
  <w:style w:type="paragraph" w:customStyle="1" w:styleId="E0499286279244CEA50D2526FF5485213">
    <w:name w:val="E0499286279244CEA50D2526FF5485213"/>
    <w:rsid w:val="00D305DA"/>
    <w:rPr>
      <w:rFonts w:eastAsiaTheme="minorHAnsi"/>
      <w:lang w:val="es-EC" w:eastAsia="en-US"/>
    </w:rPr>
  </w:style>
  <w:style w:type="paragraph" w:customStyle="1" w:styleId="17478936F1934BA4A82B4F3BEDBBACC13">
    <w:name w:val="17478936F1934BA4A82B4F3BEDBBACC13"/>
    <w:rsid w:val="00D305DA"/>
    <w:rPr>
      <w:rFonts w:eastAsiaTheme="minorHAnsi"/>
      <w:lang w:val="es-EC" w:eastAsia="en-US"/>
    </w:rPr>
  </w:style>
  <w:style w:type="paragraph" w:customStyle="1" w:styleId="E1DA3C8388CC4DAEAC1751F78D7DCD003">
    <w:name w:val="E1DA3C8388CC4DAEAC1751F78D7DCD003"/>
    <w:rsid w:val="00D305DA"/>
    <w:rPr>
      <w:rFonts w:eastAsiaTheme="minorHAnsi"/>
      <w:lang w:val="es-EC" w:eastAsia="en-US"/>
    </w:rPr>
  </w:style>
  <w:style w:type="paragraph" w:customStyle="1" w:styleId="B19AD027C92C4DE7A5F353BD5C851A213">
    <w:name w:val="B19AD027C92C4DE7A5F353BD5C851A213"/>
    <w:rsid w:val="00D305DA"/>
    <w:rPr>
      <w:rFonts w:eastAsiaTheme="minorHAnsi"/>
      <w:lang w:val="es-EC" w:eastAsia="en-US"/>
    </w:rPr>
  </w:style>
  <w:style w:type="paragraph" w:customStyle="1" w:styleId="1346B9DA67EA406B8EC72B01BEC7428E4">
    <w:name w:val="1346B9DA67EA406B8EC72B01BEC7428E4"/>
    <w:rsid w:val="00D305DA"/>
    <w:rPr>
      <w:rFonts w:eastAsiaTheme="minorHAnsi"/>
      <w:lang w:val="es-EC" w:eastAsia="en-US"/>
    </w:rPr>
  </w:style>
  <w:style w:type="paragraph" w:customStyle="1" w:styleId="D48B78BA59304391A27962A43421EF644">
    <w:name w:val="D48B78BA59304391A27962A43421EF644"/>
    <w:rsid w:val="00D305DA"/>
    <w:rPr>
      <w:rFonts w:eastAsiaTheme="minorHAnsi"/>
      <w:lang w:val="es-EC" w:eastAsia="en-US"/>
    </w:rPr>
  </w:style>
  <w:style w:type="paragraph" w:customStyle="1" w:styleId="B7C07A82DE7F4FFD94435CB4535CC40F4">
    <w:name w:val="B7C07A82DE7F4FFD94435CB4535CC40F4"/>
    <w:rsid w:val="00D305DA"/>
    <w:rPr>
      <w:rFonts w:eastAsiaTheme="minorHAnsi"/>
      <w:lang w:val="es-EC" w:eastAsia="en-US"/>
    </w:rPr>
  </w:style>
  <w:style w:type="paragraph" w:customStyle="1" w:styleId="F53A35E6664848978E95535C1D11C9814">
    <w:name w:val="F53A35E6664848978E95535C1D11C9814"/>
    <w:rsid w:val="00D305DA"/>
    <w:rPr>
      <w:rFonts w:eastAsiaTheme="minorHAnsi"/>
      <w:lang w:val="es-EC" w:eastAsia="en-US"/>
    </w:rPr>
  </w:style>
  <w:style w:type="paragraph" w:customStyle="1" w:styleId="9E626E45202F414F9108243F6FBA83094">
    <w:name w:val="9E626E45202F414F9108243F6FBA83094"/>
    <w:rsid w:val="00D305DA"/>
    <w:rPr>
      <w:rFonts w:eastAsiaTheme="minorHAnsi"/>
      <w:lang w:val="es-EC" w:eastAsia="en-US"/>
    </w:rPr>
  </w:style>
  <w:style w:type="paragraph" w:customStyle="1" w:styleId="EE2139BB3E06499E9166BC5DF14926E24">
    <w:name w:val="EE2139BB3E06499E9166BC5DF14926E24"/>
    <w:rsid w:val="00D305DA"/>
    <w:rPr>
      <w:rFonts w:eastAsiaTheme="minorHAnsi"/>
      <w:lang w:val="es-EC" w:eastAsia="en-US"/>
    </w:rPr>
  </w:style>
  <w:style w:type="paragraph" w:customStyle="1" w:styleId="10845DBE96C342C285CCD6E528AB26B14">
    <w:name w:val="10845DBE96C342C285CCD6E528AB26B14"/>
    <w:rsid w:val="00D305DA"/>
    <w:rPr>
      <w:rFonts w:eastAsiaTheme="minorHAnsi"/>
      <w:lang w:val="es-EC" w:eastAsia="en-US"/>
    </w:rPr>
  </w:style>
  <w:style w:type="paragraph" w:customStyle="1" w:styleId="4F4C068E327D4225AE9CA58505E73A8E1">
    <w:name w:val="4F4C068E327D4225AE9CA58505E73A8E1"/>
    <w:rsid w:val="00D305DA"/>
    <w:rPr>
      <w:rFonts w:eastAsiaTheme="minorHAnsi"/>
      <w:lang w:val="es-EC" w:eastAsia="en-US"/>
    </w:rPr>
  </w:style>
  <w:style w:type="paragraph" w:customStyle="1" w:styleId="A992BAC19587424888D2ADEFB64977302">
    <w:name w:val="A992BAC19587424888D2ADEFB64977302"/>
    <w:rsid w:val="00D305DA"/>
    <w:rPr>
      <w:rFonts w:eastAsiaTheme="minorHAnsi"/>
      <w:lang w:val="es-EC" w:eastAsia="en-US"/>
    </w:rPr>
  </w:style>
  <w:style w:type="paragraph" w:customStyle="1" w:styleId="71E9232CC4D94F8BAAB040A194F427B82">
    <w:name w:val="71E9232CC4D94F8BAAB040A194F427B82"/>
    <w:rsid w:val="00D305DA"/>
    <w:rPr>
      <w:rFonts w:eastAsiaTheme="minorHAnsi"/>
      <w:lang w:val="es-EC" w:eastAsia="en-US"/>
    </w:rPr>
  </w:style>
  <w:style w:type="paragraph" w:customStyle="1" w:styleId="B9DF7B1A46DF4B969903E92B2F1AAD2C4">
    <w:name w:val="B9DF7B1A46DF4B969903E92B2F1AAD2C4"/>
    <w:rsid w:val="00D305DA"/>
    <w:rPr>
      <w:rFonts w:eastAsiaTheme="minorHAnsi"/>
      <w:lang w:val="es-EC" w:eastAsia="en-US"/>
    </w:rPr>
  </w:style>
  <w:style w:type="paragraph" w:customStyle="1" w:styleId="881B1BE5CDEC4F929C56A71ED40075B34">
    <w:name w:val="881B1BE5CDEC4F929C56A71ED40075B34"/>
    <w:rsid w:val="00D305DA"/>
    <w:rPr>
      <w:rFonts w:eastAsiaTheme="minorHAnsi"/>
      <w:lang w:val="es-EC" w:eastAsia="en-US"/>
    </w:rPr>
  </w:style>
  <w:style w:type="paragraph" w:customStyle="1" w:styleId="CE75B8F21FC74AEA8D63FF00918B8B8F4">
    <w:name w:val="CE75B8F21FC74AEA8D63FF00918B8B8F4"/>
    <w:rsid w:val="00D305DA"/>
    <w:rPr>
      <w:rFonts w:eastAsiaTheme="minorHAnsi"/>
      <w:lang w:val="es-EC" w:eastAsia="en-US"/>
    </w:rPr>
  </w:style>
  <w:style w:type="paragraph" w:customStyle="1" w:styleId="DA10A2CE462E4344AFB75924CE6FA73F1">
    <w:name w:val="DA10A2CE462E4344AFB75924CE6FA73F1"/>
    <w:rsid w:val="00D305DA"/>
    <w:rPr>
      <w:rFonts w:eastAsiaTheme="minorHAnsi"/>
      <w:lang w:val="es-EC" w:eastAsia="en-US"/>
    </w:rPr>
  </w:style>
  <w:style w:type="paragraph" w:customStyle="1" w:styleId="384FFEAA9F424136AC2511107FB2F8364">
    <w:name w:val="384FFEAA9F424136AC2511107FB2F8364"/>
    <w:rsid w:val="00D305DA"/>
    <w:rPr>
      <w:rFonts w:eastAsiaTheme="minorHAnsi"/>
      <w:lang w:val="es-EC" w:eastAsia="en-US"/>
    </w:rPr>
  </w:style>
  <w:style w:type="paragraph" w:customStyle="1" w:styleId="69AFC006173C49BFBED48E3FEF5D304E4">
    <w:name w:val="69AFC006173C49BFBED48E3FEF5D304E4"/>
    <w:rsid w:val="00D305DA"/>
    <w:rPr>
      <w:rFonts w:eastAsiaTheme="minorHAnsi"/>
      <w:lang w:val="es-EC" w:eastAsia="en-US"/>
    </w:rPr>
  </w:style>
  <w:style w:type="paragraph" w:customStyle="1" w:styleId="9CEBA39EB6CC4045AF7BCA6D12564F934">
    <w:name w:val="9CEBA39EB6CC4045AF7BCA6D12564F934"/>
    <w:rsid w:val="00D305DA"/>
    <w:rPr>
      <w:rFonts w:eastAsiaTheme="minorHAnsi"/>
      <w:lang w:val="es-EC" w:eastAsia="en-US"/>
    </w:rPr>
  </w:style>
  <w:style w:type="paragraph" w:customStyle="1" w:styleId="1E8405E3678D49F6950169CE85D773094">
    <w:name w:val="1E8405E3678D49F6950169CE85D773094"/>
    <w:rsid w:val="00D305DA"/>
    <w:rPr>
      <w:rFonts w:eastAsiaTheme="minorHAnsi"/>
      <w:lang w:val="es-EC" w:eastAsia="en-US"/>
    </w:rPr>
  </w:style>
  <w:style w:type="paragraph" w:customStyle="1" w:styleId="537EA4D083B74902AA851A8C7EB14E514">
    <w:name w:val="537EA4D083B74902AA851A8C7EB14E514"/>
    <w:rsid w:val="00D305DA"/>
    <w:rPr>
      <w:rFonts w:eastAsiaTheme="minorHAnsi"/>
      <w:lang w:val="es-EC" w:eastAsia="en-US"/>
    </w:rPr>
  </w:style>
  <w:style w:type="paragraph" w:customStyle="1" w:styleId="4DD2A450278F4CC399A538AC1E215C454">
    <w:name w:val="4DD2A450278F4CC399A538AC1E215C454"/>
    <w:rsid w:val="00D305DA"/>
    <w:rPr>
      <w:rFonts w:eastAsiaTheme="minorHAnsi"/>
      <w:lang w:val="es-EC" w:eastAsia="en-US"/>
    </w:rPr>
  </w:style>
  <w:style w:type="paragraph" w:customStyle="1" w:styleId="DF25207A81BC479B915B2CDCE95697C34">
    <w:name w:val="DF25207A81BC479B915B2CDCE95697C34"/>
    <w:rsid w:val="00D305DA"/>
    <w:rPr>
      <w:rFonts w:eastAsiaTheme="minorHAnsi"/>
      <w:lang w:val="es-EC" w:eastAsia="en-US"/>
    </w:rPr>
  </w:style>
  <w:style w:type="paragraph" w:customStyle="1" w:styleId="99EB8A390A744832828ABB4B87735DB24">
    <w:name w:val="99EB8A390A744832828ABB4B87735DB24"/>
    <w:rsid w:val="00D305DA"/>
    <w:rPr>
      <w:rFonts w:eastAsiaTheme="minorHAnsi"/>
      <w:lang w:val="es-EC" w:eastAsia="en-US"/>
    </w:rPr>
  </w:style>
  <w:style w:type="paragraph" w:customStyle="1" w:styleId="63D9D8B36035438C9CD53877B2F448704">
    <w:name w:val="63D9D8B36035438C9CD53877B2F448704"/>
    <w:rsid w:val="00D305DA"/>
    <w:rPr>
      <w:rFonts w:eastAsiaTheme="minorHAnsi"/>
      <w:lang w:val="es-EC" w:eastAsia="en-US"/>
    </w:rPr>
  </w:style>
  <w:style w:type="paragraph" w:customStyle="1" w:styleId="8D85583ABBC24E7DAED6C250D9B6378E4">
    <w:name w:val="8D85583ABBC24E7DAED6C250D9B6378E4"/>
    <w:rsid w:val="00D305DA"/>
    <w:rPr>
      <w:rFonts w:eastAsiaTheme="minorHAnsi"/>
      <w:lang w:val="es-EC" w:eastAsia="en-US"/>
    </w:rPr>
  </w:style>
  <w:style w:type="paragraph" w:customStyle="1" w:styleId="3EE0775CA125442385378CC4A894E0164">
    <w:name w:val="3EE0775CA125442385378CC4A894E0164"/>
    <w:rsid w:val="00D305DA"/>
    <w:rPr>
      <w:rFonts w:eastAsiaTheme="minorHAnsi"/>
      <w:lang w:val="es-EC" w:eastAsia="en-US"/>
    </w:rPr>
  </w:style>
  <w:style w:type="paragraph" w:customStyle="1" w:styleId="4246FF1E36294E0BB23A8F5E9A5969804">
    <w:name w:val="4246FF1E36294E0BB23A8F5E9A5969804"/>
    <w:rsid w:val="00D305DA"/>
    <w:rPr>
      <w:rFonts w:eastAsiaTheme="minorHAnsi"/>
      <w:lang w:val="es-EC" w:eastAsia="en-US"/>
    </w:rPr>
  </w:style>
  <w:style w:type="paragraph" w:customStyle="1" w:styleId="C66DB1C3AA7E4A9ABA0DDC05DDB811FA4">
    <w:name w:val="C66DB1C3AA7E4A9ABA0DDC05DDB811FA4"/>
    <w:rsid w:val="00D305DA"/>
    <w:rPr>
      <w:rFonts w:eastAsiaTheme="minorHAnsi"/>
      <w:lang w:val="es-EC" w:eastAsia="en-US"/>
    </w:rPr>
  </w:style>
  <w:style w:type="paragraph" w:customStyle="1" w:styleId="0B9DF91E77C949459C2C6C8A55FBF6014">
    <w:name w:val="0B9DF91E77C949459C2C6C8A55FBF6014"/>
    <w:rsid w:val="00D305DA"/>
    <w:rPr>
      <w:rFonts w:eastAsiaTheme="minorHAnsi"/>
      <w:lang w:val="es-EC" w:eastAsia="en-US"/>
    </w:rPr>
  </w:style>
  <w:style w:type="paragraph" w:customStyle="1" w:styleId="9AD30FB8B38449108D2DCAEA37B155DD4">
    <w:name w:val="9AD30FB8B38449108D2DCAEA37B155DD4"/>
    <w:rsid w:val="00D305DA"/>
    <w:rPr>
      <w:rFonts w:eastAsiaTheme="minorHAnsi"/>
      <w:lang w:val="es-EC" w:eastAsia="en-US"/>
    </w:rPr>
  </w:style>
  <w:style w:type="paragraph" w:customStyle="1" w:styleId="B3217F0EB441450AAED2FEC9CE6F3A394">
    <w:name w:val="B3217F0EB441450AAED2FEC9CE6F3A394"/>
    <w:rsid w:val="00D305DA"/>
    <w:rPr>
      <w:rFonts w:eastAsiaTheme="minorHAnsi"/>
      <w:lang w:val="es-EC" w:eastAsia="en-US"/>
    </w:rPr>
  </w:style>
  <w:style w:type="paragraph" w:customStyle="1" w:styleId="BB7DAB3CE87D4DCEABC3C791DFD4ACDC4">
    <w:name w:val="BB7DAB3CE87D4DCEABC3C791DFD4ACDC4"/>
    <w:rsid w:val="00D305DA"/>
    <w:rPr>
      <w:rFonts w:eastAsiaTheme="minorHAnsi"/>
      <w:lang w:val="es-EC" w:eastAsia="en-US"/>
    </w:rPr>
  </w:style>
  <w:style w:type="paragraph" w:customStyle="1" w:styleId="E9342A2CC8AD4C9789625005DD99EFFA4">
    <w:name w:val="E9342A2CC8AD4C9789625005DD99EFFA4"/>
    <w:rsid w:val="00D305DA"/>
    <w:rPr>
      <w:rFonts w:eastAsiaTheme="minorHAnsi"/>
      <w:lang w:val="es-EC" w:eastAsia="en-US"/>
    </w:rPr>
  </w:style>
  <w:style w:type="paragraph" w:customStyle="1" w:styleId="4556944BA42D4F8AB308FCC83EBEEF9B4">
    <w:name w:val="4556944BA42D4F8AB308FCC83EBEEF9B4"/>
    <w:rsid w:val="00D305DA"/>
    <w:rPr>
      <w:rFonts w:eastAsiaTheme="minorHAnsi"/>
      <w:lang w:val="es-EC" w:eastAsia="en-US"/>
    </w:rPr>
  </w:style>
  <w:style w:type="paragraph" w:customStyle="1" w:styleId="E96A29351C4B4D2DA67A6ECD28D9F1804">
    <w:name w:val="E96A29351C4B4D2DA67A6ECD28D9F1804"/>
    <w:rsid w:val="00D305DA"/>
    <w:rPr>
      <w:rFonts w:eastAsiaTheme="minorHAnsi"/>
      <w:lang w:val="es-EC" w:eastAsia="en-US"/>
    </w:rPr>
  </w:style>
  <w:style w:type="paragraph" w:customStyle="1" w:styleId="A72B59C61C704933A9840A2E0AEE373E4">
    <w:name w:val="A72B59C61C704933A9840A2E0AEE373E4"/>
    <w:rsid w:val="00D305DA"/>
    <w:rPr>
      <w:rFonts w:eastAsiaTheme="minorHAnsi"/>
      <w:lang w:val="es-EC" w:eastAsia="en-US"/>
    </w:rPr>
  </w:style>
  <w:style w:type="paragraph" w:customStyle="1" w:styleId="206D5BBFDF674FF68633BB891E378E034">
    <w:name w:val="206D5BBFDF674FF68633BB891E378E034"/>
    <w:rsid w:val="00D305DA"/>
    <w:rPr>
      <w:rFonts w:eastAsiaTheme="minorHAnsi"/>
      <w:lang w:val="es-EC" w:eastAsia="en-US"/>
    </w:rPr>
  </w:style>
  <w:style w:type="paragraph" w:customStyle="1" w:styleId="EE2CFBEC4B4A4226929729B632209E2A4">
    <w:name w:val="EE2CFBEC4B4A4226929729B632209E2A4"/>
    <w:rsid w:val="00D305DA"/>
    <w:rPr>
      <w:rFonts w:eastAsiaTheme="minorHAnsi"/>
      <w:lang w:val="es-EC" w:eastAsia="en-US"/>
    </w:rPr>
  </w:style>
  <w:style w:type="paragraph" w:customStyle="1" w:styleId="56DC3A96EA9D44679D1E5B798CD48CB74">
    <w:name w:val="56DC3A96EA9D44679D1E5B798CD48CB74"/>
    <w:rsid w:val="00D305DA"/>
    <w:rPr>
      <w:rFonts w:eastAsiaTheme="minorHAnsi"/>
      <w:lang w:val="es-EC" w:eastAsia="en-US"/>
    </w:rPr>
  </w:style>
  <w:style w:type="paragraph" w:customStyle="1" w:styleId="097CE9FBADF54D709AEB2D618C4F84EE4">
    <w:name w:val="097CE9FBADF54D709AEB2D618C4F84EE4"/>
    <w:rsid w:val="00D305DA"/>
    <w:rPr>
      <w:rFonts w:eastAsiaTheme="minorHAnsi"/>
      <w:lang w:val="es-EC" w:eastAsia="en-US"/>
    </w:rPr>
  </w:style>
  <w:style w:type="paragraph" w:customStyle="1" w:styleId="13DA77F3616F4FC9994E1B61F81D82BE4">
    <w:name w:val="13DA77F3616F4FC9994E1B61F81D82BE4"/>
    <w:rsid w:val="00D305DA"/>
    <w:rPr>
      <w:rFonts w:eastAsiaTheme="minorHAnsi"/>
      <w:lang w:val="es-EC" w:eastAsia="en-US"/>
    </w:rPr>
  </w:style>
  <w:style w:type="paragraph" w:customStyle="1" w:styleId="946FCCE63D414E61B60EFFC3BC364AF44">
    <w:name w:val="946FCCE63D414E61B60EFFC3BC364AF44"/>
    <w:rsid w:val="00D305DA"/>
    <w:rPr>
      <w:rFonts w:eastAsiaTheme="minorHAnsi"/>
      <w:lang w:val="es-EC" w:eastAsia="en-US"/>
    </w:rPr>
  </w:style>
  <w:style w:type="paragraph" w:customStyle="1" w:styleId="F2A8843844E843ADBE3DB19D8DB1B4834">
    <w:name w:val="F2A8843844E843ADBE3DB19D8DB1B4834"/>
    <w:rsid w:val="00D305DA"/>
    <w:rPr>
      <w:rFonts w:eastAsiaTheme="minorHAnsi"/>
      <w:lang w:val="es-EC" w:eastAsia="en-US"/>
    </w:rPr>
  </w:style>
  <w:style w:type="paragraph" w:customStyle="1" w:styleId="32847B7CB5B0420890FEE699C93E2DBA4">
    <w:name w:val="32847B7CB5B0420890FEE699C93E2DBA4"/>
    <w:rsid w:val="00D305DA"/>
    <w:rPr>
      <w:rFonts w:eastAsiaTheme="minorHAnsi"/>
      <w:lang w:val="es-EC" w:eastAsia="en-US"/>
    </w:rPr>
  </w:style>
  <w:style w:type="paragraph" w:customStyle="1" w:styleId="1016FF7299E247B2BF884EAA893EF3CC4">
    <w:name w:val="1016FF7299E247B2BF884EAA893EF3CC4"/>
    <w:rsid w:val="00D305DA"/>
    <w:rPr>
      <w:rFonts w:eastAsiaTheme="minorHAnsi"/>
      <w:lang w:val="es-EC" w:eastAsia="en-US"/>
    </w:rPr>
  </w:style>
  <w:style w:type="paragraph" w:customStyle="1" w:styleId="CA31FA15D5F64F59977F411B0C6F12B24">
    <w:name w:val="CA31FA15D5F64F59977F411B0C6F12B24"/>
    <w:rsid w:val="00D305DA"/>
    <w:rPr>
      <w:rFonts w:eastAsiaTheme="minorHAnsi"/>
      <w:lang w:val="es-EC" w:eastAsia="en-US"/>
    </w:rPr>
  </w:style>
  <w:style w:type="paragraph" w:customStyle="1" w:styleId="D4E8C4BB1CA845748BCB5CDAC37BF6C14">
    <w:name w:val="D4E8C4BB1CA845748BCB5CDAC37BF6C14"/>
    <w:rsid w:val="00D305DA"/>
    <w:rPr>
      <w:rFonts w:eastAsiaTheme="minorHAnsi"/>
      <w:lang w:val="es-EC" w:eastAsia="en-US"/>
    </w:rPr>
  </w:style>
  <w:style w:type="paragraph" w:customStyle="1" w:styleId="77AAEB11720E45AF801BBF863F46DA504">
    <w:name w:val="77AAEB11720E45AF801BBF863F46DA504"/>
    <w:rsid w:val="00D305DA"/>
    <w:rPr>
      <w:rFonts w:eastAsiaTheme="minorHAnsi"/>
      <w:lang w:val="es-EC" w:eastAsia="en-US"/>
    </w:rPr>
  </w:style>
  <w:style w:type="paragraph" w:customStyle="1" w:styleId="0156252639484D2481ED38B2AC8A97354">
    <w:name w:val="0156252639484D2481ED38B2AC8A97354"/>
    <w:rsid w:val="00D305DA"/>
    <w:rPr>
      <w:rFonts w:eastAsiaTheme="minorHAnsi"/>
      <w:lang w:val="es-EC" w:eastAsia="en-US"/>
    </w:rPr>
  </w:style>
  <w:style w:type="paragraph" w:customStyle="1" w:styleId="FC6A71074B0A4CD68650CEFFDCE245584">
    <w:name w:val="FC6A71074B0A4CD68650CEFFDCE245584"/>
    <w:rsid w:val="00D305DA"/>
    <w:rPr>
      <w:rFonts w:eastAsiaTheme="minorHAnsi"/>
      <w:lang w:val="es-EC" w:eastAsia="en-US"/>
    </w:rPr>
  </w:style>
  <w:style w:type="paragraph" w:customStyle="1" w:styleId="3D0163509D05402CB44B6E340503DEBE4">
    <w:name w:val="3D0163509D05402CB44B6E340503DEBE4"/>
    <w:rsid w:val="00D305DA"/>
    <w:rPr>
      <w:rFonts w:eastAsiaTheme="minorHAnsi"/>
      <w:lang w:val="es-EC" w:eastAsia="en-US"/>
    </w:rPr>
  </w:style>
  <w:style w:type="paragraph" w:customStyle="1" w:styleId="E7D3DA55700C4998ACD35A4258426BBA4">
    <w:name w:val="E7D3DA55700C4998ACD35A4258426BBA4"/>
    <w:rsid w:val="00D305DA"/>
    <w:rPr>
      <w:rFonts w:eastAsiaTheme="minorHAnsi"/>
      <w:lang w:val="es-EC" w:eastAsia="en-US"/>
    </w:rPr>
  </w:style>
  <w:style w:type="paragraph" w:customStyle="1" w:styleId="B570C8410D9B4EB090308DA62A4BC51E4">
    <w:name w:val="B570C8410D9B4EB090308DA62A4BC51E4"/>
    <w:rsid w:val="00D305DA"/>
    <w:rPr>
      <w:rFonts w:eastAsiaTheme="minorHAnsi"/>
      <w:lang w:val="es-EC" w:eastAsia="en-US"/>
    </w:rPr>
  </w:style>
  <w:style w:type="paragraph" w:customStyle="1" w:styleId="AE6B119347344EC9AB2C5E747B87912F4">
    <w:name w:val="AE6B119347344EC9AB2C5E747B87912F4"/>
    <w:rsid w:val="00D305DA"/>
    <w:rPr>
      <w:rFonts w:eastAsiaTheme="minorHAnsi"/>
      <w:lang w:val="es-EC" w:eastAsia="en-US"/>
    </w:rPr>
  </w:style>
  <w:style w:type="paragraph" w:customStyle="1" w:styleId="7B02A587A73042788C149190E304B8A64">
    <w:name w:val="7B02A587A73042788C149190E304B8A64"/>
    <w:rsid w:val="00D305DA"/>
    <w:rPr>
      <w:rFonts w:eastAsiaTheme="minorHAnsi"/>
      <w:lang w:val="es-EC" w:eastAsia="en-US"/>
    </w:rPr>
  </w:style>
  <w:style w:type="paragraph" w:customStyle="1" w:styleId="5E4E45F7E8EF42F9A563694C8FCAFBD54">
    <w:name w:val="5E4E45F7E8EF42F9A563694C8FCAFBD54"/>
    <w:rsid w:val="00D305DA"/>
    <w:rPr>
      <w:rFonts w:eastAsiaTheme="minorHAnsi"/>
      <w:lang w:val="es-EC" w:eastAsia="en-US"/>
    </w:rPr>
  </w:style>
  <w:style w:type="paragraph" w:customStyle="1" w:styleId="CAE76DCD5A424EC69E5C8EBE21342C3F4">
    <w:name w:val="CAE76DCD5A424EC69E5C8EBE21342C3F4"/>
    <w:rsid w:val="00D305DA"/>
    <w:rPr>
      <w:rFonts w:eastAsiaTheme="minorHAnsi"/>
      <w:lang w:val="es-EC" w:eastAsia="en-US"/>
    </w:rPr>
  </w:style>
  <w:style w:type="paragraph" w:customStyle="1" w:styleId="86895B1CF98F48D98A3034D7F21129994">
    <w:name w:val="86895B1CF98F48D98A3034D7F21129994"/>
    <w:rsid w:val="00D305DA"/>
    <w:rPr>
      <w:rFonts w:eastAsiaTheme="minorHAnsi"/>
      <w:lang w:val="es-EC" w:eastAsia="en-US"/>
    </w:rPr>
  </w:style>
  <w:style w:type="paragraph" w:customStyle="1" w:styleId="8ECD8EB131FC44938A244384EAEC5CDF4">
    <w:name w:val="8ECD8EB131FC44938A244384EAEC5CDF4"/>
    <w:rsid w:val="00D305DA"/>
    <w:rPr>
      <w:rFonts w:eastAsiaTheme="minorHAnsi"/>
      <w:lang w:val="es-EC" w:eastAsia="en-US"/>
    </w:rPr>
  </w:style>
  <w:style w:type="paragraph" w:customStyle="1" w:styleId="09B320BADD0243C1A6996FDA412912884">
    <w:name w:val="09B320BADD0243C1A6996FDA412912884"/>
    <w:rsid w:val="00D305DA"/>
    <w:rPr>
      <w:rFonts w:eastAsiaTheme="minorHAnsi"/>
      <w:lang w:val="es-EC" w:eastAsia="en-US"/>
    </w:rPr>
  </w:style>
  <w:style w:type="paragraph" w:customStyle="1" w:styleId="DAE347F9A419492184156B9CF1F11B104">
    <w:name w:val="DAE347F9A419492184156B9CF1F11B104"/>
    <w:rsid w:val="00D305DA"/>
    <w:rPr>
      <w:rFonts w:eastAsiaTheme="minorHAnsi"/>
      <w:lang w:val="es-EC" w:eastAsia="en-US"/>
    </w:rPr>
  </w:style>
  <w:style w:type="paragraph" w:customStyle="1" w:styleId="4AA5E900847D4A6EBC1714ADCB6206504">
    <w:name w:val="4AA5E900847D4A6EBC1714ADCB6206504"/>
    <w:rsid w:val="00D305DA"/>
    <w:rPr>
      <w:rFonts w:eastAsiaTheme="minorHAnsi"/>
      <w:lang w:val="es-EC" w:eastAsia="en-US"/>
    </w:rPr>
  </w:style>
  <w:style w:type="paragraph" w:customStyle="1" w:styleId="436BC0C0CF9B4E5EA4AA26700352B2404">
    <w:name w:val="436BC0C0CF9B4E5EA4AA26700352B2404"/>
    <w:rsid w:val="00D305DA"/>
    <w:rPr>
      <w:rFonts w:eastAsiaTheme="minorHAnsi"/>
      <w:lang w:val="es-EC" w:eastAsia="en-US"/>
    </w:rPr>
  </w:style>
  <w:style w:type="paragraph" w:customStyle="1" w:styleId="05185064C61E42BDACA01827605A9C844">
    <w:name w:val="05185064C61E42BDACA01827605A9C844"/>
    <w:rsid w:val="00D305DA"/>
    <w:rPr>
      <w:rFonts w:eastAsiaTheme="minorHAnsi"/>
      <w:lang w:val="es-EC" w:eastAsia="en-US"/>
    </w:rPr>
  </w:style>
  <w:style w:type="paragraph" w:customStyle="1" w:styleId="14677D90A6FB4EC8B272E01E64B56CBA4">
    <w:name w:val="14677D90A6FB4EC8B272E01E64B56CBA4"/>
    <w:rsid w:val="00D305DA"/>
    <w:rPr>
      <w:rFonts w:eastAsiaTheme="minorHAnsi"/>
      <w:lang w:val="es-EC" w:eastAsia="en-US"/>
    </w:rPr>
  </w:style>
  <w:style w:type="paragraph" w:customStyle="1" w:styleId="99A06C89987241E78D403670EC04F5654">
    <w:name w:val="99A06C89987241E78D403670EC04F5654"/>
    <w:rsid w:val="00D305DA"/>
    <w:rPr>
      <w:rFonts w:eastAsiaTheme="minorHAnsi"/>
      <w:lang w:val="es-EC" w:eastAsia="en-US"/>
    </w:rPr>
  </w:style>
  <w:style w:type="paragraph" w:customStyle="1" w:styleId="28031169A71F47F78510D9038D0C01BB4">
    <w:name w:val="28031169A71F47F78510D9038D0C01BB4"/>
    <w:rsid w:val="00D305DA"/>
    <w:rPr>
      <w:rFonts w:eastAsiaTheme="minorHAnsi"/>
      <w:lang w:val="es-EC" w:eastAsia="en-US"/>
    </w:rPr>
  </w:style>
  <w:style w:type="paragraph" w:customStyle="1" w:styleId="3FD55BDA318F4AD6914687132CEEA8EE4">
    <w:name w:val="3FD55BDA318F4AD6914687132CEEA8EE4"/>
    <w:rsid w:val="00D305DA"/>
    <w:rPr>
      <w:rFonts w:eastAsiaTheme="minorHAnsi"/>
      <w:lang w:val="es-EC" w:eastAsia="en-US"/>
    </w:rPr>
  </w:style>
  <w:style w:type="paragraph" w:customStyle="1" w:styleId="23F93ABB6ABC40EE94B563256FE61EA44">
    <w:name w:val="23F93ABB6ABC40EE94B563256FE61EA44"/>
    <w:rsid w:val="00D305DA"/>
    <w:rPr>
      <w:rFonts w:eastAsiaTheme="minorHAnsi"/>
      <w:lang w:val="es-EC" w:eastAsia="en-US"/>
    </w:rPr>
  </w:style>
  <w:style w:type="paragraph" w:customStyle="1" w:styleId="E6AB87C7821E494D8A47DF6634547AB64">
    <w:name w:val="E6AB87C7821E494D8A47DF6634547AB64"/>
    <w:rsid w:val="00D305DA"/>
    <w:rPr>
      <w:rFonts w:eastAsiaTheme="minorHAnsi"/>
      <w:lang w:val="es-EC" w:eastAsia="en-US"/>
    </w:rPr>
  </w:style>
  <w:style w:type="paragraph" w:customStyle="1" w:styleId="B3C8169D8C11466DA87C3B6489F59D744">
    <w:name w:val="B3C8169D8C11466DA87C3B6489F59D744"/>
    <w:rsid w:val="00D305DA"/>
    <w:rPr>
      <w:rFonts w:eastAsiaTheme="minorHAnsi"/>
      <w:lang w:val="es-EC" w:eastAsia="en-US"/>
    </w:rPr>
  </w:style>
  <w:style w:type="paragraph" w:customStyle="1" w:styleId="0B0197916C06483EBF04B722300A2EBB4">
    <w:name w:val="0B0197916C06483EBF04B722300A2EBB4"/>
    <w:rsid w:val="00D305DA"/>
    <w:rPr>
      <w:rFonts w:eastAsiaTheme="minorHAnsi"/>
      <w:lang w:val="es-EC" w:eastAsia="en-US"/>
    </w:rPr>
  </w:style>
  <w:style w:type="paragraph" w:customStyle="1" w:styleId="6D284A3A1283479A832EB6F4E3A8D33D4">
    <w:name w:val="6D284A3A1283479A832EB6F4E3A8D33D4"/>
    <w:rsid w:val="00D305DA"/>
    <w:rPr>
      <w:rFonts w:eastAsiaTheme="minorHAnsi"/>
      <w:lang w:val="es-EC" w:eastAsia="en-US"/>
    </w:rPr>
  </w:style>
  <w:style w:type="paragraph" w:customStyle="1" w:styleId="CFF85B819F6F4571BB39F3D90BEF80E24">
    <w:name w:val="CFF85B819F6F4571BB39F3D90BEF80E24"/>
    <w:rsid w:val="00D305DA"/>
    <w:rPr>
      <w:rFonts w:eastAsiaTheme="minorHAnsi"/>
      <w:lang w:val="es-EC" w:eastAsia="en-US"/>
    </w:rPr>
  </w:style>
  <w:style w:type="paragraph" w:customStyle="1" w:styleId="8F38C77CE7144FA79DCDDACFA37B24A14">
    <w:name w:val="8F38C77CE7144FA79DCDDACFA37B24A14"/>
    <w:rsid w:val="00D305DA"/>
    <w:rPr>
      <w:rFonts w:eastAsiaTheme="minorHAnsi"/>
      <w:lang w:val="es-EC" w:eastAsia="en-US"/>
    </w:rPr>
  </w:style>
  <w:style w:type="paragraph" w:customStyle="1" w:styleId="A1D1AB12CA894062A3FE331408639FD04">
    <w:name w:val="A1D1AB12CA894062A3FE331408639FD04"/>
    <w:rsid w:val="00D305DA"/>
    <w:rPr>
      <w:rFonts w:eastAsiaTheme="minorHAnsi"/>
      <w:lang w:val="es-EC" w:eastAsia="en-US"/>
    </w:rPr>
  </w:style>
  <w:style w:type="paragraph" w:customStyle="1" w:styleId="200A7793BE3A4A4A8A9B13C5D36933984">
    <w:name w:val="200A7793BE3A4A4A8A9B13C5D36933984"/>
    <w:rsid w:val="00D305DA"/>
    <w:rPr>
      <w:rFonts w:eastAsiaTheme="minorHAnsi"/>
      <w:lang w:val="es-EC" w:eastAsia="en-US"/>
    </w:rPr>
  </w:style>
  <w:style w:type="paragraph" w:customStyle="1" w:styleId="EEDCAC6FF0644FCCBE03E0D9CB7939D64">
    <w:name w:val="EEDCAC6FF0644FCCBE03E0D9CB7939D64"/>
    <w:rsid w:val="00D305DA"/>
    <w:rPr>
      <w:rFonts w:eastAsiaTheme="minorHAnsi"/>
      <w:lang w:val="es-EC" w:eastAsia="en-US"/>
    </w:rPr>
  </w:style>
  <w:style w:type="paragraph" w:customStyle="1" w:styleId="A34BEEE68CF34EABA6B72BF7C2BFAC264">
    <w:name w:val="A34BEEE68CF34EABA6B72BF7C2BFAC264"/>
    <w:rsid w:val="00D305DA"/>
    <w:rPr>
      <w:rFonts w:eastAsiaTheme="minorHAnsi"/>
      <w:lang w:val="es-EC" w:eastAsia="en-US"/>
    </w:rPr>
  </w:style>
  <w:style w:type="paragraph" w:customStyle="1" w:styleId="4ADB6E15710545FBB6C8B6192EF33A374">
    <w:name w:val="4ADB6E15710545FBB6C8B6192EF33A374"/>
    <w:rsid w:val="00D305DA"/>
    <w:rPr>
      <w:rFonts w:eastAsiaTheme="minorHAnsi"/>
      <w:lang w:val="es-EC" w:eastAsia="en-US"/>
    </w:rPr>
  </w:style>
  <w:style w:type="paragraph" w:customStyle="1" w:styleId="134D0017B95647E7B85646BFCE1618D04">
    <w:name w:val="134D0017B95647E7B85646BFCE1618D04"/>
    <w:rsid w:val="00D305DA"/>
    <w:rPr>
      <w:rFonts w:eastAsiaTheme="minorHAnsi"/>
      <w:lang w:val="es-EC" w:eastAsia="en-US"/>
    </w:rPr>
  </w:style>
  <w:style w:type="paragraph" w:customStyle="1" w:styleId="2BE839DF3FE445578FE99E33F5EE50DF4">
    <w:name w:val="2BE839DF3FE445578FE99E33F5EE50DF4"/>
    <w:rsid w:val="00D305DA"/>
    <w:rPr>
      <w:rFonts w:eastAsiaTheme="minorHAnsi"/>
      <w:lang w:val="es-EC" w:eastAsia="en-US"/>
    </w:rPr>
  </w:style>
  <w:style w:type="paragraph" w:customStyle="1" w:styleId="3341A88EA83145C5BD2F7916B5A6CCF44">
    <w:name w:val="3341A88EA83145C5BD2F7916B5A6CCF44"/>
    <w:rsid w:val="00D305DA"/>
    <w:rPr>
      <w:rFonts w:eastAsiaTheme="minorHAnsi"/>
      <w:lang w:val="es-EC" w:eastAsia="en-US"/>
    </w:rPr>
  </w:style>
  <w:style w:type="paragraph" w:customStyle="1" w:styleId="07A7E0992EAE472B936B0637C24CE1E04">
    <w:name w:val="07A7E0992EAE472B936B0637C24CE1E04"/>
    <w:rsid w:val="00D305DA"/>
    <w:rPr>
      <w:rFonts w:eastAsiaTheme="minorHAnsi"/>
      <w:lang w:val="es-EC" w:eastAsia="en-US"/>
    </w:rPr>
  </w:style>
  <w:style w:type="paragraph" w:customStyle="1" w:styleId="4417D29BE8A547F88A7481207B12438E4">
    <w:name w:val="4417D29BE8A547F88A7481207B12438E4"/>
    <w:rsid w:val="00D305DA"/>
    <w:rPr>
      <w:rFonts w:eastAsiaTheme="minorHAnsi"/>
      <w:lang w:val="es-EC" w:eastAsia="en-US"/>
    </w:rPr>
  </w:style>
  <w:style w:type="paragraph" w:customStyle="1" w:styleId="72B1A79BB4DA469291D700AA6E6B6B1C4">
    <w:name w:val="72B1A79BB4DA469291D700AA6E6B6B1C4"/>
    <w:rsid w:val="00D305DA"/>
    <w:rPr>
      <w:rFonts w:eastAsiaTheme="minorHAnsi"/>
      <w:lang w:val="es-EC" w:eastAsia="en-US"/>
    </w:rPr>
  </w:style>
  <w:style w:type="paragraph" w:customStyle="1" w:styleId="C4E1E859867C48BA8A482137673EAB834">
    <w:name w:val="C4E1E859867C48BA8A482137673EAB834"/>
    <w:rsid w:val="00D305DA"/>
    <w:rPr>
      <w:rFonts w:eastAsiaTheme="minorHAnsi"/>
      <w:lang w:val="es-EC" w:eastAsia="en-US"/>
    </w:rPr>
  </w:style>
  <w:style w:type="paragraph" w:customStyle="1" w:styleId="824E0AE580FE4C62939AAA9D47A5381E4">
    <w:name w:val="824E0AE580FE4C62939AAA9D47A5381E4"/>
    <w:rsid w:val="00D305DA"/>
    <w:rPr>
      <w:rFonts w:eastAsiaTheme="minorHAnsi"/>
      <w:lang w:val="es-EC" w:eastAsia="en-US"/>
    </w:rPr>
  </w:style>
  <w:style w:type="paragraph" w:customStyle="1" w:styleId="007B1EB9E5F244BD8AA66A3E400F4D324">
    <w:name w:val="007B1EB9E5F244BD8AA66A3E400F4D324"/>
    <w:rsid w:val="00D305DA"/>
    <w:rPr>
      <w:rFonts w:eastAsiaTheme="minorHAnsi"/>
      <w:lang w:val="es-EC" w:eastAsia="en-US"/>
    </w:rPr>
  </w:style>
  <w:style w:type="paragraph" w:customStyle="1" w:styleId="2EA7A7ED4B1B4C8FA1C62C9B1AC686FA4">
    <w:name w:val="2EA7A7ED4B1B4C8FA1C62C9B1AC686FA4"/>
    <w:rsid w:val="00D305DA"/>
    <w:rPr>
      <w:rFonts w:eastAsiaTheme="minorHAnsi"/>
      <w:lang w:val="es-EC" w:eastAsia="en-US"/>
    </w:rPr>
  </w:style>
  <w:style w:type="paragraph" w:customStyle="1" w:styleId="2DB95C20124446B0B9B4B7726C4C967F4">
    <w:name w:val="2DB95C20124446B0B9B4B7726C4C967F4"/>
    <w:rsid w:val="00D305DA"/>
    <w:rPr>
      <w:rFonts w:eastAsiaTheme="minorHAnsi"/>
      <w:lang w:val="es-EC" w:eastAsia="en-US"/>
    </w:rPr>
  </w:style>
  <w:style w:type="paragraph" w:customStyle="1" w:styleId="FF2BF67F211C4DD6A8F126AEA876CCEE4">
    <w:name w:val="FF2BF67F211C4DD6A8F126AEA876CCEE4"/>
    <w:rsid w:val="00D305DA"/>
    <w:rPr>
      <w:rFonts w:eastAsiaTheme="minorHAnsi"/>
      <w:lang w:val="es-EC" w:eastAsia="en-US"/>
    </w:rPr>
  </w:style>
  <w:style w:type="paragraph" w:customStyle="1" w:styleId="7DD224FBAC3C4B4EB8DDDE54BA626FBF4">
    <w:name w:val="7DD224FBAC3C4B4EB8DDDE54BA626FBF4"/>
    <w:rsid w:val="00D305DA"/>
    <w:rPr>
      <w:rFonts w:eastAsiaTheme="minorHAnsi"/>
      <w:lang w:val="es-EC" w:eastAsia="en-US"/>
    </w:rPr>
  </w:style>
  <w:style w:type="paragraph" w:customStyle="1" w:styleId="D68A2059810B47FD9B3720121AB96B4C4">
    <w:name w:val="D68A2059810B47FD9B3720121AB96B4C4"/>
    <w:rsid w:val="00D305DA"/>
    <w:rPr>
      <w:rFonts w:eastAsiaTheme="minorHAnsi"/>
      <w:lang w:val="es-EC" w:eastAsia="en-US"/>
    </w:rPr>
  </w:style>
  <w:style w:type="paragraph" w:customStyle="1" w:styleId="422C6119AA53426F9E88E4D79C672E554">
    <w:name w:val="422C6119AA53426F9E88E4D79C672E554"/>
    <w:rsid w:val="00D305DA"/>
    <w:rPr>
      <w:rFonts w:eastAsiaTheme="minorHAnsi"/>
      <w:lang w:val="es-EC" w:eastAsia="en-US"/>
    </w:rPr>
  </w:style>
  <w:style w:type="paragraph" w:customStyle="1" w:styleId="F0C026DE105140C199414101FA2C1AD14">
    <w:name w:val="F0C026DE105140C199414101FA2C1AD14"/>
    <w:rsid w:val="00D305DA"/>
    <w:rPr>
      <w:rFonts w:eastAsiaTheme="minorHAnsi"/>
      <w:lang w:val="es-EC" w:eastAsia="en-US"/>
    </w:rPr>
  </w:style>
  <w:style w:type="paragraph" w:customStyle="1" w:styleId="905CBE9BC36945689E978DDF1F2D53EF4">
    <w:name w:val="905CBE9BC36945689E978DDF1F2D53EF4"/>
    <w:rsid w:val="00D305DA"/>
    <w:rPr>
      <w:rFonts w:eastAsiaTheme="minorHAnsi"/>
      <w:lang w:val="es-EC" w:eastAsia="en-US"/>
    </w:rPr>
  </w:style>
  <w:style w:type="paragraph" w:customStyle="1" w:styleId="87612A6FB1D64B6F81960A09CFC51CC64">
    <w:name w:val="87612A6FB1D64B6F81960A09CFC51CC64"/>
    <w:rsid w:val="00D305DA"/>
    <w:rPr>
      <w:rFonts w:eastAsiaTheme="minorHAnsi"/>
      <w:lang w:val="es-EC" w:eastAsia="en-US"/>
    </w:rPr>
  </w:style>
  <w:style w:type="paragraph" w:customStyle="1" w:styleId="0FBC8F5C49BD4C87B46D1C222DD27B2A4">
    <w:name w:val="0FBC8F5C49BD4C87B46D1C222DD27B2A4"/>
    <w:rsid w:val="00D305DA"/>
    <w:rPr>
      <w:rFonts w:eastAsiaTheme="minorHAnsi"/>
      <w:lang w:val="es-EC" w:eastAsia="en-US"/>
    </w:rPr>
  </w:style>
  <w:style w:type="paragraph" w:customStyle="1" w:styleId="E28DB2CFA17F4EF2AAF8B3B69736CBDE4">
    <w:name w:val="E28DB2CFA17F4EF2AAF8B3B69736CBDE4"/>
    <w:rsid w:val="00D305DA"/>
    <w:rPr>
      <w:rFonts w:eastAsiaTheme="minorHAnsi"/>
      <w:lang w:val="es-EC" w:eastAsia="en-US"/>
    </w:rPr>
  </w:style>
  <w:style w:type="paragraph" w:customStyle="1" w:styleId="0B4CDD7DC7294C4AB9B484BF6566EECD4">
    <w:name w:val="0B4CDD7DC7294C4AB9B484BF6566EECD4"/>
    <w:rsid w:val="00D305DA"/>
    <w:rPr>
      <w:rFonts w:eastAsiaTheme="minorHAnsi"/>
      <w:lang w:val="es-EC" w:eastAsia="en-US"/>
    </w:rPr>
  </w:style>
  <w:style w:type="paragraph" w:customStyle="1" w:styleId="DC3B5A7CFFA147D18BF4656790CF6F0D4">
    <w:name w:val="DC3B5A7CFFA147D18BF4656790CF6F0D4"/>
    <w:rsid w:val="00D305DA"/>
    <w:rPr>
      <w:rFonts w:eastAsiaTheme="minorHAnsi"/>
      <w:lang w:val="es-EC" w:eastAsia="en-US"/>
    </w:rPr>
  </w:style>
  <w:style w:type="paragraph" w:customStyle="1" w:styleId="ADB4D652EE9442FAA7459231A004DA3E4">
    <w:name w:val="ADB4D652EE9442FAA7459231A004DA3E4"/>
    <w:rsid w:val="00D305DA"/>
    <w:rPr>
      <w:rFonts w:eastAsiaTheme="minorHAnsi"/>
      <w:lang w:val="es-EC" w:eastAsia="en-US"/>
    </w:rPr>
  </w:style>
  <w:style w:type="paragraph" w:customStyle="1" w:styleId="7F9C2F4FB3D5430D9ABD4B88845EC4F14">
    <w:name w:val="7F9C2F4FB3D5430D9ABD4B88845EC4F14"/>
    <w:rsid w:val="00D305DA"/>
    <w:rPr>
      <w:rFonts w:eastAsiaTheme="minorHAnsi"/>
      <w:lang w:val="es-EC" w:eastAsia="en-US"/>
    </w:rPr>
  </w:style>
  <w:style w:type="paragraph" w:customStyle="1" w:styleId="615543A93AE247FDBC7327611C9441E64">
    <w:name w:val="615543A93AE247FDBC7327611C9441E64"/>
    <w:rsid w:val="00D305DA"/>
    <w:rPr>
      <w:rFonts w:eastAsiaTheme="minorHAnsi"/>
      <w:lang w:val="es-EC" w:eastAsia="en-US"/>
    </w:rPr>
  </w:style>
  <w:style w:type="paragraph" w:customStyle="1" w:styleId="E0499286279244CEA50D2526FF5485214">
    <w:name w:val="E0499286279244CEA50D2526FF5485214"/>
    <w:rsid w:val="00D305DA"/>
    <w:rPr>
      <w:rFonts w:eastAsiaTheme="minorHAnsi"/>
      <w:lang w:val="es-EC" w:eastAsia="en-US"/>
    </w:rPr>
  </w:style>
  <w:style w:type="paragraph" w:customStyle="1" w:styleId="17478936F1934BA4A82B4F3BEDBBACC14">
    <w:name w:val="17478936F1934BA4A82B4F3BEDBBACC14"/>
    <w:rsid w:val="00D305DA"/>
    <w:rPr>
      <w:rFonts w:eastAsiaTheme="minorHAnsi"/>
      <w:lang w:val="es-EC" w:eastAsia="en-US"/>
    </w:rPr>
  </w:style>
  <w:style w:type="paragraph" w:customStyle="1" w:styleId="E1DA3C8388CC4DAEAC1751F78D7DCD004">
    <w:name w:val="E1DA3C8388CC4DAEAC1751F78D7DCD004"/>
    <w:rsid w:val="00D305DA"/>
    <w:rPr>
      <w:rFonts w:eastAsiaTheme="minorHAnsi"/>
      <w:lang w:val="es-EC" w:eastAsia="en-US"/>
    </w:rPr>
  </w:style>
  <w:style w:type="paragraph" w:customStyle="1" w:styleId="B19AD027C92C4DE7A5F353BD5C851A214">
    <w:name w:val="B19AD027C92C4DE7A5F353BD5C851A214"/>
    <w:rsid w:val="00D305DA"/>
    <w:rPr>
      <w:rFonts w:eastAsiaTheme="minorHAnsi"/>
      <w:lang w:val="es-EC" w:eastAsia="en-US"/>
    </w:rPr>
  </w:style>
  <w:style w:type="paragraph" w:customStyle="1" w:styleId="1346B9DA67EA406B8EC72B01BEC7428E5">
    <w:name w:val="1346B9DA67EA406B8EC72B01BEC7428E5"/>
    <w:rsid w:val="00D305DA"/>
    <w:rPr>
      <w:rFonts w:eastAsiaTheme="minorHAnsi"/>
      <w:lang w:val="es-EC" w:eastAsia="en-US"/>
    </w:rPr>
  </w:style>
  <w:style w:type="paragraph" w:customStyle="1" w:styleId="D48B78BA59304391A27962A43421EF645">
    <w:name w:val="D48B78BA59304391A27962A43421EF645"/>
    <w:rsid w:val="00D305DA"/>
    <w:rPr>
      <w:rFonts w:eastAsiaTheme="minorHAnsi"/>
      <w:lang w:val="es-EC" w:eastAsia="en-US"/>
    </w:rPr>
  </w:style>
  <w:style w:type="paragraph" w:customStyle="1" w:styleId="B7C07A82DE7F4FFD94435CB4535CC40F5">
    <w:name w:val="B7C07A82DE7F4FFD94435CB4535CC40F5"/>
    <w:rsid w:val="00D305DA"/>
    <w:rPr>
      <w:rFonts w:eastAsiaTheme="minorHAnsi"/>
      <w:lang w:val="es-EC" w:eastAsia="en-US"/>
    </w:rPr>
  </w:style>
  <w:style w:type="paragraph" w:customStyle="1" w:styleId="F53A35E6664848978E95535C1D11C9815">
    <w:name w:val="F53A35E6664848978E95535C1D11C9815"/>
    <w:rsid w:val="00D305DA"/>
    <w:rPr>
      <w:rFonts w:eastAsiaTheme="minorHAnsi"/>
      <w:lang w:val="es-EC" w:eastAsia="en-US"/>
    </w:rPr>
  </w:style>
  <w:style w:type="paragraph" w:customStyle="1" w:styleId="9E626E45202F414F9108243F6FBA83095">
    <w:name w:val="9E626E45202F414F9108243F6FBA83095"/>
    <w:rsid w:val="00D305DA"/>
    <w:rPr>
      <w:rFonts w:eastAsiaTheme="minorHAnsi"/>
      <w:lang w:val="es-EC" w:eastAsia="en-US"/>
    </w:rPr>
  </w:style>
  <w:style w:type="paragraph" w:customStyle="1" w:styleId="EE2139BB3E06499E9166BC5DF14926E25">
    <w:name w:val="EE2139BB3E06499E9166BC5DF14926E25"/>
    <w:rsid w:val="00D305DA"/>
    <w:rPr>
      <w:rFonts w:eastAsiaTheme="minorHAnsi"/>
      <w:lang w:val="es-EC" w:eastAsia="en-US"/>
    </w:rPr>
  </w:style>
  <w:style w:type="paragraph" w:customStyle="1" w:styleId="10845DBE96C342C285CCD6E528AB26B15">
    <w:name w:val="10845DBE96C342C285CCD6E528AB26B15"/>
    <w:rsid w:val="00D305DA"/>
    <w:rPr>
      <w:rFonts w:eastAsiaTheme="minorHAnsi"/>
      <w:lang w:val="es-EC" w:eastAsia="en-US"/>
    </w:rPr>
  </w:style>
  <w:style w:type="paragraph" w:customStyle="1" w:styleId="4F4C068E327D4225AE9CA58505E73A8E2">
    <w:name w:val="4F4C068E327D4225AE9CA58505E73A8E2"/>
    <w:rsid w:val="00D305DA"/>
    <w:rPr>
      <w:rFonts w:eastAsiaTheme="minorHAnsi"/>
      <w:lang w:val="es-EC" w:eastAsia="en-US"/>
    </w:rPr>
  </w:style>
  <w:style w:type="paragraph" w:customStyle="1" w:styleId="A992BAC19587424888D2ADEFB64977303">
    <w:name w:val="A992BAC19587424888D2ADEFB64977303"/>
    <w:rsid w:val="00D305DA"/>
    <w:rPr>
      <w:rFonts w:eastAsiaTheme="minorHAnsi"/>
      <w:lang w:val="es-EC" w:eastAsia="en-US"/>
    </w:rPr>
  </w:style>
  <w:style w:type="paragraph" w:customStyle="1" w:styleId="71E9232CC4D94F8BAAB040A194F427B83">
    <w:name w:val="71E9232CC4D94F8BAAB040A194F427B83"/>
    <w:rsid w:val="00D305DA"/>
    <w:rPr>
      <w:rFonts w:eastAsiaTheme="minorHAnsi"/>
      <w:lang w:val="es-EC" w:eastAsia="en-US"/>
    </w:rPr>
  </w:style>
  <w:style w:type="paragraph" w:customStyle="1" w:styleId="B9DF7B1A46DF4B969903E92B2F1AAD2C5">
    <w:name w:val="B9DF7B1A46DF4B969903E92B2F1AAD2C5"/>
    <w:rsid w:val="00D305DA"/>
    <w:rPr>
      <w:rFonts w:eastAsiaTheme="minorHAnsi"/>
      <w:lang w:val="es-EC" w:eastAsia="en-US"/>
    </w:rPr>
  </w:style>
  <w:style w:type="paragraph" w:customStyle="1" w:styleId="881B1BE5CDEC4F929C56A71ED40075B35">
    <w:name w:val="881B1BE5CDEC4F929C56A71ED40075B35"/>
    <w:rsid w:val="00D305DA"/>
    <w:rPr>
      <w:rFonts w:eastAsiaTheme="minorHAnsi"/>
      <w:lang w:val="es-EC" w:eastAsia="en-US"/>
    </w:rPr>
  </w:style>
  <w:style w:type="paragraph" w:customStyle="1" w:styleId="CE75B8F21FC74AEA8D63FF00918B8B8F5">
    <w:name w:val="CE75B8F21FC74AEA8D63FF00918B8B8F5"/>
    <w:rsid w:val="00D305DA"/>
    <w:rPr>
      <w:rFonts w:eastAsiaTheme="minorHAnsi"/>
      <w:lang w:val="es-EC" w:eastAsia="en-US"/>
    </w:rPr>
  </w:style>
  <w:style w:type="paragraph" w:customStyle="1" w:styleId="DA10A2CE462E4344AFB75924CE6FA73F2">
    <w:name w:val="DA10A2CE462E4344AFB75924CE6FA73F2"/>
    <w:rsid w:val="00D305DA"/>
    <w:rPr>
      <w:rFonts w:eastAsiaTheme="minorHAnsi"/>
      <w:lang w:val="es-EC" w:eastAsia="en-US"/>
    </w:rPr>
  </w:style>
  <w:style w:type="paragraph" w:customStyle="1" w:styleId="384FFEAA9F424136AC2511107FB2F8365">
    <w:name w:val="384FFEAA9F424136AC2511107FB2F8365"/>
    <w:rsid w:val="00D305DA"/>
    <w:rPr>
      <w:rFonts w:eastAsiaTheme="minorHAnsi"/>
      <w:lang w:val="es-EC" w:eastAsia="en-US"/>
    </w:rPr>
  </w:style>
  <w:style w:type="paragraph" w:customStyle="1" w:styleId="69AFC006173C49BFBED48E3FEF5D304E5">
    <w:name w:val="69AFC006173C49BFBED48E3FEF5D304E5"/>
    <w:rsid w:val="00D305DA"/>
    <w:rPr>
      <w:rFonts w:eastAsiaTheme="minorHAnsi"/>
      <w:lang w:val="es-EC" w:eastAsia="en-US"/>
    </w:rPr>
  </w:style>
  <w:style w:type="paragraph" w:customStyle="1" w:styleId="9CEBA39EB6CC4045AF7BCA6D12564F935">
    <w:name w:val="9CEBA39EB6CC4045AF7BCA6D12564F935"/>
    <w:rsid w:val="00D305DA"/>
    <w:rPr>
      <w:rFonts w:eastAsiaTheme="minorHAnsi"/>
      <w:lang w:val="es-EC" w:eastAsia="en-US"/>
    </w:rPr>
  </w:style>
  <w:style w:type="paragraph" w:customStyle="1" w:styleId="1E8405E3678D49F6950169CE85D773095">
    <w:name w:val="1E8405E3678D49F6950169CE85D773095"/>
    <w:rsid w:val="00D305DA"/>
    <w:rPr>
      <w:rFonts w:eastAsiaTheme="minorHAnsi"/>
      <w:lang w:val="es-EC" w:eastAsia="en-US"/>
    </w:rPr>
  </w:style>
  <w:style w:type="paragraph" w:customStyle="1" w:styleId="537EA4D083B74902AA851A8C7EB14E515">
    <w:name w:val="537EA4D083B74902AA851A8C7EB14E515"/>
    <w:rsid w:val="00D305DA"/>
    <w:rPr>
      <w:rFonts w:eastAsiaTheme="minorHAnsi"/>
      <w:lang w:val="es-EC" w:eastAsia="en-US"/>
    </w:rPr>
  </w:style>
  <w:style w:type="paragraph" w:customStyle="1" w:styleId="4DD2A450278F4CC399A538AC1E215C455">
    <w:name w:val="4DD2A450278F4CC399A538AC1E215C455"/>
    <w:rsid w:val="00D305DA"/>
    <w:rPr>
      <w:rFonts w:eastAsiaTheme="minorHAnsi"/>
      <w:lang w:val="es-EC" w:eastAsia="en-US"/>
    </w:rPr>
  </w:style>
  <w:style w:type="paragraph" w:customStyle="1" w:styleId="DF25207A81BC479B915B2CDCE95697C35">
    <w:name w:val="DF25207A81BC479B915B2CDCE95697C35"/>
    <w:rsid w:val="00D305DA"/>
    <w:rPr>
      <w:rFonts w:eastAsiaTheme="minorHAnsi"/>
      <w:lang w:val="es-EC" w:eastAsia="en-US"/>
    </w:rPr>
  </w:style>
  <w:style w:type="paragraph" w:customStyle="1" w:styleId="99EB8A390A744832828ABB4B87735DB25">
    <w:name w:val="99EB8A390A744832828ABB4B87735DB25"/>
    <w:rsid w:val="00D305DA"/>
    <w:rPr>
      <w:rFonts w:eastAsiaTheme="minorHAnsi"/>
      <w:lang w:val="es-EC" w:eastAsia="en-US"/>
    </w:rPr>
  </w:style>
  <w:style w:type="paragraph" w:customStyle="1" w:styleId="63D9D8B36035438C9CD53877B2F448705">
    <w:name w:val="63D9D8B36035438C9CD53877B2F448705"/>
    <w:rsid w:val="00D305DA"/>
    <w:rPr>
      <w:rFonts w:eastAsiaTheme="minorHAnsi"/>
      <w:lang w:val="es-EC" w:eastAsia="en-US"/>
    </w:rPr>
  </w:style>
  <w:style w:type="paragraph" w:customStyle="1" w:styleId="8D85583ABBC24E7DAED6C250D9B6378E5">
    <w:name w:val="8D85583ABBC24E7DAED6C250D9B6378E5"/>
    <w:rsid w:val="00D305DA"/>
    <w:rPr>
      <w:rFonts w:eastAsiaTheme="minorHAnsi"/>
      <w:lang w:val="es-EC" w:eastAsia="en-US"/>
    </w:rPr>
  </w:style>
  <w:style w:type="paragraph" w:customStyle="1" w:styleId="3EE0775CA125442385378CC4A894E0165">
    <w:name w:val="3EE0775CA125442385378CC4A894E0165"/>
    <w:rsid w:val="00D305DA"/>
    <w:rPr>
      <w:rFonts w:eastAsiaTheme="minorHAnsi"/>
      <w:lang w:val="es-EC" w:eastAsia="en-US"/>
    </w:rPr>
  </w:style>
  <w:style w:type="paragraph" w:customStyle="1" w:styleId="4246FF1E36294E0BB23A8F5E9A5969805">
    <w:name w:val="4246FF1E36294E0BB23A8F5E9A5969805"/>
    <w:rsid w:val="00D305DA"/>
    <w:rPr>
      <w:rFonts w:eastAsiaTheme="minorHAnsi"/>
      <w:lang w:val="es-EC" w:eastAsia="en-US"/>
    </w:rPr>
  </w:style>
  <w:style w:type="paragraph" w:customStyle="1" w:styleId="C66DB1C3AA7E4A9ABA0DDC05DDB811FA5">
    <w:name w:val="C66DB1C3AA7E4A9ABA0DDC05DDB811FA5"/>
    <w:rsid w:val="00D305DA"/>
    <w:rPr>
      <w:rFonts w:eastAsiaTheme="minorHAnsi"/>
      <w:lang w:val="es-EC" w:eastAsia="en-US"/>
    </w:rPr>
  </w:style>
  <w:style w:type="paragraph" w:customStyle="1" w:styleId="0B9DF91E77C949459C2C6C8A55FBF6015">
    <w:name w:val="0B9DF91E77C949459C2C6C8A55FBF6015"/>
    <w:rsid w:val="00D305DA"/>
    <w:rPr>
      <w:rFonts w:eastAsiaTheme="minorHAnsi"/>
      <w:lang w:val="es-EC" w:eastAsia="en-US"/>
    </w:rPr>
  </w:style>
  <w:style w:type="paragraph" w:customStyle="1" w:styleId="9AD30FB8B38449108D2DCAEA37B155DD5">
    <w:name w:val="9AD30FB8B38449108D2DCAEA37B155DD5"/>
    <w:rsid w:val="00D305DA"/>
    <w:rPr>
      <w:rFonts w:eastAsiaTheme="minorHAnsi"/>
      <w:lang w:val="es-EC" w:eastAsia="en-US"/>
    </w:rPr>
  </w:style>
  <w:style w:type="paragraph" w:customStyle="1" w:styleId="B3217F0EB441450AAED2FEC9CE6F3A395">
    <w:name w:val="B3217F0EB441450AAED2FEC9CE6F3A395"/>
    <w:rsid w:val="00D305DA"/>
    <w:rPr>
      <w:rFonts w:eastAsiaTheme="minorHAnsi"/>
      <w:lang w:val="es-EC" w:eastAsia="en-US"/>
    </w:rPr>
  </w:style>
  <w:style w:type="paragraph" w:customStyle="1" w:styleId="BB7DAB3CE87D4DCEABC3C791DFD4ACDC5">
    <w:name w:val="BB7DAB3CE87D4DCEABC3C791DFD4ACDC5"/>
    <w:rsid w:val="00D305DA"/>
    <w:rPr>
      <w:rFonts w:eastAsiaTheme="minorHAnsi"/>
      <w:lang w:val="es-EC" w:eastAsia="en-US"/>
    </w:rPr>
  </w:style>
  <w:style w:type="paragraph" w:customStyle="1" w:styleId="E9342A2CC8AD4C9789625005DD99EFFA5">
    <w:name w:val="E9342A2CC8AD4C9789625005DD99EFFA5"/>
    <w:rsid w:val="00D305DA"/>
    <w:rPr>
      <w:rFonts w:eastAsiaTheme="minorHAnsi"/>
      <w:lang w:val="es-EC" w:eastAsia="en-US"/>
    </w:rPr>
  </w:style>
  <w:style w:type="paragraph" w:customStyle="1" w:styleId="4556944BA42D4F8AB308FCC83EBEEF9B5">
    <w:name w:val="4556944BA42D4F8AB308FCC83EBEEF9B5"/>
    <w:rsid w:val="00D305DA"/>
    <w:rPr>
      <w:rFonts w:eastAsiaTheme="minorHAnsi"/>
      <w:lang w:val="es-EC" w:eastAsia="en-US"/>
    </w:rPr>
  </w:style>
  <w:style w:type="paragraph" w:customStyle="1" w:styleId="E96A29351C4B4D2DA67A6ECD28D9F1805">
    <w:name w:val="E96A29351C4B4D2DA67A6ECD28D9F1805"/>
    <w:rsid w:val="00D305DA"/>
    <w:rPr>
      <w:rFonts w:eastAsiaTheme="minorHAnsi"/>
      <w:lang w:val="es-EC" w:eastAsia="en-US"/>
    </w:rPr>
  </w:style>
  <w:style w:type="paragraph" w:customStyle="1" w:styleId="A72B59C61C704933A9840A2E0AEE373E5">
    <w:name w:val="A72B59C61C704933A9840A2E0AEE373E5"/>
    <w:rsid w:val="00D305DA"/>
    <w:rPr>
      <w:rFonts w:eastAsiaTheme="minorHAnsi"/>
      <w:lang w:val="es-EC" w:eastAsia="en-US"/>
    </w:rPr>
  </w:style>
  <w:style w:type="paragraph" w:customStyle="1" w:styleId="206D5BBFDF674FF68633BB891E378E035">
    <w:name w:val="206D5BBFDF674FF68633BB891E378E035"/>
    <w:rsid w:val="00D305DA"/>
    <w:rPr>
      <w:rFonts w:eastAsiaTheme="minorHAnsi"/>
      <w:lang w:val="es-EC" w:eastAsia="en-US"/>
    </w:rPr>
  </w:style>
  <w:style w:type="paragraph" w:customStyle="1" w:styleId="EE2CFBEC4B4A4226929729B632209E2A5">
    <w:name w:val="EE2CFBEC4B4A4226929729B632209E2A5"/>
    <w:rsid w:val="00D305DA"/>
    <w:rPr>
      <w:rFonts w:eastAsiaTheme="minorHAnsi"/>
      <w:lang w:val="es-EC" w:eastAsia="en-US"/>
    </w:rPr>
  </w:style>
  <w:style w:type="paragraph" w:customStyle="1" w:styleId="56DC3A96EA9D44679D1E5B798CD48CB75">
    <w:name w:val="56DC3A96EA9D44679D1E5B798CD48CB75"/>
    <w:rsid w:val="00D305DA"/>
    <w:rPr>
      <w:rFonts w:eastAsiaTheme="minorHAnsi"/>
      <w:lang w:val="es-EC" w:eastAsia="en-US"/>
    </w:rPr>
  </w:style>
  <w:style w:type="paragraph" w:customStyle="1" w:styleId="097CE9FBADF54D709AEB2D618C4F84EE5">
    <w:name w:val="097CE9FBADF54D709AEB2D618C4F84EE5"/>
    <w:rsid w:val="00D305DA"/>
    <w:rPr>
      <w:rFonts w:eastAsiaTheme="minorHAnsi"/>
      <w:lang w:val="es-EC" w:eastAsia="en-US"/>
    </w:rPr>
  </w:style>
  <w:style w:type="paragraph" w:customStyle="1" w:styleId="13DA77F3616F4FC9994E1B61F81D82BE5">
    <w:name w:val="13DA77F3616F4FC9994E1B61F81D82BE5"/>
    <w:rsid w:val="00D305DA"/>
    <w:rPr>
      <w:rFonts w:eastAsiaTheme="minorHAnsi"/>
      <w:lang w:val="es-EC" w:eastAsia="en-US"/>
    </w:rPr>
  </w:style>
  <w:style w:type="paragraph" w:customStyle="1" w:styleId="946FCCE63D414E61B60EFFC3BC364AF45">
    <w:name w:val="946FCCE63D414E61B60EFFC3BC364AF45"/>
    <w:rsid w:val="00D305DA"/>
    <w:rPr>
      <w:rFonts w:eastAsiaTheme="minorHAnsi"/>
      <w:lang w:val="es-EC" w:eastAsia="en-US"/>
    </w:rPr>
  </w:style>
  <w:style w:type="paragraph" w:customStyle="1" w:styleId="F2A8843844E843ADBE3DB19D8DB1B4835">
    <w:name w:val="F2A8843844E843ADBE3DB19D8DB1B4835"/>
    <w:rsid w:val="00D305DA"/>
    <w:rPr>
      <w:rFonts w:eastAsiaTheme="minorHAnsi"/>
      <w:lang w:val="es-EC" w:eastAsia="en-US"/>
    </w:rPr>
  </w:style>
  <w:style w:type="paragraph" w:customStyle="1" w:styleId="32847B7CB5B0420890FEE699C93E2DBA5">
    <w:name w:val="32847B7CB5B0420890FEE699C93E2DBA5"/>
    <w:rsid w:val="00D305DA"/>
    <w:rPr>
      <w:rFonts w:eastAsiaTheme="minorHAnsi"/>
      <w:lang w:val="es-EC" w:eastAsia="en-US"/>
    </w:rPr>
  </w:style>
  <w:style w:type="paragraph" w:customStyle="1" w:styleId="1016FF7299E247B2BF884EAA893EF3CC5">
    <w:name w:val="1016FF7299E247B2BF884EAA893EF3CC5"/>
    <w:rsid w:val="00D305DA"/>
    <w:rPr>
      <w:rFonts w:eastAsiaTheme="minorHAnsi"/>
      <w:lang w:val="es-EC" w:eastAsia="en-US"/>
    </w:rPr>
  </w:style>
  <w:style w:type="paragraph" w:customStyle="1" w:styleId="CA31FA15D5F64F59977F411B0C6F12B25">
    <w:name w:val="CA31FA15D5F64F59977F411B0C6F12B25"/>
    <w:rsid w:val="00D305DA"/>
    <w:rPr>
      <w:rFonts w:eastAsiaTheme="minorHAnsi"/>
      <w:lang w:val="es-EC" w:eastAsia="en-US"/>
    </w:rPr>
  </w:style>
  <w:style w:type="paragraph" w:customStyle="1" w:styleId="D4E8C4BB1CA845748BCB5CDAC37BF6C15">
    <w:name w:val="D4E8C4BB1CA845748BCB5CDAC37BF6C15"/>
    <w:rsid w:val="00D305DA"/>
    <w:rPr>
      <w:rFonts w:eastAsiaTheme="minorHAnsi"/>
      <w:lang w:val="es-EC" w:eastAsia="en-US"/>
    </w:rPr>
  </w:style>
  <w:style w:type="paragraph" w:customStyle="1" w:styleId="77AAEB11720E45AF801BBF863F46DA505">
    <w:name w:val="77AAEB11720E45AF801BBF863F46DA505"/>
    <w:rsid w:val="00D305DA"/>
    <w:rPr>
      <w:rFonts w:eastAsiaTheme="minorHAnsi"/>
      <w:lang w:val="es-EC" w:eastAsia="en-US"/>
    </w:rPr>
  </w:style>
  <w:style w:type="paragraph" w:customStyle="1" w:styleId="0156252639484D2481ED38B2AC8A97355">
    <w:name w:val="0156252639484D2481ED38B2AC8A97355"/>
    <w:rsid w:val="00D305DA"/>
    <w:rPr>
      <w:rFonts w:eastAsiaTheme="minorHAnsi"/>
      <w:lang w:val="es-EC" w:eastAsia="en-US"/>
    </w:rPr>
  </w:style>
  <w:style w:type="paragraph" w:customStyle="1" w:styleId="FC6A71074B0A4CD68650CEFFDCE245585">
    <w:name w:val="FC6A71074B0A4CD68650CEFFDCE245585"/>
    <w:rsid w:val="00D305DA"/>
    <w:rPr>
      <w:rFonts w:eastAsiaTheme="minorHAnsi"/>
      <w:lang w:val="es-EC" w:eastAsia="en-US"/>
    </w:rPr>
  </w:style>
  <w:style w:type="paragraph" w:customStyle="1" w:styleId="3D0163509D05402CB44B6E340503DEBE5">
    <w:name w:val="3D0163509D05402CB44B6E340503DEBE5"/>
    <w:rsid w:val="00D305DA"/>
    <w:rPr>
      <w:rFonts w:eastAsiaTheme="minorHAnsi"/>
      <w:lang w:val="es-EC" w:eastAsia="en-US"/>
    </w:rPr>
  </w:style>
  <w:style w:type="paragraph" w:customStyle="1" w:styleId="E7D3DA55700C4998ACD35A4258426BBA5">
    <w:name w:val="E7D3DA55700C4998ACD35A4258426BBA5"/>
    <w:rsid w:val="00D305DA"/>
    <w:rPr>
      <w:rFonts w:eastAsiaTheme="minorHAnsi"/>
      <w:lang w:val="es-EC" w:eastAsia="en-US"/>
    </w:rPr>
  </w:style>
  <w:style w:type="paragraph" w:customStyle="1" w:styleId="B570C8410D9B4EB090308DA62A4BC51E5">
    <w:name w:val="B570C8410D9B4EB090308DA62A4BC51E5"/>
    <w:rsid w:val="00D305DA"/>
    <w:rPr>
      <w:rFonts w:eastAsiaTheme="minorHAnsi"/>
      <w:lang w:val="es-EC" w:eastAsia="en-US"/>
    </w:rPr>
  </w:style>
  <w:style w:type="paragraph" w:customStyle="1" w:styleId="AE6B119347344EC9AB2C5E747B87912F5">
    <w:name w:val="AE6B119347344EC9AB2C5E747B87912F5"/>
    <w:rsid w:val="00D305DA"/>
    <w:rPr>
      <w:rFonts w:eastAsiaTheme="minorHAnsi"/>
      <w:lang w:val="es-EC" w:eastAsia="en-US"/>
    </w:rPr>
  </w:style>
  <w:style w:type="paragraph" w:customStyle="1" w:styleId="7B02A587A73042788C149190E304B8A65">
    <w:name w:val="7B02A587A73042788C149190E304B8A65"/>
    <w:rsid w:val="00D305DA"/>
    <w:rPr>
      <w:rFonts w:eastAsiaTheme="minorHAnsi"/>
      <w:lang w:val="es-EC" w:eastAsia="en-US"/>
    </w:rPr>
  </w:style>
  <w:style w:type="paragraph" w:customStyle="1" w:styleId="5E4E45F7E8EF42F9A563694C8FCAFBD55">
    <w:name w:val="5E4E45F7E8EF42F9A563694C8FCAFBD55"/>
    <w:rsid w:val="00D305DA"/>
    <w:rPr>
      <w:rFonts w:eastAsiaTheme="minorHAnsi"/>
      <w:lang w:val="es-EC" w:eastAsia="en-US"/>
    </w:rPr>
  </w:style>
  <w:style w:type="paragraph" w:customStyle="1" w:styleId="CAE76DCD5A424EC69E5C8EBE21342C3F5">
    <w:name w:val="CAE76DCD5A424EC69E5C8EBE21342C3F5"/>
    <w:rsid w:val="00D305DA"/>
    <w:rPr>
      <w:rFonts w:eastAsiaTheme="minorHAnsi"/>
      <w:lang w:val="es-EC" w:eastAsia="en-US"/>
    </w:rPr>
  </w:style>
  <w:style w:type="paragraph" w:customStyle="1" w:styleId="86895B1CF98F48D98A3034D7F21129995">
    <w:name w:val="86895B1CF98F48D98A3034D7F21129995"/>
    <w:rsid w:val="00D305DA"/>
    <w:rPr>
      <w:rFonts w:eastAsiaTheme="minorHAnsi"/>
      <w:lang w:val="es-EC" w:eastAsia="en-US"/>
    </w:rPr>
  </w:style>
  <w:style w:type="paragraph" w:customStyle="1" w:styleId="8ECD8EB131FC44938A244384EAEC5CDF5">
    <w:name w:val="8ECD8EB131FC44938A244384EAEC5CDF5"/>
    <w:rsid w:val="00D305DA"/>
    <w:rPr>
      <w:rFonts w:eastAsiaTheme="minorHAnsi"/>
      <w:lang w:val="es-EC" w:eastAsia="en-US"/>
    </w:rPr>
  </w:style>
  <w:style w:type="paragraph" w:customStyle="1" w:styleId="09B320BADD0243C1A6996FDA412912885">
    <w:name w:val="09B320BADD0243C1A6996FDA412912885"/>
    <w:rsid w:val="00D305DA"/>
    <w:rPr>
      <w:rFonts w:eastAsiaTheme="minorHAnsi"/>
      <w:lang w:val="es-EC" w:eastAsia="en-US"/>
    </w:rPr>
  </w:style>
  <w:style w:type="paragraph" w:customStyle="1" w:styleId="DAE347F9A419492184156B9CF1F11B105">
    <w:name w:val="DAE347F9A419492184156B9CF1F11B105"/>
    <w:rsid w:val="00D305DA"/>
    <w:rPr>
      <w:rFonts w:eastAsiaTheme="minorHAnsi"/>
      <w:lang w:val="es-EC" w:eastAsia="en-US"/>
    </w:rPr>
  </w:style>
  <w:style w:type="paragraph" w:customStyle="1" w:styleId="4AA5E900847D4A6EBC1714ADCB6206505">
    <w:name w:val="4AA5E900847D4A6EBC1714ADCB6206505"/>
    <w:rsid w:val="00D305DA"/>
    <w:rPr>
      <w:rFonts w:eastAsiaTheme="minorHAnsi"/>
      <w:lang w:val="es-EC" w:eastAsia="en-US"/>
    </w:rPr>
  </w:style>
  <w:style w:type="paragraph" w:customStyle="1" w:styleId="436BC0C0CF9B4E5EA4AA26700352B2405">
    <w:name w:val="436BC0C0CF9B4E5EA4AA26700352B2405"/>
    <w:rsid w:val="00D305DA"/>
    <w:rPr>
      <w:rFonts w:eastAsiaTheme="minorHAnsi"/>
      <w:lang w:val="es-EC" w:eastAsia="en-US"/>
    </w:rPr>
  </w:style>
  <w:style w:type="paragraph" w:customStyle="1" w:styleId="05185064C61E42BDACA01827605A9C845">
    <w:name w:val="05185064C61E42BDACA01827605A9C845"/>
    <w:rsid w:val="00D305DA"/>
    <w:rPr>
      <w:rFonts w:eastAsiaTheme="minorHAnsi"/>
      <w:lang w:val="es-EC" w:eastAsia="en-US"/>
    </w:rPr>
  </w:style>
  <w:style w:type="paragraph" w:customStyle="1" w:styleId="14677D90A6FB4EC8B272E01E64B56CBA5">
    <w:name w:val="14677D90A6FB4EC8B272E01E64B56CBA5"/>
    <w:rsid w:val="00D305DA"/>
    <w:rPr>
      <w:rFonts w:eastAsiaTheme="minorHAnsi"/>
      <w:lang w:val="es-EC" w:eastAsia="en-US"/>
    </w:rPr>
  </w:style>
  <w:style w:type="paragraph" w:customStyle="1" w:styleId="99A06C89987241E78D403670EC04F5655">
    <w:name w:val="99A06C89987241E78D403670EC04F5655"/>
    <w:rsid w:val="00D305DA"/>
    <w:rPr>
      <w:rFonts w:eastAsiaTheme="minorHAnsi"/>
      <w:lang w:val="es-EC" w:eastAsia="en-US"/>
    </w:rPr>
  </w:style>
  <w:style w:type="paragraph" w:customStyle="1" w:styleId="28031169A71F47F78510D9038D0C01BB5">
    <w:name w:val="28031169A71F47F78510D9038D0C01BB5"/>
    <w:rsid w:val="00D305DA"/>
    <w:rPr>
      <w:rFonts w:eastAsiaTheme="minorHAnsi"/>
      <w:lang w:val="es-EC" w:eastAsia="en-US"/>
    </w:rPr>
  </w:style>
  <w:style w:type="paragraph" w:customStyle="1" w:styleId="3FD55BDA318F4AD6914687132CEEA8EE5">
    <w:name w:val="3FD55BDA318F4AD6914687132CEEA8EE5"/>
    <w:rsid w:val="00D305DA"/>
    <w:rPr>
      <w:rFonts w:eastAsiaTheme="minorHAnsi"/>
      <w:lang w:val="es-EC" w:eastAsia="en-US"/>
    </w:rPr>
  </w:style>
  <w:style w:type="paragraph" w:customStyle="1" w:styleId="23F93ABB6ABC40EE94B563256FE61EA45">
    <w:name w:val="23F93ABB6ABC40EE94B563256FE61EA45"/>
    <w:rsid w:val="00D305DA"/>
    <w:rPr>
      <w:rFonts w:eastAsiaTheme="minorHAnsi"/>
      <w:lang w:val="es-EC" w:eastAsia="en-US"/>
    </w:rPr>
  </w:style>
  <w:style w:type="paragraph" w:customStyle="1" w:styleId="E6AB87C7821E494D8A47DF6634547AB65">
    <w:name w:val="E6AB87C7821E494D8A47DF6634547AB65"/>
    <w:rsid w:val="00D305DA"/>
    <w:rPr>
      <w:rFonts w:eastAsiaTheme="minorHAnsi"/>
      <w:lang w:val="es-EC" w:eastAsia="en-US"/>
    </w:rPr>
  </w:style>
  <w:style w:type="paragraph" w:customStyle="1" w:styleId="B3C8169D8C11466DA87C3B6489F59D745">
    <w:name w:val="B3C8169D8C11466DA87C3B6489F59D745"/>
    <w:rsid w:val="00D305DA"/>
    <w:rPr>
      <w:rFonts w:eastAsiaTheme="minorHAnsi"/>
      <w:lang w:val="es-EC" w:eastAsia="en-US"/>
    </w:rPr>
  </w:style>
  <w:style w:type="paragraph" w:customStyle="1" w:styleId="0B0197916C06483EBF04B722300A2EBB5">
    <w:name w:val="0B0197916C06483EBF04B722300A2EBB5"/>
    <w:rsid w:val="00D305DA"/>
    <w:rPr>
      <w:rFonts w:eastAsiaTheme="minorHAnsi"/>
      <w:lang w:val="es-EC" w:eastAsia="en-US"/>
    </w:rPr>
  </w:style>
  <w:style w:type="paragraph" w:customStyle="1" w:styleId="6D284A3A1283479A832EB6F4E3A8D33D5">
    <w:name w:val="6D284A3A1283479A832EB6F4E3A8D33D5"/>
    <w:rsid w:val="00D305DA"/>
    <w:rPr>
      <w:rFonts w:eastAsiaTheme="minorHAnsi"/>
      <w:lang w:val="es-EC" w:eastAsia="en-US"/>
    </w:rPr>
  </w:style>
  <w:style w:type="paragraph" w:customStyle="1" w:styleId="CFF85B819F6F4571BB39F3D90BEF80E25">
    <w:name w:val="CFF85B819F6F4571BB39F3D90BEF80E25"/>
    <w:rsid w:val="00D305DA"/>
    <w:rPr>
      <w:rFonts w:eastAsiaTheme="minorHAnsi"/>
      <w:lang w:val="es-EC" w:eastAsia="en-US"/>
    </w:rPr>
  </w:style>
  <w:style w:type="paragraph" w:customStyle="1" w:styleId="8F38C77CE7144FA79DCDDACFA37B24A15">
    <w:name w:val="8F38C77CE7144FA79DCDDACFA37B24A15"/>
    <w:rsid w:val="00D305DA"/>
    <w:rPr>
      <w:rFonts w:eastAsiaTheme="minorHAnsi"/>
      <w:lang w:val="es-EC" w:eastAsia="en-US"/>
    </w:rPr>
  </w:style>
  <w:style w:type="paragraph" w:customStyle="1" w:styleId="A1D1AB12CA894062A3FE331408639FD05">
    <w:name w:val="A1D1AB12CA894062A3FE331408639FD05"/>
    <w:rsid w:val="00D305DA"/>
    <w:rPr>
      <w:rFonts w:eastAsiaTheme="minorHAnsi"/>
      <w:lang w:val="es-EC" w:eastAsia="en-US"/>
    </w:rPr>
  </w:style>
  <w:style w:type="paragraph" w:customStyle="1" w:styleId="200A7793BE3A4A4A8A9B13C5D36933985">
    <w:name w:val="200A7793BE3A4A4A8A9B13C5D36933985"/>
    <w:rsid w:val="00D305DA"/>
    <w:rPr>
      <w:rFonts w:eastAsiaTheme="minorHAnsi"/>
      <w:lang w:val="es-EC" w:eastAsia="en-US"/>
    </w:rPr>
  </w:style>
  <w:style w:type="paragraph" w:customStyle="1" w:styleId="EEDCAC6FF0644FCCBE03E0D9CB7939D65">
    <w:name w:val="EEDCAC6FF0644FCCBE03E0D9CB7939D65"/>
    <w:rsid w:val="00D305DA"/>
    <w:rPr>
      <w:rFonts w:eastAsiaTheme="minorHAnsi"/>
      <w:lang w:val="es-EC" w:eastAsia="en-US"/>
    </w:rPr>
  </w:style>
  <w:style w:type="paragraph" w:customStyle="1" w:styleId="A34BEEE68CF34EABA6B72BF7C2BFAC265">
    <w:name w:val="A34BEEE68CF34EABA6B72BF7C2BFAC265"/>
    <w:rsid w:val="00D305DA"/>
    <w:rPr>
      <w:rFonts w:eastAsiaTheme="minorHAnsi"/>
      <w:lang w:val="es-EC" w:eastAsia="en-US"/>
    </w:rPr>
  </w:style>
  <w:style w:type="paragraph" w:customStyle="1" w:styleId="4ADB6E15710545FBB6C8B6192EF33A375">
    <w:name w:val="4ADB6E15710545FBB6C8B6192EF33A375"/>
    <w:rsid w:val="00D305DA"/>
    <w:rPr>
      <w:rFonts w:eastAsiaTheme="minorHAnsi"/>
      <w:lang w:val="es-EC" w:eastAsia="en-US"/>
    </w:rPr>
  </w:style>
  <w:style w:type="paragraph" w:customStyle="1" w:styleId="134D0017B95647E7B85646BFCE1618D05">
    <w:name w:val="134D0017B95647E7B85646BFCE1618D05"/>
    <w:rsid w:val="00D305DA"/>
    <w:rPr>
      <w:rFonts w:eastAsiaTheme="minorHAnsi"/>
      <w:lang w:val="es-EC" w:eastAsia="en-US"/>
    </w:rPr>
  </w:style>
  <w:style w:type="paragraph" w:customStyle="1" w:styleId="2BE839DF3FE445578FE99E33F5EE50DF5">
    <w:name w:val="2BE839DF3FE445578FE99E33F5EE50DF5"/>
    <w:rsid w:val="00D305DA"/>
    <w:rPr>
      <w:rFonts w:eastAsiaTheme="minorHAnsi"/>
      <w:lang w:val="es-EC" w:eastAsia="en-US"/>
    </w:rPr>
  </w:style>
  <w:style w:type="paragraph" w:customStyle="1" w:styleId="3341A88EA83145C5BD2F7916B5A6CCF45">
    <w:name w:val="3341A88EA83145C5BD2F7916B5A6CCF45"/>
    <w:rsid w:val="00D305DA"/>
    <w:rPr>
      <w:rFonts w:eastAsiaTheme="minorHAnsi"/>
      <w:lang w:val="es-EC" w:eastAsia="en-US"/>
    </w:rPr>
  </w:style>
  <w:style w:type="paragraph" w:customStyle="1" w:styleId="07A7E0992EAE472B936B0637C24CE1E05">
    <w:name w:val="07A7E0992EAE472B936B0637C24CE1E05"/>
    <w:rsid w:val="00D305DA"/>
    <w:rPr>
      <w:rFonts w:eastAsiaTheme="minorHAnsi"/>
      <w:lang w:val="es-EC" w:eastAsia="en-US"/>
    </w:rPr>
  </w:style>
  <w:style w:type="paragraph" w:customStyle="1" w:styleId="4417D29BE8A547F88A7481207B12438E5">
    <w:name w:val="4417D29BE8A547F88A7481207B12438E5"/>
    <w:rsid w:val="00D305DA"/>
    <w:rPr>
      <w:rFonts w:eastAsiaTheme="minorHAnsi"/>
      <w:lang w:val="es-EC" w:eastAsia="en-US"/>
    </w:rPr>
  </w:style>
  <w:style w:type="paragraph" w:customStyle="1" w:styleId="72B1A79BB4DA469291D700AA6E6B6B1C5">
    <w:name w:val="72B1A79BB4DA469291D700AA6E6B6B1C5"/>
    <w:rsid w:val="00D305DA"/>
    <w:rPr>
      <w:rFonts w:eastAsiaTheme="minorHAnsi"/>
      <w:lang w:val="es-EC" w:eastAsia="en-US"/>
    </w:rPr>
  </w:style>
  <w:style w:type="paragraph" w:customStyle="1" w:styleId="C4E1E859867C48BA8A482137673EAB835">
    <w:name w:val="C4E1E859867C48BA8A482137673EAB835"/>
    <w:rsid w:val="00D305DA"/>
    <w:rPr>
      <w:rFonts w:eastAsiaTheme="minorHAnsi"/>
      <w:lang w:val="es-EC" w:eastAsia="en-US"/>
    </w:rPr>
  </w:style>
  <w:style w:type="paragraph" w:customStyle="1" w:styleId="824E0AE580FE4C62939AAA9D47A5381E5">
    <w:name w:val="824E0AE580FE4C62939AAA9D47A5381E5"/>
    <w:rsid w:val="00D305DA"/>
    <w:rPr>
      <w:rFonts w:eastAsiaTheme="minorHAnsi"/>
      <w:lang w:val="es-EC" w:eastAsia="en-US"/>
    </w:rPr>
  </w:style>
  <w:style w:type="paragraph" w:customStyle="1" w:styleId="007B1EB9E5F244BD8AA66A3E400F4D325">
    <w:name w:val="007B1EB9E5F244BD8AA66A3E400F4D325"/>
    <w:rsid w:val="00D305DA"/>
    <w:rPr>
      <w:rFonts w:eastAsiaTheme="minorHAnsi"/>
      <w:lang w:val="es-EC" w:eastAsia="en-US"/>
    </w:rPr>
  </w:style>
  <w:style w:type="paragraph" w:customStyle="1" w:styleId="2EA7A7ED4B1B4C8FA1C62C9B1AC686FA5">
    <w:name w:val="2EA7A7ED4B1B4C8FA1C62C9B1AC686FA5"/>
    <w:rsid w:val="00D305DA"/>
    <w:rPr>
      <w:rFonts w:eastAsiaTheme="minorHAnsi"/>
      <w:lang w:val="es-EC" w:eastAsia="en-US"/>
    </w:rPr>
  </w:style>
  <w:style w:type="paragraph" w:customStyle="1" w:styleId="2DB95C20124446B0B9B4B7726C4C967F5">
    <w:name w:val="2DB95C20124446B0B9B4B7726C4C967F5"/>
    <w:rsid w:val="00D305DA"/>
    <w:rPr>
      <w:rFonts w:eastAsiaTheme="minorHAnsi"/>
      <w:lang w:val="es-EC" w:eastAsia="en-US"/>
    </w:rPr>
  </w:style>
  <w:style w:type="paragraph" w:customStyle="1" w:styleId="FF2BF67F211C4DD6A8F126AEA876CCEE5">
    <w:name w:val="FF2BF67F211C4DD6A8F126AEA876CCEE5"/>
    <w:rsid w:val="00D305DA"/>
    <w:rPr>
      <w:rFonts w:eastAsiaTheme="minorHAnsi"/>
      <w:lang w:val="es-EC" w:eastAsia="en-US"/>
    </w:rPr>
  </w:style>
  <w:style w:type="paragraph" w:customStyle="1" w:styleId="7DD224FBAC3C4B4EB8DDDE54BA626FBF5">
    <w:name w:val="7DD224FBAC3C4B4EB8DDDE54BA626FBF5"/>
    <w:rsid w:val="00D305DA"/>
    <w:rPr>
      <w:rFonts w:eastAsiaTheme="minorHAnsi"/>
      <w:lang w:val="es-EC" w:eastAsia="en-US"/>
    </w:rPr>
  </w:style>
  <w:style w:type="paragraph" w:customStyle="1" w:styleId="D68A2059810B47FD9B3720121AB96B4C5">
    <w:name w:val="D68A2059810B47FD9B3720121AB96B4C5"/>
    <w:rsid w:val="00D305DA"/>
    <w:rPr>
      <w:rFonts w:eastAsiaTheme="minorHAnsi"/>
      <w:lang w:val="es-EC" w:eastAsia="en-US"/>
    </w:rPr>
  </w:style>
  <w:style w:type="paragraph" w:customStyle="1" w:styleId="422C6119AA53426F9E88E4D79C672E555">
    <w:name w:val="422C6119AA53426F9E88E4D79C672E555"/>
    <w:rsid w:val="00D305DA"/>
    <w:rPr>
      <w:rFonts w:eastAsiaTheme="minorHAnsi"/>
      <w:lang w:val="es-EC" w:eastAsia="en-US"/>
    </w:rPr>
  </w:style>
  <w:style w:type="paragraph" w:customStyle="1" w:styleId="F0C026DE105140C199414101FA2C1AD15">
    <w:name w:val="F0C026DE105140C199414101FA2C1AD15"/>
    <w:rsid w:val="00D305DA"/>
    <w:rPr>
      <w:rFonts w:eastAsiaTheme="minorHAnsi"/>
      <w:lang w:val="es-EC" w:eastAsia="en-US"/>
    </w:rPr>
  </w:style>
  <w:style w:type="paragraph" w:customStyle="1" w:styleId="905CBE9BC36945689E978DDF1F2D53EF5">
    <w:name w:val="905CBE9BC36945689E978DDF1F2D53EF5"/>
    <w:rsid w:val="00D305DA"/>
    <w:rPr>
      <w:rFonts w:eastAsiaTheme="minorHAnsi"/>
      <w:lang w:val="es-EC" w:eastAsia="en-US"/>
    </w:rPr>
  </w:style>
  <w:style w:type="paragraph" w:customStyle="1" w:styleId="87612A6FB1D64B6F81960A09CFC51CC65">
    <w:name w:val="87612A6FB1D64B6F81960A09CFC51CC65"/>
    <w:rsid w:val="00D305DA"/>
    <w:rPr>
      <w:rFonts w:eastAsiaTheme="minorHAnsi"/>
      <w:lang w:val="es-EC" w:eastAsia="en-US"/>
    </w:rPr>
  </w:style>
  <w:style w:type="paragraph" w:customStyle="1" w:styleId="0FBC8F5C49BD4C87B46D1C222DD27B2A5">
    <w:name w:val="0FBC8F5C49BD4C87B46D1C222DD27B2A5"/>
    <w:rsid w:val="00D305DA"/>
    <w:rPr>
      <w:rFonts w:eastAsiaTheme="minorHAnsi"/>
      <w:lang w:val="es-EC" w:eastAsia="en-US"/>
    </w:rPr>
  </w:style>
  <w:style w:type="paragraph" w:customStyle="1" w:styleId="E28DB2CFA17F4EF2AAF8B3B69736CBDE5">
    <w:name w:val="E28DB2CFA17F4EF2AAF8B3B69736CBDE5"/>
    <w:rsid w:val="00D305DA"/>
    <w:rPr>
      <w:rFonts w:eastAsiaTheme="minorHAnsi"/>
      <w:lang w:val="es-EC" w:eastAsia="en-US"/>
    </w:rPr>
  </w:style>
  <w:style w:type="paragraph" w:customStyle="1" w:styleId="0B4CDD7DC7294C4AB9B484BF6566EECD5">
    <w:name w:val="0B4CDD7DC7294C4AB9B484BF6566EECD5"/>
    <w:rsid w:val="00D305DA"/>
    <w:rPr>
      <w:rFonts w:eastAsiaTheme="minorHAnsi"/>
      <w:lang w:val="es-EC" w:eastAsia="en-US"/>
    </w:rPr>
  </w:style>
  <w:style w:type="paragraph" w:customStyle="1" w:styleId="DC3B5A7CFFA147D18BF4656790CF6F0D5">
    <w:name w:val="DC3B5A7CFFA147D18BF4656790CF6F0D5"/>
    <w:rsid w:val="00D305DA"/>
    <w:rPr>
      <w:rFonts w:eastAsiaTheme="minorHAnsi"/>
      <w:lang w:val="es-EC" w:eastAsia="en-US"/>
    </w:rPr>
  </w:style>
  <w:style w:type="paragraph" w:customStyle="1" w:styleId="ADB4D652EE9442FAA7459231A004DA3E5">
    <w:name w:val="ADB4D652EE9442FAA7459231A004DA3E5"/>
    <w:rsid w:val="00D305DA"/>
    <w:rPr>
      <w:rFonts w:eastAsiaTheme="minorHAnsi"/>
      <w:lang w:val="es-EC" w:eastAsia="en-US"/>
    </w:rPr>
  </w:style>
  <w:style w:type="paragraph" w:customStyle="1" w:styleId="7F9C2F4FB3D5430D9ABD4B88845EC4F15">
    <w:name w:val="7F9C2F4FB3D5430D9ABD4B88845EC4F15"/>
    <w:rsid w:val="00D305DA"/>
    <w:rPr>
      <w:rFonts w:eastAsiaTheme="minorHAnsi"/>
      <w:lang w:val="es-EC" w:eastAsia="en-US"/>
    </w:rPr>
  </w:style>
  <w:style w:type="paragraph" w:customStyle="1" w:styleId="615543A93AE247FDBC7327611C9441E65">
    <w:name w:val="615543A93AE247FDBC7327611C9441E65"/>
    <w:rsid w:val="00D305DA"/>
    <w:rPr>
      <w:rFonts w:eastAsiaTheme="minorHAnsi"/>
      <w:lang w:val="es-EC" w:eastAsia="en-US"/>
    </w:rPr>
  </w:style>
  <w:style w:type="paragraph" w:customStyle="1" w:styleId="E0499286279244CEA50D2526FF5485215">
    <w:name w:val="E0499286279244CEA50D2526FF5485215"/>
    <w:rsid w:val="00D305DA"/>
    <w:rPr>
      <w:rFonts w:eastAsiaTheme="minorHAnsi"/>
      <w:lang w:val="es-EC" w:eastAsia="en-US"/>
    </w:rPr>
  </w:style>
  <w:style w:type="paragraph" w:customStyle="1" w:styleId="17478936F1934BA4A82B4F3BEDBBACC15">
    <w:name w:val="17478936F1934BA4A82B4F3BEDBBACC15"/>
    <w:rsid w:val="00D305DA"/>
    <w:rPr>
      <w:rFonts w:eastAsiaTheme="minorHAnsi"/>
      <w:lang w:val="es-EC" w:eastAsia="en-US"/>
    </w:rPr>
  </w:style>
  <w:style w:type="paragraph" w:customStyle="1" w:styleId="E1DA3C8388CC4DAEAC1751F78D7DCD005">
    <w:name w:val="E1DA3C8388CC4DAEAC1751F78D7DCD005"/>
    <w:rsid w:val="00D305DA"/>
    <w:rPr>
      <w:rFonts w:eastAsiaTheme="minorHAnsi"/>
      <w:lang w:val="es-EC" w:eastAsia="en-US"/>
    </w:rPr>
  </w:style>
  <w:style w:type="paragraph" w:customStyle="1" w:styleId="B19AD027C92C4DE7A5F353BD5C851A215">
    <w:name w:val="B19AD027C92C4DE7A5F353BD5C851A215"/>
    <w:rsid w:val="00D305DA"/>
    <w:rPr>
      <w:rFonts w:eastAsiaTheme="minorHAnsi"/>
      <w:lang w:val="es-EC" w:eastAsia="en-US"/>
    </w:rPr>
  </w:style>
  <w:style w:type="paragraph" w:customStyle="1" w:styleId="1346B9DA67EA406B8EC72B01BEC7428E6">
    <w:name w:val="1346B9DA67EA406B8EC72B01BEC7428E6"/>
    <w:rsid w:val="00D305DA"/>
    <w:rPr>
      <w:rFonts w:eastAsiaTheme="minorHAnsi"/>
      <w:lang w:val="es-EC" w:eastAsia="en-US"/>
    </w:rPr>
  </w:style>
  <w:style w:type="paragraph" w:customStyle="1" w:styleId="D48B78BA59304391A27962A43421EF646">
    <w:name w:val="D48B78BA59304391A27962A43421EF646"/>
    <w:rsid w:val="00D305DA"/>
    <w:rPr>
      <w:rFonts w:eastAsiaTheme="minorHAnsi"/>
      <w:lang w:val="es-EC" w:eastAsia="en-US"/>
    </w:rPr>
  </w:style>
  <w:style w:type="paragraph" w:customStyle="1" w:styleId="B7C07A82DE7F4FFD94435CB4535CC40F6">
    <w:name w:val="B7C07A82DE7F4FFD94435CB4535CC40F6"/>
    <w:rsid w:val="00D305DA"/>
    <w:rPr>
      <w:rFonts w:eastAsiaTheme="minorHAnsi"/>
      <w:lang w:val="es-EC" w:eastAsia="en-US"/>
    </w:rPr>
  </w:style>
  <w:style w:type="paragraph" w:customStyle="1" w:styleId="F53A35E6664848978E95535C1D11C9816">
    <w:name w:val="F53A35E6664848978E95535C1D11C9816"/>
    <w:rsid w:val="00D305DA"/>
    <w:rPr>
      <w:rFonts w:eastAsiaTheme="minorHAnsi"/>
      <w:lang w:val="es-EC" w:eastAsia="en-US"/>
    </w:rPr>
  </w:style>
  <w:style w:type="paragraph" w:customStyle="1" w:styleId="9E626E45202F414F9108243F6FBA83096">
    <w:name w:val="9E626E45202F414F9108243F6FBA83096"/>
    <w:rsid w:val="00D305DA"/>
    <w:rPr>
      <w:rFonts w:eastAsiaTheme="minorHAnsi"/>
      <w:lang w:val="es-EC" w:eastAsia="en-US"/>
    </w:rPr>
  </w:style>
  <w:style w:type="paragraph" w:customStyle="1" w:styleId="EE2139BB3E06499E9166BC5DF14926E26">
    <w:name w:val="EE2139BB3E06499E9166BC5DF14926E26"/>
    <w:rsid w:val="00D305DA"/>
    <w:rPr>
      <w:rFonts w:eastAsiaTheme="minorHAnsi"/>
      <w:lang w:val="es-EC" w:eastAsia="en-US"/>
    </w:rPr>
  </w:style>
  <w:style w:type="paragraph" w:customStyle="1" w:styleId="10845DBE96C342C285CCD6E528AB26B16">
    <w:name w:val="10845DBE96C342C285CCD6E528AB26B16"/>
    <w:rsid w:val="00D305DA"/>
    <w:rPr>
      <w:rFonts w:eastAsiaTheme="minorHAnsi"/>
      <w:lang w:val="es-EC" w:eastAsia="en-US"/>
    </w:rPr>
  </w:style>
  <w:style w:type="paragraph" w:customStyle="1" w:styleId="4F4C068E327D4225AE9CA58505E73A8E3">
    <w:name w:val="4F4C068E327D4225AE9CA58505E73A8E3"/>
    <w:rsid w:val="00D305DA"/>
    <w:rPr>
      <w:rFonts w:eastAsiaTheme="minorHAnsi"/>
      <w:lang w:val="es-EC" w:eastAsia="en-US"/>
    </w:rPr>
  </w:style>
  <w:style w:type="paragraph" w:customStyle="1" w:styleId="A992BAC19587424888D2ADEFB64977304">
    <w:name w:val="A992BAC19587424888D2ADEFB64977304"/>
    <w:rsid w:val="00D305DA"/>
    <w:rPr>
      <w:rFonts w:eastAsiaTheme="minorHAnsi"/>
      <w:lang w:val="es-EC" w:eastAsia="en-US"/>
    </w:rPr>
  </w:style>
  <w:style w:type="paragraph" w:customStyle="1" w:styleId="71E9232CC4D94F8BAAB040A194F427B84">
    <w:name w:val="71E9232CC4D94F8BAAB040A194F427B84"/>
    <w:rsid w:val="00D305DA"/>
    <w:rPr>
      <w:rFonts w:eastAsiaTheme="minorHAnsi"/>
      <w:lang w:val="es-EC" w:eastAsia="en-US"/>
    </w:rPr>
  </w:style>
  <w:style w:type="paragraph" w:customStyle="1" w:styleId="B9DF7B1A46DF4B969903E92B2F1AAD2C6">
    <w:name w:val="B9DF7B1A46DF4B969903E92B2F1AAD2C6"/>
    <w:rsid w:val="00D305DA"/>
    <w:rPr>
      <w:rFonts w:eastAsiaTheme="minorHAnsi"/>
      <w:lang w:val="es-EC" w:eastAsia="en-US"/>
    </w:rPr>
  </w:style>
  <w:style w:type="paragraph" w:customStyle="1" w:styleId="881B1BE5CDEC4F929C56A71ED40075B36">
    <w:name w:val="881B1BE5CDEC4F929C56A71ED40075B36"/>
    <w:rsid w:val="00D305DA"/>
    <w:rPr>
      <w:rFonts w:eastAsiaTheme="minorHAnsi"/>
      <w:lang w:val="es-EC" w:eastAsia="en-US"/>
    </w:rPr>
  </w:style>
  <w:style w:type="paragraph" w:customStyle="1" w:styleId="CE75B8F21FC74AEA8D63FF00918B8B8F6">
    <w:name w:val="CE75B8F21FC74AEA8D63FF00918B8B8F6"/>
    <w:rsid w:val="00D305DA"/>
    <w:rPr>
      <w:rFonts w:eastAsiaTheme="minorHAnsi"/>
      <w:lang w:val="es-EC" w:eastAsia="en-US"/>
    </w:rPr>
  </w:style>
  <w:style w:type="paragraph" w:customStyle="1" w:styleId="DA10A2CE462E4344AFB75924CE6FA73F3">
    <w:name w:val="DA10A2CE462E4344AFB75924CE6FA73F3"/>
    <w:rsid w:val="00D305DA"/>
    <w:rPr>
      <w:rFonts w:eastAsiaTheme="minorHAnsi"/>
      <w:lang w:val="es-EC" w:eastAsia="en-US"/>
    </w:rPr>
  </w:style>
  <w:style w:type="paragraph" w:customStyle="1" w:styleId="384FFEAA9F424136AC2511107FB2F8366">
    <w:name w:val="384FFEAA9F424136AC2511107FB2F8366"/>
    <w:rsid w:val="00D305DA"/>
    <w:rPr>
      <w:rFonts w:eastAsiaTheme="minorHAnsi"/>
      <w:lang w:val="es-EC" w:eastAsia="en-US"/>
    </w:rPr>
  </w:style>
  <w:style w:type="paragraph" w:customStyle="1" w:styleId="69AFC006173C49BFBED48E3FEF5D304E6">
    <w:name w:val="69AFC006173C49BFBED48E3FEF5D304E6"/>
    <w:rsid w:val="00D305DA"/>
    <w:rPr>
      <w:rFonts w:eastAsiaTheme="minorHAnsi"/>
      <w:lang w:val="es-EC" w:eastAsia="en-US"/>
    </w:rPr>
  </w:style>
  <w:style w:type="paragraph" w:customStyle="1" w:styleId="9CEBA39EB6CC4045AF7BCA6D12564F936">
    <w:name w:val="9CEBA39EB6CC4045AF7BCA6D12564F936"/>
    <w:rsid w:val="00D305DA"/>
    <w:rPr>
      <w:rFonts w:eastAsiaTheme="minorHAnsi"/>
      <w:lang w:val="es-EC" w:eastAsia="en-US"/>
    </w:rPr>
  </w:style>
  <w:style w:type="paragraph" w:customStyle="1" w:styleId="1E8405E3678D49F6950169CE85D773096">
    <w:name w:val="1E8405E3678D49F6950169CE85D773096"/>
    <w:rsid w:val="00D305DA"/>
    <w:rPr>
      <w:rFonts w:eastAsiaTheme="minorHAnsi"/>
      <w:lang w:val="es-EC" w:eastAsia="en-US"/>
    </w:rPr>
  </w:style>
  <w:style w:type="paragraph" w:customStyle="1" w:styleId="537EA4D083B74902AA851A8C7EB14E516">
    <w:name w:val="537EA4D083B74902AA851A8C7EB14E516"/>
    <w:rsid w:val="00D305DA"/>
    <w:rPr>
      <w:rFonts w:eastAsiaTheme="minorHAnsi"/>
      <w:lang w:val="es-EC" w:eastAsia="en-US"/>
    </w:rPr>
  </w:style>
  <w:style w:type="paragraph" w:customStyle="1" w:styleId="4DD2A450278F4CC399A538AC1E215C456">
    <w:name w:val="4DD2A450278F4CC399A538AC1E215C456"/>
    <w:rsid w:val="00D305DA"/>
    <w:rPr>
      <w:rFonts w:eastAsiaTheme="minorHAnsi"/>
      <w:lang w:val="es-EC" w:eastAsia="en-US"/>
    </w:rPr>
  </w:style>
  <w:style w:type="paragraph" w:customStyle="1" w:styleId="DF25207A81BC479B915B2CDCE95697C36">
    <w:name w:val="DF25207A81BC479B915B2CDCE95697C36"/>
    <w:rsid w:val="00D305DA"/>
    <w:rPr>
      <w:rFonts w:eastAsiaTheme="minorHAnsi"/>
      <w:lang w:val="es-EC" w:eastAsia="en-US"/>
    </w:rPr>
  </w:style>
  <w:style w:type="paragraph" w:customStyle="1" w:styleId="99EB8A390A744832828ABB4B87735DB26">
    <w:name w:val="99EB8A390A744832828ABB4B87735DB26"/>
    <w:rsid w:val="00D305DA"/>
    <w:rPr>
      <w:rFonts w:eastAsiaTheme="minorHAnsi"/>
      <w:lang w:val="es-EC" w:eastAsia="en-US"/>
    </w:rPr>
  </w:style>
  <w:style w:type="paragraph" w:customStyle="1" w:styleId="63D9D8B36035438C9CD53877B2F448706">
    <w:name w:val="63D9D8B36035438C9CD53877B2F448706"/>
    <w:rsid w:val="00D305DA"/>
    <w:rPr>
      <w:rFonts w:eastAsiaTheme="minorHAnsi"/>
      <w:lang w:val="es-EC" w:eastAsia="en-US"/>
    </w:rPr>
  </w:style>
  <w:style w:type="paragraph" w:customStyle="1" w:styleId="8D85583ABBC24E7DAED6C250D9B6378E6">
    <w:name w:val="8D85583ABBC24E7DAED6C250D9B6378E6"/>
    <w:rsid w:val="00D305DA"/>
    <w:rPr>
      <w:rFonts w:eastAsiaTheme="minorHAnsi"/>
      <w:lang w:val="es-EC" w:eastAsia="en-US"/>
    </w:rPr>
  </w:style>
  <w:style w:type="paragraph" w:customStyle="1" w:styleId="3EE0775CA125442385378CC4A894E0166">
    <w:name w:val="3EE0775CA125442385378CC4A894E0166"/>
    <w:rsid w:val="00D305DA"/>
    <w:rPr>
      <w:rFonts w:eastAsiaTheme="minorHAnsi"/>
      <w:lang w:val="es-EC" w:eastAsia="en-US"/>
    </w:rPr>
  </w:style>
  <w:style w:type="paragraph" w:customStyle="1" w:styleId="4246FF1E36294E0BB23A8F5E9A5969806">
    <w:name w:val="4246FF1E36294E0BB23A8F5E9A5969806"/>
    <w:rsid w:val="00D305DA"/>
    <w:rPr>
      <w:rFonts w:eastAsiaTheme="minorHAnsi"/>
      <w:lang w:val="es-EC" w:eastAsia="en-US"/>
    </w:rPr>
  </w:style>
  <w:style w:type="paragraph" w:customStyle="1" w:styleId="C66DB1C3AA7E4A9ABA0DDC05DDB811FA6">
    <w:name w:val="C66DB1C3AA7E4A9ABA0DDC05DDB811FA6"/>
    <w:rsid w:val="00D305DA"/>
    <w:rPr>
      <w:rFonts w:eastAsiaTheme="minorHAnsi"/>
      <w:lang w:val="es-EC" w:eastAsia="en-US"/>
    </w:rPr>
  </w:style>
  <w:style w:type="paragraph" w:customStyle="1" w:styleId="0B9DF91E77C949459C2C6C8A55FBF6016">
    <w:name w:val="0B9DF91E77C949459C2C6C8A55FBF6016"/>
    <w:rsid w:val="00D305DA"/>
    <w:rPr>
      <w:rFonts w:eastAsiaTheme="minorHAnsi"/>
      <w:lang w:val="es-EC" w:eastAsia="en-US"/>
    </w:rPr>
  </w:style>
  <w:style w:type="paragraph" w:customStyle="1" w:styleId="9AD30FB8B38449108D2DCAEA37B155DD6">
    <w:name w:val="9AD30FB8B38449108D2DCAEA37B155DD6"/>
    <w:rsid w:val="00D305DA"/>
    <w:rPr>
      <w:rFonts w:eastAsiaTheme="minorHAnsi"/>
      <w:lang w:val="es-EC" w:eastAsia="en-US"/>
    </w:rPr>
  </w:style>
  <w:style w:type="paragraph" w:customStyle="1" w:styleId="B3217F0EB441450AAED2FEC9CE6F3A396">
    <w:name w:val="B3217F0EB441450AAED2FEC9CE6F3A396"/>
    <w:rsid w:val="00D305DA"/>
    <w:rPr>
      <w:rFonts w:eastAsiaTheme="minorHAnsi"/>
      <w:lang w:val="es-EC" w:eastAsia="en-US"/>
    </w:rPr>
  </w:style>
  <w:style w:type="paragraph" w:customStyle="1" w:styleId="BB7DAB3CE87D4DCEABC3C791DFD4ACDC6">
    <w:name w:val="BB7DAB3CE87D4DCEABC3C791DFD4ACDC6"/>
    <w:rsid w:val="00D305DA"/>
    <w:rPr>
      <w:rFonts w:eastAsiaTheme="minorHAnsi"/>
      <w:lang w:val="es-EC" w:eastAsia="en-US"/>
    </w:rPr>
  </w:style>
  <w:style w:type="paragraph" w:customStyle="1" w:styleId="E9342A2CC8AD4C9789625005DD99EFFA6">
    <w:name w:val="E9342A2CC8AD4C9789625005DD99EFFA6"/>
    <w:rsid w:val="00D305DA"/>
    <w:rPr>
      <w:rFonts w:eastAsiaTheme="minorHAnsi"/>
      <w:lang w:val="es-EC" w:eastAsia="en-US"/>
    </w:rPr>
  </w:style>
  <w:style w:type="paragraph" w:customStyle="1" w:styleId="4556944BA42D4F8AB308FCC83EBEEF9B6">
    <w:name w:val="4556944BA42D4F8AB308FCC83EBEEF9B6"/>
    <w:rsid w:val="00D305DA"/>
    <w:rPr>
      <w:rFonts w:eastAsiaTheme="minorHAnsi"/>
      <w:lang w:val="es-EC" w:eastAsia="en-US"/>
    </w:rPr>
  </w:style>
  <w:style w:type="paragraph" w:customStyle="1" w:styleId="E96A29351C4B4D2DA67A6ECD28D9F1806">
    <w:name w:val="E96A29351C4B4D2DA67A6ECD28D9F1806"/>
    <w:rsid w:val="00D305DA"/>
    <w:rPr>
      <w:rFonts w:eastAsiaTheme="minorHAnsi"/>
      <w:lang w:val="es-EC" w:eastAsia="en-US"/>
    </w:rPr>
  </w:style>
  <w:style w:type="paragraph" w:customStyle="1" w:styleId="A72B59C61C704933A9840A2E0AEE373E6">
    <w:name w:val="A72B59C61C704933A9840A2E0AEE373E6"/>
    <w:rsid w:val="00D305DA"/>
    <w:rPr>
      <w:rFonts w:eastAsiaTheme="minorHAnsi"/>
      <w:lang w:val="es-EC" w:eastAsia="en-US"/>
    </w:rPr>
  </w:style>
  <w:style w:type="paragraph" w:customStyle="1" w:styleId="206D5BBFDF674FF68633BB891E378E036">
    <w:name w:val="206D5BBFDF674FF68633BB891E378E036"/>
    <w:rsid w:val="00D305DA"/>
    <w:rPr>
      <w:rFonts w:eastAsiaTheme="minorHAnsi"/>
      <w:lang w:val="es-EC" w:eastAsia="en-US"/>
    </w:rPr>
  </w:style>
  <w:style w:type="paragraph" w:customStyle="1" w:styleId="EE2CFBEC4B4A4226929729B632209E2A6">
    <w:name w:val="EE2CFBEC4B4A4226929729B632209E2A6"/>
    <w:rsid w:val="00D305DA"/>
    <w:rPr>
      <w:rFonts w:eastAsiaTheme="minorHAnsi"/>
      <w:lang w:val="es-EC" w:eastAsia="en-US"/>
    </w:rPr>
  </w:style>
  <w:style w:type="paragraph" w:customStyle="1" w:styleId="56DC3A96EA9D44679D1E5B798CD48CB76">
    <w:name w:val="56DC3A96EA9D44679D1E5B798CD48CB76"/>
    <w:rsid w:val="00D305DA"/>
    <w:rPr>
      <w:rFonts w:eastAsiaTheme="minorHAnsi"/>
      <w:lang w:val="es-EC" w:eastAsia="en-US"/>
    </w:rPr>
  </w:style>
  <w:style w:type="paragraph" w:customStyle="1" w:styleId="097CE9FBADF54D709AEB2D618C4F84EE6">
    <w:name w:val="097CE9FBADF54D709AEB2D618C4F84EE6"/>
    <w:rsid w:val="00D305DA"/>
    <w:rPr>
      <w:rFonts w:eastAsiaTheme="minorHAnsi"/>
      <w:lang w:val="es-EC" w:eastAsia="en-US"/>
    </w:rPr>
  </w:style>
  <w:style w:type="paragraph" w:customStyle="1" w:styleId="13DA77F3616F4FC9994E1B61F81D82BE6">
    <w:name w:val="13DA77F3616F4FC9994E1B61F81D82BE6"/>
    <w:rsid w:val="00D305DA"/>
    <w:rPr>
      <w:rFonts w:eastAsiaTheme="minorHAnsi"/>
      <w:lang w:val="es-EC" w:eastAsia="en-US"/>
    </w:rPr>
  </w:style>
  <w:style w:type="paragraph" w:customStyle="1" w:styleId="946FCCE63D414E61B60EFFC3BC364AF46">
    <w:name w:val="946FCCE63D414E61B60EFFC3BC364AF46"/>
    <w:rsid w:val="00D305DA"/>
    <w:rPr>
      <w:rFonts w:eastAsiaTheme="minorHAnsi"/>
      <w:lang w:val="es-EC" w:eastAsia="en-US"/>
    </w:rPr>
  </w:style>
  <w:style w:type="paragraph" w:customStyle="1" w:styleId="F2A8843844E843ADBE3DB19D8DB1B4836">
    <w:name w:val="F2A8843844E843ADBE3DB19D8DB1B4836"/>
    <w:rsid w:val="00D305DA"/>
    <w:rPr>
      <w:rFonts w:eastAsiaTheme="minorHAnsi"/>
      <w:lang w:val="es-EC" w:eastAsia="en-US"/>
    </w:rPr>
  </w:style>
  <w:style w:type="paragraph" w:customStyle="1" w:styleId="32847B7CB5B0420890FEE699C93E2DBA6">
    <w:name w:val="32847B7CB5B0420890FEE699C93E2DBA6"/>
    <w:rsid w:val="00D305DA"/>
    <w:rPr>
      <w:rFonts w:eastAsiaTheme="minorHAnsi"/>
      <w:lang w:val="es-EC" w:eastAsia="en-US"/>
    </w:rPr>
  </w:style>
  <w:style w:type="paragraph" w:customStyle="1" w:styleId="1016FF7299E247B2BF884EAA893EF3CC6">
    <w:name w:val="1016FF7299E247B2BF884EAA893EF3CC6"/>
    <w:rsid w:val="00D305DA"/>
    <w:rPr>
      <w:rFonts w:eastAsiaTheme="minorHAnsi"/>
      <w:lang w:val="es-EC" w:eastAsia="en-US"/>
    </w:rPr>
  </w:style>
  <w:style w:type="paragraph" w:customStyle="1" w:styleId="CA31FA15D5F64F59977F411B0C6F12B26">
    <w:name w:val="CA31FA15D5F64F59977F411B0C6F12B26"/>
    <w:rsid w:val="00D305DA"/>
    <w:rPr>
      <w:rFonts w:eastAsiaTheme="minorHAnsi"/>
      <w:lang w:val="es-EC" w:eastAsia="en-US"/>
    </w:rPr>
  </w:style>
  <w:style w:type="paragraph" w:customStyle="1" w:styleId="D4E8C4BB1CA845748BCB5CDAC37BF6C16">
    <w:name w:val="D4E8C4BB1CA845748BCB5CDAC37BF6C16"/>
    <w:rsid w:val="00D305DA"/>
    <w:rPr>
      <w:rFonts w:eastAsiaTheme="minorHAnsi"/>
      <w:lang w:val="es-EC" w:eastAsia="en-US"/>
    </w:rPr>
  </w:style>
  <w:style w:type="paragraph" w:customStyle="1" w:styleId="77AAEB11720E45AF801BBF863F46DA506">
    <w:name w:val="77AAEB11720E45AF801BBF863F46DA506"/>
    <w:rsid w:val="00D305DA"/>
    <w:rPr>
      <w:rFonts w:eastAsiaTheme="minorHAnsi"/>
      <w:lang w:val="es-EC" w:eastAsia="en-US"/>
    </w:rPr>
  </w:style>
  <w:style w:type="paragraph" w:customStyle="1" w:styleId="0156252639484D2481ED38B2AC8A97356">
    <w:name w:val="0156252639484D2481ED38B2AC8A97356"/>
    <w:rsid w:val="00D305DA"/>
    <w:rPr>
      <w:rFonts w:eastAsiaTheme="minorHAnsi"/>
      <w:lang w:val="es-EC" w:eastAsia="en-US"/>
    </w:rPr>
  </w:style>
  <w:style w:type="paragraph" w:customStyle="1" w:styleId="FC6A71074B0A4CD68650CEFFDCE245586">
    <w:name w:val="FC6A71074B0A4CD68650CEFFDCE245586"/>
    <w:rsid w:val="00D305DA"/>
    <w:rPr>
      <w:rFonts w:eastAsiaTheme="minorHAnsi"/>
      <w:lang w:val="es-EC" w:eastAsia="en-US"/>
    </w:rPr>
  </w:style>
  <w:style w:type="paragraph" w:customStyle="1" w:styleId="3D0163509D05402CB44B6E340503DEBE6">
    <w:name w:val="3D0163509D05402CB44B6E340503DEBE6"/>
    <w:rsid w:val="00D305DA"/>
    <w:rPr>
      <w:rFonts w:eastAsiaTheme="minorHAnsi"/>
      <w:lang w:val="es-EC" w:eastAsia="en-US"/>
    </w:rPr>
  </w:style>
  <w:style w:type="paragraph" w:customStyle="1" w:styleId="E7D3DA55700C4998ACD35A4258426BBA6">
    <w:name w:val="E7D3DA55700C4998ACD35A4258426BBA6"/>
    <w:rsid w:val="00D305DA"/>
    <w:rPr>
      <w:rFonts w:eastAsiaTheme="minorHAnsi"/>
      <w:lang w:val="es-EC" w:eastAsia="en-US"/>
    </w:rPr>
  </w:style>
  <w:style w:type="paragraph" w:customStyle="1" w:styleId="B570C8410D9B4EB090308DA62A4BC51E6">
    <w:name w:val="B570C8410D9B4EB090308DA62A4BC51E6"/>
    <w:rsid w:val="00D305DA"/>
    <w:rPr>
      <w:rFonts w:eastAsiaTheme="minorHAnsi"/>
      <w:lang w:val="es-EC" w:eastAsia="en-US"/>
    </w:rPr>
  </w:style>
  <w:style w:type="paragraph" w:customStyle="1" w:styleId="AE6B119347344EC9AB2C5E747B87912F6">
    <w:name w:val="AE6B119347344EC9AB2C5E747B87912F6"/>
    <w:rsid w:val="00D305DA"/>
    <w:rPr>
      <w:rFonts w:eastAsiaTheme="minorHAnsi"/>
      <w:lang w:val="es-EC" w:eastAsia="en-US"/>
    </w:rPr>
  </w:style>
  <w:style w:type="paragraph" w:customStyle="1" w:styleId="7B02A587A73042788C149190E304B8A66">
    <w:name w:val="7B02A587A73042788C149190E304B8A66"/>
    <w:rsid w:val="00D305DA"/>
    <w:rPr>
      <w:rFonts w:eastAsiaTheme="minorHAnsi"/>
      <w:lang w:val="es-EC" w:eastAsia="en-US"/>
    </w:rPr>
  </w:style>
  <w:style w:type="paragraph" w:customStyle="1" w:styleId="5E4E45F7E8EF42F9A563694C8FCAFBD56">
    <w:name w:val="5E4E45F7E8EF42F9A563694C8FCAFBD56"/>
    <w:rsid w:val="00D305DA"/>
    <w:rPr>
      <w:rFonts w:eastAsiaTheme="minorHAnsi"/>
      <w:lang w:val="es-EC" w:eastAsia="en-US"/>
    </w:rPr>
  </w:style>
  <w:style w:type="paragraph" w:customStyle="1" w:styleId="CAE76DCD5A424EC69E5C8EBE21342C3F6">
    <w:name w:val="CAE76DCD5A424EC69E5C8EBE21342C3F6"/>
    <w:rsid w:val="00D305DA"/>
    <w:rPr>
      <w:rFonts w:eastAsiaTheme="minorHAnsi"/>
      <w:lang w:val="es-EC" w:eastAsia="en-US"/>
    </w:rPr>
  </w:style>
  <w:style w:type="paragraph" w:customStyle="1" w:styleId="86895B1CF98F48D98A3034D7F21129996">
    <w:name w:val="86895B1CF98F48D98A3034D7F21129996"/>
    <w:rsid w:val="00D305DA"/>
    <w:rPr>
      <w:rFonts w:eastAsiaTheme="minorHAnsi"/>
      <w:lang w:val="es-EC" w:eastAsia="en-US"/>
    </w:rPr>
  </w:style>
  <w:style w:type="paragraph" w:customStyle="1" w:styleId="8ECD8EB131FC44938A244384EAEC5CDF6">
    <w:name w:val="8ECD8EB131FC44938A244384EAEC5CDF6"/>
    <w:rsid w:val="00D305DA"/>
    <w:rPr>
      <w:rFonts w:eastAsiaTheme="minorHAnsi"/>
      <w:lang w:val="es-EC" w:eastAsia="en-US"/>
    </w:rPr>
  </w:style>
  <w:style w:type="paragraph" w:customStyle="1" w:styleId="09B320BADD0243C1A6996FDA412912886">
    <w:name w:val="09B320BADD0243C1A6996FDA412912886"/>
    <w:rsid w:val="00D305DA"/>
    <w:rPr>
      <w:rFonts w:eastAsiaTheme="minorHAnsi"/>
      <w:lang w:val="es-EC" w:eastAsia="en-US"/>
    </w:rPr>
  </w:style>
  <w:style w:type="paragraph" w:customStyle="1" w:styleId="DAE347F9A419492184156B9CF1F11B106">
    <w:name w:val="DAE347F9A419492184156B9CF1F11B106"/>
    <w:rsid w:val="00D305DA"/>
    <w:rPr>
      <w:rFonts w:eastAsiaTheme="minorHAnsi"/>
      <w:lang w:val="es-EC" w:eastAsia="en-US"/>
    </w:rPr>
  </w:style>
  <w:style w:type="paragraph" w:customStyle="1" w:styleId="4AA5E900847D4A6EBC1714ADCB6206506">
    <w:name w:val="4AA5E900847D4A6EBC1714ADCB6206506"/>
    <w:rsid w:val="00D305DA"/>
    <w:rPr>
      <w:rFonts w:eastAsiaTheme="minorHAnsi"/>
      <w:lang w:val="es-EC" w:eastAsia="en-US"/>
    </w:rPr>
  </w:style>
  <w:style w:type="paragraph" w:customStyle="1" w:styleId="436BC0C0CF9B4E5EA4AA26700352B2406">
    <w:name w:val="436BC0C0CF9B4E5EA4AA26700352B2406"/>
    <w:rsid w:val="00D305DA"/>
    <w:rPr>
      <w:rFonts w:eastAsiaTheme="minorHAnsi"/>
      <w:lang w:val="es-EC" w:eastAsia="en-US"/>
    </w:rPr>
  </w:style>
  <w:style w:type="paragraph" w:customStyle="1" w:styleId="05185064C61E42BDACA01827605A9C846">
    <w:name w:val="05185064C61E42BDACA01827605A9C846"/>
    <w:rsid w:val="00D305DA"/>
    <w:rPr>
      <w:rFonts w:eastAsiaTheme="minorHAnsi"/>
      <w:lang w:val="es-EC" w:eastAsia="en-US"/>
    </w:rPr>
  </w:style>
  <w:style w:type="paragraph" w:customStyle="1" w:styleId="14677D90A6FB4EC8B272E01E64B56CBA6">
    <w:name w:val="14677D90A6FB4EC8B272E01E64B56CBA6"/>
    <w:rsid w:val="00D305DA"/>
    <w:rPr>
      <w:rFonts w:eastAsiaTheme="minorHAnsi"/>
      <w:lang w:val="es-EC" w:eastAsia="en-US"/>
    </w:rPr>
  </w:style>
  <w:style w:type="paragraph" w:customStyle="1" w:styleId="99A06C89987241E78D403670EC04F5656">
    <w:name w:val="99A06C89987241E78D403670EC04F5656"/>
    <w:rsid w:val="00D305DA"/>
    <w:rPr>
      <w:rFonts w:eastAsiaTheme="minorHAnsi"/>
      <w:lang w:val="es-EC" w:eastAsia="en-US"/>
    </w:rPr>
  </w:style>
  <w:style w:type="paragraph" w:customStyle="1" w:styleId="28031169A71F47F78510D9038D0C01BB6">
    <w:name w:val="28031169A71F47F78510D9038D0C01BB6"/>
    <w:rsid w:val="00D305DA"/>
    <w:rPr>
      <w:rFonts w:eastAsiaTheme="minorHAnsi"/>
      <w:lang w:val="es-EC" w:eastAsia="en-US"/>
    </w:rPr>
  </w:style>
  <w:style w:type="paragraph" w:customStyle="1" w:styleId="3FD55BDA318F4AD6914687132CEEA8EE6">
    <w:name w:val="3FD55BDA318F4AD6914687132CEEA8EE6"/>
    <w:rsid w:val="00D305DA"/>
    <w:rPr>
      <w:rFonts w:eastAsiaTheme="minorHAnsi"/>
      <w:lang w:val="es-EC" w:eastAsia="en-US"/>
    </w:rPr>
  </w:style>
  <w:style w:type="paragraph" w:customStyle="1" w:styleId="23F93ABB6ABC40EE94B563256FE61EA46">
    <w:name w:val="23F93ABB6ABC40EE94B563256FE61EA46"/>
    <w:rsid w:val="00D305DA"/>
    <w:rPr>
      <w:rFonts w:eastAsiaTheme="minorHAnsi"/>
      <w:lang w:val="es-EC" w:eastAsia="en-US"/>
    </w:rPr>
  </w:style>
  <w:style w:type="paragraph" w:customStyle="1" w:styleId="E6AB87C7821E494D8A47DF6634547AB66">
    <w:name w:val="E6AB87C7821E494D8A47DF6634547AB66"/>
    <w:rsid w:val="00D305DA"/>
    <w:rPr>
      <w:rFonts w:eastAsiaTheme="minorHAnsi"/>
      <w:lang w:val="es-EC" w:eastAsia="en-US"/>
    </w:rPr>
  </w:style>
  <w:style w:type="paragraph" w:customStyle="1" w:styleId="B3C8169D8C11466DA87C3B6489F59D746">
    <w:name w:val="B3C8169D8C11466DA87C3B6489F59D746"/>
    <w:rsid w:val="00D305DA"/>
    <w:rPr>
      <w:rFonts w:eastAsiaTheme="minorHAnsi"/>
      <w:lang w:val="es-EC" w:eastAsia="en-US"/>
    </w:rPr>
  </w:style>
  <w:style w:type="paragraph" w:customStyle="1" w:styleId="0B0197916C06483EBF04B722300A2EBB6">
    <w:name w:val="0B0197916C06483EBF04B722300A2EBB6"/>
    <w:rsid w:val="00D305DA"/>
    <w:rPr>
      <w:rFonts w:eastAsiaTheme="minorHAnsi"/>
      <w:lang w:val="es-EC" w:eastAsia="en-US"/>
    </w:rPr>
  </w:style>
  <w:style w:type="paragraph" w:customStyle="1" w:styleId="6D284A3A1283479A832EB6F4E3A8D33D6">
    <w:name w:val="6D284A3A1283479A832EB6F4E3A8D33D6"/>
    <w:rsid w:val="00D305DA"/>
    <w:rPr>
      <w:rFonts w:eastAsiaTheme="minorHAnsi"/>
      <w:lang w:val="es-EC" w:eastAsia="en-US"/>
    </w:rPr>
  </w:style>
  <w:style w:type="paragraph" w:customStyle="1" w:styleId="CFF85B819F6F4571BB39F3D90BEF80E26">
    <w:name w:val="CFF85B819F6F4571BB39F3D90BEF80E26"/>
    <w:rsid w:val="00D305DA"/>
    <w:rPr>
      <w:rFonts w:eastAsiaTheme="minorHAnsi"/>
      <w:lang w:val="es-EC" w:eastAsia="en-US"/>
    </w:rPr>
  </w:style>
  <w:style w:type="paragraph" w:customStyle="1" w:styleId="8F38C77CE7144FA79DCDDACFA37B24A16">
    <w:name w:val="8F38C77CE7144FA79DCDDACFA37B24A16"/>
    <w:rsid w:val="00D305DA"/>
    <w:rPr>
      <w:rFonts w:eastAsiaTheme="minorHAnsi"/>
      <w:lang w:val="es-EC" w:eastAsia="en-US"/>
    </w:rPr>
  </w:style>
  <w:style w:type="paragraph" w:customStyle="1" w:styleId="A1D1AB12CA894062A3FE331408639FD06">
    <w:name w:val="A1D1AB12CA894062A3FE331408639FD06"/>
    <w:rsid w:val="00D305DA"/>
    <w:rPr>
      <w:rFonts w:eastAsiaTheme="minorHAnsi"/>
      <w:lang w:val="es-EC" w:eastAsia="en-US"/>
    </w:rPr>
  </w:style>
  <w:style w:type="paragraph" w:customStyle="1" w:styleId="200A7793BE3A4A4A8A9B13C5D36933986">
    <w:name w:val="200A7793BE3A4A4A8A9B13C5D36933986"/>
    <w:rsid w:val="00D305DA"/>
    <w:rPr>
      <w:rFonts w:eastAsiaTheme="minorHAnsi"/>
      <w:lang w:val="es-EC" w:eastAsia="en-US"/>
    </w:rPr>
  </w:style>
  <w:style w:type="paragraph" w:customStyle="1" w:styleId="EEDCAC6FF0644FCCBE03E0D9CB7939D66">
    <w:name w:val="EEDCAC6FF0644FCCBE03E0D9CB7939D66"/>
    <w:rsid w:val="00D305DA"/>
    <w:rPr>
      <w:rFonts w:eastAsiaTheme="minorHAnsi"/>
      <w:lang w:val="es-EC" w:eastAsia="en-US"/>
    </w:rPr>
  </w:style>
  <w:style w:type="paragraph" w:customStyle="1" w:styleId="A34BEEE68CF34EABA6B72BF7C2BFAC266">
    <w:name w:val="A34BEEE68CF34EABA6B72BF7C2BFAC266"/>
    <w:rsid w:val="00D305DA"/>
    <w:rPr>
      <w:rFonts w:eastAsiaTheme="minorHAnsi"/>
      <w:lang w:val="es-EC" w:eastAsia="en-US"/>
    </w:rPr>
  </w:style>
  <w:style w:type="paragraph" w:customStyle="1" w:styleId="4ADB6E15710545FBB6C8B6192EF33A376">
    <w:name w:val="4ADB6E15710545FBB6C8B6192EF33A376"/>
    <w:rsid w:val="00D305DA"/>
    <w:rPr>
      <w:rFonts w:eastAsiaTheme="minorHAnsi"/>
      <w:lang w:val="es-EC" w:eastAsia="en-US"/>
    </w:rPr>
  </w:style>
  <w:style w:type="paragraph" w:customStyle="1" w:styleId="134D0017B95647E7B85646BFCE1618D06">
    <w:name w:val="134D0017B95647E7B85646BFCE1618D06"/>
    <w:rsid w:val="00D305DA"/>
    <w:rPr>
      <w:rFonts w:eastAsiaTheme="minorHAnsi"/>
      <w:lang w:val="es-EC" w:eastAsia="en-US"/>
    </w:rPr>
  </w:style>
  <w:style w:type="paragraph" w:customStyle="1" w:styleId="2BE839DF3FE445578FE99E33F5EE50DF6">
    <w:name w:val="2BE839DF3FE445578FE99E33F5EE50DF6"/>
    <w:rsid w:val="00D305DA"/>
    <w:rPr>
      <w:rFonts w:eastAsiaTheme="minorHAnsi"/>
      <w:lang w:val="es-EC" w:eastAsia="en-US"/>
    </w:rPr>
  </w:style>
  <w:style w:type="paragraph" w:customStyle="1" w:styleId="3341A88EA83145C5BD2F7916B5A6CCF46">
    <w:name w:val="3341A88EA83145C5BD2F7916B5A6CCF46"/>
    <w:rsid w:val="00D305DA"/>
    <w:rPr>
      <w:rFonts w:eastAsiaTheme="minorHAnsi"/>
      <w:lang w:val="es-EC" w:eastAsia="en-US"/>
    </w:rPr>
  </w:style>
  <w:style w:type="paragraph" w:customStyle="1" w:styleId="07A7E0992EAE472B936B0637C24CE1E06">
    <w:name w:val="07A7E0992EAE472B936B0637C24CE1E06"/>
    <w:rsid w:val="00D305DA"/>
    <w:rPr>
      <w:rFonts w:eastAsiaTheme="minorHAnsi"/>
      <w:lang w:val="es-EC" w:eastAsia="en-US"/>
    </w:rPr>
  </w:style>
  <w:style w:type="paragraph" w:customStyle="1" w:styleId="4417D29BE8A547F88A7481207B12438E6">
    <w:name w:val="4417D29BE8A547F88A7481207B12438E6"/>
    <w:rsid w:val="00D305DA"/>
    <w:rPr>
      <w:rFonts w:eastAsiaTheme="minorHAnsi"/>
      <w:lang w:val="es-EC" w:eastAsia="en-US"/>
    </w:rPr>
  </w:style>
  <w:style w:type="paragraph" w:customStyle="1" w:styleId="72B1A79BB4DA469291D700AA6E6B6B1C6">
    <w:name w:val="72B1A79BB4DA469291D700AA6E6B6B1C6"/>
    <w:rsid w:val="00D305DA"/>
    <w:rPr>
      <w:rFonts w:eastAsiaTheme="minorHAnsi"/>
      <w:lang w:val="es-EC" w:eastAsia="en-US"/>
    </w:rPr>
  </w:style>
  <w:style w:type="paragraph" w:customStyle="1" w:styleId="C4E1E859867C48BA8A482137673EAB836">
    <w:name w:val="C4E1E859867C48BA8A482137673EAB836"/>
    <w:rsid w:val="00D305DA"/>
    <w:rPr>
      <w:rFonts w:eastAsiaTheme="minorHAnsi"/>
      <w:lang w:val="es-EC" w:eastAsia="en-US"/>
    </w:rPr>
  </w:style>
  <w:style w:type="paragraph" w:customStyle="1" w:styleId="824E0AE580FE4C62939AAA9D47A5381E6">
    <w:name w:val="824E0AE580FE4C62939AAA9D47A5381E6"/>
    <w:rsid w:val="00D305DA"/>
    <w:rPr>
      <w:rFonts w:eastAsiaTheme="minorHAnsi"/>
      <w:lang w:val="es-EC" w:eastAsia="en-US"/>
    </w:rPr>
  </w:style>
  <w:style w:type="paragraph" w:customStyle="1" w:styleId="007B1EB9E5F244BD8AA66A3E400F4D326">
    <w:name w:val="007B1EB9E5F244BD8AA66A3E400F4D326"/>
    <w:rsid w:val="00D305DA"/>
    <w:rPr>
      <w:rFonts w:eastAsiaTheme="minorHAnsi"/>
      <w:lang w:val="es-EC" w:eastAsia="en-US"/>
    </w:rPr>
  </w:style>
  <w:style w:type="paragraph" w:customStyle="1" w:styleId="2EA7A7ED4B1B4C8FA1C62C9B1AC686FA6">
    <w:name w:val="2EA7A7ED4B1B4C8FA1C62C9B1AC686FA6"/>
    <w:rsid w:val="00D305DA"/>
    <w:rPr>
      <w:rFonts w:eastAsiaTheme="minorHAnsi"/>
      <w:lang w:val="es-EC" w:eastAsia="en-US"/>
    </w:rPr>
  </w:style>
  <w:style w:type="paragraph" w:customStyle="1" w:styleId="2DB95C20124446B0B9B4B7726C4C967F6">
    <w:name w:val="2DB95C20124446B0B9B4B7726C4C967F6"/>
    <w:rsid w:val="00D305DA"/>
    <w:rPr>
      <w:rFonts w:eastAsiaTheme="minorHAnsi"/>
      <w:lang w:val="es-EC" w:eastAsia="en-US"/>
    </w:rPr>
  </w:style>
  <w:style w:type="paragraph" w:customStyle="1" w:styleId="FF2BF67F211C4DD6A8F126AEA876CCEE6">
    <w:name w:val="FF2BF67F211C4DD6A8F126AEA876CCEE6"/>
    <w:rsid w:val="00D305DA"/>
    <w:rPr>
      <w:rFonts w:eastAsiaTheme="minorHAnsi"/>
      <w:lang w:val="es-EC" w:eastAsia="en-US"/>
    </w:rPr>
  </w:style>
  <w:style w:type="paragraph" w:customStyle="1" w:styleId="7DD224FBAC3C4B4EB8DDDE54BA626FBF6">
    <w:name w:val="7DD224FBAC3C4B4EB8DDDE54BA626FBF6"/>
    <w:rsid w:val="00D305DA"/>
    <w:rPr>
      <w:rFonts w:eastAsiaTheme="minorHAnsi"/>
      <w:lang w:val="es-EC" w:eastAsia="en-US"/>
    </w:rPr>
  </w:style>
  <w:style w:type="paragraph" w:customStyle="1" w:styleId="D68A2059810B47FD9B3720121AB96B4C6">
    <w:name w:val="D68A2059810B47FD9B3720121AB96B4C6"/>
    <w:rsid w:val="00D305DA"/>
    <w:rPr>
      <w:rFonts w:eastAsiaTheme="minorHAnsi"/>
      <w:lang w:val="es-EC" w:eastAsia="en-US"/>
    </w:rPr>
  </w:style>
  <w:style w:type="paragraph" w:customStyle="1" w:styleId="422C6119AA53426F9E88E4D79C672E556">
    <w:name w:val="422C6119AA53426F9E88E4D79C672E556"/>
    <w:rsid w:val="00D305DA"/>
    <w:rPr>
      <w:rFonts w:eastAsiaTheme="minorHAnsi"/>
      <w:lang w:val="es-EC" w:eastAsia="en-US"/>
    </w:rPr>
  </w:style>
  <w:style w:type="paragraph" w:customStyle="1" w:styleId="F0C026DE105140C199414101FA2C1AD16">
    <w:name w:val="F0C026DE105140C199414101FA2C1AD16"/>
    <w:rsid w:val="00D305DA"/>
    <w:rPr>
      <w:rFonts w:eastAsiaTheme="minorHAnsi"/>
      <w:lang w:val="es-EC" w:eastAsia="en-US"/>
    </w:rPr>
  </w:style>
  <w:style w:type="paragraph" w:customStyle="1" w:styleId="905CBE9BC36945689E978DDF1F2D53EF6">
    <w:name w:val="905CBE9BC36945689E978DDF1F2D53EF6"/>
    <w:rsid w:val="00D305DA"/>
    <w:rPr>
      <w:rFonts w:eastAsiaTheme="minorHAnsi"/>
      <w:lang w:val="es-EC" w:eastAsia="en-US"/>
    </w:rPr>
  </w:style>
  <w:style w:type="paragraph" w:customStyle="1" w:styleId="87612A6FB1D64B6F81960A09CFC51CC66">
    <w:name w:val="87612A6FB1D64B6F81960A09CFC51CC66"/>
    <w:rsid w:val="00D305DA"/>
    <w:rPr>
      <w:rFonts w:eastAsiaTheme="minorHAnsi"/>
      <w:lang w:val="es-EC" w:eastAsia="en-US"/>
    </w:rPr>
  </w:style>
  <w:style w:type="paragraph" w:customStyle="1" w:styleId="0FBC8F5C49BD4C87B46D1C222DD27B2A6">
    <w:name w:val="0FBC8F5C49BD4C87B46D1C222DD27B2A6"/>
    <w:rsid w:val="00D305DA"/>
    <w:rPr>
      <w:rFonts w:eastAsiaTheme="minorHAnsi"/>
      <w:lang w:val="es-EC" w:eastAsia="en-US"/>
    </w:rPr>
  </w:style>
  <w:style w:type="paragraph" w:customStyle="1" w:styleId="E28DB2CFA17F4EF2AAF8B3B69736CBDE6">
    <w:name w:val="E28DB2CFA17F4EF2AAF8B3B69736CBDE6"/>
    <w:rsid w:val="00D305DA"/>
    <w:rPr>
      <w:rFonts w:eastAsiaTheme="minorHAnsi"/>
      <w:lang w:val="es-EC" w:eastAsia="en-US"/>
    </w:rPr>
  </w:style>
  <w:style w:type="paragraph" w:customStyle="1" w:styleId="0B4CDD7DC7294C4AB9B484BF6566EECD6">
    <w:name w:val="0B4CDD7DC7294C4AB9B484BF6566EECD6"/>
    <w:rsid w:val="00D305DA"/>
    <w:rPr>
      <w:rFonts w:eastAsiaTheme="minorHAnsi"/>
      <w:lang w:val="es-EC" w:eastAsia="en-US"/>
    </w:rPr>
  </w:style>
  <w:style w:type="paragraph" w:customStyle="1" w:styleId="DC3B5A7CFFA147D18BF4656790CF6F0D6">
    <w:name w:val="DC3B5A7CFFA147D18BF4656790CF6F0D6"/>
    <w:rsid w:val="00D305DA"/>
    <w:rPr>
      <w:rFonts w:eastAsiaTheme="minorHAnsi"/>
      <w:lang w:val="es-EC" w:eastAsia="en-US"/>
    </w:rPr>
  </w:style>
  <w:style w:type="paragraph" w:customStyle="1" w:styleId="ADB4D652EE9442FAA7459231A004DA3E6">
    <w:name w:val="ADB4D652EE9442FAA7459231A004DA3E6"/>
    <w:rsid w:val="00D305DA"/>
    <w:rPr>
      <w:rFonts w:eastAsiaTheme="minorHAnsi"/>
      <w:lang w:val="es-EC" w:eastAsia="en-US"/>
    </w:rPr>
  </w:style>
  <w:style w:type="paragraph" w:customStyle="1" w:styleId="7F9C2F4FB3D5430D9ABD4B88845EC4F16">
    <w:name w:val="7F9C2F4FB3D5430D9ABD4B88845EC4F16"/>
    <w:rsid w:val="00D305DA"/>
    <w:rPr>
      <w:rFonts w:eastAsiaTheme="minorHAnsi"/>
      <w:lang w:val="es-EC" w:eastAsia="en-US"/>
    </w:rPr>
  </w:style>
  <w:style w:type="paragraph" w:customStyle="1" w:styleId="615543A93AE247FDBC7327611C9441E66">
    <w:name w:val="615543A93AE247FDBC7327611C9441E66"/>
    <w:rsid w:val="00D305DA"/>
    <w:rPr>
      <w:rFonts w:eastAsiaTheme="minorHAnsi"/>
      <w:lang w:val="es-EC" w:eastAsia="en-US"/>
    </w:rPr>
  </w:style>
  <w:style w:type="paragraph" w:customStyle="1" w:styleId="E0499286279244CEA50D2526FF5485216">
    <w:name w:val="E0499286279244CEA50D2526FF5485216"/>
    <w:rsid w:val="00D305DA"/>
    <w:rPr>
      <w:rFonts w:eastAsiaTheme="minorHAnsi"/>
      <w:lang w:val="es-EC" w:eastAsia="en-US"/>
    </w:rPr>
  </w:style>
  <w:style w:type="paragraph" w:customStyle="1" w:styleId="17478936F1934BA4A82B4F3BEDBBACC16">
    <w:name w:val="17478936F1934BA4A82B4F3BEDBBACC16"/>
    <w:rsid w:val="00D305DA"/>
    <w:rPr>
      <w:rFonts w:eastAsiaTheme="minorHAnsi"/>
      <w:lang w:val="es-EC" w:eastAsia="en-US"/>
    </w:rPr>
  </w:style>
  <w:style w:type="paragraph" w:customStyle="1" w:styleId="E1DA3C8388CC4DAEAC1751F78D7DCD006">
    <w:name w:val="E1DA3C8388CC4DAEAC1751F78D7DCD006"/>
    <w:rsid w:val="00D305DA"/>
    <w:rPr>
      <w:rFonts w:eastAsiaTheme="minorHAnsi"/>
      <w:lang w:val="es-EC" w:eastAsia="en-US"/>
    </w:rPr>
  </w:style>
  <w:style w:type="paragraph" w:customStyle="1" w:styleId="B19AD027C92C4DE7A5F353BD5C851A216">
    <w:name w:val="B19AD027C92C4DE7A5F353BD5C851A216"/>
    <w:rsid w:val="00D305DA"/>
    <w:rPr>
      <w:rFonts w:eastAsiaTheme="minorHAnsi"/>
      <w:lang w:val="es-EC" w:eastAsia="en-US"/>
    </w:rPr>
  </w:style>
  <w:style w:type="paragraph" w:customStyle="1" w:styleId="B7FF99040F0745ECB9DA590BC72F2719">
    <w:name w:val="B7FF99040F0745ECB9DA590BC72F2719"/>
    <w:rsid w:val="00D305DA"/>
  </w:style>
  <w:style w:type="paragraph" w:customStyle="1" w:styleId="946BE568DD084D7FB719343287035200">
    <w:name w:val="946BE568DD084D7FB719343287035200"/>
    <w:rsid w:val="00D305DA"/>
  </w:style>
  <w:style w:type="paragraph" w:customStyle="1" w:styleId="EAF5952799C54E5892DEFCA4E88E1D8F">
    <w:name w:val="EAF5952799C54E5892DEFCA4E88E1D8F"/>
    <w:rsid w:val="00D305DA"/>
  </w:style>
  <w:style w:type="paragraph" w:customStyle="1" w:styleId="4E5BD7052BF2486D9657E4B5FA39D9CC">
    <w:name w:val="4E5BD7052BF2486D9657E4B5FA39D9CC"/>
    <w:rsid w:val="00D305DA"/>
  </w:style>
  <w:style w:type="paragraph" w:customStyle="1" w:styleId="7B0C91174E3C472FA052E923B4F4F96A">
    <w:name w:val="7B0C91174E3C472FA052E923B4F4F96A"/>
    <w:rsid w:val="00D305DA"/>
  </w:style>
  <w:style w:type="paragraph" w:customStyle="1" w:styleId="237C9DD021DE432EBFF7EEDF4A5EB868">
    <w:name w:val="237C9DD021DE432EBFF7EEDF4A5EB868"/>
    <w:rsid w:val="00D305DA"/>
  </w:style>
  <w:style w:type="paragraph" w:customStyle="1" w:styleId="A028262A0CA3477AB5F7476463A822C5">
    <w:name w:val="A028262A0CA3477AB5F7476463A822C5"/>
    <w:rsid w:val="00D305DA"/>
  </w:style>
  <w:style w:type="paragraph" w:customStyle="1" w:styleId="2B9B926959F74428BE5C3458816DA659">
    <w:name w:val="2B9B926959F74428BE5C3458816DA659"/>
    <w:rsid w:val="00D305DA"/>
  </w:style>
  <w:style w:type="paragraph" w:customStyle="1" w:styleId="5D720F289B1749A6AC634773219B33DC">
    <w:name w:val="5D720F289B1749A6AC634773219B33DC"/>
    <w:rsid w:val="00D305DA"/>
  </w:style>
  <w:style w:type="paragraph" w:customStyle="1" w:styleId="BE4C7C09C7AC4796BA363E6CEEE466A7">
    <w:name w:val="BE4C7C09C7AC4796BA363E6CEEE466A7"/>
    <w:rsid w:val="00D305DA"/>
  </w:style>
  <w:style w:type="paragraph" w:customStyle="1" w:styleId="141A5685329D454EA12BFACADCE72BF3">
    <w:name w:val="141A5685329D454EA12BFACADCE72BF3"/>
    <w:rsid w:val="00D305DA"/>
  </w:style>
  <w:style w:type="paragraph" w:customStyle="1" w:styleId="1D05AF9972E94AA2A491EAB130C3A379">
    <w:name w:val="1D05AF9972E94AA2A491EAB130C3A379"/>
    <w:rsid w:val="00D305DA"/>
  </w:style>
  <w:style w:type="paragraph" w:customStyle="1" w:styleId="48DCA58DEE434EF281BBB6A74289F797">
    <w:name w:val="48DCA58DEE434EF281BBB6A74289F797"/>
    <w:rsid w:val="00D305DA"/>
  </w:style>
  <w:style w:type="paragraph" w:customStyle="1" w:styleId="349A2E8E95AC400798154F9625CB1AAD">
    <w:name w:val="349A2E8E95AC400798154F9625CB1AAD"/>
    <w:rsid w:val="00D305DA"/>
  </w:style>
  <w:style w:type="paragraph" w:customStyle="1" w:styleId="6F4F6C343B5F45ABBD0911333D490C77">
    <w:name w:val="6F4F6C343B5F45ABBD0911333D490C77"/>
    <w:rsid w:val="00D305DA"/>
  </w:style>
  <w:style w:type="paragraph" w:customStyle="1" w:styleId="1631A56C88364FC1908075D95A71643C">
    <w:name w:val="1631A56C88364FC1908075D95A71643C"/>
    <w:rsid w:val="00D305DA"/>
  </w:style>
  <w:style w:type="paragraph" w:customStyle="1" w:styleId="A8C03A573C6F443AAE4303BA140F31A3">
    <w:name w:val="A8C03A573C6F443AAE4303BA140F31A3"/>
    <w:rsid w:val="00D305DA"/>
  </w:style>
  <w:style w:type="paragraph" w:customStyle="1" w:styleId="A6A1849D44CF4008A593376E80AB4242">
    <w:name w:val="A6A1849D44CF4008A593376E80AB4242"/>
    <w:rsid w:val="00D305DA"/>
  </w:style>
  <w:style w:type="paragraph" w:customStyle="1" w:styleId="1E064FA7AE3F4B3CA0F8E97F2EE551FA">
    <w:name w:val="1E064FA7AE3F4B3CA0F8E97F2EE551FA"/>
    <w:rsid w:val="00D305DA"/>
  </w:style>
  <w:style w:type="paragraph" w:customStyle="1" w:styleId="72AF78C0DB364D2F811CC6F34F266738">
    <w:name w:val="72AF78C0DB364D2F811CC6F34F266738"/>
    <w:rsid w:val="00D305DA"/>
  </w:style>
  <w:style w:type="paragraph" w:customStyle="1" w:styleId="C40B71CCC33B4D179F631DE12F317A79">
    <w:name w:val="C40B71CCC33B4D179F631DE12F317A79"/>
    <w:rsid w:val="00D305DA"/>
  </w:style>
  <w:style w:type="paragraph" w:customStyle="1" w:styleId="A40EEA437DD74F0EA1ABE15FEC13D9AE">
    <w:name w:val="A40EEA437DD74F0EA1ABE15FEC13D9AE"/>
    <w:rsid w:val="00D305DA"/>
  </w:style>
  <w:style w:type="paragraph" w:customStyle="1" w:styleId="CC2FCB26AE3D474382A5038983EB6071">
    <w:name w:val="CC2FCB26AE3D474382A5038983EB6071"/>
    <w:rsid w:val="00D305DA"/>
  </w:style>
  <w:style w:type="paragraph" w:customStyle="1" w:styleId="FFAB8F8E64EE4EABA1E5260AA1CC3CE7">
    <w:name w:val="FFAB8F8E64EE4EABA1E5260AA1CC3CE7"/>
    <w:rsid w:val="00D305DA"/>
  </w:style>
  <w:style w:type="paragraph" w:customStyle="1" w:styleId="E6847CBEA14C4D2DAFF8DEDA695BFFFE">
    <w:name w:val="E6847CBEA14C4D2DAFF8DEDA695BFFFE"/>
    <w:rsid w:val="00D305DA"/>
  </w:style>
  <w:style w:type="paragraph" w:customStyle="1" w:styleId="927139F6B49D4F91900E467F9DE4AEFC">
    <w:name w:val="927139F6B49D4F91900E467F9DE4AEFC"/>
    <w:rsid w:val="00D305DA"/>
  </w:style>
  <w:style w:type="paragraph" w:customStyle="1" w:styleId="FFB64F597B444698A147D166AAD93368">
    <w:name w:val="FFB64F597B444698A147D166AAD93368"/>
    <w:rsid w:val="00D305DA"/>
  </w:style>
  <w:style w:type="paragraph" w:customStyle="1" w:styleId="1035FB537BF149DA9D4CF4FC22931672">
    <w:name w:val="1035FB537BF149DA9D4CF4FC22931672"/>
    <w:rsid w:val="00D305DA"/>
  </w:style>
  <w:style w:type="paragraph" w:customStyle="1" w:styleId="3C6ECD3F5C1C4248B16C112808AA96F0">
    <w:name w:val="3C6ECD3F5C1C4248B16C112808AA96F0"/>
    <w:rsid w:val="00D305DA"/>
  </w:style>
  <w:style w:type="paragraph" w:customStyle="1" w:styleId="5A9FC9E96E2044E0B000B96A9FB1BB1F">
    <w:name w:val="5A9FC9E96E2044E0B000B96A9FB1BB1F"/>
    <w:rsid w:val="00D305DA"/>
  </w:style>
  <w:style w:type="paragraph" w:customStyle="1" w:styleId="8337237E97264B4F811739684D6C6CB1">
    <w:name w:val="8337237E97264B4F811739684D6C6CB1"/>
    <w:rsid w:val="00D305DA"/>
  </w:style>
  <w:style w:type="paragraph" w:customStyle="1" w:styleId="3F317C3CEEEA4A16A5601A1D8F23B323">
    <w:name w:val="3F317C3CEEEA4A16A5601A1D8F23B323"/>
    <w:rsid w:val="00D305DA"/>
  </w:style>
  <w:style w:type="paragraph" w:customStyle="1" w:styleId="38B7BA7DBE8142939D20641A6A9322D1">
    <w:name w:val="38B7BA7DBE8142939D20641A6A9322D1"/>
    <w:rsid w:val="00D305DA"/>
  </w:style>
  <w:style w:type="paragraph" w:customStyle="1" w:styleId="EF2737DFC3A943A390E6DE16ED99ABE3">
    <w:name w:val="EF2737DFC3A943A390E6DE16ED99ABE3"/>
    <w:rsid w:val="00D305DA"/>
  </w:style>
  <w:style w:type="paragraph" w:customStyle="1" w:styleId="8BDEDB5AA7F8493597F638409D3DD524">
    <w:name w:val="8BDEDB5AA7F8493597F638409D3DD524"/>
    <w:rsid w:val="00D305DA"/>
  </w:style>
  <w:style w:type="paragraph" w:customStyle="1" w:styleId="183D4B5043E9473688ABACA113CAF331">
    <w:name w:val="183D4B5043E9473688ABACA113CAF331"/>
    <w:rsid w:val="00D305DA"/>
  </w:style>
  <w:style w:type="paragraph" w:customStyle="1" w:styleId="8E64A8AEE48A4D2D81298F5181C14F15">
    <w:name w:val="8E64A8AEE48A4D2D81298F5181C14F15"/>
    <w:rsid w:val="00D305DA"/>
  </w:style>
  <w:style w:type="paragraph" w:customStyle="1" w:styleId="1B2E760C9B1A4DBD831FD68D35D965D4">
    <w:name w:val="1B2E760C9B1A4DBD831FD68D35D965D4"/>
    <w:rsid w:val="00D305DA"/>
  </w:style>
  <w:style w:type="paragraph" w:customStyle="1" w:styleId="E1C93E2C079F4A89A36D507AC28AF509">
    <w:name w:val="E1C93E2C079F4A89A36D507AC28AF509"/>
    <w:rsid w:val="00D305DA"/>
  </w:style>
  <w:style w:type="paragraph" w:customStyle="1" w:styleId="31C2A5FBE11F4C19A8FE4BFEB70B52B2">
    <w:name w:val="31C2A5FBE11F4C19A8FE4BFEB70B52B2"/>
    <w:rsid w:val="00D305DA"/>
  </w:style>
  <w:style w:type="paragraph" w:customStyle="1" w:styleId="5881087F4F744F6BAA4DDEEA5BD31E75">
    <w:name w:val="5881087F4F744F6BAA4DDEEA5BD31E75"/>
    <w:rsid w:val="00D305DA"/>
  </w:style>
  <w:style w:type="paragraph" w:customStyle="1" w:styleId="5A12FE8409E94C8FB0957897E1BFA3D7">
    <w:name w:val="5A12FE8409E94C8FB0957897E1BFA3D7"/>
    <w:rsid w:val="00D305DA"/>
  </w:style>
  <w:style w:type="paragraph" w:customStyle="1" w:styleId="6363C29A6A094AC889FCF20FB2629C09">
    <w:name w:val="6363C29A6A094AC889FCF20FB2629C09"/>
    <w:rsid w:val="00D305DA"/>
  </w:style>
  <w:style w:type="paragraph" w:customStyle="1" w:styleId="12D11934B01641EB9ECF13D00F2CAB64">
    <w:name w:val="12D11934B01641EB9ECF13D00F2CAB64"/>
    <w:rsid w:val="00D305DA"/>
  </w:style>
  <w:style w:type="paragraph" w:customStyle="1" w:styleId="E929EC1D72374868831602E446E64A4F">
    <w:name w:val="E929EC1D72374868831602E446E64A4F"/>
    <w:rsid w:val="00D305DA"/>
  </w:style>
  <w:style w:type="paragraph" w:customStyle="1" w:styleId="5F41B314FAF847D78B08F10979438262">
    <w:name w:val="5F41B314FAF847D78B08F10979438262"/>
    <w:rsid w:val="00D305DA"/>
  </w:style>
  <w:style w:type="paragraph" w:customStyle="1" w:styleId="3BA3F3EF7E4548558688A9284F7DBDDC">
    <w:name w:val="3BA3F3EF7E4548558688A9284F7DBDDC"/>
    <w:rsid w:val="00D305DA"/>
  </w:style>
  <w:style w:type="paragraph" w:customStyle="1" w:styleId="15A417C49141441583BBA3CC116A0125">
    <w:name w:val="15A417C49141441583BBA3CC116A0125"/>
    <w:rsid w:val="00D305DA"/>
  </w:style>
  <w:style w:type="paragraph" w:customStyle="1" w:styleId="4BBF5B66492243F1AC412EDD11C5F6F3">
    <w:name w:val="4BBF5B66492243F1AC412EDD11C5F6F3"/>
    <w:rsid w:val="00D305DA"/>
  </w:style>
  <w:style w:type="paragraph" w:customStyle="1" w:styleId="FCAEC76CB6E146A1B2D9FCA1D1DDF118">
    <w:name w:val="FCAEC76CB6E146A1B2D9FCA1D1DDF118"/>
    <w:rsid w:val="00D305DA"/>
  </w:style>
  <w:style w:type="paragraph" w:customStyle="1" w:styleId="7F1F5706B7EA4C53BC7B540CC7070BCF">
    <w:name w:val="7F1F5706B7EA4C53BC7B540CC7070BCF"/>
    <w:rsid w:val="00D305DA"/>
  </w:style>
  <w:style w:type="paragraph" w:customStyle="1" w:styleId="0BB5D465C8A34933AA5BF69954EAAD91">
    <w:name w:val="0BB5D465C8A34933AA5BF69954EAAD91"/>
    <w:rsid w:val="00D305DA"/>
  </w:style>
  <w:style w:type="paragraph" w:customStyle="1" w:styleId="493A171A238949D3BCE12433C19A86A2">
    <w:name w:val="493A171A238949D3BCE12433C19A86A2"/>
    <w:rsid w:val="00D305DA"/>
  </w:style>
  <w:style w:type="paragraph" w:customStyle="1" w:styleId="53CE1D764AD9488999B725CE6C168C11">
    <w:name w:val="53CE1D764AD9488999B725CE6C168C11"/>
    <w:rsid w:val="00D305DA"/>
  </w:style>
  <w:style w:type="paragraph" w:customStyle="1" w:styleId="CC37EC0F0405466295E3E18C05111581">
    <w:name w:val="CC37EC0F0405466295E3E18C05111581"/>
    <w:rsid w:val="00D305DA"/>
  </w:style>
  <w:style w:type="paragraph" w:customStyle="1" w:styleId="85211556F60D4AA8BEDF25CAB7D879EB">
    <w:name w:val="85211556F60D4AA8BEDF25CAB7D879EB"/>
    <w:rsid w:val="00D305DA"/>
  </w:style>
  <w:style w:type="paragraph" w:customStyle="1" w:styleId="3FEB8CB7361B4955BB04AF31A69D293F">
    <w:name w:val="3FEB8CB7361B4955BB04AF31A69D293F"/>
    <w:rsid w:val="00D305DA"/>
  </w:style>
  <w:style w:type="paragraph" w:customStyle="1" w:styleId="A00EF4F2687E44638A9B46F515877FE6">
    <w:name w:val="A00EF4F2687E44638A9B46F515877FE6"/>
    <w:rsid w:val="00D305DA"/>
  </w:style>
  <w:style w:type="paragraph" w:customStyle="1" w:styleId="3780308EE02047C392CAB0D489B9436F">
    <w:name w:val="3780308EE02047C392CAB0D489B9436F"/>
    <w:rsid w:val="00D305DA"/>
  </w:style>
  <w:style w:type="paragraph" w:customStyle="1" w:styleId="FE4C9E76EBA643D18DE08051185CDCAC">
    <w:name w:val="FE4C9E76EBA643D18DE08051185CDCAC"/>
    <w:rsid w:val="00D305DA"/>
  </w:style>
  <w:style w:type="paragraph" w:customStyle="1" w:styleId="FE33307DB6324576A4F4E28886F3DECD">
    <w:name w:val="FE33307DB6324576A4F4E28886F3DECD"/>
    <w:rsid w:val="00D305DA"/>
  </w:style>
  <w:style w:type="paragraph" w:customStyle="1" w:styleId="D1A688BECC4C458B833804DDCEE3EF97">
    <w:name w:val="D1A688BECC4C458B833804DDCEE3EF97"/>
    <w:rsid w:val="00D305DA"/>
  </w:style>
  <w:style w:type="paragraph" w:customStyle="1" w:styleId="514683BE7609427591E86B348A466971">
    <w:name w:val="514683BE7609427591E86B348A466971"/>
    <w:rsid w:val="00D305DA"/>
  </w:style>
  <w:style w:type="paragraph" w:customStyle="1" w:styleId="1346B9DA67EA406B8EC72B01BEC7428E7">
    <w:name w:val="1346B9DA67EA406B8EC72B01BEC7428E7"/>
    <w:rsid w:val="00D305DA"/>
    <w:rPr>
      <w:rFonts w:eastAsiaTheme="minorHAnsi"/>
      <w:lang w:val="es-EC" w:eastAsia="en-US"/>
    </w:rPr>
  </w:style>
  <w:style w:type="paragraph" w:customStyle="1" w:styleId="D48B78BA59304391A27962A43421EF647">
    <w:name w:val="D48B78BA59304391A27962A43421EF647"/>
    <w:rsid w:val="00D305DA"/>
    <w:rPr>
      <w:rFonts w:eastAsiaTheme="minorHAnsi"/>
      <w:lang w:val="es-EC" w:eastAsia="en-US"/>
    </w:rPr>
  </w:style>
  <w:style w:type="paragraph" w:customStyle="1" w:styleId="B7C07A82DE7F4FFD94435CB4535CC40F7">
    <w:name w:val="B7C07A82DE7F4FFD94435CB4535CC40F7"/>
    <w:rsid w:val="00D305DA"/>
    <w:rPr>
      <w:rFonts w:eastAsiaTheme="minorHAnsi"/>
      <w:lang w:val="es-EC" w:eastAsia="en-US"/>
    </w:rPr>
  </w:style>
  <w:style w:type="paragraph" w:customStyle="1" w:styleId="F53A35E6664848978E95535C1D11C9817">
    <w:name w:val="F53A35E6664848978E95535C1D11C9817"/>
    <w:rsid w:val="00D305DA"/>
    <w:rPr>
      <w:rFonts w:eastAsiaTheme="minorHAnsi"/>
      <w:lang w:val="es-EC" w:eastAsia="en-US"/>
    </w:rPr>
  </w:style>
  <w:style w:type="paragraph" w:customStyle="1" w:styleId="9E626E45202F414F9108243F6FBA83097">
    <w:name w:val="9E626E45202F414F9108243F6FBA83097"/>
    <w:rsid w:val="00D305DA"/>
    <w:rPr>
      <w:rFonts w:eastAsiaTheme="minorHAnsi"/>
      <w:lang w:val="es-EC" w:eastAsia="en-US"/>
    </w:rPr>
  </w:style>
  <w:style w:type="paragraph" w:customStyle="1" w:styleId="EE2139BB3E06499E9166BC5DF14926E27">
    <w:name w:val="EE2139BB3E06499E9166BC5DF14926E27"/>
    <w:rsid w:val="00D305DA"/>
    <w:rPr>
      <w:rFonts w:eastAsiaTheme="minorHAnsi"/>
      <w:lang w:val="es-EC" w:eastAsia="en-US"/>
    </w:rPr>
  </w:style>
  <w:style w:type="paragraph" w:customStyle="1" w:styleId="10845DBE96C342C285CCD6E528AB26B17">
    <w:name w:val="10845DBE96C342C285CCD6E528AB26B17"/>
    <w:rsid w:val="00D305DA"/>
    <w:rPr>
      <w:rFonts w:eastAsiaTheme="minorHAnsi"/>
      <w:lang w:val="es-EC" w:eastAsia="en-US"/>
    </w:rPr>
  </w:style>
  <w:style w:type="paragraph" w:customStyle="1" w:styleId="4F4C068E327D4225AE9CA58505E73A8E4">
    <w:name w:val="4F4C068E327D4225AE9CA58505E73A8E4"/>
    <w:rsid w:val="00D305DA"/>
    <w:rPr>
      <w:rFonts w:eastAsiaTheme="minorHAnsi"/>
      <w:lang w:val="es-EC" w:eastAsia="en-US"/>
    </w:rPr>
  </w:style>
  <w:style w:type="paragraph" w:customStyle="1" w:styleId="A992BAC19587424888D2ADEFB64977305">
    <w:name w:val="A992BAC19587424888D2ADEFB64977305"/>
    <w:rsid w:val="00D305DA"/>
    <w:rPr>
      <w:rFonts w:eastAsiaTheme="minorHAnsi"/>
      <w:lang w:val="es-EC" w:eastAsia="en-US"/>
    </w:rPr>
  </w:style>
  <w:style w:type="paragraph" w:customStyle="1" w:styleId="71E9232CC4D94F8BAAB040A194F427B85">
    <w:name w:val="71E9232CC4D94F8BAAB040A194F427B85"/>
    <w:rsid w:val="00D305DA"/>
    <w:rPr>
      <w:rFonts w:eastAsiaTheme="minorHAnsi"/>
      <w:lang w:val="es-EC" w:eastAsia="en-US"/>
    </w:rPr>
  </w:style>
  <w:style w:type="paragraph" w:customStyle="1" w:styleId="B9DF7B1A46DF4B969903E92B2F1AAD2C7">
    <w:name w:val="B9DF7B1A46DF4B969903E92B2F1AAD2C7"/>
    <w:rsid w:val="00D305DA"/>
    <w:rPr>
      <w:rFonts w:eastAsiaTheme="minorHAnsi"/>
      <w:lang w:val="es-EC" w:eastAsia="en-US"/>
    </w:rPr>
  </w:style>
  <w:style w:type="paragraph" w:customStyle="1" w:styleId="881B1BE5CDEC4F929C56A71ED40075B37">
    <w:name w:val="881B1BE5CDEC4F929C56A71ED40075B37"/>
    <w:rsid w:val="00D305DA"/>
    <w:rPr>
      <w:rFonts w:eastAsiaTheme="minorHAnsi"/>
      <w:lang w:val="es-EC" w:eastAsia="en-US"/>
    </w:rPr>
  </w:style>
  <w:style w:type="paragraph" w:customStyle="1" w:styleId="CE75B8F21FC74AEA8D63FF00918B8B8F7">
    <w:name w:val="CE75B8F21FC74AEA8D63FF00918B8B8F7"/>
    <w:rsid w:val="00D305DA"/>
    <w:rPr>
      <w:rFonts w:eastAsiaTheme="minorHAnsi"/>
      <w:lang w:val="es-EC" w:eastAsia="en-US"/>
    </w:rPr>
  </w:style>
  <w:style w:type="paragraph" w:customStyle="1" w:styleId="DA10A2CE462E4344AFB75924CE6FA73F4">
    <w:name w:val="DA10A2CE462E4344AFB75924CE6FA73F4"/>
    <w:rsid w:val="00D305DA"/>
    <w:rPr>
      <w:rFonts w:eastAsiaTheme="minorHAnsi"/>
      <w:lang w:val="es-EC" w:eastAsia="en-US"/>
    </w:rPr>
  </w:style>
  <w:style w:type="paragraph" w:customStyle="1" w:styleId="01705F66845A4A39AE7519BEAC52C699">
    <w:name w:val="01705F66845A4A39AE7519BEAC52C699"/>
    <w:rsid w:val="00D305DA"/>
    <w:rPr>
      <w:rFonts w:eastAsiaTheme="minorHAnsi"/>
      <w:lang w:val="es-EC" w:eastAsia="en-US"/>
    </w:rPr>
  </w:style>
  <w:style w:type="paragraph" w:customStyle="1" w:styleId="E5C8704FC8084DAE9BC60D23909BA54B">
    <w:name w:val="E5C8704FC8084DAE9BC60D23909BA54B"/>
    <w:rsid w:val="00D305DA"/>
    <w:rPr>
      <w:rFonts w:eastAsiaTheme="minorHAnsi"/>
      <w:lang w:val="es-EC" w:eastAsia="en-US"/>
    </w:rPr>
  </w:style>
  <w:style w:type="paragraph" w:customStyle="1" w:styleId="BF33E177B7694A8B858944C089A82162">
    <w:name w:val="BF33E177B7694A8B858944C089A82162"/>
    <w:rsid w:val="00D305DA"/>
    <w:rPr>
      <w:rFonts w:eastAsiaTheme="minorHAnsi"/>
      <w:lang w:val="es-EC" w:eastAsia="en-US"/>
    </w:rPr>
  </w:style>
  <w:style w:type="paragraph" w:customStyle="1" w:styleId="19B6194F2F92406F8F3E2F1BCAD30579">
    <w:name w:val="19B6194F2F92406F8F3E2F1BCAD30579"/>
    <w:rsid w:val="00D305DA"/>
    <w:rPr>
      <w:rFonts w:eastAsiaTheme="minorHAnsi"/>
      <w:lang w:val="es-EC" w:eastAsia="en-US"/>
    </w:rPr>
  </w:style>
  <w:style w:type="paragraph" w:customStyle="1" w:styleId="4F6F29408B39484AADB0667328761F1F">
    <w:name w:val="4F6F29408B39484AADB0667328761F1F"/>
    <w:rsid w:val="00D305DA"/>
    <w:rPr>
      <w:rFonts w:eastAsiaTheme="minorHAnsi"/>
      <w:lang w:val="es-EC" w:eastAsia="en-US"/>
    </w:rPr>
  </w:style>
  <w:style w:type="paragraph" w:customStyle="1" w:styleId="626B10955F14442BA2A18812EAC38203">
    <w:name w:val="626B10955F14442BA2A18812EAC38203"/>
    <w:rsid w:val="00D305DA"/>
    <w:rPr>
      <w:rFonts w:eastAsiaTheme="minorHAnsi"/>
      <w:lang w:val="es-EC" w:eastAsia="en-US"/>
    </w:rPr>
  </w:style>
  <w:style w:type="paragraph" w:customStyle="1" w:styleId="0E87E0CC760445918E28B05A55157F74">
    <w:name w:val="0E87E0CC760445918E28B05A55157F74"/>
    <w:rsid w:val="00D305DA"/>
    <w:rPr>
      <w:rFonts w:eastAsiaTheme="minorHAnsi"/>
      <w:lang w:val="es-EC" w:eastAsia="en-US"/>
    </w:rPr>
  </w:style>
  <w:style w:type="paragraph" w:customStyle="1" w:styleId="384FFEAA9F424136AC2511107FB2F8367">
    <w:name w:val="384FFEAA9F424136AC2511107FB2F8367"/>
    <w:rsid w:val="00D305DA"/>
    <w:rPr>
      <w:rFonts w:eastAsiaTheme="minorHAnsi"/>
      <w:lang w:val="es-EC" w:eastAsia="en-US"/>
    </w:rPr>
  </w:style>
  <w:style w:type="paragraph" w:customStyle="1" w:styleId="69AFC006173C49BFBED48E3FEF5D304E7">
    <w:name w:val="69AFC006173C49BFBED48E3FEF5D304E7"/>
    <w:rsid w:val="00D305DA"/>
    <w:rPr>
      <w:rFonts w:eastAsiaTheme="minorHAnsi"/>
      <w:lang w:val="es-EC" w:eastAsia="en-US"/>
    </w:rPr>
  </w:style>
  <w:style w:type="paragraph" w:customStyle="1" w:styleId="9CEBA39EB6CC4045AF7BCA6D12564F937">
    <w:name w:val="9CEBA39EB6CC4045AF7BCA6D12564F937"/>
    <w:rsid w:val="00D305DA"/>
    <w:rPr>
      <w:rFonts w:eastAsiaTheme="minorHAnsi"/>
      <w:lang w:val="es-EC" w:eastAsia="en-US"/>
    </w:rPr>
  </w:style>
  <w:style w:type="paragraph" w:customStyle="1" w:styleId="1E8405E3678D49F6950169CE85D773097">
    <w:name w:val="1E8405E3678D49F6950169CE85D773097"/>
    <w:rsid w:val="00D305DA"/>
    <w:rPr>
      <w:rFonts w:eastAsiaTheme="minorHAnsi"/>
      <w:lang w:val="es-EC" w:eastAsia="en-US"/>
    </w:rPr>
  </w:style>
  <w:style w:type="paragraph" w:customStyle="1" w:styleId="537EA4D083B74902AA851A8C7EB14E517">
    <w:name w:val="537EA4D083B74902AA851A8C7EB14E517"/>
    <w:rsid w:val="00D305DA"/>
    <w:rPr>
      <w:rFonts w:eastAsiaTheme="minorHAnsi"/>
      <w:lang w:val="es-EC" w:eastAsia="en-US"/>
    </w:rPr>
  </w:style>
  <w:style w:type="paragraph" w:customStyle="1" w:styleId="4DD2A450278F4CC399A538AC1E215C457">
    <w:name w:val="4DD2A450278F4CC399A538AC1E215C457"/>
    <w:rsid w:val="00D305DA"/>
    <w:rPr>
      <w:rFonts w:eastAsiaTheme="minorHAnsi"/>
      <w:lang w:val="es-EC" w:eastAsia="en-US"/>
    </w:rPr>
  </w:style>
  <w:style w:type="paragraph" w:customStyle="1" w:styleId="DF25207A81BC479B915B2CDCE95697C37">
    <w:name w:val="DF25207A81BC479B915B2CDCE95697C37"/>
    <w:rsid w:val="00D305DA"/>
    <w:rPr>
      <w:rFonts w:eastAsiaTheme="minorHAnsi"/>
      <w:lang w:val="es-EC" w:eastAsia="en-US"/>
    </w:rPr>
  </w:style>
  <w:style w:type="paragraph" w:customStyle="1" w:styleId="99EB8A390A744832828ABB4B87735DB27">
    <w:name w:val="99EB8A390A744832828ABB4B87735DB27"/>
    <w:rsid w:val="00D305DA"/>
    <w:rPr>
      <w:rFonts w:eastAsiaTheme="minorHAnsi"/>
      <w:lang w:val="es-EC" w:eastAsia="en-US"/>
    </w:rPr>
  </w:style>
  <w:style w:type="paragraph" w:customStyle="1" w:styleId="63D9D8B36035438C9CD53877B2F448707">
    <w:name w:val="63D9D8B36035438C9CD53877B2F448707"/>
    <w:rsid w:val="00D305DA"/>
    <w:rPr>
      <w:rFonts w:eastAsiaTheme="minorHAnsi"/>
      <w:lang w:val="es-EC" w:eastAsia="en-US"/>
    </w:rPr>
  </w:style>
  <w:style w:type="paragraph" w:customStyle="1" w:styleId="8D85583ABBC24E7DAED6C250D9B6378E7">
    <w:name w:val="8D85583ABBC24E7DAED6C250D9B6378E7"/>
    <w:rsid w:val="00D305DA"/>
    <w:rPr>
      <w:rFonts w:eastAsiaTheme="minorHAnsi"/>
      <w:lang w:val="es-EC" w:eastAsia="en-US"/>
    </w:rPr>
  </w:style>
  <w:style w:type="paragraph" w:customStyle="1" w:styleId="3EE0775CA125442385378CC4A894E0167">
    <w:name w:val="3EE0775CA125442385378CC4A894E0167"/>
    <w:rsid w:val="00D305DA"/>
    <w:rPr>
      <w:rFonts w:eastAsiaTheme="minorHAnsi"/>
      <w:lang w:val="es-EC" w:eastAsia="en-US"/>
    </w:rPr>
  </w:style>
  <w:style w:type="paragraph" w:customStyle="1" w:styleId="4246FF1E36294E0BB23A8F5E9A5969807">
    <w:name w:val="4246FF1E36294E0BB23A8F5E9A5969807"/>
    <w:rsid w:val="00D305DA"/>
    <w:rPr>
      <w:rFonts w:eastAsiaTheme="minorHAnsi"/>
      <w:lang w:val="es-EC" w:eastAsia="en-US"/>
    </w:rPr>
  </w:style>
  <w:style w:type="paragraph" w:customStyle="1" w:styleId="C66DB1C3AA7E4A9ABA0DDC05DDB811FA7">
    <w:name w:val="C66DB1C3AA7E4A9ABA0DDC05DDB811FA7"/>
    <w:rsid w:val="00D305DA"/>
    <w:rPr>
      <w:rFonts w:eastAsiaTheme="minorHAnsi"/>
      <w:lang w:val="es-EC" w:eastAsia="en-US"/>
    </w:rPr>
  </w:style>
  <w:style w:type="paragraph" w:customStyle="1" w:styleId="0B9DF91E77C949459C2C6C8A55FBF6017">
    <w:name w:val="0B9DF91E77C949459C2C6C8A55FBF6017"/>
    <w:rsid w:val="00D305DA"/>
    <w:rPr>
      <w:rFonts w:eastAsiaTheme="minorHAnsi"/>
      <w:lang w:val="es-EC" w:eastAsia="en-US"/>
    </w:rPr>
  </w:style>
  <w:style w:type="paragraph" w:customStyle="1" w:styleId="9AD30FB8B38449108D2DCAEA37B155DD7">
    <w:name w:val="9AD30FB8B38449108D2DCAEA37B155DD7"/>
    <w:rsid w:val="00D305DA"/>
    <w:rPr>
      <w:rFonts w:eastAsiaTheme="minorHAnsi"/>
      <w:lang w:val="es-EC" w:eastAsia="en-US"/>
    </w:rPr>
  </w:style>
  <w:style w:type="paragraph" w:customStyle="1" w:styleId="B3217F0EB441450AAED2FEC9CE6F3A397">
    <w:name w:val="B3217F0EB441450AAED2FEC9CE6F3A397"/>
    <w:rsid w:val="00D305DA"/>
    <w:rPr>
      <w:rFonts w:eastAsiaTheme="minorHAnsi"/>
      <w:lang w:val="es-EC" w:eastAsia="en-US"/>
    </w:rPr>
  </w:style>
  <w:style w:type="paragraph" w:customStyle="1" w:styleId="BB7DAB3CE87D4DCEABC3C791DFD4ACDC7">
    <w:name w:val="BB7DAB3CE87D4DCEABC3C791DFD4ACDC7"/>
    <w:rsid w:val="00D305DA"/>
    <w:rPr>
      <w:rFonts w:eastAsiaTheme="minorHAnsi"/>
      <w:lang w:val="es-EC" w:eastAsia="en-US"/>
    </w:rPr>
  </w:style>
  <w:style w:type="paragraph" w:customStyle="1" w:styleId="E9342A2CC8AD4C9789625005DD99EFFA7">
    <w:name w:val="E9342A2CC8AD4C9789625005DD99EFFA7"/>
    <w:rsid w:val="00D305DA"/>
    <w:rPr>
      <w:rFonts w:eastAsiaTheme="minorHAnsi"/>
      <w:lang w:val="es-EC" w:eastAsia="en-US"/>
    </w:rPr>
  </w:style>
  <w:style w:type="paragraph" w:customStyle="1" w:styleId="4556944BA42D4F8AB308FCC83EBEEF9B7">
    <w:name w:val="4556944BA42D4F8AB308FCC83EBEEF9B7"/>
    <w:rsid w:val="00D305DA"/>
    <w:rPr>
      <w:rFonts w:eastAsiaTheme="minorHAnsi"/>
      <w:lang w:val="es-EC" w:eastAsia="en-US"/>
    </w:rPr>
  </w:style>
  <w:style w:type="paragraph" w:customStyle="1" w:styleId="E96A29351C4B4D2DA67A6ECD28D9F1807">
    <w:name w:val="E96A29351C4B4D2DA67A6ECD28D9F1807"/>
    <w:rsid w:val="00D305DA"/>
    <w:rPr>
      <w:rFonts w:eastAsiaTheme="minorHAnsi"/>
      <w:lang w:val="es-EC" w:eastAsia="en-US"/>
    </w:rPr>
  </w:style>
  <w:style w:type="paragraph" w:customStyle="1" w:styleId="A72B59C61C704933A9840A2E0AEE373E7">
    <w:name w:val="A72B59C61C704933A9840A2E0AEE373E7"/>
    <w:rsid w:val="00D305DA"/>
    <w:rPr>
      <w:rFonts w:eastAsiaTheme="minorHAnsi"/>
      <w:lang w:val="es-EC" w:eastAsia="en-US"/>
    </w:rPr>
  </w:style>
  <w:style w:type="paragraph" w:customStyle="1" w:styleId="206D5BBFDF674FF68633BB891E378E037">
    <w:name w:val="206D5BBFDF674FF68633BB891E378E037"/>
    <w:rsid w:val="00D305DA"/>
    <w:rPr>
      <w:rFonts w:eastAsiaTheme="minorHAnsi"/>
      <w:lang w:val="es-EC" w:eastAsia="en-US"/>
    </w:rPr>
  </w:style>
  <w:style w:type="paragraph" w:customStyle="1" w:styleId="EE2CFBEC4B4A4226929729B632209E2A7">
    <w:name w:val="EE2CFBEC4B4A4226929729B632209E2A7"/>
    <w:rsid w:val="00D305DA"/>
    <w:rPr>
      <w:rFonts w:eastAsiaTheme="minorHAnsi"/>
      <w:lang w:val="es-EC" w:eastAsia="en-US"/>
    </w:rPr>
  </w:style>
  <w:style w:type="paragraph" w:customStyle="1" w:styleId="56DC3A96EA9D44679D1E5B798CD48CB77">
    <w:name w:val="56DC3A96EA9D44679D1E5B798CD48CB77"/>
    <w:rsid w:val="00D305DA"/>
    <w:rPr>
      <w:rFonts w:eastAsiaTheme="minorHAnsi"/>
      <w:lang w:val="es-EC" w:eastAsia="en-US"/>
    </w:rPr>
  </w:style>
  <w:style w:type="paragraph" w:customStyle="1" w:styleId="097CE9FBADF54D709AEB2D618C4F84EE7">
    <w:name w:val="097CE9FBADF54D709AEB2D618C4F84EE7"/>
    <w:rsid w:val="00D305DA"/>
    <w:rPr>
      <w:rFonts w:eastAsiaTheme="minorHAnsi"/>
      <w:lang w:val="es-EC" w:eastAsia="en-US"/>
    </w:rPr>
  </w:style>
  <w:style w:type="paragraph" w:customStyle="1" w:styleId="13DA77F3616F4FC9994E1B61F81D82BE7">
    <w:name w:val="13DA77F3616F4FC9994E1B61F81D82BE7"/>
    <w:rsid w:val="00D305DA"/>
    <w:rPr>
      <w:rFonts w:eastAsiaTheme="minorHAnsi"/>
      <w:lang w:val="es-EC" w:eastAsia="en-US"/>
    </w:rPr>
  </w:style>
  <w:style w:type="paragraph" w:customStyle="1" w:styleId="946FCCE63D414E61B60EFFC3BC364AF47">
    <w:name w:val="946FCCE63D414E61B60EFFC3BC364AF47"/>
    <w:rsid w:val="00D305DA"/>
    <w:rPr>
      <w:rFonts w:eastAsiaTheme="minorHAnsi"/>
      <w:lang w:val="es-EC" w:eastAsia="en-US"/>
    </w:rPr>
  </w:style>
  <w:style w:type="paragraph" w:customStyle="1" w:styleId="F2A8843844E843ADBE3DB19D8DB1B4837">
    <w:name w:val="F2A8843844E843ADBE3DB19D8DB1B4837"/>
    <w:rsid w:val="00D305DA"/>
    <w:rPr>
      <w:rFonts w:eastAsiaTheme="minorHAnsi"/>
      <w:lang w:val="es-EC" w:eastAsia="en-US"/>
    </w:rPr>
  </w:style>
  <w:style w:type="paragraph" w:customStyle="1" w:styleId="32847B7CB5B0420890FEE699C93E2DBA7">
    <w:name w:val="32847B7CB5B0420890FEE699C93E2DBA7"/>
    <w:rsid w:val="00D305DA"/>
    <w:rPr>
      <w:rFonts w:eastAsiaTheme="minorHAnsi"/>
      <w:lang w:val="es-EC" w:eastAsia="en-US"/>
    </w:rPr>
  </w:style>
  <w:style w:type="paragraph" w:customStyle="1" w:styleId="1016FF7299E247B2BF884EAA893EF3CC7">
    <w:name w:val="1016FF7299E247B2BF884EAA893EF3CC7"/>
    <w:rsid w:val="00D305DA"/>
    <w:rPr>
      <w:rFonts w:eastAsiaTheme="minorHAnsi"/>
      <w:lang w:val="es-EC" w:eastAsia="en-US"/>
    </w:rPr>
  </w:style>
  <w:style w:type="paragraph" w:customStyle="1" w:styleId="CA31FA15D5F64F59977F411B0C6F12B27">
    <w:name w:val="CA31FA15D5F64F59977F411B0C6F12B27"/>
    <w:rsid w:val="00D305DA"/>
    <w:rPr>
      <w:rFonts w:eastAsiaTheme="minorHAnsi"/>
      <w:lang w:val="es-EC" w:eastAsia="en-US"/>
    </w:rPr>
  </w:style>
  <w:style w:type="paragraph" w:customStyle="1" w:styleId="D4E8C4BB1CA845748BCB5CDAC37BF6C17">
    <w:name w:val="D4E8C4BB1CA845748BCB5CDAC37BF6C17"/>
    <w:rsid w:val="00D305DA"/>
    <w:rPr>
      <w:rFonts w:eastAsiaTheme="minorHAnsi"/>
      <w:lang w:val="es-EC" w:eastAsia="en-US"/>
    </w:rPr>
  </w:style>
  <w:style w:type="paragraph" w:customStyle="1" w:styleId="77AAEB11720E45AF801BBF863F46DA507">
    <w:name w:val="77AAEB11720E45AF801BBF863F46DA507"/>
    <w:rsid w:val="00D305DA"/>
    <w:rPr>
      <w:rFonts w:eastAsiaTheme="minorHAnsi"/>
      <w:lang w:val="es-EC" w:eastAsia="en-US"/>
    </w:rPr>
  </w:style>
  <w:style w:type="paragraph" w:customStyle="1" w:styleId="0156252639484D2481ED38B2AC8A97357">
    <w:name w:val="0156252639484D2481ED38B2AC8A97357"/>
    <w:rsid w:val="00D305DA"/>
    <w:rPr>
      <w:rFonts w:eastAsiaTheme="minorHAnsi"/>
      <w:lang w:val="es-EC" w:eastAsia="en-US"/>
    </w:rPr>
  </w:style>
  <w:style w:type="paragraph" w:customStyle="1" w:styleId="FC6A71074B0A4CD68650CEFFDCE245587">
    <w:name w:val="FC6A71074B0A4CD68650CEFFDCE245587"/>
    <w:rsid w:val="00D305DA"/>
    <w:rPr>
      <w:rFonts w:eastAsiaTheme="minorHAnsi"/>
      <w:lang w:val="es-EC" w:eastAsia="en-US"/>
    </w:rPr>
  </w:style>
  <w:style w:type="paragraph" w:customStyle="1" w:styleId="3D0163509D05402CB44B6E340503DEBE7">
    <w:name w:val="3D0163509D05402CB44B6E340503DEBE7"/>
    <w:rsid w:val="00D305DA"/>
    <w:rPr>
      <w:rFonts w:eastAsiaTheme="minorHAnsi"/>
      <w:lang w:val="es-EC" w:eastAsia="en-US"/>
    </w:rPr>
  </w:style>
  <w:style w:type="paragraph" w:customStyle="1" w:styleId="E7D3DA55700C4998ACD35A4258426BBA7">
    <w:name w:val="E7D3DA55700C4998ACD35A4258426BBA7"/>
    <w:rsid w:val="00D305DA"/>
    <w:rPr>
      <w:rFonts w:eastAsiaTheme="minorHAnsi"/>
      <w:lang w:val="es-EC" w:eastAsia="en-US"/>
    </w:rPr>
  </w:style>
  <w:style w:type="paragraph" w:customStyle="1" w:styleId="B570C8410D9B4EB090308DA62A4BC51E7">
    <w:name w:val="B570C8410D9B4EB090308DA62A4BC51E7"/>
    <w:rsid w:val="00D305DA"/>
    <w:rPr>
      <w:rFonts w:eastAsiaTheme="minorHAnsi"/>
      <w:lang w:val="es-EC" w:eastAsia="en-US"/>
    </w:rPr>
  </w:style>
  <w:style w:type="paragraph" w:customStyle="1" w:styleId="AE6B119347344EC9AB2C5E747B87912F7">
    <w:name w:val="AE6B119347344EC9AB2C5E747B87912F7"/>
    <w:rsid w:val="00D305DA"/>
    <w:rPr>
      <w:rFonts w:eastAsiaTheme="minorHAnsi"/>
      <w:lang w:val="es-EC" w:eastAsia="en-US"/>
    </w:rPr>
  </w:style>
  <w:style w:type="paragraph" w:customStyle="1" w:styleId="7B02A587A73042788C149190E304B8A67">
    <w:name w:val="7B02A587A73042788C149190E304B8A67"/>
    <w:rsid w:val="00D305DA"/>
    <w:rPr>
      <w:rFonts w:eastAsiaTheme="minorHAnsi"/>
      <w:lang w:val="es-EC" w:eastAsia="en-US"/>
    </w:rPr>
  </w:style>
  <w:style w:type="paragraph" w:customStyle="1" w:styleId="5E4E45F7E8EF42F9A563694C8FCAFBD57">
    <w:name w:val="5E4E45F7E8EF42F9A563694C8FCAFBD57"/>
    <w:rsid w:val="00D305DA"/>
    <w:rPr>
      <w:rFonts w:eastAsiaTheme="minorHAnsi"/>
      <w:lang w:val="es-EC" w:eastAsia="en-US"/>
    </w:rPr>
  </w:style>
  <w:style w:type="paragraph" w:customStyle="1" w:styleId="CAE76DCD5A424EC69E5C8EBE21342C3F7">
    <w:name w:val="CAE76DCD5A424EC69E5C8EBE21342C3F7"/>
    <w:rsid w:val="00D305DA"/>
    <w:rPr>
      <w:rFonts w:eastAsiaTheme="minorHAnsi"/>
      <w:lang w:val="es-EC" w:eastAsia="en-US"/>
    </w:rPr>
  </w:style>
  <w:style w:type="paragraph" w:customStyle="1" w:styleId="86895B1CF98F48D98A3034D7F21129997">
    <w:name w:val="86895B1CF98F48D98A3034D7F21129997"/>
    <w:rsid w:val="00D305DA"/>
    <w:rPr>
      <w:rFonts w:eastAsiaTheme="minorHAnsi"/>
      <w:lang w:val="es-EC" w:eastAsia="en-US"/>
    </w:rPr>
  </w:style>
  <w:style w:type="paragraph" w:customStyle="1" w:styleId="8ECD8EB131FC44938A244384EAEC5CDF7">
    <w:name w:val="8ECD8EB131FC44938A244384EAEC5CDF7"/>
    <w:rsid w:val="00D305DA"/>
    <w:rPr>
      <w:rFonts w:eastAsiaTheme="minorHAnsi"/>
      <w:lang w:val="es-EC" w:eastAsia="en-US"/>
    </w:rPr>
  </w:style>
  <w:style w:type="paragraph" w:customStyle="1" w:styleId="09B320BADD0243C1A6996FDA412912887">
    <w:name w:val="09B320BADD0243C1A6996FDA412912887"/>
    <w:rsid w:val="00D305DA"/>
    <w:rPr>
      <w:rFonts w:eastAsiaTheme="minorHAnsi"/>
      <w:lang w:val="es-EC" w:eastAsia="en-US"/>
    </w:rPr>
  </w:style>
  <w:style w:type="paragraph" w:customStyle="1" w:styleId="DAE347F9A419492184156B9CF1F11B107">
    <w:name w:val="DAE347F9A419492184156B9CF1F11B107"/>
    <w:rsid w:val="00D305DA"/>
    <w:rPr>
      <w:rFonts w:eastAsiaTheme="minorHAnsi"/>
      <w:lang w:val="es-EC" w:eastAsia="en-US"/>
    </w:rPr>
  </w:style>
  <w:style w:type="paragraph" w:customStyle="1" w:styleId="4AA5E900847D4A6EBC1714ADCB6206507">
    <w:name w:val="4AA5E900847D4A6EBC1714ADCB6206507"/>
    <w:rsid w:val="00D305DA"/>
    <w:rPr>
      <w:rFonts w:eastAsiaTheme="minorHAnsi"/>
      <w:lang w:val="es-EC" w:eastAsia="en-US"/>
    </w:rPr>
  </w:style>
  <w:style w:type="paragraph" w:customStyle="1" w:styleId="436BC0C0CF9B4E5EA4AA26700352B2407">
    <w:name w:val="436BC0C0CF9B4E5EA4AA26700352B2407"/>
    <w:rsid w:val="00D305DA"/>
    <w:rPr>
      <w:rFonts w:eastAsiaTheme="minorHAnsi"/>
      <w:lang w:val="es-EC" w:eastAsia="en-US"/>
    </w:rPr>
  </w:style>
  <w:style w:type="paragraph" w:customStyle="1" w:styleId="05185064C61E42BDACA01827605A9C847">
    <w:name w:val="05185064C61E42BDACA01827605A9C847"/>
    <w:rsid w:val="00D305DA"/>
    <w:rPr>
      <w:rFonts w:eastAsiaTheme="minorHAnsi"/>
      <w:lang w:val="es-EC" w:eastAsia="en-US"/>
    </w:rPr>
  </w:style>
  <w:style w:type="paragraph" w:customStyle="1" w:styleId="14677D90A6FB4EC8B272E01E64B56CBA7">
    <w:name w:val="14677D90A6FB4EC8B272E01E64B56CBA7"/>
    <w:rsid w:val="00D305DA"/>
    <w:rPr>
      <w:rFonts w:eastAsiaTheme="minorHAnsi"/>
      <w:lang w:val="es-EC" w:eastAsia="en-US"/>
    </w:rPr>
  </w:style>
  <w:style w:type="paragraph" w:customStyle="1" w:styleId="99A06C89987241E78D403670EC04F5657">
    <w:name w:val="99A06C89987241E78D403670EC04F5657"/>
    <w:rsid w:val="00D305DA"/>
    <w:rPr>
      <w:rFonts w:eastAsiaTheme="minorHAnsi"/>
      <w:lang w:val="es-EC" w:eastAsia="en-US"/>
    </w:rPr>
  </w:style>
  <w:style w:type="paragraph" w:customStyle="1" w:styleId="28031169A71F47F78510D9038D0C01BB7">
    <w:name w:val="28031169A71F47F78510D9038D0C01BB7"/>
    <w:rsid w:val="00D305DA"/>
    <w:rPr>
      <w:rFonts w:eastAsiaTheme="minorHAnsi"/>
      <w:lang w:val="es-EC" w:eastAsia="en-US"/>
    </w:rPr>
  </w:style>
  <w:style w:type="paragraph" w:customStyle="1" w:styleId="3FD55BDA318F4AD6914687132CEEA8EE7">
    <w:name w:val="3FD55BDA318F4AD6914687132CEEA8EE7"/>
    <w:rsid w:val="00D305DA"/>
    <w:rPr>
      <w:rFonts w:eastAsiaTheme="minorHAnsi"/>
      <w:lang w:val="es-EC" w:eastAsia="en-US"/>
    </w:rPr>
  </w:style>
  <w:style w:type="paragraph" w:customStyle="1" w:styleId="23F93ABB6ABC40EE94B563256FE61EA47">
    <w:name w:val="23F93ABB6ABC40EE94B563256FE61EA47"/>
    <w:rsid w:val="00D305DA"/>
    <w:rPr>
      <w:rFonts w:eastAsiaTheme="minorHAnsi"/>
      <w:lang w:val="es-EC" w:eastAsia="en-US"/>
    </w:rPr>
  </w:style>
  <w:style w:type="paragraph" w:customStyle="1" w:styleId="E6AB87C7821E494D8A47DF6634547AB67">
    <w:name w:val="E6AB87C7821E494D8A47DF6634547AB67"/>
    <w:rsid w:val="00D305DA"/>
    <w:rPr>
      <w:rFonts w:eastAsiaTheme="minorHAnsi"/>
      <w:lang w:val="es-EC" w:eastAsia="en-US"/>
    </w:rPr>
  </w:style>
  <w:style w:type="paragraph" w:customStyle="1" w:styleId="B3C8169D8C11466DA87C3B6489F59D747">
    <w:name w:val="B3C8169D8C11466DA87C3B6489F59D747"/>
    <w:rsid w:val="00D305DA"/>
    <w:rPr>
      <w:rFonts w:eastAsiaTheme="minorHAnsi"/>
      <w:lang w:val="es-EC" w:eastAsia="en-US"/>
    </w:rPr>
  </w:style>
  <w:style w:type="paragraph" w:customStyle="1" w:styleId="0B0197916C06483EBF04B722300A2EBB7">
    <w:name w:val="0B0197916C06483EBF04B722300A2EBB7"/>
    <w:rsid w:val="00D305DA"/>
    <w:rPr>
      <w:rFonts w:eastAsiaTheme="minorHAnsi"/>
      <w:lang w:val="es-EC" w:eastAsia="en-US"/>
    </w:rPr>
  </w:style>
  <w:style w:type="paragraph" w:customStyle="1" w:styleId="6D284A3A1283479A832EB6F4E3A8D33D7">
    <w:name w:val="6D284A3A1283479A832EB6F4E3A8D33D7"/>
    <w:rsid w:val="00D305DA"/>
    <w:rPr>
      <w:rFonts w:eastAsiaTheme="minorHAnsi"/>
      <w:lang w:val="es-EC" w:eastAsia="en-US"/>
    </w:rPr>
  </w:style>
  <w:style w:type="paragraph" w:customStyle="1" w:styleId="CFF85B819F6F4571BB39F3D90BEF80E27">
    <w:name w:val="CFF85B819F6F4571BB39F3D90BEF80E27"/>
    <w:rsid w:val="00D305DA"/>
    <w:rPr>
      <w:rFonts w:eastAsiaTheme="minorHAnsi"/>
      <w:lang w:val="es-EC" w:eastAsia="en-US"/>
    </w:rPr>
  </w:style>
  <w:style w:type="paragraph" w:customStyle="1" w:styleId="8F38C77CE7144FA79DCDDACFA37B24A17">
    <w:name w:val="8F38C77CE7144FA79DCDDACFA37B24A17"/>
    <w:rsid w:val="00D305DA"/>
    <w:rPr>
      <w:rFonts w:eastAsiaTheme="minorHAnsi"/>
      <w:lang w:val="es-EC" w:eastAsia="en-US"/>
    </w:rPr>
  </w:style>
  <w:style w:type="paragraph" w:customStyle="1" w:styleId="A1D1AB12CA894062A3FE331408639FD07">
    <w:name w:val="A1D1AB12CA894062A3FE331408639FD07"/>
    <w:rsid w:val="00D305DA"/>
    <w:rPr>
      <w:rFonts w:eastAsiaTheme="minorHAnsi"/>
      <w:lang w:val="es-EC" w:eastAsia="en-US"/>
    </w:rPr>
  </w:style>
  <w:style w:type="paragraph" w:customStyle="1" w:styleId="200A7793BE3A4A4A8A9B13C5D36933987">
    <w:name w:val="200A7793BE3A4A4A8A9B13C5D36933987"/>
    <w:rsid w:val="00D305DA"/>
    <w:rPr>
      <w:rFonts w:eastAsiaTheme="minorHAnsi"/>
      <w:lang w:val="es-EC" w:eastAsia="en-US"/>
    </w:rPr>
  </w:style>
  <w:style w:type="paragraph" w:customStyle="1" w:styleId="EEDCAC6FF0644FCCBE03E0D9CB7939D67">
    <w:name w:val="EEDCAC6FF0644FCCBE03E0D9CB7939D67"/>
    <w:rsid w:val="00D305DA"/>
    <w:rPr>
      <w:rFonts w:eastAsiaTheme="minorHAnsi"/>
      <w:lang w:val="es-EC" w:eastAsia="en-US"/>
    </w:rPr>
  </w:style>
  <w:style w:type="paragraph" w:customStyle="1" w:styleId="A34BEEE68CF34EABA6B72BF7C2BFAC267">
    <w:name w:val="A34BEEE68CF34EABA6B72BF7C2BFAC267"/>
    <w:rsid w:val="00D305DA"/>
    <w:rPr>
      <w:rFonts w:eastAsiaTheme="minorHAnsi"/>
      <w:lang w:val="es-EC" w:eastAsia="en-US"/>
    </w:rPr>
  </w:style>
  <w:style w:type="paragraph" w:customStyle="1" w:styleId="4ADB6E15710545FBB6C8B6192EF33A377">
    <w:name w:val="4ADB6E15710545FBB6C8B6192EF33A377"/>
    <w:rsid w:val="00D305DA"/>
    <w:rPr>
      <w:rFonts w:eastAsiaTheme="minorHAnsi"/>
      <w:lang w:val="es-EC" w:eastAsia="en-US"/>
    </w:rPr>
  </w:style>
  <w:style w:type="paragraph" w:customStyle="1" w:styleId="134D0017B95647E7B85646BFCE1618D07">
    <w:name w:val="134D0017B95647E7B85646BFCE1618D07"/>
    <w:rsid w:val="00D305DA"/>
    <w:rPr>
      <w:rFonts w:eastAsiaTheme="minorHAnsi"/>
      <w:lang w:val="es-EC" w:eastAsia="en-US"/>
    </w:rPr>
  </w:style>
  <w:style w:type="paragraph" w:customStyle="1" w:styleId="2BE839DF3FE445578FE99E33F5EE50DF7">
    <w:name w:val="2BE839DF3FE445578FE99E33F5EE50DF7"/>
    <w:rsid w:val="00D305DA"/>
    <w:rPr>
      <w:rFonts w:eastAsiaTheme="minorHAnsi"/>
      <w:lang w:val="es-EC" w:eastAsia="en-US"/>
    </w:rPr>
  </w:style>
  <w:style w:type="paragraph" w:customStyle="1" w:styleId="3341A88EA83145C5BD2F7916B5A6CCF47">
    <w:name w:val="3341A88EA83145C5BD2F7916B5A6CCF47"/>
    <w:rsid w:val="00D305DA"/>
    <w:rPr>
      <w:rFonts w:eastAsiaTheme="minorHAnsi"/>
      <w:lang w:val="es-EC" w:eastAsia="en-US"/>
    </w:rPr>
  </w:style>
  <w:style w:type="paragraph" w:customStyle="1" w:styleId="07A7E0992EAE472B936B0637C24CE1E07">
    <w:name w:val="07A7E0992EAE472B936B0637C24CE1E07"/>
    <w:rsid w:val="00D305DA"/>
    <w:rPr>
      <w:rFonts w:eastAsiaTheme="minorHAnsi"/>
      <w:lang w:val="es-EC" w:eastAsia="en-US"/>
    </w:rPr>
  </w:style>
  <w:style w:type="paragraph" w:customStyle="1" w:styleId="4417D29BE8A547F88A7481207B12438E7">
    <w:name w:val="4417D29BE8A547F88A7481207B12438E7"/>
    <w:rsid w:val="00D305DA"/>
    <w:rPr>
      <w:rFonts w:eastAsiaTheme="minorHAnsi"/>
      <w:lang w:val="es-EC" w:eastAsia="en-US"/>
    </w:rPr>
  </w:style>
  <w:style w:type="paragraph" w:customStyle="1" w:styleId="72B1A79BB4DA469291D700AA6E6B6B1C7">
    <w:name w:val="72B1A79BB4DA469291D700AA6E6B6B1C7"/>
    <w:rsid w:val="00D305DA"/>
    <w:rPr>
      <w:rFonts w:eastAsiaTheme="minorHAnsi"/>
      <w:lang w:val="es-EC" w:eastAsia="en-US"/>
    </w:rPr>
  </w:style>
  <w:style w:type="paragraph" w:customStyle="1" w:styleId="C4E1E859867C48BA8A482137673EAB837">
    <w:name w:val="C4E1E859867C48BA8A482137673EAB837"/>
    <w:rsid w:val="00D305DA"/>
    <w:rPr>
      <w:rFonts w:eastAsiaTheme="minorHAnsi"/>
      <w:lang w:val="es-EC" w:eastAsia="en-US"/>
    </w:rPr>
  </w:style>
  <w:style w:type="paragraph" w:customStyle="1" w:styleId="824E0AE580FE4C62939AAA9D47A5381E7">
    <w:name w:val="824E0AE580FE4C62939AAA9D47A5381E7"/>
    <w:rsid w:val="00D305DA"/>
    <w:rPr>
      <w:rFonts w:eastAsiaTheme="minorHAnsi"/>
      <w:lang w:val="es-EC" w:eastAsia="en-US"/>
    </w:rPr>
  </w:style>
  <w:style w:type="paragraph" w:customStyle="1" w:styleId="007B1EB9E5F244BD8AA66A3E400F4D327">
    <w:name w:val="007B1EB9E5F244BD8AA66A3E400F4D327"/>
    <w:rsid w:val="00D305DA"/>
    <w:rPr>
      <w:rFonts w:eastAsiaTheme="minorHAnsi"/>
      <w:lang w:val="es-EC" w:eastAsia="en-US"/>
    </w:rPr>
  </w:style>
  <w:style w:type="paragraph" w:customStyle="1" w:styleId="2EA7A7ED4B1B4C8FA1C62C9B1AC686FA7">
    <w:name w:val="2EA7A7ED4B1B4C8FA1C62C9B1AC686FA7"/>
    <w:rsid w:val="00D305DA"/>
    <w:rPr>
      <w:rFonts w:eastAsiaTheme="minorHAnsi"/>
      <w:lang w:val="es-EC" w:eastAsia="en-US"/>
    </w:rPr>
  </w:style>
  <w:style w:type="paragraph" w:customStyle="1" w:styleId="2DB95C20124446B0B9B4B7726C4C967F7">
    <w:name w:val="2DB95C20124446B0B9B4B7726C4C967F7"/>
    <w:rsid w:val="00D305DA"/>
    <w:rPr>
      <w:rFonts w:eastAsiaTheme="minorHAnsi"/>
      <w:lang w:val="es-EC" w:eastAsia="en-US"/>
    </w:rPr>
  </w:style>
  <w:style w:type="paragraph" w:customStyle="1" w:styleId="FF2BF67F211C4DD6A8F126AEA876CCEE7">
    <w:name w:val="FF2BF67F211C4DD6A8F126AEA876CCEE7"/>
    <w:rsid w:val="00D305DA"/>
    <w:rPr>
      <w:rFonts w:eastAsiaTheme="minorHAnsi"/>
      <w:lang w:val="es-EC" w:eastAsia="en-US"/>
    </w:rPr>
  </w:style>
  <w:style w:type="paragraph" w:customStyle="1" w:styleId="7DD224FBAC3C4B4EB8DDDE54BA626FBF7">
    <w:name w:val="7DD224FBAC3C4B4EB8DDDE54BA626FBF7"/>
    <w:rsid w:val="00D305DA"/>
    <w:rPr>
      <w:rFonts w:eastAsiaTheme="minorHAnsi"/>
      <w:lang w:val="es-EC" w:eastAsia="en-US"/>
    </w:rPr>
  </w:style>
  <w:style w:type="paragraph" w:customStyle="1" w:styleId="D68A2059810B47FD9B3720121AB96B4C7">
    <w:name w:val="D68A2059810B47FD9B3720121AB96B4C7"/>
    <w:rsid w:val="00D305DA"/>
    <w:rPr>
      <w:rFonts w:eastAsiaTheme="minorHAnsi"/>
      <w:lang w:val="es-EC" w:eastAsia="en-US"/>
    </w:rPr>
  </w:style>
  <w:style w:type="paragraph" w:customStyle="1" w:styleId="422C6119AA53426F9E88E4D79C672E557">
    <w:name w:val="422C6119AA53426F9E88E4D79C672E557"/>
    <w:rsid w:val="00D305DA"/>
    <w:rPr>
      <w:rFonts w:eastAsiaTheme="minorHAnsi"/>
      <w:lang w:val="es-EC" w:eastAsia="en-US"/>
    </w:rPr>
  </w:style>
  <w:style w:type="paragraph" w:customStyle="1" w:styleId="F0C026DE105140C199414101FA2C1AD17">
    <w:name w:val="F0C026DE105140C199414101FA2C1AD17"/>
    <w:rsid w:val="00D305DA"/>
    <w:rPr>
      <w:rFonts w:eastAsiaTheme="minorHAnsi"/>
      <w:lang w:val="es-EC" w:eastAsia="en-US"/>
    </w:rPr>
  </w:style>
  <w:style w:type="paragraph" w:customStyle="1" w:styleId="905CBE9BC36945689E978DDF1F2D53EF7">
    <w:name w:val="905CBE9BC36945689E978DDF1F2D53EF7"/>
    <w:rsid w:val="00D305DA"/>
    <w:rPr>
      <w:rFonts w:eastAsiaTheme="minorHAnsi"/>
      <w:lang w:val="es-EC" w:eastAsia="en-US"/>
    </w:rPr>
  </w:style>
  <w:style w:type="paragraph" w:customStyle="1" w:styleId="87612A6FB1D64B6F81960A09CFC51CC67">
    <w:name w:val="87612A6FB1D64B6F81960A09CFC51CC67"/>
    <w:rsid w:val="00D305DA"/>
    <w:rPr>
      <w:rFonts w:eastAsiaTheme="minorHAnsi"/>
      <w:lang w:val="es-EC" w:eastAsia="en-US"/>
    </w:rPr>
  </w:style>
  <w:style w:type="paragraph" w:customStyle="1" w:styleId="0FBC8F5C49BD4C87B46D1C222DD27B2A7">
    <w:name w:val="0FBC8F5C49BD4C87B46D1C222DD27B2A7"/>
    <w:rsid w:val="00D305DA"/>
    <w:rPr>
      <w:rFonts w:eastAsiaTheme="minorHAnsi"/>
      <w:lang w:val="es-EC" w:eastAsia="en-US"/>
    </w:rPr>
  </w:style>
  <w:style w:type="paragraph" w:customStyle="1" w:styleId="E28DB2CFA17F4EF2AAF8B3B69736CBDE7">
    <w:name w:val="E28DB2CFA17F4EF2AAF8B3B69736CBDE7"/>
    <w:rsid w:val="00D305DA"/>
    <w:rPr>
      <w:rFonts w:eastAsiaTheme="minorHAnsi"/>
      <w:lang w:val="es-EC" w:eastAsia="en-US"/>
    </w:rPr>
  </w:style>
  <w:style w:type="paragraph" w:customStyle="1" w:styleId="0B4CDD7DC7294C4AB9B484BF6566EECD7">
    <w:name w:val="0B4CDD7DC7294C4AB9B484BF6566EECD7"/>
    <w:rsid w:val="00D305DA"/>
    <w:rPr>
      <w:rFonts w:eastAsiaTheme="minorHAnsi"/>
      <w:lang w:val="es-EC" w:eastAsia="en-US"/>
    </w:rPr>
  </w:style>
  <w:style w:type="paragraph" w:customStyle="1" w:styleId="DC3B5A7CFFA147D18BF4656790CF6F0D7">
    <w:name w:val="DC3B5A7CFFA147D18BF4656790CF6F0D7"/>
    <w:rsid w:val="00D305DA"/>
    <w:rPr>
      <w:rFonts w:eastAsiaTheme="minorHAnsi"/>
      <w:lang w:val="es-EC" w:eastAsia="en-US"/>
    </w:rPr>
  </w:style>
  <w:style w:type="paragraph" w:customStyle="1" w:styleId="ADB4D652EE9442FAA7459231A004DA3E7">
    <w:name w:val="ADB4D652EE9442FAA7459231A004DA3E7"/>
    <w:rsid w:val="00D305DA"/>
    <w:rPr>
      <w:rFonts w:eastAsiaTheme="minorHAnsi"/>
      <w:lang w:val="es-EC" w:eastAsia="en-US"/>
    </w:rPr>
  </w:style>
  <w:style w:type="paragraph" w:customStyle="1" w:styleId="7F9C2F4FB3D5430D9ABD4B88845EC4F17">
    <w:name w:val="7F9C2F4FB3D5430D9ABD4B88845EC4F17"/>
    <w:rsid w:val="00D305DA"/>
    <w:rPr>
      <w:rFonts w:eastAsiaTheme="minorHAnsi"/>
      <w:lang w:val="es-EC" w:eastAsia="en-US"/>
    </w:rPr>
  </w:style>
  <w:style w:type="paragraph" w:customStyle="1" w:styleId="615543A93AE247FDBC7327611C9441E67">
    <w:name w:val="615543A93AE247FDBC7327611C9441E67"/>
    <w:rsid w:val="00D305DA"/>
    <w:rPr>
      <w:rFonts w:eastAsiaTheme="minorHAnsi"/>
      <w:lang w:val="es-EC" w:eastAsia="en-US"/>
    </w:rPr>
  </w:style>
  <w:style w:type="paragraph" w:customStyle="1" w:styleId="E0499286279244CEA50D2526FF5485217">
    <w:name w:val="E0499286279244CEA50D2526FF5485217"/>
    <w:rsid w:val="00D305DA"/>
    <w:rPr>
      <w:rFonts w:eastAsiaTheme="minorHAnsi"/>
      <w:lang w:val="es-EC" w:eastAsia="en-US"/>
    </w:rPr>
  </w:style>
  <w:style w:type="paragraph" w:customStyle="1" w:styleId="17478936F1934BA4A82B4F3BEDBBACC17">
    <w:name w:val="17478936F1934BA4A82B4F3BEDBBACC17"/>
    <w:rsid w:val="00D305DA"/>
    <w:rPr>
      <w:rFonts w:eastAsiaTheme="minorHAnsi"/>
      <w:lang w:val="es-EC" w:eastAsia="en-US"/>
    </w:rPr>
  </w:style>
  <w:style w:type="paragraph" w:customStyle="1" w:styleId="E1DA3C8388CC4DAEAC1751F78D7DCD007">
    <w:name w:val="E1DA3C8388CC4DAEAC1751F78D7DCD007"/>
    <w:rsid w:val="00D305DA"/>
    <w:rPr>
      <w:rFonts w:eastAsiaTheme="minorHAnsi"/>
      <w:lang w:val="es-EC" w:eastAsia="en-US"/>
    </w:rPr>
  </w:style>
  <w:style w:type="paragraph" w:customStyle="1" w:styleId="B19AD027C92C4DE7A5F353BD5C851A217">
    <w:name w:val="B19AD027C92C4DE7A5F353BD5C851A217"/>
    <w:rsid w:val="00D305DA"/>
    <w:rPr>
      <w:rFonts w:eastAsiaTheme="minorHAnsi"/>
      <w:lang w:val="es-EC" w:eastAsia="en-US"/>
    </w:rPr>
  </w:style>
  <w:style w:type="paragraph" w:customStyle="1" w:styleId="E05F5C2DD5F54D84A330B5D176A416EB">
    <w:name w:val="E05F5C2DD5F54D84A330B5D176A416EB"/>
    <w:rsid w:val="00D305DA"/>
  </w:style>
  <w:style w:type="paragraph" w:customStyle="1" w:styleId="C2FC9D6476FB45959277F893116DB387">
    <w:name w:val="C2FC9D6476FB45959277F893116DB387"/>
    <w:rsid w:val="00D305DA"/>
  </w:style>
  <w:style w:type="paragraph" w:customStyle="1" w:styleId="A17B55B39A9642C19057312793946D12">
    <w:name w:val="A17B55B39A9642C19057312793946D12"/>
    <w:rsid w:val="00D305DA"/>
  </w:style>
  <w:style w:type="paragraph" w:customStyle="1" w:styleId="DB7EC890D0C040B79C68379AE63D0A7A">
    <w:name w:val="DB7EC890D0C040B79C68379AE63D0A7A"/>
    <w:rsid w:val="00D305DA"/>
  </w:style>
  <w:style w:type="paragraph" w:customStyle="1" w:styleId="FB5314FFA9B8495EBA6081124A88B359">
    <w:name w:val="FB5314FFA9B8495EBA6081124A88B359"/>
    <w:rsid w:val="00D305DA"/>
  </w:style>
  <w:style w:type="paragraph" w:customStyle="1" w:styleId="7B10CC5BD4904D7ABD414FD82B68205D">
    <w:name w:val="7B10CC5BD4904D7ABD414FD82B68205D"/>
    <w:rsid w:val="00D305DA"/>
  </w:style>
  <w:style w:type="paragraph" w:customStyle="1" w:styleId="7C671C086E69474EA216008DD16C01E3">
    <w:name w:val="7C671C086E69474EA216008DD16C01E3"/>
    <w:rsid w:val="00D305DA"/>
  </w:style>
  <w:style w:type="paragraph" w:customStyle="1" w:styleId="CF3B75EA8F5945DEBF4FB069C80291D3">
    <w:name w:val="CF3B75EA8F5945DEBF4FB069C80291D3"/>
    <w:rsid w:val="00D305DA"/>
  </w:style>
  <w:style w:type="paragraph" w:customStyle="1" w:styleId="CC62EDFDFC964ABF8F8133F671F067B3">
    <w:name w:val="CC62EDFDFC964ABF8F8133F671F067B3"/>
    <w:rsid w:val="00D305DA"/>
  </w:style>
  <w:style w:type="paragraph" w:customStyle="1" w:styleId="EFF905A2E8B545B28B06D571F245E280">
    <w:name w:val="EFF905A2E8B545B28B06D571F245E280"/>
    <w:rsid w:val="00D305DA"/>
  </w:style>
  <w:style w:type="paragraph" w:customStyle="1" w:styleId="BEB2A7A527B3432D966D1A2ED148476B">
    <w:name w:val="BEB2A7A527B3432D966D1A2ED148476B"/>
    <w:rsid w:val="00D305DA"/>
  </w:style>
  <w:style w:type="paragraph" w:customStyle="1" w:styleId="6C26D3708FCE4AA7BC6A983E0BDF17BE">
    <w:name w:val="6C26D3708FCE4AA7BC6A983E0BDF17BE"/>
    <w:rsid w:val="00D305DA"/>
  </w:style>
  <w:style w:type="paragraph" w:customStyle="1" w:styleId="DDC18803F13C4638A5FA3DCF6B567C96">
    <w:name w:val="DDC18803F13C4638A5FA3DCF6B567C96"/>
    <w:rsid w:val="00D305DA"/>
  </w:style>
  <w:style w:type="paragraph" w:customStyle="1" w:styleId="97B455ED83354F7591791CEA891B6120">
    <w:name w:val="97B455ED83354F7591791CEA891B6120"/>
    <w:rsid w:val="00D305DA"/>
  </w:style>
  <w:style w:type="paragraph" w:customStyle="1" w:styleId="1EA935D8759A4D529561F18F0572A4BF">
    <w:name w:val="1EA935D8759A4D529561F18F0572A4BF"/>
    <w:rsid w:val="00D305DA"/>
  </w:style>
  <w:style w:type="paragraph" w:customStyle="1" w:styleId="79263108005949E8A1D5754443151950">
    <w:name w:val="79263108005949E8A1D5754443151950"/>
    <w:rsid w:val="00D305DA"/>
  </w:style>
  <w:style w:type="paragraph" w:customStyle="1" w:styleId="3485F2232DF94D2DAB71FD86C71B7044">
    <w:name w:val="3485F2232DF94D2DAB71FD86C71B7044"/>
    <w:rsid w:val="00D305DA"/>
  </w:style>
  <w:style w:type="paragraph" w:customStyle="1" w:styleId="C2211B1550644411A0F9E235D06E6BF5">
    <w:name w:val="C2211B1550644411A0F9E235D06E6BF5"/>
    <w:rsid w:val="00D305DA"/>
  </w:style>
  <w:style w:type="paragraph" w:customStyle="1" w:styleId="B192C59A09874921A27BC8F63E934DFB">
    <w:name w:val="B192C59A09874921A27BC8F63E934DFB"/>
    <w:rsid w:val="00D305DA"/>
  </w:style>
  <w:style w:type="paragraph" w:customStyle="1" w:styleId="F8A14CE58E354B4E9718DABC1FAA1333">
    <w:name w:val="F8A14CE58E354B4E9718DABC1FAA1333"/>
    <w:rsid w:val="00D305DA"/>
  </w:style>
  <w:style w:type="paragraph" w:customStyle="1" w:styleId="3D78838F5AF647CF88A143D1E8E500AF">
    <w:name w:val="3D78838F5AF647CF88A143D1E8E500AF"/>
    <w:rsid w:val="00D305DA"/>
  </w:style>
  <w:style w:type="paragraph" w:customStyle="1" w:styleId="D6B690D9A3F5419987CEB52D2C523E1E">
    <w:name w:val="D6B690D9A3F5419987CEB52D2C523E1E"/>
    <w:rsid w:val="00D305DA"/>
  </w:style>
  <w:style w:type="paragraph" w:customStyle="1" w:styleId="368290D6B20E4F9C9A99A4B6EB5CE234">
    <w:name w:val="368290D6B20E4F9C9A99A4B6EB5CE234"/>
    <w:rsid w:val="00D305DA"/>
  </w:style>
  <w:style w:type="paragraph" w:customStyle="1" w:styleId="F301C05171F84CBC92BA5B1061245548">
    <w:name w:val="F301C05171F84CBC92BA5B1061245548"/>
    <w:rsid w:val="00D305DA"/>
  </w:style>
  <w:style w:type="paragraph" w:customStyle="1" w:styleId="1346B9DA67EA406B8EC72B01BEC7428E8">
    <w:name w:val="1346B9DA67EA406B8EC72B01BEC7428E8"/>
    <w:rsid w:val="00D305DA"/>
    <w:rPr>
      <w:rFonts w:eastAsiaTheme="minorHAnsi"/>
      <w:lang w:val="es-EC" w:eastAsia="en-US"/>
    </w:rPr>
  </w:style>
  <w:style w:type="paragraph" w:customStyle="1" w:styleId="D48B78BA59304391A27962A43421EF648">
    <w:name w:val="D48B78BA59304391A27962A43421EF648"/>
    <w:rsid w:val="00D305DA"/>
    <w:rPr>
      <w:rFonts w:eastAsiaTheme="minorHAnsi"/>
      <w:lang w:val="es-EC" w:eastAsia="en-US"/>
    </w:rPr>
  </w:style>
  <w:style w:type="paragraph" w:customStyle="1" w:styleId="B7C07A82DE7F4FFD94435CB4535CC40F8">
    <w:name w:val="B7C07A82DE7F4FFD94435CB4535CC40F8"/>
    <w:rsid w:val="00D305DA"/>
    <w:rPr>
      <w:rFonts w:eastAsiaTheme="minorHAnsi"/>
      <w:lang w:val="es-EC" w:eastAsia="en-US"/>
    </w:rPr>
  </w:style>
  <w:style w:type="paragraph" w:customStyle="1" w:styleId="F53A35E6664848978E95535C1D11C9818">
    <w:name w:val="F53A35E6664848978E95535C1D11C9818"/>
    <w:rsid w:val="00D305DA"/>
    <w:rPr>
      <w:rFonts w:eastAsiaTheme="minorHAnsi"/>
      <w:lang w:val="es-EC" w:eastAsia="en-US"/>
    </w:rPr>
  </w:style>
  <w:style w:type="paragraph" w:customStyle="1" w:styleId="9E626E45202F414F9108243F6FBA83098">
    <w:name w:val="9E626E45202F414F9108243F6FBA83098"/>
    <w:rsid w:val="00D305DA"/>
    <w:rPr>
      <w:rFonts w:eastAsiaTheme="minorHAnsi"/>
      <w:lang w:val="es-EC" w:eastAsia="en-US"/>
    </w:rPr>
  </w:style>
  <w:style w:type="paragraph" w:customStyle="1" w:styleId="EE2139BB3E06499E9166BC5DF14926E28">
    <w:name w:val="EE2139BB3E06499E9166BC5DF14926E28"/>
    <w:rsid w:val="00D305DA"/>
    <w:rPr>
      <w:rFonts w:eastAsiaTheme="minorHAnsi"/>
      <w:lang w:val="es-EC" w:eastAsia="en-US"/>
    </w:rPr>
  </w:style>
  <w:style w:type="paragraph" w:customStyle="1" w:styleId="10845DBE96C342C285CCD6E528AB26B18">
    <w:name w:val="10845DBE96C342C285CCD6E528AB26B18"/>
    <w:rsid w:val="00D305DA"/>
    <w:rPr>
      <w:rFonts w:eastAsiaTheme="minorHAnsi"/>
      <w:lang w:val="es-EC" w:eastAsia="en-US"/>
    </w:rPr>
  </w:style>
  <w:style w:type="paragraph" w:customStyle="1" w:styleId="4F4C068E327D4225AE9CA58505E73A8E5">
    <w:name w:val="4F4C068E327D4225AE9CA58505E73A8E5"/>
    <w:rsid w:val="00D305DA"/>
    <w:rPr>
      <w:rFonts w:eastAsiaTheme="minorHAnsi"/>
      <w:lang w:val="es-EC" w:eastAsia="en-US"/>
    </w:rPr>
  </w:style>
  <w:style w:type="paragraph" w:customStyle="1" w:styleId="A992BAC19587424888D2ADEFB64977306">
    <w:name w:val="A992BAC19587424888D2ADEFB64977306"/>
    <w:rsid w:val="00D305DA"/>
    <w:rPr>
      <w:rFonts w:eastAsiaTheme="minorHAnsi"/>
      <w:lang w:val="es-EC" w:eastAsia="en-US"/>
    </w:rPr>
  </w:style>
  <w:style w:type="paragraph" w:customStyle="1" w:styleId="71E9232CC4D94F8BAAB040A194F427B86">
    <w:name w:val="71E9232CC4D94F8BAAB040A194F427B86"/>
    <w:rsid w:val="00D305DA"/>
    <w:rPr>
      <w:rFonts w:eastAsiaTheme="minorHAnsi"/>
      <w:lang w:val="es-EC" w:eastAsia="en-US"/>
    </w:rPr>
  </w:style>
  <w:style w:type="paragraph" w:customStyle="1" w:styleId="B9DF7B1A46DF4B969903E92B2F1AAD2C8">
    <w:name w:val="B9DF7B1A46DF4B969903E92B2F1AAD2C8"/>
    <w:rsid w:val="00D305DA"/>
    <w:rPr>
      <w:rFonts w:eastAsiaTheme="minorHAnsi"/>
      <w:lang w:val="es-EC" w:eastAsia="en-US"/>
    </w:rPr>
  </w:style>
  <w:style w:type="paragraph" w:customStyle="1" w:styleId="881B1BE5CDEC4F929C56A71ED40075B38">
    <w:name w:val="881B1BE5CDEC4F929C56A71ED40075B38"/>
    <w:rsid w:val="00D305DA"/>
    <w:rPr>
      <w:rFonts w:eastAsiaTheme="minorHAnsi"/>
      <w:lang w:val="es-EC" w:eastAsia="en-US"/>
    </w:rPr>
  </w:style>
  <w:style w:type="paragraph" w:customStyle="1" w:styleId="CE75B8F21FC74AEA8D63FF00918B8B8F8">
    <w:name w:val="CE75B8F21FC74AEA8D63FF00918B8B8F8"/>
    <w:rsid w:val="00D305DA"/>
    <w:rPr>
      <w:rFonts w:eastAsiaTheme="minorHAnsi"/>
      <w:lang w:val="es-EC" w:eastAsia="en-US"/>
    </w:rPr>
  </w:style>
  <w:style w:type="paragraph" w:customStyle="1" w:styleId="DA10A2CE462E4344AFB75924CE6FA73F5">
    <w:name w:val="DA10A2CE462E4344AFB75924CE6FA73F5"/>
    <w:rsid w:val="00D305DA"/>
    <w:rPr>
      <w:rFonts w:eastAsiaTheme="minorHAnsi"/>
      <w:lang w:val="es-EC" w:eastAsia="en-US"/>
    </w:rPr>
  </w:style>
  <w:style w:type="paragraph" w:customStyle="1" w:styleId="01705F66845A4A39AE7519BEAC52C6991">
    <w:name w:val="01705F66845A4A39AE7519BEAC52C6991"/>
    <w:rsid w:val="00D305DA"/>
    <w:rPr>
      <w:rFonts w:eastAsiaTheme="minorHAnsi"/>
      <w:lang w:val="es-EC" w:eastAsia="en-US"/>
    </w:rPr>
  </w:style>
  <w:style w:type="paragraph" w:customStyle="1" w:styleId="E5C8704FC8084DAE9BC60D23909BA54B1">
    <w:name w:val="E5C8704FC8084DAE9BC60D23909BA54B1"/>
    <w:rsid w:val="00D305DA"/>
    <w:rPr>
      <w:rFonts w:eastAsiaTheme="minorHAnsi"/>
      <w:lang w:val="es-EC" w:eastAsia="en-US"/>
    </w:rPr>
  </w:style>
  <w:style w:type="paragraph" w:customStyle="1" w:styleId="BF33E177B7694A8B858944C089A821621">
    <w:name w:val="BF33E177B7694A8B858944C089A821621"/>
    <w:rsid w:val="00D305DA"/>
    <w:rPr>
      <w:rFonts w:eastAsiaTheme="minorHAnsi"/>
      <w:lang w:val="es-EC" w:eastAsia="en-US"/>
    </w:rPr>
  </w:style>
  <w:style w:type="paragraph" w:customStyle="1" w:styleId="19B6194F2F92406F8F3E2F1BCAD305791">
    <w:name w:val="19B6194F2F92406F8F3E2F1BCAD305791"/>
    <w:rsid w:val="00D305DA"/>
    <w:rPr>
      <w:rFonts w:eastAsiaTheme="minorHAnsi"/>
      <w:lang w:val="es-EC" w:eastAsia="en-US"/>
    </w:rPr>
  </w:style>
  <w:style w:type="paragraph" w:customStyle="1" w:styleId="4F6F29408B39484AADB0667328761F1F1">
    <w:name w:val="4F6F29408B39484AADB0667328761F1F1"/>
    <w:rsid w:val="00D305DA"/>
    <w:rPr>
      <w:rFonts w:eastAsiaTheme="minorHAnsi"/>
      <w:lang w:val="es-EC" w:eastAsia="en-US"/>
    </w:rPr>
  </w:style>
  <w:style w:type="paragraph" w:customStyle="1" w:styleId="626B10955F14442BA2A18812EAC382031">
    <w:name w:val="626B10955F14442BA2A18812EAC382031"/>
    <w:rsid w:val="00D305DA"/>
    <w:rPr>
      <w:rFonts w:eastAsiaTheme="minorHAnsi"/>
      <w:lang w:val="es-EC" w:eastAsia="en-US"/>
    </w:rPr>
  </w:style>
  <w:style w:type="paragraph" w:customStyle="1" w:styleId="0E87E0CC760445918E28B05A55157F741">
    <w:name w:val="0E87E0CC760445918E28B05A55157F741"/>
    <w:rsid w:val="00D305DA"/>
    <w:rPr>
      <w:rFonts w:eastAsiaTheme="minorHAnsi"/>
      <w:lang w:val="es-EC" w:eastAsia="en-US"/>
    </w:rPr>
  </w:style>
  <w:style w:type="paragraph" w:customStyle="1" w:styleId="ECF99AEEAEE84EFC972B6044520D4AF5">
    <w:name w:val="ECF99AEEAEE84EFC972B6044520D4AF5"/>
    <w:rsid w:val="00D305DA"/>
    <w:rPr>
      <w:rFonts w:eastAsiaTheme="minorHAnsi"/>
      <w:lang w:val="es-EC" w:eastAsia="en-US"/>
    </w:rPr>
  </w:style>
  <w:style w:type="paragraph" w:customStyle="1" w:styleId="1346B9DA67EA406B8EC72B01BEC7428E9">
    <w:name w:val="1346B9DA67EA406B8EC72B01BEC7428E9"/>
    <w:rsid w:val="00D305DA"/>
    <w:rPr>
      <w:rFonts w:eastAsiaTheme="minorHAnsi"/>
      <w:lang w:val="es-EC" w:eastAsia="en-US"/>
    </w:rPr>
  </w:style>
  <w:style w:type="paragraph" w:customStyle="1" w:styleId="D48B78BA59304391A27962A43421EF649">
    <w:name w:val="D48B78BA59304391A27962A43421EF649"/>
    <w:rsid w:val="00D305DA"/>
    <w:rPr>
      <w:rFonts w:eastAsiaTheme="minorHAnsi"/>
      <w:lang w:val="es-EC" w:eastAsia="en-US"/>
    </w:rPr>
  </w:style>
  <w:style w:type="paragraph" w:customStyle="1" w:styleId="B7C07A82DE7F4FFD94435CB4535CC40F9">
    <w:name w:val="B7C07A82DE7F4FFD94435CB4535CC40F9"/>
    <w:rsid w:val="00D305DA"/>
    <w:rPr>
      <w:rFonts w:eastAsiaTheme="minorHAnsi"/>
      <w:lang w:val="es-EC" w:eastAsia="en-US"/>
    </w:rPr>
  </w:style>
  <w:style w:type="paragraph" w:customStyle="1" w:styleId="F53A35E6664848978E95535C1D11C9819">
    <w:name w:val="F53A35E6664848978E95535C1D11C9819"/>
    <w:rsid w:val="00D305DA"/>
    <w:rPr>
      <w:rFonts w:eastAsiaTheme="minorHAnsi"/>
      <w:lang w:val="es-EC" w:eastAsia="en-US"/>
    </w:rPr>
  </w:style>
  <w:style w:type="paragraph" w:customStyle="1" w:styleId="9E626E45202F414F9108243F6FBA83099">
    <w:name w:val="9E626E45202F414F9108243F6FBA83099"/>
    <w:rsid w:val="00D305DA"/>
    <w:rPr>
      <w:rFonts w:eastAsiaTheme="minorHAnsi"/>
      <w:lang w:val="es-EC" w:eastAsia="en-US"/>
    </w:rPr>
  </w:style>
  <w:style w:type="paragraph" w:customStyle="1" w:styleId="EE2139BB3E06499E9166BC5DF14926E29">
    <w:name w:val="EE2139BB3E06499E9166BC5DF14926E29"/>
    <w:rsid w:val="00D305DA"/>
    <w:rPr>
      <w:rFonts w:eastAsiaTheme="minorHAnsi"/>
      <w:lang w:val="es-EC" w:eastAsia="en-US"/>
    </w:rPr>
  </w:style>
  <w:style w:type="paragraph" w:customStyle="1" w:styleId="10845DBE96C342C285CCD6E528AB26B19">
    <w:name w:val="10845DBE96C342C285CCD6E528AB26B19"/>
    <w:rsid w:val="00D305DA"/>
    <w:rPr>
      <w:rFonts w:eastAsiaTheme="minorHAnsi"/>
      <w:lang w:val="es-EC" w:eastAsia="en-US"/>
    </w:rPr>
  </w:style>
  <w:style w:type="paragraph" w:customStyle="1" w:styleId="4F4C068E327D4225AE9CA58505E73A8E6">
    <w:name w:val="4F4C068E327D4225AE9CA58505E73A8E6"/>
    <w:rsid w:val="00D305DA"/>
    <w:rPr>
      <w:rFonts w:eastAsiaTheme="minorHAnsi"/>
      <w:lang w:val="es-EC" w:eastAsia="en-US"/>
    </w:rPr>
  </w:style>
  <w:style w:type="paragraph" w:customStyle="1" w:styleId="A992BAC19587424888D2ADEFB64977307">
    <w:name w:val="A992BAC19587424888D2ADEFB64977307"/>
    <w:rsid w:val="00D305DA"/>
    <w:rPr>
      <w:rFonts w:eastAsiaTheme="minorHAnsi"/>
      <w:lang w:val="es-EC" w:eastAsia="en-US"/>
    </w:rPr>
  </w:style>
  <w:style w:type="paragraph" w:customStyle="1" w:styleId="71E9232CC4D94F8BAAB040A194F427B87">
    <w:name w:val="71E9232CC4D94F8BAAB040A194F427B87"/>
    <w:rsid w:val="00D305DA"/>
    <w:rPr>
      <w:rFonts w:eastAsiaTheme="minorHAnsi"/>
      <w:lang w:val="es-EC" w:eastAsia="en-US"/>
    </w:rPr>
  </w:style>
  <w:style w:type="paragraph" w:customStyle="1" w:styleId="B9DF7B1A46DF4B969903E92B2F1AAD2C9">
    <w:name w:val="B9DF7B1A46DF4B969903E92B2F1AAD2C9"/>
    <w:rsid w:val="00D305DA"/>
    <w:rPr>
      <w:rFonts w:eastAsiaTheme="minorHAnsi"/>
      <w:lang w:val="es-EC" w:eastAsia="en-US"/>
    </w:rPr>
  </w:style>
  <w:style w:type="paragraph" w:customStyle="1" w:styleId="881B1BE5CDEC4F929C56A71ED40075B39">
    <w:name w:val="881B1BE5CDEC4F929C56A71ED40075B39"/>
    <w:rsid w:val="00D305DA"/>
    <w:rPr>
      <w:rFonts w:eastAsiaTheme="minorHAnsi"/>
      <w:lang w:val="es-EC" w:eastAsia="en-US"/>
    </w:rPr>
  </w:style>
  <w:style w:type="paragraph" w:customStyle="1" w:styleId="CE75B8F21FC74AEA8D63FF00918B8B8F9">
    <w:name w:val="CE75B8F21FC74AEA8D63FF00918B8B8F9"/>
    <w:rsid w:val="00D305DA"/>
    <w:rPr>
      <w:rFonts w:eastAsiaTheme="minorHAnsi"/>
      <w:lang w:val="es-EC" w:eastAsia="en-US"/>
    </w:rPr>
  </w:style>
  <w:style w:type="paragraph" w:customStyle="1" w:styleId="DA10A2CE462E4344AFB75924CE6FA73F6">
    <w:name w:val="DA10A2CE462E4344AFB75924CE6FA73F6"/>
    <w:rsid w:val="00D305DA"/>
    <w:rPr>
      <w:rFonts w:eastAsiaTheme="minorHAnsi"/>
      <w:lang w:val="es-EC" w:eastAsia="en-US"/>
    </w:rPr>
  </w:style>
  <w:style w:type="paragraph" w:customStyle="1" w:styleId="01705F66845A4A39AE7519BEAC52C6992">
    <w:name w:val="01705F66845A4A39AE7519BEAC52C6992"/>
    <w:rsid w:val="00D305DA"/>
    <w:rPr>
      <w:rFonts w:eastAsiaTheme="minorHAnsi"/>
      <w:lang w:val="es-EC" w:eastAsia="en-US"/>
    </w:rPr>
  </w:style>
  <w:style w:type="paragraph" w:customStyle="1" w:styleId="E5C8704FC8084DAE9BC60D23909BA54B2">
    <w:name w:val="E5C8704FC8084DAE9BC60D23909BA54B2"/>
    <w:rsid w:val="00D305DA"/>
    <w:rPr>
      <w:rFonts w:eastAsiaTheme="minorHAnsi"/>
      <w:lang w:val="es-EC" w:eastAsia="en-US"/>
    </w:rPr>
  </w:style>
  <w:style w:type="paragraph" w:customStyle="1" w:styleId="BF33E177B7694A8B858944C089A821622">
    <w:name w:val="BF33E177B7694A8B858944C089A821622"/>
    <w:rsid w:val="00D305DA"/>
    <w:rPr>
      <w:rFonts w:eastAsiaTheme="minorHAnsi"/>
      <w:lang w:val="es-EC" w:eastAsia="en-US"/>
    </w:rPr>
  </w:style>
  <w:style w:type="paragraph" w:customStyle="1" w:styleId="19B6194F2F92406F8F3E2F1BCAD305792">
    <w:name w:val="19B6194F2F92406F8F3E2F1BCAD305792"/>
    <w:rsid w:val="00D305DA"/>
    <w:rPr>
      <w:rFonts w:eastAsiaTheme="minorHAnsi"/>
      <w:lang w:val="es-EC" w:eastAsia="en-US"/>
    </w:rPr>
  </w:style>
  <w:style w:type="paragraph" w:customStyle="1" w:styleId="4F6F29408B39484AADB0667328761F1F2">
    <w:name w:val="4F6F29408B39484AADB0667328761F1F2"/>
    <w:rsid w:val="00D305DA"/>
    <w:rPr>
      <w:rFonts w:eastAsiaTheme="minorHAnsi"/>
      <w:lang w:val="es-EC" w:eastAsia="en-US"/>
    </w:rPr>
  </w:style>
  <w:style w:type="paragraph" w:customStyle="1" w:styleId="626B10955F14442BA2A18812EAC382032">
    <w:name w:val="626B10955F14442BA2A18812EAC382032"/>
    <w:rsid w:val="00D305DA"/>
    <w:rPr>
      <w:rFonts w:eastAsiaTheme="minorHAnsi"/>
      <w:lang w:val="es-EC" w:eastAsia="en-US"/>
    </w:rPr>
  </w:style>
  <w:style w:type="paragraph" w:customStyle="1" w:styleId="0E87E0CC760445918E28B05A55157F742">
    <w:name w:val="0E87E0CC760445918E28B05A55157F742"/>
    <w:rsid w:val="00D305DA"/>
    <w:rPr>
      <w:rFonts w:eastAsiaTheme="minorHAnsi"/>
      <w:lang w:val="es-EC" w:eastAsia="en-US"/>
    </w:rPr>
  </w:style>
  <w:style w:type="paragraph" w:customStyle="1" w:styleId="939F3CFDAF3D4E719DCD8EFD768805C6">
    <w:name w:val="939F3CFDAF3D4E719DCD8EFD768805C6"/>
    <w:rsid w:val="00D305DA"/>
    <w:rPr>
      <w:rFonts w:eastAsiaTheme="minorHAnsi"/>
      <w:lang w:val="es-EC" w:eastAsia="en-US"/>
    </w:rPr>
  </w:style>
  <w:style w:type="paragraph" w:customStyle="1" w:styleId="1346B9DA67EA406B8EC72B01BEC7428E10">
    <w:name w:val="1346B9DA67EA406B8EC72B01BEC7428E10"/>
    <w:rsid w:val="00D305DA"/>
    <w:rPr>
      <w:rFonts w:eastAsiaTheme="minorHAnsi"/>
      <w:lang w:val="es-EC" w:eastAsia="en-US"/>
    </w:rPr>
  </w:style>
  <w:style w:type="paragraph" w:customStyle="1" w:styleId="D48B78BA59304391A27962A43421EF6410">
    <w:name w:val="D48B78BA59304391A27962A43421EF6410"/>
    <w:rsid w:val="00D305DA"/>
    <w:rPr>
      <w:rFonts w:eastAsiaTheme="minorHAnsi"/>
      <w:lang w:val="es-EC" w:eastAsia="en-US"/>
    </w:rPr>
  </w:style>
  <w:style w:type="paragraph" w:customStyle="1" w:styleId="B7C07A82DE7F4FFD94435CB4535CC40F10">
    <w:name w:val="B7C07A82DE7F4FFD94435CB4535CC40F10"/>
    <w:rsid w:val="00D305DA"/>
    <w:rPr>
      <w:rFonts w:eastAsiaTheme="minorHAnsi"/>
      <w:lang w:val="es-EC" w:eastAsia="en-US"/>
    </w:rPr>
  </w:style>
  <w:style w:type="paragraph" w:customStyle="1" w:styleId="F53A35E6664848978E95535C1D11C98110">
    <w:name w:val="F53A35E6664848978E95535C1D11C98110"/>
    <w:rsid w:val="00D305DA"/>
    <w:rPr>
      <w:rFonts w:eastAsiaTheme="minorHAnsi"/>
      <w:lang w:val="es-EC" w:eastAsia="en-US"/>
    </w:rPr>
  </w:style>
  <w:style w:type="paragraph" w:customStyle="1" w:styleId="9E626E45202F414F9108243F6FBA830910">
    <w:name w:val="9E626E45202F414F9108243F6FBA830910"/>
    <w:rsid w:val="00D305DA"/>
    <w:rPr>
      <w:rFonts w:eastAsiaTheme="minorHAnsi"/>
      <w:lang w:val="es-EC" w:eastAsia="en-US"/>
    </w:rPr>
  </w:style>
  <w:style w:type="paragraph" w:customStyle="1" w:styleId="EE2139BB3E06499E9166BC5DF14926E210">
    <w:name w:val="EE2139BB3E06499E9166BC5DF14926E210"/>
    <w:rsid w:val="00D305DA"/>
    <w:rPr>
      <w:rFonts w:eastAsiaTheme="minorHAnsi"/>
      <w:lang w:val="es-EC" w:eastAsia="en-US"/>
    </w:rPr>
  </w:style>
  <w:style w:type="paragraph" w:customStyle="1" w:styleId="10845DBE96C342C285CCD6E528AB26B110">
    <w:name w:val="10845DBE96C342C285CCD6E528AB26B110"/>
    <w:rsid w:val="00D305DA"/>
    <w:rPr>
      <w:rFonts w:eastAsiaTheme="minorHAnsi"/>
      <w:lang w:val="es-EC" w:eastAsia="en-US"/>
    </w:rPr>
  </w:style>
  <w:style w:type="paragraph" w:customStyle="1" w:styleId="4F4C068E327D4225AE9CA58505E73A8E7">
    <w:name w:val="4F4C068E327D4225AE9CA58505E73A8E7"/>
    <w:rsid w:val="00D305DA"/>
    <w:rPr>
      <w:rFonts w:eastAsiaTheme="minorHAnsi"/>
      <w:lang w:val="es-EC" w:eastAsia="en-US"/>
    </w:rPr>
  </w:style>
  <w:style w:type="paragraph" w:customStyle="1" w:styleId="A992BAC19587424888D2ADEFB64977308">
    <w:name w:val="A992BAC19587424888D2ADEFB64977308"/>
    <w:rsid w:val="00D305DA"/>
    <w:rPr>
      <w:rFonts w:eastAsiaTheme="minorHAnsi"/>
      <w:lang w:val="es-EC" w:eastAsia="en-US"/>
    </w:rPr>
  </w:style>
  <w:style w:type="paragraph" w:customStyle="1" w:styleId="71E9232CC4D94F8BAAB040A194F427B88">
    <w:name w:val="71E9232CC4D94F8BAAB040A194F427B88"/>
    <w:rsid w:val="00D305DA"/>
    <w:rPr>
      <w:rFonts w:eastAsiaTheme="minorHAnsi"/>
      <w:lang w:val="es-EC" w:eastAsia="en-US"/>
    </w:rPr>
  </w:style>
  <w:style w:type="paragraph" w:customStyle="1" w:styleId="B9DF7B1A46DF4B969903E92B2F1AAD2C10">
    <w:name w:val="B9DF7B1A46DF4B969903E92B2F1AAD2C10"/>
    <w:rsid w:val="00D305DA"/>
    <w:rPr>
      <w:rFonts w:eastAsiaTheme="minorHAnsi"/>
      <w:lang w:val="es-EC" w:eastAsia="en-US"/>
    </w:rPr>
  </w:style>
  <w:style w:type="paragraph" w:customStyle="1" w:styleId="881B1BE5CDEC4F929C56A71ED40075B310">
    <w:name w:val="881B1BE5CDEC4F929C56A71ED40075B310"/>
    <w:rsid w:val="00D305DA"/>
    <w:rPr>
      <w:rFonts w:eastAsiaTheme="minorHAnsi"/>
      <w:lang w:val="es-EC" w:eastAsia="en-US"/>
    </w:rPr>
  </w:style>
  <w:style w:type="paragraph" w:customStyle="1" w:styleId="CE75B8F21FC74AEA8D63FF00918B8B8F10">
    <w:name w:val="CE75B8F21FC74AEA8D63FF00918B8B8F10"/>
    <w:rsid w:val="00D305DA"/>
    <w:rPr>
      <w:rFonts w:eastAsiaTheme="minorHAnsi"/>
      <w:lang w:val="es-EC" w:eastAsia="en-US"/>
    </w:rPr>
  </w:style>
  <w:style w:type="paragraph" w:customStyle="1" w:styleId="DA10A2CE462E4344AFB75924CE6FA73F7">
    <w:name w:val="DA10A2CE462E4344AFB75924CE6FA73F7"/>
    <w:rsid w:val="00D305DA"/>
    <w:rPr>
      <w:rFonts w:eastAsiaTheme="minorHAnsi"/>
      <w:lang w:val="es-EC" w:eastAsia="en-US"/>
    </w:rPr>
  </w:style>
  <w:style w:type="paragraph" w:customStyle="1" w:styleId="01705F66845A4A39AE7519BEAC52C6993">
    <w:name w:val="01705F66845A4A39AE7519BEAC52C6993"/>
    <w:rsid w:val="00D305DA"/>
    <w:rPr>
      <w:rFonts w:eastAsiaTheme="minorHAnsi"/>
      <w:lang w:val="es-EC" w:eastAsia="en-US"/>
    </w:rPr>
  </w:style>
  <w:style w:type="paragraph" w:customStyle="1" w:styleId="E5C8704FC8084DAE9BC60D23909BA54B3">
    <w:name w:val="E5C8704FC8084DAE9BC60D23909BA54B3"/>
    <w:rsid w:val="00D305DA"/>
    <w:rPr>
      <w:rFonts w:eastAsiaTheme="minorHAnsi"/>
      <w:lang w:val="es-EC" w:eastAsia="en-US"/>
    </w:rPr>
  </w:style>
  <w:style w:type="paragraph" w:customStyle="1" w:styleId="BF33E177B7694A8B858944C089A821623">
    <w:name w:val="BF33E177B7694A8B858944C089A821623"/>
    <w:rsid w:val="00D305DA"/>
    <w:rPr>
      <w:rFonts w:eastAsiaTheme="minorHAnsi"/>
      <w:lang w:val="es-EC" w:eastAsia="en-US"/>
    </w:rPr>
  </w:style>
  <w:style w:type="paragraph" w:customStyle="1" w:styleId="19B6194F2F92406F8F3E2F1BCAD305793">
    <w:name w:val="19B6194F2F92406F8F3E2F1BCAD305793"/>
    <w:rsid w:val="00D305DA"/>
    <w:rPr>
      <w:rFonts w:eastAsiaTheme="minorHAnsi"/>
      <w:lang w:val="es-EC" w:eastAsia="en-US"/>
    </w:rPr>
  </w:style>
  <w:style w:type="paragraph" w:customStyle="1" w:styleId="4F6F29408B39484AADB0667328761F1F3">
    <w:name w:val="4F6F29408B39484AADB0667328761F1F3"/>
    <w:rsid w:val="00D305DA"/>
    <w:rPr>
      <w:rFonts w:eastAsiaTheme="minorHAnsi"/>
      <w:lang w:val="es-EC" w:eastAsia="en-US"/>
    </w:rPr>
  </w:style>
  <w:style w:type="paragraph" w:customStyle="1" w:styleId="626B10955F14442BA2A18812EAC382033">
    <w:name w:val="626B10955F14442BA2A18812EAC382033"/>
    <w:rsid w:val="00D305DA"/>
    <w:rPr>
      <w:rFonts w:eastAsiaTheme="minorHAnsi"/>
      <w:lang w:val="es-EC" w:eastAsia="en-US"/>
    </w:rPr>
  </w:style>
  <w:style w:type="paragraph" w:customStyle="1" w:styleId="0E87E0CC760445918E28B05A55157F743">
    <w:name w:val="0E87E0CC760445918E28B05A55157F743"/>
    <w:rsid w:val="00D305DA"/>
    <w:rPr>
      <w:rFonts w:eastAsiaTheme="minorHAnsi"/>
      <w:lang w:val="es-EC" w:eastAsia="en-US"/>
    </w:rPr>
  </w:style>
  <w:style w:type="paragraph" w:customStyle="1" w:styleId="939F3CFDAF3D4E719DCD8EFD768805C61">
    <w:name w:val="939F3CFDAF3D4E719DCD8EFD768805C61"/>
    <w:rsid w:val="00D305DA"/>
    <w:rPr>
      <w:rFonts w:eastAsiaTheme="minorHAnsi"/>
      <w:lang w:val="es-EC" w:eastAsia="en-US"/>
    </w:rPr>
  </w:style>
  <w:style w:type="paragraph" w:customStyle="1" w:styleId="1346B9DA67EA406B8EC72B01BEC7428E11">
    <w:name w:val="1346B9DA67EA406B8EC72B01BEC7428E11"/>
    <w:rsid w:val="00D305DA"/>
    <w:rPr>
      <w:rFonts w:eastAsiaTheme="minorHAnsi"/>
      <w:lang w:val="es-EC" w:eastAsia="en-US"/>
    </w:rPr>
  </w:style>
  <w:style w:type="paragraph" w:customStyle="1" w:styleId="D48B78BA59304391A27962A43421EF6411">
    <w:name w:val="D48B78BA59304391A27962A43421EF6411"/>
    <w:rsid w:val="00D305DA"/>
    <w:rPr>
      <w:rFonts w:eastAsiaTheme="minorHAnsi"/>
      <w:lang w:val="es-EC" w:eastAsia="en-US"/>
    </w:rPr>
  </w:style>
  <w:style w:type="paragraph" w:customStyle="1" w:styleId="B7C07A82DE7F4FFD94435CB4535CC40F11">
    <w:name w:val="B7C07A82DE7F4FFD94435CB4535CC40F11"/>
    <w:rsid w:val="00D305DA"/>
    <w:rPr>
      <w:rFonts w:eastAsiaTheme="minorHAnsi"/>
      <w:lang w:val="es-EC" w:eastAsia="en-US"/>
    </w:rPr>
  </w:style>
  <w:style w:type="paragraph" w:customStyle="1" w:styleId="F53A35E6664848978E95535C1D11C98111">
    <w:name w:val="F53A35E6664848978E95535C1D11C98111"/>
    <w:rsid w:val="00D305DA"/>
    <w:rPr>
      <w:rFonts w:eastAsiaTheme="minorHAnsi"/>
      <w:lang w:val="es-EC" w:eastAsia="en-US"/>
    </w:rPr>
  </w:style>
  <w:style w:type="paragraph" w:customStyle="1" w:styleId="9E626E45202F414F9108243F6FBA830911">
    <w:name w:val="9E626E45202F414F9108243F6FBA830911"/>
    <w:rsid w:val="00D305DA"/>
    <w:rPr>
      <w:rFonts w:eastAsiaTheme="minorHAnsi"/>
      <w:lang w:val="es-EC" w:eastAsia="en-US"/>
    </w:rPr>
  </w:style>
  <w:style w:type="paragraph" w:customStyle="1" w:styleId="EE2139BB3E06499E9166BC5DF14926E211">
    <w:name w:val="EE2139BB3E06499E9166BC5DF14926E211"/>
    <w:rsid w:val="00D305DA"/>
    <w:rPr>
      <w:rFonts w:eastAsiaTheme="minorHAnsi"/>
      <w:lang w:val="es-EC" w:eastAsia="en-US"/>
    </w:rPr>
  </w:style>
  <w:style w:type="paragraph" w:customStyle="1" w:styleId="10845DBE96C342C285CCD6E528AB26B111">
    <w:name w:val="10845DBE96C342C285CCD6E528AB26B111"/>
    <w:rsid w:val="00D305DA"/>
    <w:rPr>
      <w:rFonts w:eastAsiaTheme="minorHAnsi"/>
      <w:lang w:val="es-EC" w:eastAsia="en-US"/>
    </w:rPr>
  </w:style>
  <w:style w:type="paragraph" w:customStyle="1" w:styleId="4F4C068E327D4225AE9CA58505E73A8E8">
    <w:name w:val="4F4C068E327D4225AE9CA58505E73A8E8"/>
    <w:rsid w:val="00D305DA"/>
    <w:rPr>
      <w:rFonts w:eastAsiaTheme="minorHAnsi"/>
      <w:lang w:val="es-EC" w:eastAsia="en-US"/>
    </w:rPr>
  </w:style>
  <w:style w:type="paragraph" w:customStyle="1" w:styleId="A992BAC19587424888D2ADEFB64977309">
    <w:name w:val="A992BAC19587424888D2ADEFB64977309"/>
    <w:rsid w:val="00D305DA"/>
    <w:rPr>
      <w:rFonts w:eastAsiaTheme="minorHAnsi"/>
      <w:lang w:val="es-EC" w:eastAsia="en-US"/>
    </w:rPr>
  </w:style>
  <w:style w:type="paragraph" w:customStyle="1" w:styleId="71E9232CC4D94F8BAAB040A194F427B89">
    <w:name w:val="71E9232CC4D94F8BAAB040A194F427B89"/>
    <w:rsid w:val="00D305DA"/>
    <w:rPr>
      <w:rFonts w:eastAsiaTheme="minorHAnsi"/>
      <w:lang w:val="es-EC" w:eastAsia="en-US"/>
    </w:rPr>
  </w:style>
  <w:style w:type="paragraph" w:customStyle="1" w:styleId="B9DF7B1A46DF4B969903E92B2F1AAD2C11">
    <w:name w:val="B9DF7B1A46DF4B969903E92B2F1AAD2C11"/>
    <w:rsid w:val="00D305DA"/>
    <w:rPr>
      <w:rFonts w:eastAsiaTheme="minorHAnsi"/>
      <w:lang w:val="es-EC" w:eastAsia="en-US"/>
    </w:rPr>
  </w:style>
  <w:style w:type="paragraph" w:customStyle="1" w:styleId="881B1BE5CDEC4F929C56A71ED40075B311">
    <w:name w:val="881B1BE5CDEC4F929C56A71ED40075B311"/>
    <w:rsid w:val="00D305DA"/>
    <w:rPr>
      <w:rFonts w:eastAsiaTheme="minorHAnsi"/>
      <w:lang w:val="es-EC" w:eastAsia="en-US"/>
    </w:rPr>
  </w:style>
  <w:style w:type="paragraph" w:customStyle="1" w:styleId="CE75B8F21FC74AEA8D63FF00918B8B8F11">
    <w:name w:val="CE75B8F21FC74AEA8D63FF00918B8B8F11"/>
    <w:rsid w:val="00D305DA"/>
    <w:rPr>
      <w:rFonts w:eastAsiaTheme="minorHAnsi"/>
      <w:lang w:val="es-EC" w:eastAsia="en-US"/>
    </w:rPr>
  </w:style>
  <w:style w:type="paragraph" w:customStyle="1" w:styleId="DA10A2CE462E4344AFB75924CE6FA73F8">
    <w:name w:val="DA10A2CE462E4344AFB75924CE6FA73F8"/>
    <w:rsid w:val="00D305DA"/>
    <w:rPr>
      <w:rFonts w:eastAsiaTheme="minorHAnsi"/>
      <w:lang w:val="es-EC" w:eastAsia="en-US"/>
    </w:rPr>
  </w:style>
  <w:style w:type="paragraph" w:customStyle="1" w:styleId="01705F66845A4A39AE7519BEAC52C6994">
    <w:name w:val="01705F66845A4A39AE7519BEAC52C6994"/>
    <w:rsid w:val="00D305DA"/>
    <w:rPr>
      <w:rFonts w:eastAsiaTheme="minorHAnsi"/>
      <w:lang w:val="es-EC" w:eastAsia="en-US"/>
    </w:rPr>
  </w:style>
  <w:style w:type="paragraph" w:customStyle="1" w:styleId="E5C8704FC8084DAE9BC60D23909BA54B4">
    <w:name w:val="E5C8704FC8084DAE9BC60D23909BA54B4"/>
    <w:rsid w:val="00D305DA"/>
    <w:rPr>
      <w:rFonts w:eastAsiaTheme="minorHAnsi"/>
      <w:lang w:val="es-EC" w:eastAsia="en-US"/>
    </w:rPr>
  </w:style>
  <w:style w:type="paragraph" w:customStyle="1" w:styleId="BF33E177B7694A8B858944C089A821624">
    <w:name w:val="BF33E177B7694A8B858944C089A821624"/>
    <w:rsid w:val="00D305DA"/>
    <w:rPr>
      <w:rFonts w:eastAsiaTheme="minorHAnsi"/>
      <w:lang w:val="es-EC" w:eastAsia="en-US"/>
    </w:rPr>
  </w:style>
  <w:style w:type="paragraph" w:customStyle="1" w:styleId="19B6194F2F92406F8F3E2F1BCAD305794">
    <w:name w:val="19B6194F2F92406F8F3E2F1BCAD305794"/>
    <w:rsid w:val="00D305DA"/>
    <w:rPr>
      <w:rFonts w:eastAsiaTheme="minorHAnsi"/>
      <w:lang w:val="es-EC" w:eastAsia="en-US"/>
    </w:rPr>
  </w:style>
  <w:style w:type="paragraph" w:customStyle="1" w:styleId="4F6F29408B39484AADB0667328761F1F4">
    <w:name w:val="4F6F29408B39484AADB0667328761F1F4"/>
    <w:rsid w:val="00D305DA"/>
    <w:rPr>
      <w:rFonts w:eastAsiaTheme="minorHAnsi"/>
      <w:lang w:val="es-EC" w:eastAsia="en-US"/>
    </w:rPr>
  </w:style>
  <w:style w:type="paragraph" w:customStyle="1" w:styleId="626B10955F14442BA2A18812EAC382034">
    <w:name w:val="626B10955F14442BA2A18812EAC382034"/>
    <w:rsid w:val="00D305DA"/>
    <w:rPr>
      <w:rFonts w:eastAsiaTheme="minorHAnsi"/>
      <w:lang w:val="es-EC" w:eastAsia="en-US"/>
    </w:rPr>
  </w:style>
  <w:style w:type="paragraph" w:customStyle="1" w:styleId="0E87E0CC760445918E28B05A55157F744">
    <w:name w:val="0E87E0CC760445918E28B05A55157F744"/>
    <w:rsid w:val="00D305DA"/>
    <w:rPr>
      <w:rFonts w:eastAsiaTheme="minorHAnsi"/>
      <w:lang w:val="es-EC" w:eastAsia="en-US"/>
    </w:rPr>
  </w:style>
  <w:style w:type="paragraph" w:customStyle="1" w:styleId="939F3CFDAF3D4E719DCD8EFD768805C62">
    <w:name w:val="939F3CFDAF3D4E719DCD8EFD768805C62"/>
    <w:rsid w:val="00D305DA"/>
    <w:rPr>
      <w:rFonts w:eastAsiaTheme="minorHAnsi"/>
      <w:lang w:val="es-EC" w:eastAsia="en-US"/>
    </w:rPr>
  </w:style>
  <w:style w:type="paragraph" w:customStyle="1" w:styleId="6F0879208C6044B79B405210D42FBE4D">
    <w:name w:val="6F0879208C6044B79B405210D42FBE4D"/>
    <w:rsid w:val="00D305DA"/>
  </w:style>
  <w:style w:type="paragraph" w:customStyle="1" w:styleId="1346B9DA67EA406B8EC72B01BEC7428E12">
    <w:name w:val="1346B9DA67EA406B8EC72B01BEC7428E12"/>
    <w:rsid w:val="00D305DA"/>
    <w:rPr>
      <w:rFonts w:eastAsiaTheme="minorHAnsi"/>
      <w:lang w:val="es-EC" w:eastAsia="en-US"/>
    </w:rPr>
  </w:style>
  <w:style w:type="paragraph" w:customStyle="1" w:styleId="D48B78BA59304391A27962A43421EF6412">
    <w:name w:val="D48B78BA59304391A27962A43421EF6412"/>
    <w:rsid w:val="00D305DA"/>
    <w:rPr>
      <w:rFonts w:eastAsiaTheme="minorHAnsi"/>
      <w:lang w:val="es-EC" w:eastAsia="en-US"/>
    </w:rPr>
  </w:style>
  <w:style w:type="paragraph" w:customStyle="1" w:styleId="B7C07A82DE7F4FFD94435CB4535CC40F12">
    <w:name w:val="B7C07A82DE7F4FFD94435CB4535CC40F12"/>
    <w:rsid w:val="00D305DA"/>
    <w:rPr>
      <w:rFonts w:eastAsiaTheme="minorHAnsi"/>
      <w:lang w:val="es-EC" w:eastAsia="en-US"/>
    </w:rPr>
  </w:style>
  <w:style w:type="paragraph" w:customStyle="1" w:styleId="F53A35E6664848978E95535C1D11C98112">
    <w:name w:val="F53A35E6664848978E95535C1D11C98112"/>
    <w:rsid w:val="00D305DA"/>
    <w:rPr>
      <w:rFonts w:eastAsiaTheme="minorHAnsi"/>
      <w:lang w:val="es-EC" w:eastAsia="en-US"/>
    </w:rPr>
  </w:style>
  <w:style w:type="paragraph" w:customStyle="1" w:styleId="9E626E45202F414F9108243F6FBA830912">
    <w:name w:val="9E626E45202F414F9108243F6FBA830912"/>
    <w:rsid w:val="00D305DA"/>
    <w:rPr>
      <w:rFonts w:eastAsiaTheme="minorHAnsi"/>
      <w:lang w:val="es-EC" w:eastAsia="en-US"/>
    </w:rPr>
  </w:style>
  <w:style w:type="paragraph" w:customStyle="1" w:styleId="EE2139BB3E06499E9166BC5DF14926E212">
    <w:name w:val="EE2139BB3E06499E9166BC5DF14926E212"/>
    <w:rsid w:val="00D305DA"/>
    <w:rPr>
      <w:rFonts w:eastAsiaTheme="minorHAnsi"/>
      <w:lang w:val="es-EC" w:eastAsia="en-US"/>
    </w:rPr>
  </w:style>
  <w:style w:type="paragraph" w:customStyle="1" w:styleId="10845DBE96C342C285CCD6E528AB26B112">
    <w:name w:val="10845DBE96C342C285CCD6E528AB26B112"/>
    <w:rsid w:val="00D305DA"/>
    <w:rPr>
      <w:rFonts w:eastAsiaTheme="minorHAnsi"/>
      <w:lang w:val="es-EC" w:eastAsia="en-US"/>
    </w:rPr>
  </w:style>
  <w:style w:type="paragraph" w:customStyle="1" w:styleId="4F4C068E327D4225AE9CA58505E73A8E9">
    <w:name w:val="4F4C068E327D4225AE9CA58505E73A8E9"/>
    <w:rsid w:val="00D305DA"/>
    <w:rPr>
      <w:rFonts w:eastAsiaTheme="minorHAnsi"/>
      <w:lang w:val="es-EC" w:eastAsia="en-US"/>
    </w:rPr>
  </w:style>
  <w:style w:type="paragraph" w:customStyle="1" w:styleId="A992BAC19587424888D2ADEFB649773010">
    <w:name w:val="A992BAC19587424888D2ADEFB649773010"/>
    <w:rsid w:val="00D305DA"/>
    <w:rPr>
      <w:rFonts w:eastAsiaTheme="minorHAnsi"/>
      <w:lang w:val="es-EC" w:eastAsia="en-US"/>
    </w:rPr>
  </w:style>
  <w:style w:type="paragraph" w:customStyle="1" w:styleId="71E9232CC4D94F8BAAB040A194F427B810">
    <w:name w:val="71E9232CC4D94F8BAAB040A194F427B810"/>
    <w:rsid w:val="00D305DA"/>
    <w:rPr>
      <w:rFonts w:eastAsiaTheme="minorHAnsi"/>
      <w:lang w:val="es-EC" w:eastAsia="en-US"/>
    </w:rPr>
  </w:style>
  <w:style w:type="paragraph" w:customStyle="1" w:styleId="B9DF7B1A46DF4B969903E92B2F1AAD2C12">
    <w:name w:val="B9DF7B1A46DF4B969903E92B2F1AAD2C12"/>
    <w:rsid w:val="00D305DA"/>
    <w:rPr>
      <w:rFonts w:eastAsiaTheme="minorHAnsi"/>
      <w:lang w:val="es-EC" w:eastAsia="en-US"/>
    </w:rPr>
  </w:style>
  <w:style w:type="paragraph" w:customStyle="1" w:styleId="881B1BE5CDEC4F929C56A71ED40075B312">
    <w:name w:val="881B1BE5CDEC4F929C56A71ED40075B312"/>
    <w:rsid w:val="00D305DA"/>
    <w:rPr>
      <w:rFonts w:eastAsiaTheme="minorHAnsi"/>
      <w:lang w:val="es-EC" w:eastAsia="en-US"/>
    </w:rPr>
  </w:style>
  <w:style w:type="paragraph" w:customStyle="1" w:styleId="CE75B8F21FC74AEA8D63FF00918B8B8F12">
    <w:name w:val="CE75B8F21FC74AEA8D63FF00918B8B8F12"/>
    <w:rsid w:val="00D305DA"/>
    <w:rPr>
      <w:rFonts w:eastAsiaTheme="minorHAnsi"/>
      <w:lang w:val="es-EC" w:eastAsia="en-US"/>
    </w:rPr>
  </w:style>
  <w:style w:type="paragraph" w:customStyle="1" w:styleId="DA10A2CE462E4344AFB75924CE6FA73F9">
    <w:name w:val="DA10A2CE462E4344AFB75924CE6FA73F9"/>
    <w:rsid w:val="00D305DA"/>
    <w:rPr>
      <w:rFonts w:eastAsiaTheme="minorHAnsi"/>
      <w:lang w:val="es-EC" w:eastAsia="en-US"/>
    </w:rPr>
  </w:style>
  <w:style w:type="paragraph" w:customStyle="1" w:styleId="01705F66845A4A39AE7519BEAC52C6995">
    <w:name w:val="01705F66845A4A39AE7519BEAC52C6995"/>
    <w:rsid w:val="00D305DA"/>
    <w:rPr>
      <w:rFonts w:eastAsiaTheme="minorHAnsi"/>
      <w:lang w:val="es-EC" w:eastAsia="en-US"/>
    </w:rPr>
  </w:style>
  <w:style w:type="paragraph" w:customStyle="1" w:styleId="E5C8704FC8084DAE9BC60D23909BA54B5">
    <w:name w:val="E5C8704FC8084DAE9BC60D23909BA54B5"/>
    <w:rsid w:val="00D305DA"/>
    <w:rPr>
      <w:rFonts w:eastAsiaTheme="minorHAnsi"/>
      <w:lang w:val="es-EC" w:eastAsia="en-US"/>
    </w:rPr>
  </w:style>
  <w:style w:type="paragraph" w:customStyle="1" w:styleId="BF33E177B7694A8B858944C089A821625">
    <w:name w:val="BF33E177B7694A8B858944C089A821625"/>
    <w:rsid w:val="00D305DA"/>
    <w:rPr>
      <w:rFonts w:eastAsiaTheme="minorHAnsi"/>
      <w:lang w:val="es-EC" w:eastAsia="en-US"/>
    </w:rPr>
  </w:style>
  <w:style w:type="paragraph" w:customStyle="1" w:styleId="19B6194F2F92406F8F3E2F1BCAD305795">
    <w:name w:val="19B6194F2F92406F8F3E2F1BCAD305795"/>
    <w:rsid w:val="00D305DA"/>
    <w:rPr>
      <w:rFonts w:eastAsiaTheme="minorHAnsi"/>
      <w:lang w:val="es-EC" w:eastAsia="en-US"/>
    </w:rPr>
  </w:style>
  <w:style w:type="paragraph" w:customStyle="1" w:styleId="4F6F29408B39484AADB0667328761F1F5">
    <w:name w:val="4F6F29408B39484AADB0667328761F1F5"/>
    <w:rsid w:val="00D305DA"/>
    <w:rPr>
      <w:rFonts w:eastAsiaTheme="minorHAnsi"/>
      <w:lang w:val="es-EC" w:eastAsia="en-US"/>
    </w:rPr>
  </w:style>
  <w:style w:type="paragraph" w:customStyle="1" w:styleId="626B10955F14442BA2A18812EAC382035">
    <w:name w:val="626B10955F14442BA2A18812EAC382035"/>
    <w:rsid w:val="00D305DA"/>
    <w:rPr>
      <w:rFonts w:eastAsiaTheme="minorHAnsi"/>
      <w:lang w:val="es-EC" w:eastAsia="en-US"/>
    </w:rPr>
  </w:style>
  <w:style w:type="paragraph" w:customStyle="1" w:styleId="0E87E0CC760445918E28B05A55157F745">
    <w:name w:val="0E87E0CC760445918E28B05A55157F745"/>
    <w:rsid w:val="00D305DA"/>
    <w:rPr>
      <w:rFonts w:eastAsiaTheme="minorHAnsi"/>
      <w:lang w:val="es-EC" w:eastAsia="en-US"/>
    </w:rPr>
  </w:style>
  <w:style w:type="paragraph" w:customStyle="1" w:styleId="939F3CFDAF3D4E719DCD8EFD768805C63">
    <w:name w:val="939F3CFDAF3D4E719DCD8EFD768805C63"/>
    <w:rsid w:val="00D305DA"/>
    <w:rPr>
      <w:rFonts w:eastAsiaTheme="minorHAnsi"/>
      <w:lang w:val="es-EC" w:eastAsia="en-US"/>
    </w:rPr>
  </w:style>
  <w:style w:type="paragraph" w:customStyle="1" w:styleId="1346B9DA67EA406B8EC72B01BEC7428E13">
    <w:name w:val="1346B9DA67EA406B8EC72B01BEC7428E13"/>
    <w:rsid w:val="00D305DA"/>
    <w:rPr>
      <w:rFonts w:eastAsiaTheme="minorHAnsi"/>
      <w:lang w:val="es-EC" w:eastAsia="en-US"/>
    </w:rPr>
  </w:style>
  <w:style w:type="paragraph" w:customStyle="1" w:styleId="D48B78BA59304391A27962A43421EF6413">
    <w:name w:val="D48B78BA59304391A27962A43421EF6413"/>
    <w:rsid w:val="00D305DA"/>
    <w:rPr>
      <w:rFonts w:eastAsiaTheme="minorHAnsi"/>
      <w:lang w:val="es-EC" w:eastAsia="en-US"/>
    </w:rPr>
  </w:style>
  <w:style w:type="paragraph" w:customStyle="1" w:styleId="B7C07A82DE7F4FFD94435CB4535CC40F13">
    <w:name w:val="B7C07A82DE7F4FFD94435CB4535CC40F13"/>
    <w:rsid w:val="00D305DA"/>
    <w:rPr>
      <w:rFonts w:eastAsiaTheme="minorHAnsi"/>
      <w:lang w:val="es-EC" w:eastAsia="en-US"/>
    </w:rPr>
  </w:style>
  <w:style w:type="paragraph" w:customStyle="1" w:styleId="F53A35E6664848978E95535C1D11C98113">
    <w:name w:val="F53A35E6664848978E95535C1D11C98113"/>
    <w:rsid w:val="00D305DA"/>
    <w:rPr>
      <w:rFonts w:eastAsiaTheme="minorHAnsi"/>
      <w:lang w:val="es-EC" w:eastAsia="en-US"/>
    </w:rPr>
  </w:style>
  <w:style w:type="paragraph" w:customStyle="1" w:styleId="9E626E45202F414F9108243F6FBA830913">
    <w:name w:val="9E626E45202F414F9108243F6FBA830913"/>
    <w:rsid w:val="00D305DA"/>
    <w:rPr>
      <w:rFonts w:eastAsiaTheme="minorHAnsi"/>
      <w:lang w:val="es-EC" w:eastAsia="en-US"/>
    </w:rPr>
  </w:style>
  <w:style w:type="paragraph" w:customStyle="1" w:styleId="EE2139BB3E06499E9166BC5DF14926E213">
    <w:name w:val="EE2139BB3E06499E9166BC5DF14926E213"/>
    <w:rsid w:val="00D305DA"/>
    <w:rPr>
      <w:rFonts w:eastAsiaTheme="minorHAnsi"/>
      <w:lang w:val="es-EC" w:eastAsia="en-US"/>
    </w:rPr>
  </w:style>
  <w:style w:type="paragraph" w:customStyle="1" w:styleId="10845DBE96C342C285CCD6E528AB26B113">
    <w:name w:val="10845DBE96C342C285CCD6E528AB26B113"/>
    <w:rsid w:val="00D305DA"/>
    <w:rPr>
      <w:rFonts w:eastAsiaTheme="minorHAnsi"/>
      <w:lang w:val="es-EC" w:eastAsia="en-US"/>
    </w:rPr>
  </w:style>
  <w:style w:type="paragraph" w:customStyle="1" w:styleId="4F4C068E327D4225AE9CA58505E73A8E10">
    <w:name w:val="4F4C068E327D4225AE9CA58505E73A8E10"/>
    <w:rsid w:val="00D305DA"/>
    <w:rPr>
      <w:rFonts w:eastAsiaTheme="minorHAnsi"/>
      <w:lang w:val="es-EC" w:eastAsia="en-US"/>
    </w:rPr>
  </w:style>
  <w:style w:type="paragraph" w:customStyle="1" w:styleId="A992BAC19587424888D2ADEFB649773011">
    <w:name w:val="A992BAC19587424888D2ADEFB649773011"/>
    <w:rsid w:val="00D305DA"/>
    <w:rPr>
      <w:rFonts w:eastAsiaTheme="minorHAnsi"/>
      <w:lang w:val="es-EC" w:eastAsia="en-US"/>
    </w:rPr>
  </w:style>
  <w:style w:type="paragraph" w:customStyle="1" w:styleId="71E9232CC4D94F8BAAB040A194F427B811">
    <w:name w:val="71E9232CC4D94F8BAAB040A194F427B811"/>
    <w:rsid w:val="00D305DA"/>
    <w:rPr>
      <w:rFonts w:eastAsiaTheme="minorHAnsi"/>
      <w:lang w:val="es-EC" w:eastAsia="en-US"/>
    </w:rPr>
  </w:style>
  <w:style w:type="paragraph" w:customStyle="1" w:styleId="B9DF7B1A46DF4B969903E92B2F1AAD2C13">
    <w:name w:val="B9DF7B1A46DF4B969903E92B2F1AAD2C13"/>
    <w:rsid w:val="00D305DA"/>
    <w:rPr>
      <w:rFonts w:eastAsiaTheme="minorHAnsi"/>
      <w:lang w:val="es-EC" w:eastAsia="en-US"/>
    </w:rPr>
  </w:style>
  <w:style w:type="paragraph" w:customStyle="1" w:styleId="881B1BE5CDEC4F929C56A71ED40075B313">
    <w:name w:val="881B1BE5CDEC4F929C56A71ED40075B313"/>
    <w:rsid w:val="00D305DA"/>
    <w:rPr>
      <w:rFonts w:eastAsiaTheme="minorHAnsi"/>
      <w:lang w:val="es-EC" w:eastAsia="en-US"/>
    </w:rPr>
  </w:style>
  <w:style w:type="paragraph" w:customStyle="1" w:styleId="CE75B8F21FC74AEA8D63FF00918B8B8F13">
    <w:name w:val="CE75B8F21FC74AEA8D63FF00918B8B8F13"/>
    <w:rsid w:val="00D305DA"/>
    <w:rPr>
      <w:rFonts w:eastAsiaTheme="minorHAnsi"/>
      <w:lang w:val="es-EC" w:eastAsia="en-US"/>
    </w:rPr>
  </w:style>
  <w:style w:type="paragraph" w:customStyle="1" w:styleId="DA10A2CE462E4344AFB75924CE6FA73F10">
    <w:name w:val="DA10A2CE462E4344AFB75924CE6FA73F10"/>
    <w:rsid w:val="00D305DA"/>
    <w:rPr>
      <w:rFonts w:eastAsiaTheme="minorHAnsi"/>
      <w:lang w:val="es-EC" w:eastAsia="en-US"/>
    </w:rPr>
  </w:style>
  <w:style w:type="paragraph" w:customStyle="1" w:styleId="01705F66845A4A39AE7519BEAC52C6996">
    <w:name w:val="01705F66845A4A39AE7519BEAC52C6996"/>
    <w:rsid w:val="00D305DA"/>
    <w:rPr>
      <w:rFonts w:eastAsiaTheme="minorHAnsi"/>
      <w:lang w:val="es-EC" w:eastAsia="en-US"/>
    </w:rPr>
  </w:style>
  <w:style w:type="paragraph" w:customStyle="1" w:styleId="E5C8704FC8084DAE9BC60D23909BA54B6">
    <w:name w:val="E5C8704FC8084DAE9BC60D23909BA54B6"/>
    <w:rsid w:val="00D305DA"/>
    <w:rPr>
      <w:rFonts w:eastAsiaTheme="minorHAnsi"/>
      <w:lang w:val="es-EC" w:eastAsia="en-US"/>
    </w:rPr>
  </w:style>
  <w:style w:type="paragraph" w:customStyle="1" w:styleId="BF33E177B7694A8B858944C089A821626">
    <w:name w:val="BF33E177B7694A8B858944C089A821626"/>
    <w:rsid w:val="00D305DA"/>
    <w:rPr>
      <w:rFonts w:eastAsiaTheme="minorHAnsi"/>
      <w:lang w:val="es-EC" w:eastAsia="en-US"/>
    </w:rPr>
  </w:style>
  <w:style w:type="paragraph" w:customStyle="1" w:styleId="19B6194F2F92406F8F3E2F1BCAD305796">
    <w:name w:val="19B6194F2F92406F8F3E2F1BCAD305796"/>
    <w:rsid w:val="00D305DA"/>
    <w:rPr>
      <w:rFonts w:eastAsiaTheme="minorHAnsi"/>
      <w:lang w:val="es-EC" w:eastAsia="en-US"/>
    </w:rPr>
  </w:style>
  <w:style w:type="paragraph" w:customStyle="1" w:styleId="4F6F29408B39484AADB0667328761F1F6">
    <w:name w:val="4F6F29408B39484AADB0667328761F1F6"/>
    <w:rsid w:val="00D305DA"/>
    <w:rPr>
      <w:rFonts w:eastAsiaTheme="minorHAnsi"/>
      <w:lang w:val="es-EC" w:eastAsia="en-US"/>
    </w:rPr>
  </w:style>
  <w:style w:type="paragraph" w:customStyle="1" w:styleId="626B10955F14442BA2A18812EAC382036">
    <w:name w:val="626B10955F14442BA2A18812EAC382036"/>
    <w:rsid w:val="00D305DA"/>
    <w:rPr>
      <w:rFonts w:eastAsiaTheme="minorHAnsi"/>
      <w:lang w:val="es-EC" w:eastAsia="en-US"/>
    </w:rPr>
  </w:style>
  <w:style w:type="paragraph" w:customStyle="1" w:styleId="0E87E0CC760445918E28B05A55157F746">
    <w:name w:val="0E87E0CC760445918E28B05A55157F746"/>
    <w:rsid w:val="00D305DA"/>
    <w:rPr>
      <w:rFonts w:eastAsiaTheme="minorHAnsi"/>
      <w:lang w:val="es-EC" w:eastAsia="en-US"/>
    </w:rPr>
  </w:style>
  <w:style w:type="paragraph" w:customStyle="1" w:styleId="939F3CFDAF3D4E719DCD8EFD768805C64">
    <w:name w:val="939F3CFDAF3D4E719DCD8EFD768805C64"/>
    <w:rsid w:val="00D305DA"/>
    <w:rPr>
      <w:rFonts w:eastAsiaTheme="minorHAnsi"/>
      <w:lang w:val="es-EC" w:eastAsia="en-US"/>
    </w:rPr>
  </w:style>
  <w:style w:type="paragraph" w:customStyle="1" w:styleId="1346B9DA67EA406B8EC72B01BEC7428E14">
    <w:name w:val="1346B9DA67EA406B8EC72B01BEC7428E14"/>
    <w:rsid w:val="00D305DA"/>
    <w:rPr>
      <w:rFonts w:eastAsiaTheme="minorHAnsi"/>
      <w:lang w:val="es-EC" w:eastAsia="en-US"/>
    </w:rPr>
  </w:style>
  <w:style w:type="paragraph" w:customStyle="1" w:styleId="D48B78BA59304391A27962A43421EF6414">
    <w:name w:val="D48B78BA59304391A27962A43421EF6414"/>
    <w:rsid w:val="00D305DA"/>
    <w:rPr>
      <w:rFonts w:eastAsiaTheme="minorHAnsi"/>
      <w:lang w:val="es-EC" w:eastAsia="en-US"/>
    </w:rPr>
  </w:style>
  <w:style w:type="paragraph" w:customStyle="1" w:styleId="B7C07A82DE7F4FFD94435CB4535CC40F14">
    <w:name w:val="B7C07A82DE7F4FFD94435CB4535CC40F14"/>
    <w:rsid w:val="00D305DA"/>
    <w:rPr>
      <w:rFonts w:eastAsiaTheme="minorHAnsi"/>
      <w:lang w:val="es-EC" w:eastAsia="en-US"/>
    </w:rPr>
  </w:style>
  <w:style w:type="paragraph" w:customStyle="1" w:styleId="F53A35E6664848978E95535C1D11C98114">
    <w:name w:val="F53A35E6664848978E95535C1D11C98114"/>
    <w:rsid w:val="00D305DA"/>
    <w:rPr>
      <w:rFonts w:eastAsiaTheme="minorHAnsi"/>
      <w:lang w:val="es-EC" w:eastAsia="en-US"/>
    </w:rPr>
  </w:style>
  <w:style w:type="paragraph" w:customStyle="1" w:styleId="9E626E45202F414F9108243F6FBA830914">
    <w:name w:val="9E626E45202F414F9108243F6FBA830914"/>
    <w:rsid w:val="00D305DA"/>
    <w:rPr>
      <w:rFonts w:eastAsiaTheme="minorHAnsi"/>
      <w:lang w:val="es-EC" w:eastAsia="en-US"/>
    </w:rPr>
  </w:style>
  <w:style w:type="paragraph" w:customStyle="1" w:styleId="EE2139BB3E06499E9166BC5DF14926E214">
    <w:name w:val="EE2139BB3E06499E9166BC5DF14926E214"/>
    <w:rsid w:val="00D305DA"/>
    <w:rPr>
      <w:rFonts w:eastAsiaTheme="minorHAnsi"/>
      <w:lang w:val="es-EC" w:eastAsia="en-US"/>
    </w:rPr>
  </w:style>
  <w:style w:type="paragraph" w:customStyle="1" w:styleId="10845DBE96C342C285CCD6E528AB26B114">
    <w:name w:val="10845DBE96C342C285CCD6E528AB26B114"/>
    <w:rsid w:val="00D305DA"/>
    <w:rPr>
      <w:rFonts w:eastAsiaTheme="minorHAnsi"/>
      <w:lang w:val="es-EC" w:eastAsia="en-US"/>
    </w:rPr>
  </w:style>
  <w:style w:type="paragraph" w:customStyle="1" w:styleId="4F4C068E327D4225AE9CA58505E73A8E11">
    <w:name w:val="4F4C068E327D4225AE9CA58505E73A8E11"/>
    <w:rsid w:val="00D305DA"/>
    <w:rPr>
      <w:rFonts w:eastAsiaTheme="minorHAnsi"/>
      <w:lang w:val="es-EC" w:eastAsia="en-US"/>
    </w:rPr>
  </w:style>
  <w:style w:type="paragraph" w:customStyle="1" w:styleId="A992BAC19587424888D2ADEFB649773012">
    <w:name w:val="A992BAC19587424888D2ADEFB649773012"/>
    <w:rsid w:val="00D305DA"/>
    <w:rPr>
      <w:rFonts w:eastAsiaTheme="minorHAnsi"/>
      <w:lang w:val="es-EC" w:eastAsia="en-US"/>
    </w:rPr>
  </w:style>
  <w:style w:type="paragraph" w:customStyle="1" w:styleId="71E9232CC4D94F8BAAB040A194F427B812">
    <w:name w:val="71E9232CC4D94F8BAAB040A194F427B812"/>
    <w:rsid w:val="00D305DA"/>
    <w:rPr>
      <w:rFonts w:eastAsiaTheme="minorHAnsi"/>
      <w:lang w:val="es-EC" w:eastAsia="en-US"/>
    </w:rPr>
  </w:style>
  <w:style w:type="paragraph" w:customStyle="1" w:styleId="B9DF7B1A46DF4B969903E92B2F1AAD2C14">
    <w:name w:val="B9DF7B1A46DF4B969903E92B2F1AAD2C14"/>
    <w:rsid w:val="00D305DA"/>
    <w:rPr>
      <w:rFonts w:eastAsiaTheme="minorHAnsi"/>
      <w:lang w:val="es-EC" w:eastAsia="en-US"/>
    </w:rPr>
  </w:style>
  <w:style w:type="paragraph" w:customStyle="1" w:styleId="881B1BE5CDEC4F929C56A71ED40075B314">
    <w:name w:val="881B1BE5CDEC4F929C56A71ED40075B314"/>
    <w:rsid w:val="00D305DA"/>
    <w:rPr>
      <w:rFonts w:eastAsiaTheme="minorHAnsi"/>
      <w:lang w:val="es-EC" w:eastAsia="en-US"/>
    </w:rPr>
  </w:style>
  <w:style w:type="paragraph" w:customStyle="1" w:styleId="CE75B8F21FC74AEA8D63FF00918B8B8F14">
    <w:name w:val="CE75B8F21FC74AEA8D63FF00918B8B8F14"/>
    <w:rsid w:val="00D305DA"/>
    <w:rPr>
      <w:rFonts w:eastAsiaTheme="minorHAnsi"/>
      <w:lang w:val="es-EC" w:eastAsia="en-US"/>
    </w:rPr>
  </w:style>
  <w:style w:type="paragraph" w:customStyle="1" w:styleId="DA10A2CE462E4344AFB75924CE6FA73F11">
    <w:name w:val="DA10A2CE462E4344AFB75924CE6FA73F11"/>
    <w:rsid w:val="00D305DA"/>
    <w:rPr>
      <w:rFonts w:eastAsiaTheme="minorHAnsi"/>
      <w:lang w:val="es-EC" w:eastAsia="en-US"/>
    </w:rPr>
  </w:style>
  <w:style w:type="paragraph" w:customStyle="1" w:styleId="01705F66845A4A39AE7519BEAC52C6997">
    <w:name w:val="01705F66845A4A39AE7519BEAC52C6997"/>
    <w:rsid w:val="00D305DA"/>
    <w:rPr>
      <w:rFonts w:eastAsiaTheme="minorHAnsi"/>
      <w:lang w:val="es-EC" w:eastAsia="en-US"/>
    </w:rPr>
  </w:style>
  <w:style w:type="paragraph" w:customStyle="1" w:styleId="E5C8704FC8084DAE9BC60D23909BA54B7">
    <w:name w:val="E5C8704FC8084DAE9BC60D23909BA54B7"/>
    <w:rsid w:val="00D305DA"/>
    <w:rPr>
      <w:rFonts w:eastAsiaTheme="minorHAnsi"/>
      <w:lang w:val="es-EC" w:eastAsia="en-US"/>
    </w:rPr>
  </w:style>
  <w:style w:type="paragraph" w:customStyle="1" w:styleId="BF33E177B7694A8B858944C089A821627">
    <w:name w:val="BF33E177B7694A8B858944C089A821627"/>
    <w:rsid w:val="00D305DA"/>
    <w:rPr>
      <w:rFonts w:eastAsiaTheme="minorHAnsi"/>
      <w:lang w:val="es-EC" w:eastAsia="en-US"/>
    </w:rPr>
  </w:style>
  <w:style w:type="paragraph" w:customStyle="1" w:styleId="19B6194F2F92406F8F3E2F1BCAD305797">
    <w:name w:val="19B6194F2F92406F8F3E2F1BCAD305797"/>
    <w:rsid w:val="00D305DA"/>
    <w:rPr>
      <w:rFonts w:eastAsiaTheme="minorHAnsi"/>
      <w:lang w:val="es-EC" w:eastAsia="en-US"/>
    </w:rPr>
  </w:style>
  <w:style w:type="paragraph" w:customStyle="1" w:styleId="4F6F29408B39484AADB0667328761F1F7">
    <w:name w:val="4F6F29408B39484AADB0667328761F1F7"/>
    <w:rsid w:val="00D305DA"/>
    <w:rPr>
      <w:rFonts w:eastAsiaTheme="minorHAnsi"/>
      <w:lang w:val="es-EC" w:eastAsia="en-US"/>
    </w:rPr>
  </w:style>
  <w:style w:type="paragraph" w:customStyle="1" w:styleId="626B10955F14442BA2A18812EAC382037">
    <w:name w:val="626B10955F14442BA2A18812EAC382037"/>
    <w:rsid w:val="00D305DA"/>
    <w:rPr>
      <w:rFonts w:eastAsiaTheme="minorHAnsi"/>
      <w:lang w:val="es-EC" w:eastAsia="en-US"/>
    </w:rPr>
  </w:style>
  <w:style w:type="paragraph" w:customStyle="1" w:styleId="0E87E0CC760445918E28B05A55157F747">
    <w:name w:val="0E87E0CC760445918E28B05A55157F747"/>
    <w:rsid w:val="00D305DA"/>
    <w:rPr>
      <w:rFonts w:eastAsiaTheme="minorHAnsi"/>
      <w:lang w:val="es-EC" w:eastAsia="en-US"/>
    </w:rPr>
  </w:style>
  <w:style w:type="paragraph" w:customStyle="1" w:styleId="939F3CFDAF3D4E719DCD8EFD768805C65">
    <w:name w:val="939F3CFDAF3D4E719DCD8EFD768805C65"/>
    <w:rsid w:val="00D305DA"/>
    <w:rPr>
      <w:rFonts w:eastAsiaTheme="minorHAnsi"/>
      <w:lang w:val="es-EC" w:eastAsia="en-US"/>
    </w:rPr>
  </w:style>
  <w:style w:type="paragraph" w:customStyle="1" w:styleId="04C31CF0325B4BFDA6D6C31C63CFDA05">
    <w:name w:val="04C31CF0325B4BFDA6D6C31C63CFDA05"/>
    <w:rsid w:val="00D305DA"/>
  </w:style>
  <w:style w:type="paragraph" w:customStyle="1" w:styleId="1346B9DA67EA406B8EC72B01BEC7428E15">
    <w:name w:val="1346B9DA67EA406B8EC72B01BEC7428E15"/>
    <w:rsid w:val="00D305DA"/>
    <w:rPr>
      <w:rFonts w:eastAsiaTheme="minorHAnsi"/>
      <w:lang w:val="es-EC" w:eastAsia="en-US"/>
    </w:rPr>
  </w:style>
  <w:style w:type="paragraph" w:customStyle="1" w:styleId="D48B78BA59304391A27962A43421EF6415">
    <w:name w:val="D48B78BA59304391A27962A43421EF6415"/>
    <w:rsid w:val="00D305DA"/>
    <w:rPr>
      <w:rFonts w:eastAsiaTheme="minorHAnsi"/>
      <w:lang w:val="es-EC" w:eastAsia="en-US"/>
    </w:rPr>
  </w:style>
  <w:style w:type="paragraph" w:customStyle="1" w:styleId="B7C07A82DE7F4FFD94435CB4535CC40F15">
    <w:name w:val="B7C07A82DE7F4FFD94435CB4535CC40F15"/>
    <w:rsid w:val="00D305DA"/>
    <w:rPr>
      <w:rFonts w:eastAsiaTheme="minorHAnsi"/>
      <w:lang w:val="es-EC" w:eastAsia="en-US"/>
    </w:rPr>
  </w:style>
  <w:style w:type="paragraph" w:customStyle="1" w:styleId="F53A35E6664848978E95535C1D11C98115">
    <w:name w:val="F53A35E6664848978E95535C1D11C98115"/>
    <w:rsid w:val="00D305DA"/>
    <w:rPr>
      <w:rFonts w:eastAsiaTheme="minorHAnsi"/>
      <w:lang w:val="es-EC" w:eastAsia="en-US"/>
    </w:rPr>
  </w:style>
  <w:style w:type="paragraph" w:customStyle="1" w:styleId="9E626E45202F414F9108243F6FBA830915">
    <w:name w:val="9E626E45202F414F9108243F6FBA830915"/>
    <w:rsid w:val="00D305DA"/>
    <w:rPr>
      <w:rFonts w:eastAsiaTheme="minorHAnsi"/>
      <w:lang w:val="es-EC" w:eastAsia="en-US"/>
    </w:rPr>
  </w:style>
  <w:style w:type="paragraph" w:customStyle="1" w:styleId="EE2139BB3E06499E9166BC5DF14926E215">
    <w:name w:val="EE2139BB3E06499E9166BC5DF14926E215"/>
    <w:rsid w:val="00D305DA"/>
    <w:rPr>
      <w:rFonts w:eastAsiaTheme="minorHAnsi"/>
      <w:lang w:val="es-EC" w:eastAsia="en-US"/>
    </w:rPr>
  </w:style>
  <w:style w:type="paragraph" w:customStyle="1" w:styleId="10845DBE96C342C285CCD6E528AB26B115">
    <w:name w:val="10845DBE96C342C285CCD6E528AB26B115"/>
    <w:rsid w:val="00D305DA"/>
    <w:rPr>
      <w:rFonts w:eastAsiaTheme="minorHAnsi"/>
      <w:lang w:val="es-EC" w:eastAsia="en-US"/>
    </w:rPr>
  </w:style>
  <w:style w:type="paragraph" w:customStyle="1" w:styleId="4F4C068E327D4225AE9CA58505E73A8E12">
    <w:name w:val="4F4C068E327D4225AE9CA58505E73A8E12"/>
    <w:rsid w:val="00D305DA"/>
    <w:rPr>
      <w:rFonts w:eastAsiaTheme="minorHAnsi"/>
      <w:lang w:val="es-EC" w:eastAsia="en-US"/>
    </w:rPr>
  </w:style>
  <w:style w:type="paragraph" w:customStyle="1" w:styleId="A992BAC19587424888D2ADEFB649773013">
    <w:name w:val="A992BAC19587424888D2ADEFB649773013"/>
    <w:rsid w:val="00D305DA"/>
    <w:rPr>
      <w:rFonts w:eastAsiaTheme="minorHAnsi"/>
      <w:lang w:val="es-EC" w:eastAsia="en-US"/>
    </w:rPr>
  </w:style>
  <w:style w:type="paragraph" w:customStyle="1" w:styleId="71E9232CC4D94F8BAAB040A194F427B813">
    <w:name w:val="71E9232CC4D94F8BAAB040A194F427B813"/>
    <w:rsid w:val="00D305DA"/>
    <w:rPr>
      <w:rFonts w:eastAsiaTheme="minorHAnsi"/>
      <w:lang w:val="es-EC" w:eastAsia="en-US"/>
    </w:rPr>
  </w:style>
  <w:style w:type="paragraph" w:customStyle="1" w:styleId="B9DF7B1A46DF4B969903E92B2F1AAD2C15">
    <w:name w:val="B9DF7B1A46DF4B969903E92B2F1AAD2C15"/>
    <w:rsid w:val="00D305DA"/>
    <w:rPr>
      <w:rFonts w:eastAsiaTheme="minorHAnsi"/>
      <w:lang w:val="es-EC" w:eastAsia="en-US"/>
    </w:rPr>
  </w:style>
  <w:style w:type="paragraph" w:customStyle="1" w:styleId="881B1BE5CDEC4F929C56A71ED40075B315">
    <w:name w:val="881B1BE5CDEC4F929C56A71ED40075B315"/>
    <w:rsid w:val="00D305DA"/>
    <w:rPr>
      <w:rFonts w:eastAsiaTheme="minorHAnsi"/>
      <w:lang w:val="es-EC" w:eastAsia="en-US"/>
    </w:rPr>
  </w:style>
  <w:style w:type="paragraph" w:customStyle="1" w:styleId="CE75B8F21FC74AEA8D63FF00918B8B8F15">
    <w:name w:val="CE75B8F21FC74AEA8D63FF00918B8B8F15"/>
    <w:rsid w:val="00D305DA"/>
    <w:rPr>
      <w:rFonts w:eastAsiaTheme="minorHAnsi"/>
      <w:lang w:val="es-EC" w:eastAsia="en-US"/>
    </w:rPr>
  </w:style>
  <w:style w:type="paragraph" w:customStyle="1" w:styleId="DA10A2CE462E4344AFB75924CE6FA73F12">
    <w:name w:val="DA10A2CE462E4344AFB75924CE6FA73F12"/>
    <w:rsid w:val="00D305DA"/>
    <w:rPr>
      <w:rFonts w:eastAsiaTheme="minorHAnsi"/>
      <w:lang w:val="es-EC" w:eastAsia="en-US"/>
    </w:rPr>
  </w:style>
  <w:style w:type="paragraph" w:customStyle="1" w:styleId="01705F66845A4A39AE7519BEAC52C6998">
    <w:name w:val="01705F66845A4A39AE7519BEAC52C6998"/>
    <w:rsid w:val="00D305DA"/>
    <w:rPr>
      <w:rFonts w:eastAsiaTheme="minorHAnsi"/>
      <w:lang w:val="es-EC" w:eastAsia="en-US"/>
    </w:rPr>
  </w:style>
  <w:style w:type="paragraph" w:customStyle="1" w:styleId="E5C8704FC8084DAE9BC60D23909BA54B8">
    <w:name w:val="E5C8704FC8084DAE9BC60D23909BA54B8"/>
    <w:rsid w:val="00D305DA"/>
    <w:rPr>
      <w:rFonts w:eastAsiaTheme="minorHAnsi"/>
      <w:lang w:val="es-EC" w:eastAsia="en-US"/>
    </w:rPr>
  </w:style>
  <w:style w:type="paragraph" w:customStyle="1" w:styleId="BF33E177B7694A8B858944C089A821628">
    <w:name w:val="BF33E177B7694A8B858944C089A821628"/>
    <w:rsid w:val="00D305DA"/>
    <w:rPr>
      <w:rFonts w:eastAsiaTheme="minorHAnsi"/>
      <w:lang w:val="es-EC" w:eastAsia="en-US"/>
    </w:rPr>
  </w:style>
  <w:style w:type="paragraph" w:customStyle="1" w:styleId="19B6194F2F92406F8F3E2F1BCAD305798">
    <w:name w:val="19B6194F2F92406F8F3E2F1BCAD305798"/>
    <w:rsid w:val="00D305DA"/>
    <w:rPr>
      <w:rFonts w:eastAsiaTheme="minorHAnsi"/>
      <w:lang w:val="es-EC" w:eastAsia="en-US"/>
    </w:rPr>
  </w:style>
  <w:style w:type="paragraph" w:customStyle="1" w:styleId="4F6F29408B39484AADB0667328761F1F8">
    <w:name w:val="4F6F29408B39484AADB0667328761F1F8"/>
    <w:rsid w:val="00D305DA"/>
    <w:rPr>
      <w:rFonts w:eastAsiaTheme="minorHAnsi"/>
      <w:lang w:val="es-EC" w:eastAsia="en-US"/>
    </w:rPr>
  </w:style>
  <w:style w:type="paragraph" w:customStyle="1" w:styleId="626B10955F14442BA2A18812EAC382038">
    <w:name w:val="626B10955F14442BA2A18812EAC382038"/>
    <w:rsid w:val="00D305DA"/>
    <w:rPr>
      <w:rFonts w:eastAsiaTheme="minorHAnsi"/>
      <w:lang w:val="es-EC" w:eastAsia="en-US"/>
    </w:rPr>
  </w:style>
  <w:style w:type="paragraph" w:customStyle="1" w:styleId="0E87E0CC760445918E28B05A55157F748">
    <w:name w:val="0E87E0CC760445918E28B05A55157F748"/>
    <w:rsid w:val="00D305DA"/>
    <w:rPr>
      <w:rFonts w:eastAsiaTheme="minorHAnsi"/>
      <w:lang w:val="es-EC" w:eastAsia="en-US"/>
    </w:rPr>
  </w:style>
  <w:style w:type="paragraph" w:customStyle="1" w:styleId="939F3CFDAF3D4E719DCD8EFD768805C66">
    <w:name w:val="939F3CFDAF3D4E719DCD8EFD768805C66"/>
    <w:rsid w:val="00D305DA"/>
    <w:rPr>
      <w:rFonts w:eastAsiaTheme="minorHAnsi"/>
      <w:lang w:val="es-EC" w:eastAsia="en-US"/>
    </w:rPr>
  </w:style>
  <w:style w:type="paragraph" w:customStyle="1" w:styleId="E2CC841D043846B49F030638C58020F8">
    <w:name w:val="E2CC841D043846B49F030638C58020F8"/>
    <w:rsid w:val="00D305DA"/>
    <w:rPr>
      <w:rFonts w:eastAsiaTheme="minorHAnsi"/>
      <w:lang w:val="es-EC" w:eastAsia="en-US"/>
    </w:rPr>
  </w:style>
  <w:style w:type="paragraph" w:customStyle="1" w:styleId="10F8CDC4A7914AD8AA94E2C384333435">
    <w:name w:val="10F8CDC4A7914AD8AA94E2C384333435"/>
    <w:rsid w:val="00D305DA"/>
    <w:rPr>
      <w:rFonts w:eastAsiaTheme="minorHAnsi"/>
      <w:lang w:val="es-EC" w:eastAsia="en-US"/>
    </w:rPr>
  </w:style>
  <w:style w:type="paragraph" w:customStyle="1" w:styleId="2182B824C37B4D77B1563BDCF3CBA901">
    <w:name w:val="2182B824C37B4D77B1563BDCF3CBA901"/>
    <w:rsid w:val="00D305DA"/>
    <w:rPr>
      <w:rFonts w:eastAsiaTheme="minorHAnsi"/>
      <w:lang w:val="es-EC" w:eastAsia="en-US"/>
    </w:rPr>
  </w:style>
  <w:style w:type="paragraph" w:customStyle="1" w:styleId="2BD56F449C724EF3B1E286A80C8ECDB0">
    <w:name w:val="2BD56F449C724EF3B1E286A80C8ECDB0"/>
    <w:rsid w:val="00D305DA"/>
    <w:rPr>
      <w:rFonts w:eastAsiaTheme="minorHAnsi"/>
      <w:lang w:val="es-EC" w:eastAsia="en-US"/>
    </w:rPr>
  </w:style>
  <w:style w:type="paragraph" w:customStyle="1" w:styleId="8EAE612E3A4D43CF8223846F68390C9D">
    <w:name w:val="8EAE612E3A4D43CF8223846F68390C9D"/>
    <w:rsid w:val="00D305DA"/>
    <w:rPr>
      <w:rFonts w:eastAsiaTheme="minorHAnsi"/>
      <w:lang w:val="es-EC" w:eastAsia="en-US"/>
    </w:rPr>
  </w:style>
  <w:style w:type="paragraph" w:customStyle="1" w:styleId="18C7C69FC3774A8FA5C15E8B74D93D26">
    <w:name w:val="18C7C69FC3774A8FA5C15E8B74D93D26"/>
    <w:rsid w:val="00D305DA"/>
    <w:rPr>
      <w:rFonts w:eastAsiaTheme="minorHAnsi"/>
      <w:lang w:val="es-EC" w:eastAsia="en-US"/>
    </w:rPr>
  </w:style>
  <w:style w:type="paragraph" w:customStyle="1" w:styleId="23CAB85223594894AB225A9E2B570FE8">
    <w:name w:val="23CAB85223594894AB225A9E2B570FE8"/>
    <w:rsid w:val="00D305DA"/>
    <w:rPr>
      <w:rFonts w:eastAsiaTheme="minorHAnsi"/>
      <w:lang w:val="es-EC" w:eastAsia="en-US"/>
    </w:rPr>
  </w:style>
  <w:style w:type="paragraph" w:customStyle="1" w:styleId="44237308E1F546CBA7ADF7D45EDA0D8B">
    <w:name w:val="44237308E1F546CBA7ADF7D45EDA0D8B"/>
    <w:rsid w:val="00D305DA"/>
    <w:rPr>
      <w:rFonts w:eastAsiaTheme="minorHAnsi"/>
      <w:lang w:val="es-EC" w:eastAsia="en-US"/>
    </w:rPr>
  </w:style>
  <w:style w:type="paragraph" w:customStyle="1" w:styleId="D09A44C6D0CA4C5F813946D6E2509DE9">
    <w:name w:val="D09A44C6D0CA4C5F813946D6E2509DE9"/>
    <w:rsid w:val="00D305DA"/>
    <w:rPr>
      <w:rFonts w:eastAsiaTheme="minorHAnsi"/>
      <w:lang w:val="es-EC" w:eastAsia="en-US"/>
    </w:rPr>
  </w:style>
  <w:style w:type="paragraph" w:customStyle="1" w:styleId="4066846A06F04329BE8A3A6055033105">
    <w:name w:val="4066846A06F04329BE8A3A6055033105"/>
    <w:rsid w:val="00D305DA"/>
    <w:rPr>
      <w:rFonts w:eastAsiaTheme="minorHAnsi"/>
      <w:lang w:val="es-EC" w:eastAsia="en-US"/>
    </w:rPr>
  </w:style>
  <w:style w:type="paragraph" w:customStyle="1" w:styleId="D79E02C1C27C45869D5894E9A8E7B0D0">
    <w:name w:val="D79E02C1C27C45869D5894E9A8E7B0D0"/>
    <w:rsid w:val="00D305DA"/>
    <w:rPr>
      <w:rFonts w:eastAsiaTheme="minorHAnsi"/>
      <w:lang w:val="es-EC" w:eastAsia="en-US"/>
    </w:rPr>
  </w:style>
  <w:style w:type="paragraph" w:customStyle="1" w:styleId="7D968C90A1BC45CC86B6562692F23DF7">
    <w:name w:val="7D968C90A1BC45CC86B6562692F23DF7"/>
    <w:rsid w:val="00D305DA"/>
    <w:rPr>
      <w:rFonts w:eastAsiaTheme="minorHAnsi"/>
      <w:lang w:val="es-EC" w:eastAsia="en-US"/>
    </w:rPr>
  </w:style>
  <w:style w:type="paragraph" w:customStyle="1" w:styleId="EE7228D15F2A450F964970568CD8B98C">
    <w:name w:val="EE7228D15F2A450F964970568CD8B98C"/>
    <w:rsid w:val="00D305DA"/>
    <w:rPr>
      <w:rFonts w:eastAsiaTheme="minorHAnsi"/>
      <w:lang w:val="es-EC" w:eastAsia="en-US"/>
    </w:rPr>
  </w:style>
  <w:style w:type="paragraph" w:customStyle="1" w:styleId="43E2CB88C9D1475EB4DD7C491E5D5EB9">
    <w:name w:val="43E2CB88C9D1475EB4DD7C491E5D5EB9"/>
    <w:rsid w:val="00D305DA"/>
    <w:rPr>
      <w:rFonts w:eastAsiaTheme="minorHAnsi"/>
      <w:lang w:val="es-EC" w:eastAsia="en-US"/>
    </w:rPr>
  </w:style>
  <w:style w:type="paragraph" w:customStyle="1" w:styleId="F9FEE0623D6849869FBC484FEBAA72AD">
    <w:name w:val="F9FEE0623D6849869FBC484FEBAA72AD"/>
    <w:rsid w:val="00D305DA"/>
    <w:rPr>
      <w:rFonts w:eastAsiaTheme="minorHAnsi"/>
      <w:lang w:val="es-EC" w:eastAsia="en-US"/>
    </w:rPr>
  </w:style>
  <w:style w:type="paragraph" w:customStyle="1" w:styleId="2DF2C7AE28084371A6E04B14C148E315">
    <w:name w:val="2DF2C7AE28084371A6E04B14C148E315"/>
    <w:rsid w:val="00D305DA"/>
    <w:rPr>
      <w:rFonts w:eastAsiaTheme="minorHAnsi"/>
      <w:lang w:val="es-EC" w:eastAsia="en-US"/>
    </w:rPr>
  </w:style>
  <w:style w:type="paragraph" w:customStyle="1" w:styleId="1346B9DA67EA406B8EC72B01BEC7428E16">
    <w:name w:val="1346B9DA67EA406B8EC72B01BEC7428E16"/>
    <w:rsid w:val="00B31487"/>
    <w:rPr>
      <w:rFonts w:eastAsiaTheme="minorHAnsi"/>
      <w:lang w:val="es-EC" w:eastAsia="en-US"/>
    </w:rPr>
  </w:style>
  <w:style w:type="paragraph" w:customStyle="1" w:styleId="D48B78BA59304391A27962A43421EF6416">
    <w:name w:val="D48B78BA59304391A27962A43421EF6416"/>
    <w:rsid w:val="00B31487"/>
    <w:rPr>
      <w:rFonts w:eastAsiaTheme="minorHAnsi"/>
      <w:lang w:val="es-EC" w:eastAsia="en-US"/>
    </w:rPr>
  </w:style>
  <w:style w:type="paragraph" w:customStyle="1" w:styleId="B7C07A82DE7F4FFD94435CB4535CC40F16">
    <w:name w:val="B7C07A82DE7F4FFD94435CB4535CC40F16"/>
    <w:rsid w:val="00B31487"/>
    <w:rPr>
      <w:rFonts w:eastAsiaTheme="minorHAnsi"/>
      <w:lang w:val="es-EC" w:eastAsia="en-US"/>
    </w:rPr>
  </w:style>
  <w:style w:type="paragraph" w:customStyle="1" w:styleId="F53A35E6664848978E95535C1D11C98116">
    <w:name w:val="F53A35E6664848978E95535C1D11C98116"/>
    <w:rsid w:val="00B31487"/>
    <w:rPr>
      <w:rFonts w:eastAsiaTheme="minorHAnsi"/>
      <w:lang w:val="es-EC" w:eastAsia="en-US"/>
    </w:rPr>
  </w:style>
  <w:style w:type="paragraph" w:customStyle="1" w:styleId="9E626E45202F414F9108243F6FBA830916">
    <w:name w:val="9E626E45202F414F9108243F6FBA830916"/>
    <w:rsid w:val="00B31487"/>
    <w:rPr>
      <w:rFonts w:eastAsiaTheme="minorHAnsi"/>
      <w:lang w:val="es-EC" w:eastAsia="en-US"/>
    </w:rPr>
  </w:style>
  <w:style w:type="paragraph" w:customStyle="1" w:styleId="EE2139BB3E06499E9166BC5DF14926E216">
    <w:name w:val="EE2139BB3E06499E9166BC5DF14926E216"/>
    <w:rsid w:val="00B31487"/>
    <w:rPr>
      <w:rFonts w:eastAsiaTheme="minorHAnsi"/>
      <w:lang w:val="es-EC" w:eastAsia="en-US"/>
    </w:rPr>
  </w:style>
  <w:style w:type="paragraph" w:customStyle="1" w:styleId="10845DBE96C342C285CCD6E528AB26B116">
    <w:name w:val="10845DBE96C342C285CCD6E528AB26B116"/>
    <w:rsid w:val="00B31487"/>
    <w:rPr>
      <w:rFonts w:eastAsiaTheme="minorHAnsi"/>
      <w:lang w:val="es-EC" w:eastAsia="en-US"/>
    </w:rPr>
  </w:style>
  <w:style w:type="paragraph" w:customStyle="1" w:styleId="4F4C068E327D4225AE9CA58505E73A8E13">
    <w:name w:val="4F4C068E327D4225AE9CA58505E73A8E13"/>
    <w:rsid w:val="00B31487"/>
    <w:rPr>
      <w:rFonts w:eastAsiaTheme="minorHAnsi"/>
      <w:lang w:val="es-EC" w:eastAsia="en-US"/>
    </w:rPr>
  </w:style>
  <w:style w:type="paragraph" w:customStyle="1" w:styleId="A992BAC19587424888D2ADEFB649773014">
    <w:name w:val="A992BAC19587424888D2ADEFB649773014"/>
    <w:rsid w:val="00B31487"/>
    <w:rPr>
      <w:rFonts w:eastAsiaTheme="minorHAnsi"/>
      <w:lang w:val="es-EC" w:eastAsia="en-US"/>
    </w:rPr>
  </w:style>
  <w:style w:type="paragraph" w:customStyle="1" w:styleId="71E9232CC4D94F8BAAB040A194F427B814">
    <w:name w:val="71E9232CC4D94F8BAAB040A194F427B814"/>
    <w:rsid w:val="00B31487"/>
    <w:rPr>
      <w:rFonts w:eastAsiaTheme="minorHAnsi"/>
      <w:lang w:val="es-EC" w:eastAsia="en-US"/>
    </w:rPr>
  </w:style>
  <w:style w:type="paragraph" w:customStyle="1" w:styleId="B9DF7B1A46DF4B969903E92B2F1AAD2C16">
    <w:name w:val="B9DF7B1A46DF4B969903E92B2F1AAD2C16"/>
    <w:rsid w:val="00B31487"/>
    <w:rPr>
      <w:rFonts w:eastAsiaTheme="minorHAnsi"/>
      <w:lang w:val="es-EC" w:eastAsia="en-US"/>
    </w:rPr>
  </w:style>
  <w:style w:type="paragraph" w:customStyle="1" w:styleId="881B1BE5CDEC4F929C56A71ED40075B316">
    <w:name w:val="881B1BE5CDEC4F929C56A71ED40075B316"/>
    <w:rsid w:val="00B31487"/>
    <w:rPr>
      <w:rFonts w:eastAsiaTheme="minorHAnsi"/>
      <w:lang w:val="es-EC" w:eastAsia="en-US"/>
    </w:rPr>
  </w:style>
  <w:style w:type="paragraph" w:customStyle="1" w:styleId="CE75B8F21FC74AEA8D63FF00918B8B8F16">
    <w:name w:val="CE75B8F21FC74AEA8D63FF00918B8B8F16"/>
    <w:rsid w:val="00B31487"/>
    <w:rPr>
      <w:rFonts w:eastAsiaTheme="minorHAnsi"/>
      <w:lang w:val="es-EC" w:eastAsia="en-US"/>
    </w:rPr>
  </w:style>
  <w:style w:type="paragraph" w:customStyle="1" w:styleId="DA10A2CE462E4344AFB75924CE6FA73F13">
    <w:name w:val="DA10A2CE462E4344AFB75924CE6FA73F13"/>
    <w:rsid w:val="00B31487"/>
    <w:rPr>
      <w:rFonts w:eastAsiaTheme="minorHAnsi"/>
      <w:lang w:val="es-EC" w:eastAsia="en-US"/>
    </w:rPr>
  </w:style>
  <w:style w:type="paragraph" w:customStyle="1" w:styleId="01705F66845A4A39AE7519BEAC52C6999">
    <w:name w:val="01705F66845A4A39AE7519BEAC52C6999"/>
    <w:rsid w:val="00B31487"/>
    <w:rPr>
      <w:rFonts w:eastAsiaTheme="minorHAnsi"/>
      <w:lang w:val="es-EC" w:eastAsia="en-US"/>
    </w:rPr>
  </w:style>
  <w:style w:type="paragraph" w:customStyle="1" w:styleId="E5C8704FC8084DAE9BC60D23909BA54B9">
    <w:name w:val="E5C8704FC8084DAE9BC60D23909BA54B9"/>
    <w:rsid w:val="00B31487"/>
    <w:rPr>
      <w:rFonts w:eastAsiaTheme="minorHAnsi"/>
      <w:lang w:val="es-EC" w:eastAsia="en-US"/>
    </w:rPr>
  </w:style>
  <w:style w:type="paragraph" w:customStyle="1" w:styleId="BF33E177B7694A8B858944C089A821629">
    <w:name w:val="BF33E177B7694A8B858944C089A821629"/>
    <w:rsid w:val="00B31487"/>
    <w:rPr>
      <w:rFonts w:eastAsiaTheme="minorHAnsi"/>
      <w:lang w:val="es-EC" w:eastAsia="en-US"/>
    </w:rPr>
  </w:style>
  <w:style w:type="paragraph" w:customStyle="1" w:styleId="19B6194F2F92406F8F3E2F1BCAD305799">
    <w:name w:val="19B6194F2F92406F8F3E2F1BCAD305799"/>
    <w:rsid w:val="00B31487"/>
    <w:rPr>
      <w:rFonts w:eastAsiaTheme="minorHAnsi"/>
      <w:lang w:val="es-EC" w:eastAsia="en-US"/>
    </w:rPr>
  </w:style>
  <w:style w:type="paragraph" w:customStyle="1" w:styleId="4F6F29408B39484AADB0667328761F1F9">
    <w:name w:val="4F6F29408B39484AADB0667328761F1F9"/>
    <w:rsid w:val="00B31487"/>
    <w:rPr>
      <w:rFonts w:eastAsiaTheme="minorHAnsi"/>
      <w:lang w:val="es-EC" w:eastAsia="en-US"/>
    </w:rPr>
  </w:style>
  <w:style w:type="paragraph" w:customStyle="1" w:styleId="626B10955F14442BA2A18812EAC382039">
    <w:name w:val="626B10955F14442BA2A18812EAC382039"/>
    <w:rsid w:val="00B31487"/>
    <w:rPr>
      <w:rFonts w:eastAsiaTheme="minorHAnsi"/>
      <w:lang w:val="es-EC" w:eastAsia="en-US"/>
    </w:rPr>
  </w:style>
  <w:style w:type="paragraph" w:customStyle="1" w:styleId="0E87E0CC760445918E28B05A55157F749">
    <w:name w:val="0E87E0CC760445918E28B05A55157F749"/>
    <w:rsid w:val="00B31487"/>
    <w:rPr>
      <w:rFonts w:eastAsiaTheme="minorHAnsi"/>
      <w:lang w:val="es-EC" w:eastAsia="en-US"/>
    </w:rPr>
  </w:style>
  <w:style w:type="paragraph" w:customStyle="1" w:styleId="939F3CFDAF3D4E719DCD8EFD768805C67">
    <w:name w:val="939F3CFDAF3D4E719DCD8EFD768805C67"/>
    <w:rsid w:val="00B31487"/>
    <w:rPr>
      <w:rFonts w:eastAsiaTheme="minorHAnsi"/>
      <w:lang w:val="es-EC" w:eastAsia="en-US"/>
    </w:rPr>
  </w:style>
  <w:style w:type="paragraph" w:customStyle="1" w:styleId="E2CC841D043846B49F030638C58020F81">
    <w:name w:val="E2CC841D043846B49F030638C58020F81"/>
    <w:rsid w:val="00B31487"/>
    <w:rPr>
      <w:rFonts w:eastAsiaTheme="minorHAnsi"/>
      <w:lang w:val="es-EC" w:eastAsia="en-US"/>
    </w:rPr>
  </w:style>
  <w:style w:type="paragraph" w:customStyle="1" w:styleId="10F8CDC4A7914AD8AA94E2C3843334351">
    <w:name w:val="10F8CDC4A7914AD8AA94E2C3843334351"/>
    <w:rsid w:val="00B31487"/>
    <w:rPr>
      <w:rFonts w:eastAsiaTheme="minorHAnsi"/>
      <w:lang w:val="es-EC" w:eastAsia="en-US"/>
    </w:rPr>
  </w:style>
  <w:style w:type="paragraph" w:customStyle="1" w:styleId="2182B824C37B4D77B1563BDCF3CBA9011">
    <w:name w:val="2182B824C37B4D77B1563BDCF3CBA9011"/>
    <w:rsid w:val="00B31487"/>
    <w:rPr>
      <w:rFonts w:eastAsiaTheme="minorHAnsi"/>
      <w:lang w:val="es-EC" w:eastAsia="en-US"/>
    </w:rPr>
  </w:style>
  <w:style w:type="paragraph" w:customStyle="1" w:styleId="2BD56F449C724EF3B1E286A80C8ECDB01">
    <w:name w:val="2BD56F449C724EF3B1E286A80C8ECDB01"/>
    <w:rsid w:val="00B31487"/>
    <w:rPr>
      <w:rFonts w:eastAsiaTheme="minorHAnsi"/>
      <w:lang w:val="es-EC" w:eastAsia="en-US"/>
    </w:rPr>
  </w:style>
  <w:style w:type="paragraph" w:customStyle="1" w:styleId="8EAE612E3A4D43CF8223846F68390C9D1">
    <w:name w:val="8EAE612E3A4D43CF8223846F68390C9D1"/>
    <w:rsid w:val="00B31487"/>
    <w:rPr>
      <w:rFonts w:eastAsiaTheme="minorHAnsi"/>
      <w:lang w:val="es-EC" w:eastAsia="en-US"/>
    </w:rPr>
  </w:style>
  <w:style w:type="paragraph" w:customStyle="1" w:styleId="18C7C69FC3774A8FA5C15E8B74D93D261">
    <w:name w:val="18C7C69FC3774A8FA5C15E8B74D93D261"/>
    <w:rsid w:val="00B31487"/>
    <w:rPr>
      <w:rFonts w:eastAsiaTheme="minorHAnsi"/>
      <w:lang w:val="es-EC" w:eastAsia="en-US"/>
    </w:rPr>
  </w:style>
  <w:style w:type="paragraph" w:customStyle="1" w:styleId="23CAB85223594894AB225A9E2B570FE81">
    <w:name w:val="23CAB85223594894AB225A9E2B570FE81"/>
    <w:rsid w:val="00B31487"/>
    <w:rPr>
      <w:rFonts w:eastAsiaTheme="minorHAnsi"/>
      <w:lang w:val="es-EC" w:eastAsia="en-US"/>
    </w:rPr>
  </w:style>
  <w:style w:type="paragraph" w:customStyle="1" w:styleId="44237308E1F546CBA7ADF7D45EDA0D8B1">
    <w:name w:val="44237308E1F546CBA7ADF7D45EDA0D8B1"/>
    <w:rsid w:val="00B31487"/>
    <w:rPr>
      <w:rFonts w:eastAsiaTheme="minorHAnsi"/>
      <w:lang w:val="es-EC" w:eastAsia="en-US"/>
    </w:rPr>
  </w:style>
  <w:style w:type="paragraph" w:customStyle="1" w:styleId="D09A44C6D0CA4C5F813946D6E2509DE91">
    <w:name w:val="D09A44C6D0CA4C5F813946D6E2509DE91"/>
    <w:rsid w:val="00B31487"/>
    <w:rPr>
      <w:rFonts w:eastAsiaTheme="minorHAnsi"/>
      <w:lang w:val="es-EC" w:eastAsia="en-US"/>
    </w:rPr>
  </w:style>
  <w:style w:type="paragraph" w:customStyle="1" w:styleId="4066846A06F04329BE8A3A60550331051">
    <w:name w:val="4066846A06F04329BE8A3A60550331051"/>
    <w:rsid w:val="00B31487"/>
    <w:rPr>
      <w:rFonts w:eastAsiaTheme="minorHAnsi"/>
      <w:lang w:val="es-EC" w:eastAsia="en-US"/>
    </w:rPr>
  </w:style>
  <w:style w:type="paragraph" w:customStyle="1" w:styleId="D79E02C1C27C45869D5894E9A8E7B0D01">
    <w:name w:val="D79E02C1C27C45869D5894E9A8E7B0D01"/>
    <w:rsid w:val="00B31487"/>
    <w:rPr>
      <w:rFonts w:eastAsiaTheme="minorHAnsi"/>
      <w:lang w:val="es-EC" w:eastAsia="en-US"/>
    </w:rPr>
  </w:style>
  <w:style w:type="paragraph" w:customStyle="1" w:styleId="7D968C90A1BC45CC86B6562692F23DF71">
    <w:name w:val="7D968C90A1BC45CC86B6562692F23DF71"/>
    <w:rsid w:val="00B31487"/>
    <w:rPr>
      <w:rFonts w:eastAsiaTheme="minorHAnsi"/>
      <w:lang w:val="es-EC" w:eastAsia="en-US"/>
    </w:rPr>
  </w:style>
  <w:style w:type="paragraph" w:customStyle="1" w:styleId="EE7228D15F2A450F964970568CD8B98C1">
    <w:name w:val="EE7228D15F2A450F964970568CD8B98C1"/>
    <w:rsid w:val="00B31487"/>
    <w:rPr>
      <w:rFonts w:eastAsiaTheme="minorHAnsi"/>
      <w:lang w:val="es-EC" w:eastAsia="en-US"/>
    </w:rPr>
  </w:style>
  <w:style w:type="paragraph" w:customStyle="1" w:styleId="43E2CB88C9D1475EB4DD7C491E5D5EB91">
    <w:name w:val="43E2CB88C9D1475EB4DD7C491E5D5EB91"/>
    <w:rsid w:val="00B31487"/>
    <w:rPr>
      <w:rFonts w:eastAsiaTheme="minorHAnsi"/>
      <w:lang w:val="es-EC" w:eastAsia="en-US"/>
    </w:rPr>
  </w:style>
  <w:style w:type="paragraph" w:customStyle="1" w:styleId="F9FEE0623D6849869FBC484FEBAA72AD1">
    <w:name w:val="F9FEE0623D6849869FBC484FEBAA72AD1"/>
    <w:rsid w:val="00B31487"/>
    <w:rPr>
      <w:rFonts w:eastAsiaTheme="minorHAnsi"/>
      <w:lang w:val="es-EC" w:eastAsia="en-US"/>
    </w:rPr>
  </w:style>
  <w:style w:type="paragraph" w:customStyle="1" w:styleId="2DF2C7AE28084371A6E04B14C148E3151">
    <w:name w:val="2DF2C7AE28084371A6E04B14C148E3151"/>
    <w:rsid w:val="00B31487"/>
    <w:rPr>
      <w:rFonts w:eastAsiaTheme="minorHAnsi"/>
      <w:lang w:val="es-EC" w:eastAsia="en-US"/>
    </w:rPr>
  </w:style>
  <w:style w:type="paragraph" w:customStyle="1" w:styleId="8B78C89EEFA94D4C8CBEF7F4F30CCA7E">
    <w:name w:val="8B78C89EEFA94D4C8CBEF7F4F30CCA7E"/>
    <w:rsid w:val="00B31487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9A1AE588B68F648957DEF877E6ADA74">
    <w:name w:val="99A1AE588B68F648957DEF877E6ADA74"/>
    <w:rsid w:val="00044C9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7DA746D94EB154BBF4F33177E3045F2">
    <w:name w:val="37DA746D94EB154BBF4F33177E3045F2"/>
    <w:rsid w:val="00044C9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787F4D5C12945958275EC6DC44FF76C1">
    <w:name w:val="C787F4D5C12945958275EC6DC44FF76C1"/>
    <w:rsid w:val="00C068B3"/>
    <w:rPr>
      <w:rFonts w:eastAsiaTheme="minorHAnsi"/>
      <w:lang w:val="es-EC" w:eastAsia="en-US"/>
    </w:rPr>
  </w:style>
  <w:style w:type="paragraph" w:customStyle="1" w:styleId="1346B9DA67EA406B8EC72B01BEC7428E17">
    <w:name w:val="1346B9DA67EA406B8EC72B01BEC7428E17"/>
    <w:rsid w:val="00C068B3"/>
    <w:rPr>
      <w:rFonts w:eastAsiaTheme="minorHAnsi"/>
      <w:lang w:val="es-EC" w:eastAsia="en-US"/>
    </w:rPr>
  </w:style>
  <w:style w:type="paragraph" w:customStyle="1" w:styleId="D48B78BA59304391A27962A43421EF6417">
    <w:name w:val="D48B78BA59304391A27962A43421EF6417"/>
    <w:rsid w:val="00C068B3"/>
    <w:rPr>
      <w:rFonts w:eastAsiaTheme="minorHAnsi"/>
      <w:lang w:val="es-EC" w:eastAsia="en-US"/>
    </w:rPr>
  </w:style>
  <w:style w:type="paragraph" w:customStyle="1" w:styleId="B7C07A82DE7F4FFD94435CB4535CC40F17">
    <w:name w:val="B7C07A82DE7F4FFD94435CB4535CC40F17"/>
    <w:rsid w:val="00C068B3"/>
    <w:rPr>
      <w:rFonts w:eastAsiaTheme="minorHAnsi"/>
      <w:lang w:val="es-EC" w:eastAsia="en-US"/>
    </w:rPr>
  </w:style>
  <w:style w:type="paragraph" w:customStyle="1" w:styleId="F53A35E6664848978E95535C1D11C98117">
    <w:name w:val="F53A35E6664848978E95535C1D11C98117"/>
    <w:rsid w:val="00C068B3"/>
    <w:rPr>
      <w:rFonts w:eastAsiaTheme="minorHAnsi"/>
      <w:lang w:val="es-EC" w:eastAsia="en-US"/>
    </w:rPr>
  </w:style>
  <w:style w:type="paragraph" w:customStyle="1" w:styleId="9E626E45202F414F9108243F6FBA830917">
    <w:name w:val="9E626E45202F414F9108243F6FBA830917"/>
    <w:rsid w:val="00C068B3"/>
    <w:rPr>
      <w:rFonts w:eastAsiaTheme="minorHAnsi"/>
      <w:lang w:val="es-EC" w:eastAsia="en-US"/>
    </w:rPr>
  </w:style>
  <w:style w:type="paragraph" w:customStyle="1" w:styleId="EE2139BB3E06499E9166BC5DF14926E217">
    <w:name w:val="EE2139BB3E06499E9166BC5DF14926E217"/>
    <w:rsid w:val="00C068B3"/>
    <w:rPr>
      <w:rFonts w:eastAsiaTheme="minorHAnsi"/>
      <w:lang w:val="es-EC" w:eastAsia="en-US"/>
    </w:rPr>
  </w:style>
  <w:style w:type="paragraph" w:customStyle="1" w:styleId="10845DBE96C342C285CCD6E528AB26B117">
    <w:name w:val="10845DBE96C342C285CCD6E528AB26B117"/>
    <w:rsid w:val="00C068B3"/>
    <w:rPr>
      <w:rFonts w:eastAsiaTheme="minorHAnsi"/>
      <w:lang w:val="es-EC" w:eastAsia="en-US"/>
    </w:rPr>
  </w:style>
  <w:style w:type="paragraph" w:customStyle="1" w:styleId="4F4C068E327D4225AE9CA58505E73A8E14">
    <w:name w:val="4F4C068E327D4225AE9CA58505E73A8E14"/>
    <w:rsid w:val="00C068B3"/>
    <w:rPr>
      <w:rFonts w:eastAsiaTheme="minorHAnsi"/>
      <w:lang w:val="es-EC" w:eastAsia="en-US"/>
    </w:rPr>
  </w:style>
  <w:style w:type="paragraph" w:customStyle="1" w:styleId="A992BAC19587424888D2ADEFB649773015">
    <w:name w:val="A992BAC19587424888D2ADEFB649773015"/>
    <w:rsid w:val="00C068B3"/>
    <w:rPr>
      <w:rFonts w:eastAsiaTheme="minorHAnsi"/>
      <w:lang w:val="es-EC" w:eastAsia="en-US"/>
    </w:rPr>
  </w:style>
  <w:style w:type="paragraph" w:customStyle="1" w:styleId="71E9232CC4D94F8BAAB040A194F427B815">
    <w:name w:val="71E9232CC4D94F8BAAB040A194F427B815"/>
    <w:rsid w:val="00C068B3"/>
    <w:rPr>
      <w:rFonts w:eastAsiaTheme="minorHAnsi"/>
      <w:lang w:val="es-EC" w:eastAsia="en-US"/>
    </w:rPr>
  </w:style>
  <w:style w:type="paragraph" w:customStyle="1" w:styleId="B9DF7B1A46DF4B969903E92B2F1AAD2C17">
    <w:name w:val="B9DF7B1A46DF4B969903E92B2F1AAD2C17"/>
    <w:rsid w:val="00C068B3"/>
    <w:rPr>
      <w:rFonts w:eastAsiaTheme="minorHAnsi"/>
      <w:lang w:val="es-EC" w:eastAsia="en-US"/>
    </w:rPr>
  </w:style>
  <w:style w:type="paragraph" w:customStyle="1" w:styleId="881B1BE5CDEC4F929C56A71ED40075B317">
    <w:name w:val="881B1BE5CDEC4F929C56A71ED40075B317"/>
    <w:rsid w:val="00C068B3"/>
    <w:rPr>
      <w:rFonts w:eastAsiaTheme="minorHAnsi"/>
      <w:lang w:val="es-EC" w:eastAsia="en-US"/>
    </w:rPr>
  </w:style>
  <w:style w:type="paragraph" w:customStyle="1" w:styleId="CE75B8F21FC74AEA8D63FF00918B8B8F17">
    <w:name w:val="CE75B8F21FC74AEA8D63FF00918B8B8F17"/>
    <w:rsid w:val="00C068B3"/>
    <w:rPr>
      <w:rFonts w:eastAsiaTheme="minorHAnsi"/>
      <w:lang w:val="es-EC" w:eastAsia="en-US"/>
    </w:rPr>
  </w:style>
  <w:style w:type="paragraph" w:customStyle="1" w:styleId="DA10A2CE462E4344AFB75924CE6FA73F14">
    <w:name w:val="DA10A2CE462E4344AFB75924CE6FA73F14"/>
    <w:rsid w:val="00C068B3"/>
    <w:rPr>
      <w:rFonts w:eastAsiaTheme="minorHAnsi"/>
      <w:lang w:val="es-EC" w:eastAsia="en-US"/>
    </w:rPr>
  </w:style>
  <w:style w:type="paragraph" w:customStyle="1" w:styleId="37DA746D94EB154BBF4F33177E3045F21">
    <w:name w:val="37DA746D94EB154BBF4F33177E3045F21"/>
    <w:rsid w:val="00C068B3"/>
    <w:rPr>
      <w:rFonts w:eastAsiaTheme="minorHAnsi"/>
      <w:lang w:val="es-EC" w:eastAsia="en-US"/>
    </w:rPr>
  </w:style>
  <w:style w:type="paragraph" w:customStyle="1" w:styleId="01705F66845A4A39AE7519BEAC52C69910">
    <w:name w:val="01705F66845A4A39AE7519BEAC52C69910"/>
    <w:rsid w:val="00C068B3"/>
    <w:rPr>
      <w:rFonts w:eastAsiaTheme="minorHAnsi"/>
      <w:lang w:val="es-EC" w:eastAsia="en-US"/>
    </w:rPr>
  </w:style>
  <w:style w:type="paragraph" w:customStyle="1" w:styleId="E5C8704FC8084DAE9BC60D23909BA54B10">
    <w:name w:val="E5C8704FC8084DAE9BC60D23909BA54B10"/>
    <w:rsid w:val="00C068B3"/>
    <w:rPr>
      <w:rFonts w:eastAsiaTheme="minorHAnsi"/>
      <w:lang w:val="es-EC" w:eastAsia="en-US"/>
    </w:rPr>
  </w:style>
  <w:style w:type="paragraph" w:customStyle="1" w:styleId="BF33E177B7694A8B858944C089A8216210">
    <w:name w:val="BF33E177B7694A8B858944C089A8216210"/>
    <w:rsid w:val="00C068B3"/>
    <w:rPr>
      <w:rFonts w:eastAsiaTheme="minorHAnsi"/>
      <w:lang w:val="es-EC" w:eastAsia="en-US"/>
    </w:rPr>
  </w:style>
  <w:style w:type="paragraph" w:customStyle="1" w:styleId="19B6194F2F92406F8F3E2F1BCAD3057910">
    <w:name w:val="19B6194F2F92406F8F3E2F1BCAD3057910"/>
    <w:rsid w:val="00C068B3"/>
    <w:rPr>
      <w:rFonts w:eastAsiaTheme="minorHAnsi"/>
      <w:lang w:val="es-EC" w:eastAsia="en-US"/>
    </w:rPr>
  </w:style>
  <w:style w:type="paragraph" w:customStyle="1" w:styleId="4F6F29408B39484AADB0667328761F1F10">
    <w:name w:val="4F6F29408B39484AADB0667328761F1F10"/>
    <w:rsid w:val="00C068B3"/>
    <w:rPr>
      <w:rFonts w:eastAsiaTheme="minorHAnsi"/>
      <w:lang w:val="es-EC" w:eastAsia="en-US"/>
    </w:rPr>
  </w:style>
  <w:style w:type="paragraph" w:customStyle="1" w:styleId="626B10955F14442BA2A18812EAC3820310">
    <w:name w:val="626B10955F14442BA2A18812EAC3820310"/>
    <w:rsid w:val="00C068B3"/>
    <w:rPr>
      <w:rFonts w:eastAsiaTheme="minorHAnsi"/>
      <w:lang w:val="es-EC" w:eastAsia="en-US"/>
    </w:rPr>
  </w:style>
  <w:style w:type="paragraph" w:customStyle="1" w:styleId="0E87E0CC760445918E28B05A55157F7410">
    <w:name w:val="0E87E0CC760445918E28B05A55157F7410"/>
    <w:rsid w:val="00C068B3"/>
    <w:rPr>
      <w:rFonts w:eastAsiaTheme="minorHAnsi"/>
      <w:lang w:val="es-EC" w:eastAsia="en-US"/>
    </w:rPr>
  </w:style>
  <w:style w:type="paragraph" w:customStyle="1" w:styleId="939F3CFDAF3D4E719DCD8EFD768805C68">
    <w:name w:val="939F3CFDAF3D4E719DCD8EFD768805C68"/>
    <w:rsid w:val="00C068B3"/>
    <w:rPr>
      <w:rFonts w:eastAsiaTheme="minorHAnsi"/>
      <w:lang w:val="es-EC" w:eastAsia="en-US"/>
    </w:rPr>
  </w:style>
  <w:style w:type="paragraph" w:customStyle="1" w:styleId="E2CC841D043846B49F030638C58020F82">
    <w:name w:val="E2CC841D043846B49F030638C58020F82"/>
    <w:rsid w:val="00C068B3"/>
    <w:rPr>
      <w:rFonts w:eastAsiaTheme="minorHAnsi"/>
      <w:lang w:val="es-EC" w:eastAsia="en-US"/>
    </w:rPr>
  </w:style>
  <w:style w:type="paragraph" w:customStyle="1" w:styleId="10F8CDC4A7914AD8AA94E2C3843334352">
    <w:name w:val="10F8CDC4A7914AD8AA94E2C3843334352"/>
    <w:rsid w:val="00C068B3"/>
    <w:rPr>
      <w:rFonts w:eastAsiaTheme="minorHAnsi"/>
      <w:lang w:val="es-EC" w:eastAsia="en-US"/>
    </w:rPr>
  </w:style>
  <w:style w:type="paragraph" w:customStyle="1" w:styleId="2182B824C37B4D77B1563BDCF3CBA9012">
    <w:name w:val="2182B824C37B4D77B1563BDCF3CBA9012"/>
    <w:rsid w:val="00C068B3"/>
    <w:rPr>
      <w:rFonts w:eastAsiaTheme="minorHAnsi"/>
      <w:lang w:val="es-EC" w:eastAsia="en-US"/>
    </w:rPr>
  </w:style>
  <w:style w:type="paragraph" w:customStyle="1" w:styleId="2BD56F449C724EF3B1E286A80C8ECDB02">
    <w:name w:val="2BD56F449C724EF3B1E286A80C8ECDB02"/>
    <w:rsid w:val="00C068B3"/>
    <w:rPr>
      <w:rFonts w:eastAsiaTheme="minorHAnsi"/>
      <w:lang w:val="es-EC" w:eastAsia="en-US"/>
    </w:rPr>
  </w:style>
  <w:style w:type="paragraph" w:customStyle="1" w:styleId="8EAE612E3A4D43CF8223846F68390C9D2">
    <w:name w:val="8EAE612E3A4D43CF8223846F68390C9D2"/>
    <w:rsid w:val="00C068B3"/>
    <w:rPr>
      <w:rFonts w:eastAsiaTheme="minorHAnsi"/>
      <w:lang w:val="es-EC" w:eastAsia="en-US"/>
    </w:rPr>
  </w:style>
  <w:style w:type="paragraph" w:customStyle="1" w:styleId="18C7C69FC3774A8FA5C15E8B74D93D262">
    <w:name w:val="18C7C69FC3774A8FA5C15E8B74D93D262"/>
    <w:rsid w:val="00C068B3"/>
    <w:rPr>
      <w:rFonts w:eastAsiaTheme="minorHAnsi"/>
      <w:lang w:val="es-EC" w:eastAsia="en-US"/>
    </w:rPr>
  </w:style>
  <w:style w:type="paragraph" w:customStyle="1" w:styleId="23CAB85223594894AB225A9E2B570FE82">
    <w:name w:val="23CAB85223594894AB225A9E2B570FE82"/>
    <w:rsid w:val="00C068B3"/>
    <w:rPr>
      <w:rFonts w:eastAsiaTheme="minorHAnsi"/>
      <w:lang w:val="es-EC" w:eastAsia="en-US"/>
    </w:rPr>
  </w:style>
  <w:style w:type="paragraph" w:customStyle="1" w:styleId="44237308E1F546CBA7ADF7D45EDA0D8B2">
    <w:name w:val="44237308E1F546CBA7ADF7D45EDA0D8B2"/>
    <w:rsid w:val="00C068B3"/>
    <w:rPr>
      <w:rFonts w:eastAsiaTheme="minorHAnsi"/>
      <w:lang w:val="es-EC" w:eastAsia="en-US"/>
    </w:rPr>
  </w:style>
  <w:style w:type="paragraph" w:customStyle="1" w:styleId="D09A44C6D0CA4C5F813946D6E2509DE92">
    <w:name w:val="D09A44C6D0CA4C5F813946D6E2509DE92"/>
    <w:rsid w:val="00C068B3"/>
    <w:rPr>
      <w:rFonts w:eastAsiaTheme="minorHAnsi"/>
      <w:lang w:val="es-EC" w:eastAsia="en-US"/>
    </w:rPr>
  </w:style>
  <w:style w:type="paragraph" w:customStyle="1" w:styleId="4066846A06F04329BE8A3A60550331052">
    <w:name w:val="4066846A06F04329BE8A3A60550331052"/>
    <w:rsid w:val="00C068B3"/>
    <w:rPr>
      <w:rFonts w:eastAsiaTheme="minorHAnsi"/>
      <w:lang w:val="es-EC" w:eastAsia="en-US"/>
    </w:rPr>
  </w:style>
  <w:style w:type="paragraph" w:customStyle="1" w:styleId="D79E02C1C27C45869D5894E9A8E7B0D02">
    <w:name w:val="D79E02C1C27C45869D5894E9A8E7B0D02"/>
    <w:rsid w:val="00C068B3"/>
    <w:rPr>
      <w:rFonts w:eastAsiaTheme="minorHAnsi"/>
      <w:lang w:val="es-EC" w:eastAsia="en-US"/>
    </w:rPr>
  </w:style>
  <w:style w:type="paragraph" w:customStyle="1" w:styleId="7D968C90A1BC45CC86B6562692F23DF72">
    <w:name w:val="7D968C90A1BC45CC86B6562692F23DF72"/>
    <w:rsid w:val="00C068B3"/>
    <w:rPr>
      <w:rFonts w:eastAsiaTheme="minorHAnsi"/>
      <w:lang w:val="es-EC" w:eastAsia="en-US"/>
    </w:rPr>
  </w:style>
  <w:style w:type="paragraph" w:customStyle="1" w:styleId="EE7228D15F2A450F964970568CD8B98C2">
    <w:name w:val="EE7228D15F2A450F964970568CD8B98C2"/>
    <w:rsid w:val="00C068B3"/>
    <w:rPr>
      <w:rFonts w:eastAsiaTheme="minorHAnsi"/>
      <w:lang w:val="es-EC" w:eastAsia="en-US"/>
    </w:rPr>
  </w:style>
  <w:style w:type="paragraph" w:customStyle="1" w:styleId="43E2CB88C9D1475EB4DD7C491E5D5EB92">
    <w:name w:val="43E2CB88C9D1475EB4DD7C491E5D5EB92"/>
    <w:rsid w:val="00C068B3"/>
    <w:rPr>
      <w:rFonts w:eastAsiaTheme="minorHAnsi"/>
      <w:lang w:val="es-EC" w:eastAsia="en-US"/>
    </w:rPr>
  </w:style>
  <w:style w:type="paragraph" w:customStyle="1" w:styleId="F9FEE0623D6849869FBC484FEBAA72AD2">
    <w:name w:val="F9FEE0623D6849869FBC484FEBAA72AD2"/>
    <w:rsid w:val="00C068B3"/>
    <w:rPr>
      <w:rFonts w:eastAsiaTheme="minorHAnsi"/>
      <w:lang w:val="es-EC" w:eastAsia="en-US"/>
    </w:rPr>
  </w:style>
  <w:style w:type="paragraph" w:customStyle="1" w:styleId="2DF2C7AE28084371A6E04B14C148E3152">
    <w:name w:val="2DF2C7AE28084371A6E04B14C148E3152"/>
    <w:rsid w:val="00C068B3"/>
    <w:rPr>
      <w:rFonts w:eastAsiaTheme="minorHAnsi"/>
      <w:lang w:val="es-EC" w:eastAsia="en-US"/>
    </w:rPr>
  </w:style>
  <w:style w:type="paragraph" w:customStyle="1" w:styleId="C787F4D5C12945958275EC6DC44FF76C2">
    <w:name w:val="C787F4D5C12945958275EC6DC44FF76C2"/>
    <w:rsid w:val="00C068B3"/>
    <w:rPr>
      <w:rFonts w:eastAsiaTheme="minorHAnsi"/>
      <w:lang w:val="es-EC" w:eastAsia="en-US"/>
    </w:rPr>
  </w:style>
  <w:style w:type="paragraph" w:customStyle="1" w:styleId="1346B9DA67EA406B8EC72B01BEC7428E18">
    <w:name w:val="1346B9DA67EA406B8EC72B01BEC7428E18"/>
    <w:rsid w:val="00C068B3"/>
    <w:rPr>
      <w:rFonts w:eastAsiaTheme="minorHAnsi"/>
      <w:lang w:val="es-EC" w:eastAsia="en-US"/>
    </w:rPr>
  </w:style>
  <w:style w:type="paragraph" w:customStyle="1" w:styleId="D48B78BA59304391A27962A43421EF6418">
    <w:name w:val="D48B78BA59304391A27962A43421EF6418"/>
    <w:rsid w:val="00C068B3"/>
    <w:rPr>
      <w:rFonts w:eastAsiaTheme="minorHAnsi"/>
      <w:lang w:val="es-EC" w:eastAsia="en-US"/>
    </w:rPr>
  </w:style>
  <w:style w:type="paragraph" w:customStyle="1" w:styleId="B7C07A82DE7F4FFD94435CB4535CC40F18">
    <w:name w:val="B7C07A82DE7F4FFD94435CB4535CC40F18"/>
    <w:rsid w:val="00C068B3"/>
    <w:rPr>
      <w:rFonts w:eastAsiaTheme="minorHAnsi"/>
      <w:lang w:val="es-EC" w:eastAsia="en-US"/>
    </w:rPr>
  </w:style>
  <w:style w:type="paragraph" w:customStyle="1" w:styleId="F53A35E6664848978E95535C1D11C98118">
    <w:name w:val="F53A35E6664848978E95535C1D11C98118"/>
    <w:rsid w:val="00C068B3"/>
    <w:rPr>
      <w:rFonts w:eastAsiaTheme="minorHAnsi"/>
      <w:lang w:val="es-EC" w:eastAsia="en-US"/>
    </w:rPr>
  </w:style>
  <w:style w:type="paragraph" w:customStyle="1" w:styleId="9E626E45202F414F9108243F6FBA830918">
    <w:name w:val="9E626E45202F414F9108243F6FBA830918"/>
    <w:rsid w:val="00C068B3"/>
    <w:rPr>
      <w:rFonts w:eastAsiaTheme="minorHAnsi"/>
      <w:lang w:val="es-EC" w:eastAsia="en-US"/>
    </w:rPr>
  </w:style>
  <w:style w:type="paragraph" w:customStyle="1" w:styleId="EE2139BB3E06499E9166BC5DF14926E218">
    <w:name w:val="EE2139BB3E06499E9166BC5DF14926E218"/>
    <w:rsid w:val="00C068B3"/>
    <w:rPr>
      <w:rFonts w:eastAsiaTheme="minorHAnsi"/>
      <w:lang w:val="es-EC" w:eastAsia="en-US"/>
    </w:rPr>
  </w:style>
  <w:style w:type="paragraph" w:customStyle="1" w:styleId="10845DBE96C342C285CCD6E528AB26B118">
    <w:name w:val="10845DBE96C342C285CCD6E528AB26B118"/>
    <w:rsid w:val="00C068B3"/>
    <w:rPr>
      <w:rFonts w:eastAsiaTheme="minorHAnsi"/>
      <w:lang w:val="es-EC" w:eastAsia="en-US"/>
    </w:rPr>
  </w:style>
  <w:style w:type="paragraph" w:customStyle="1" w:styleId="4F4C068E327D4225AE9CA58505E73A8E15">
    <w:name w:val="4F4C068E327D4225AE9CA58505E73A8E15"/>
    <w:rsid w:val="00C068B3"/>
    <w:rPr>
      <w:rFonts w:eastAsiaTheme="minorHAnsi"/>
      <w:lang w:val="es-EC" w:eastAsia="en-US"/>
    </w:rPr>
  </w:style>
  <w:style w:type="paragraph" w:customStyle="1" w:styleId="A992BAC19587424888D2ADEFB649773016">
    <w:name w:val="A992BAC19587424888D2ADEFB649773016"/>
    <w:rsid w:val="00C068B3"/>
    <w:rPr>
      <w:rFonts w:eastAsiaTheme="minorHAnsi"/>
      <w:lang w:val="es-EC" w:eastAsia="en-US"/>
    </w:rPr>
  </w:style>
  <w:style w:type="paragraph" w:customStyle="1" w:styleId="71E9232CC4D94F8BAAB040A194F427B816">
    <w:name w:val="71E9232CC4D94F8BAAB040A194F427B816"/>
    <w:rsid w:val="00C068B3"/>
    <w:rPr>
      <w:rFonts w:eastAsiaTheme="minorHAnsi"/>
      <w:lang w:val="es-EC" w:eastAsia="en-US"/>
    </w:rPr>
  </w:style>
  <w:style w:type="paragraph" w:customStyle="1" w:styleId="B9DF7B1A46DF4B969903E92B2F1AAD2C18">
    <w:name w:val="B9DF7B1A46DF4B969903E92B2F1AAD2C18"/>
    <w:rsid w:val="00C068B3"/>
    <w:rPr>
      <w:rFonts w:eastAsiaTheme="minorHAnsi"/>
      <w:lang w:val="es-EC" w:eastAsia="en-US"/>
    </w:rPr>
  </w:style>
  <w:style w:type="paragraph" w:customStyle="1" w:styleId="881B1BE5CDEC4F929C56A71ED40075B318">
    <w:name w:val="881B1BE5CDEC4F929C56A71ED40075B318"/>
    <w:rsid w:val="00C068B3"/>
    <w:rPr>
      <w:rFonts w:eastAsiaTheme="minorHAnsi"/>
      <w:lang w:val="es-EC" w:eastAsia="en-US"/>
    </w:rPr>
  </w:style>
  <w:style w:type="paragraph" w:customStyle="1" w:styleId="CE75B8F21FC74AEA8D63FF00918B8B8F18">
    <w:name w:val="CE75B8F21FC74AEA8D63FF00918B8B8F18"/>
    <w:rsid w:val="00C068B3"/>
    <w:rPr>
      <w:rFonts w:eastAsiaTheme="minorHAnsi"/>
      <w:lang w:val="es-EC" w:eastAsia="en-US"/>
    </w:rPr>
  </w:style>
  <w:style w:type="paragraph" w:customStyle="1" w:styleId="DA10A2CE462E4344AFB75924CE6FA73F15">
    <w:name w:val="DA10A2CE462E4344AFB75924CE6FA73F15"/>
    <w:rsid w:val="00C068B3"/>
    <w:rPr>
      <w:rFonts w:eastAsiaTheme="minorHAnsi"/>
      <w:lang w:val="es-EC" w:eastAsia="en-US"/>
    </w:rPr>
  </w:style>
  <w:style w:type="paragraph" w:customStyle="1" w:styleId="37DA746D94EB154BBF4F33177E3045F22">
    <w:name w:val="37DA746D94EB154BBF4F33177E3045F22"/>
    <w:rsid w:val="00C068B3"/>
    <w:rPr>
      <w:rFonts w:eastAsiaTheme="minorHAnsi"/>
      <w:lang w:val="es-EC" w:eastAsia="en-US"/>
    </w:rPr>
  </w:style>
  <w:style w:type="paragraph" w:customStyle="1" w:styleId="01705F66845A4A39AE7519BEAC52C69911">
    <w:name w:val="01705F66845A4A39AE7519BEAC52C69911"/>
    <w:rsid w:val="00C068B3"/>
    <w:rPr>
      <w:rFonts w:eastAsiaTheme="minorHAnsi"/>
      <w:lang w:val="es-EC" w:eastAsia="en-US"/>
    </w:rPr>
  </w:style>
  <w:style w:type="paragraph" w:customStyle="1" w:styleId="E5C8704FC8084DAE9BC60D23909BA54B11">
    <w:name w:val="E5C8704FC8084DAE9BC60D23909BA54B11"/>
    <w:rsid w:val="00C068B3"/>
    <w:rPr>
      <w:rFonts w:eastAsiaTheme="minorHAnsi"/>
      <w:lang w:val="es-EC" w:eastAsia="en-US"/>
    </w:rPr>
  </w:style>
  <w:style w:type="paragraph" w:customStyle="1" w:styleId="BF33E177B7694A8B858944C089A8216211">
    <w:name w:val="BF33E177B7694A8B858944C089A8216211"/>
    <w:rsid w:val="00C068B3"/>
    <w:rPr>
      <w:rFonts w:eastAsiaTheme="minorHAnsi"/>
      <w:lang w:val="es-EC" w:eastAsia="en-US"/>
    </w:rPr>
  </w:style>
  <w:style w:type="paragraph" w:customStyle="1" w:styleId="19B6194F2F92406F8F3E2F1BCAD3057911">
    <w:name w:val="19B6194F2F92406F8F3E2F1BCAD3057911"/>
    <w:rsid w:val="00C068B3"/>
    <w:rPr>
      <w:rFonts w:eastAsiaTheme="minorHAnsi"/>
      <w:lang w:val="es-EC" w:eastAsia="en-US"/>
    </w:rPr>
  </w:style>
  <w:style w:type="paragraph" w:customStyle="1" w:styleId="4F6F29408B39484AADB0667328761F1F11">
    <w:name w:val="4F6F29408B39484AADB0667328761F1F11"/>
    <w:rsid w:val="00C068B3"/>
    <w:rPr>
      <w:rFonts w:eastAsiaTheme="minorHAnsi"/>
      <w:lang w:val="es-EC" w:eastAsia="en-US"/>
    </w:rPr>
  </w:style>
  <w:style w:type="paragraph" w:customStyle="1" w:styleId="626B10955F14442BA2A18812EAC3820311">
    <w:name w:val="626B10955F14442BA2A18812EAC3820311"/>
    <w:rsid w:val="00C068B3"/>
    <w:rPr>
      <w:rFonts w:eastAsiaTheme="minorHAnsi"/>
      <w:lang w:val="es-EC" w:eastAsia="en-US"/>
    </w:rPr>
  </w:style>
  <w:style w:type="paragraph" w:customStyle="1" w:styleId="0E87E0CC760445918E28B05A55157F7411">
    <w:name w:val="0E87E0CC760445918E28B05A55157F7411"/>
    <w:rsid w:val="00C068B3"/>
    <w:rPr>
      <w:rFonts w:eastAsiaTheme="minorHAnsi"/>
      <w:lang w:val="es-EC" w:eastAsia="en-US"/>
    </w:rPr>
  </w:style>
  <w:style w:type="paragraph" w:customStyle="1" w:styleId="939F3CFDAF3D4E719DCD8EFD768805C69">
    <w:name w:val="939F3CFDAF3D4E719DCD8EFD768805C69"/>
    <w:rsid w:val="00C068B3"/>
    <w:rPr>
      <w:rFonts w:eastAsiaTheme="minorHAnsi"/>
      <w:lang w:val="es-EC" w:eastAsia="en-US"/>
    </w:rPr>
  </w:style>
  <w:style w:type="paragraph" w:customStyle="1" w:styleId="E2CC841D043846B49F030638C58020F83">
    <w:name w:val="E2CC841D043846B49F030638C58020F83"/>
    <w:rsid w:val="00C068B3"/>
    <w:rPr>
      <w:rFonts w:eastAsiaTheme="minorHAnsi"/>
      <w:lang w:val="es-EC" w:eastAsia="en-US"/>
    </w:rPr>
  </w:style>
  <w:style w:type="paragraph" w:customStyle="1" w:styleId="10F8CDC4A7914AD8AA94E2C3843334353">
    <w:name w:val="10F8CDC4A7914AD8AA94E2C3843334353"/>
    <w:rsid w:val="00C068B3"/>
    <w:rPr>
      <w:rFonts w:eastAsiaTheme="minorHAnsi"/>
      <w:lang w:val="es-EC" w:eastAsia="en-US"/>
    </w:rPr>
  </w:style>
  <w:style w:type="paragraph" w:customStyle="1" w:styleId="2182B824C37B4D77B1563BDCF3CBA9013">
    <w:name w:val="2182B824C37B4D77B1563BDCF3CBA9013"/>
    <w:rsid w:val="00C068B3"/>
    <w:rPr>
      <w:rFonts w:eastAsiaTheme="minorHAnsi"/>
      <w:lang w:val="es-EC" w:eastAsia="en-US"/>
    </w:rPr>
  </w:style>
  <w:style w:type="paragraph" w:customStyle="1" w:styleId="2BD56F449C724EF3B1E286A80C8ECDB03">
    <w:name w:val="2BD56F449C724EF3B1E286A80C8ECDB03"/>
    <w:rsid w:val="00C068B3"/>
    <w:rPr>
      <w:rFonts w:eastAsiaTheme="minorHAnsi"/>
      <w:lang w:val="es-EC" w:eastAsia="en-US"/>
    </w:rPr>
  </w:style>
  <w:style w:type="paragraph" w:customStyle="1" w:styleId="8EAE612E3A4D43CF8223846F68390C9D3">
    <w:name w:val="8EAE612E3A4D43CF8223846F68390C9D3"/>
    <w:rsid w:val="00C068B3"/>
    <w:rPr>
      <w:rFonts w:eastAsiaTheme="minorHAnsi"/>
      <w:lang w:val="es-EC" w:eastAsia="en-US"/>
    </w:rPr>
  </w:style>
  <w:style w:type="paragraph" w:customStyle="1" w:styleId="18C7C69FC3774A8FA5C15E8B74D93D263">
    <w:name w:val="18C7C69FC3774A8FA5C15E8B74D93D263"/>
    <w:rsid w:val="00C068B3"/>
    <w:rPr>
      <w:rFonts w:eastAsiaTheme="minorHAnsi"/>
      <w:lang w:val="es-EC" w:eastAsia="en-US"/>
    </w:rPr>
  </w:style>
  <w:style w:type="paragraph" w:customStyle="1" w:styleId="23CAB85223594894AB225A9E2B570FE83">
    <w:name w:val="23CAB85223594894AB225A9E2B570FE83"/>
    <w:rsid w:val="00C068B3"/>
    <w:rPr>
      <w:rFonts w:eastAsiaTheme="minorHAnsi"/>
      <w:lang w:val="es-EC" w:eastAsia="en-US"/>
    </w:rPr>
  </w:style>
  <w:style w:type="paragraph" w:customStyle="1" w:styleId="44237308E1F546CBA7ADF7D45EDA0D8B3">
    <w:name w:val="44237308E1F546CBA7ADF7D45EDA0D8B3"/>
    <w:rsid w:val="00C068B3"/>
    <w:rPr>
      <w:rFonts w:eastAsiaTheme="minorHAnsi"/>
      <w:lang w:val="es-EC" w:eastAsia="en-US"/>
    </w:rPr>
  </w:style>
  <w:style w:type="paragraph" w:customStyle="1" w:styleId="D09A44C6D0CA4C5F813946D6E2509DE93">
    <w:name w:val="D09A44C6D0CA4C5F813946D6E2509DE93"/>
    <w:rsid w:val="00C068B3"/>
    <w:rPr>
      <w:rFonts w:eastAsiaTheme="minorHAnsi"/>
      <w:lang w:val="es-EC" w:eastAsia="en-US"/>
    </w:rPr>
  </w:style>
  <w:style w:type="paragraph" w:customStyle="1" w:styleId="4066846A06F04329BE8A3A60550331053">
    <w:name w:val="4066846A06F04329BE8A3A60550331053"/>
    <w:rsid w:val="00C068B3"/>
    <w:rPr>
      <w:rFonts w:eastAsiaTheme="minorHAnsi"/>
      <w:lang w:val="es-EC" w:eastAsia="en-US"/>
    </w:rPr>
  </w:style>
  <w:style w:type="paragraph" w:customStyle="1" w:styleId="D79E02C1C27C45869D5894E9A8E7B0D03">
    <w:name w:val="D79E02C1C27C45869D5894E9A8E7B0D03"/>
    <w:rsid w:val="00C068B3"/>
    <w:rPr>
      <w:rFonts w:eastAsiaTheme="minorHAnsi"/>
      <w:lang w:val="es-EC" w:eastAsia="en-US"/>
    </w:rPr>
  </w:style>
  <w:style w:type="paragraph" w:customStyle="1" w:styleId="7D968C90A1BC45CC86B6562692F23DF73">
    <w:name w:val="7D968C90A1BC45CC86B6562692F23DF73"/>
    <w:rsid w:val="00C068B3"/>
    <w:rPr>
      <w:rFonts w:eastAsiaTheme="minorHAnsi"/>
      <w:lang w:val="es-EC" w:eastAsia="en-US"/>
    </w:rPr>
  </w:style>
  <w:style w:type="paragraph" w:customStyle="1" w:styleId="EE7228D15F2A450F964970568CD8B98C3">
    <w:name w:val="EE7228D15F2A450F964970568CD8B98C3"/>
    <w:rsid w:val="00C068B3"/>
    <w:rPr>
      <w:rFonts w:eastAsiaTheme="minorHAnsi"/>
      <w:lang w:val="es-EC" w:eastAsia="en-US"/>
    </w:rPr>
  </w:style>
  <w:style w:type="paragraph" w:customStyle="1" w:styleId="43E2CB88C9D1475EB4DD7C491E5D5EB93">
    <w:name w:val="43E2CB88C9D1475EB4DD7C491E5D5EB93"/>
    <w:rsid w:val="00C068B3"/>
    <w:rPr>
      <w:rFonts w:eastAsiaTheme="minorHAnsi"/>
      <w:lang w:val="es-EC" w:eastAsia="en-US"/>
    </w:rPr>
  </w:style>
  <w:style w:type="paragraph" w:customStyle="1" w:styleId="F9FEE0623D6849869FBC484FEBAA72AD3">
    <w:name w:val="F9FEE0623D6849869FBC484FEBAA72AD3"/>
    <w:rsid w:val="00C068B3"/>
    <w:rPr>
      <w:rFonts w:eastAsiaTheme="minorHAnsi"/>
      <w:lang w:val="es-EC" w:eastAsia="en-US"/>
    </w:rPr>
  </w:style>
  <w:style w:type="paragraph" w:customStyle="1" w:styleId="2DF2C7AE28084371A6E04B14C148E3153">
    <w:name w:val="2DF2C7AE28084371A6E04B14C148E3153"/>
    <w:rsid w:val="00C068B3"/>
    <w:rPr>
      <w:rFonts w:eastAsiaTheme="minorHAnsi"/>
      <w:lang w:val="es-EC" w:eastAsia="en-US"/>
    </w:rPr>
  </w:style>
  <w:style w:type="paragraph" w:customStyle="1" w:styleId="C787F4D5C12945958275EC6DC44FF76C3">
    <w:name w:val="C787F4D5C12945958275EC6DC44FF76C3"/>
    <w:rsid w:val="00C068B3"/>
    <w:rPr>
      <w:rFonts w:eastAsiaTheme="minorHAnsi"/>
      <w:lang w:val="es-EC" w:eastAsia="en-US"/>
    </w:rPr>
  </w:style>
  <w:style w:type="paragraph" w:customStyle="1" w:styleId="1346B9DA67EA406B8EC72B01BEC7428E19">
    <w:name w:val="1346B9DA67EA406B8EC72B01BEC7428E19"/>
    <w:rsid w:val="00C068B3"/>
    <w:rPr>
      <w:rFonts w:eastAsiaTheme="minorHAnsi"/>
      <w:lang w:val="es-EC" w:eastAsia="en-US"/>
    </w:rPr>
  </w:style>
  <w:style w:type="paragraph" w:customStyle="1" w:styleId="D48B78BA59304391A27962A43421EF6419">
    <w:name w:val="D48B78BA59304391A27962A43421EF6419"/>
    <w:rsid w:val="00C068B3"/>
    <w:rPr>
      <w:rFonts w:eastAsiaTheme="minorHAnsi"/>
      <w:lang w:val="es-EC" w:eastAsia="en-US"/>
    </w:rPr>
  </w:style>
  <w:style w:type="paragraph" w:customStyle="1" w:styleId="B7C07A82DE7F4FFD94435CB4535CC40F19">
    <w:name w:val="B7C07A82DE7F4FFD94435CB4535CC40F19"/>
    <w:rsid w:val="00C068B3"/>
    <w:rPr>
      <w:rFonts w:eastAsiaTheme="minorHAnsi"/>
      <w:lang w:val="es-EC" w:eastAsia="en-US"/>
    </w:rPr>
  </w:style>
  <w:style w:type="paragraph" w:customStyle="1" w:styleId="F53A35E6664848978E95535C1D11C98119">
    <w:name w:val="F53A35E6664848978E95535C1D11C98119"/>
    <w:rsid w:val="00C068B3"/>
    <w:rPr>
      <w:rFonts w:eastAsiaTheme="minorHAnsi"/>
      <w:lang w:val="es-EC" w:eastAsia="en-US"/>
    </w:rPr>
  </w:style>
  <w:style w:type="paragraph" w:customStyle="1" w:styleId="9E626E45202F414F9108243F6FBA830919">
    <w:name w:val="9E626E45202F414F9108243F6FBA830919"/>
    <w:rsid w:val="00C068B3"/>
    <w:rPr>
      <w:rFonts w:eastAsiaTheme="minorHAnsi"/>
      <w:lang w:val="es-EC" w:eastAsia="en-US"/>
    </w:rPr>
  </w:style>
  <w:style w:type="paragraph" w:customStyle="1" w:styleId="EE2139BB3E06499E9166BC5DF14926E219">
    <w:name w:val="EE2139BB3E06499E9166BC5DF14926E219"/>
    <w:rsid w:val="00C068B3"/>
    <w:rPr>
      <w:rFonts w:eastAsiaTheme="minorHAnsi"/>
      <w:lang w:val="es-EC" w:eastAsia="en-US"/>
    </w:rPr>
  </w:style>
  <w:style w:type="paragraph" w:customStyle="1" w:styleId="10845DBE96C342C285CCD6E528AB26B119">
    <w:name w:val="10845DBE96C342C285CCD6E528AB26B119"/>
    <w:rsid w:val="00C068B3"/>
    <w:rPr>
      <w:rFonts w:eastAsiaTheme="minorHAnsi"/>
      <w:lang w:val="es-EC" w:eastAsia="en-US"/>
    </w:rPr>
  </w:style>
  <w:style w:type="paragraph" w:customStyle="1" w:styleId="4F4C068E327D4225AE9CA58505E73A8E16">
    <w:name w:val="4F4C068E327D4225AE9CA58505E73A8E16"/>
    <w:rsid w:val="00C068B3"/>
    <w:rPr>
      <w:rFonts w:eastAsiaTheme="minorHAnsi"/>
      <w:lang w:val="es-EC" w:eastAsia="en-US"/>
    </w:rPr>
  </w:style>
  <w:style w:type="paragraph" w:customStyle="1" w:styleId="A992BAC19587424888D2ADEFB649773017">
    <w:name w:val="A992BAC19587424888D2ADEFB649773017"/>
    <w:rsid w:val="00C068B3"/>
    <w:rPr>
      <w:rFonts w:eastAsiaTheme="minorHAnsi"/>
      <w:lang w:val="es-EC" w:eastAsia="en-US"/>
    </w:rPr>
  </w:style>
  <w:style w:type="paragraph" w:customStyle="1" w:styleId="71E9232CC4D94F8BAAB040A194F427B817">
    <w:name w:val="71E9232CC4D94F8BAAB040A194F427B817"/>
    <w:rsid w:val="00C068B3"/>
    <w:rPr>
      <w:rFonts w:eastAsiaTheme="minorHAnsi"/>
      <w:lang w:val="es-EC" w:eastAsia="en-US"/>
    </w:rPr>
  </w:style>
  <w:style w:type="paragraph" w:customStyle="1" w:styleId="B9DF7B1A46DF4B969903E92B2F1AAD2C19">
    <w:name w:val="B9DF7B1A46DF4B969903E92B2F1AAD2C19"/>
    <w:rsid w:val="00C068B3"/>
    <w:rPr>
      <w:rFonts w:eastAsiaTheme="minorHAnsi"/>
      <w:lang w:val="es-EC" w:eastAsia="en-US"/>
    </w:rPr>
  </w:style>
  <w:style w:type="paragraph" w:customStyle="1" w:styleId="881B1BE5CDEC4F929C56A71ED40075B319">
    <w:name w:val="881B1BE5CDEC4F929C56A71ED40075B319"/>
    <w:rsid w:val="00C068B3"/>
    <w:rPr>
      <w:rFonts w:eastAsiaTheme="minorHAnsi"/>
      <w:lang w:val="es-EC" w:eastAsia="en-US"/>
    </w:rPr>
  </w:style>
  <w:style w:type="paragraph" w:customStyle="1" w:styleId="CE75B8F21FC74AEA8D63FF00918B8B8F19">
    <w:name w:val="CE75B8F21FC74AEA8D63FF00918B8B8F19"/>
    <w:rsid w:val="00C068B3"/>
    <w:rPr>
      <w:rFonts w:eastAsiaTheme="minorHAnsi"/>
      <w:lang w:val="es-EC" w:eastAsia="en-US"/>
    </w:rPr>
  </w:style>
  <w:style w:type="paragraph" w:customStyle="1" w:styleId="DA10A2CE462E4344AFB75924CE6FA73F16">
    <w:name w:val="DA10A2CE462E4344AFB75924CE6FA73F16"/>
    <w:rsid w:val="00C068B3"/>
    <w:rPr>
      <w:rFonts w:eastAsiaTheme="minorHAnsi"/>
      <w:lang w:val="es-EC" w:eastAsia="en-US"/>
    </w:rPr>
  </w:style>
  <w:style w:type="paragraph" w:customStyle="1" w:styleId="37DA746D94EB154BBF4F33177E3045F23">
    <w:name w:val="37DA746D94EB154BBF4F33177E3045F23"/>
    <w:rsid w:val="00C068B3"/>
    <w:rPr>
      <w:rFonts w:eastAsiaTheme="minorHAnsi"/>
      <w:lang w:val="es-EC" w:eastAsia="en-US"/>
    </w:rPr>
  </w:style>
  <w:style w:type="paragraph" w:customStyle="1" w:styleId="01705F66845A4A39AE7519BEAC52C69912">
    <w:name w:val="01705F66845A4A39AE7519BEAC52C69912"/>
    <w:rsid w:val="00C068B3"/>
    <w:rPr>
      <w:rFonts w:eastAsiaTheme="minorHAnsi"/>
      <w:lang w:val="es-EC" w:eastAsia="en-US"/>
    </w:rPr>
  </w:style>
  <w:style w:type="paragraph" w:customStyle="1" w:styleId="E5C8704FC8084DAE9BC60D23909BA54B12">
    <w:name w:val="E5C8704FC8084DAE9BC60D23909BA54B12"/>
    <w:rsid w:val="00C068B3"/>
    <w:rPr>
      <w:rFonts w:eastAsiaTheme="minorHAnsi"/>
      <w:lang w:val="es-EC" w:eastAsia="en-US"/>
    </w:rPr>
  </w:style>
  <w:style w:type="paragraph" w:customStyle="1" w:styleId="BF33E177B7694A8B858944C089A8216212">
    <w:name w:val="BF33E177B7694A8B858944C089A8216212"/>
    <w:rsid w:val="00C068B3"/>
    <w:rPr>
      <w:rFonts w:eastAsiaTheme="minorHAnsi"/>
      <w:lang w:val="es-EC" w:eastAsia="en-US"/>
    </w:rPr>
  </w:style>
  <w:style w:type="paragraph" w:customStyle="1" w:styleId="19B6194F2F92406F8F3E2F1BCAD3057912">
    <w:name w:val="19B6194F2F92406F8F3E2F1BCAD3057912"/>
    <w:rsid w:val="00C068B3"/>
    <w:rPr>
      <w:rFonts w:eastAsiaTheme="minorHAnsi"/>
      <w:lang w:val="es-EC" w:eastAsia="en-US"/>
    </w:rPr>
  </w:style>
  <w:style w:type="paragraph" w:customStyle="1" w:styleId="4F6F29408B39484AADB0667328761F1F12">
    <w:name w:val="4F6F29408B39484AADB0667328761F1F12"/>
    <w:rsid w:val="00C068B3"/>
    <w:rPr>
      <w:rFonts w:eastAsiaTheme="minorHAnsi"/>
      <w:lang w:val="es-EC" w:eastAsia="en-US"/>
    </w:rPr>
  </w:style>
  <w:style w:type="paragraph" w:customStyle="1" w:styleId="626B10955F14442BA2A18812EAC3820312">
    <w:name w:val="626B10955F14442BA2A18812EAC3820312"/>
    <w:rsid w:val="00C068B3"/>
    <w:rPr>
      <w:rFonts w:eastAsiaTheme="minorHAnsi"/>
      <w:lang w:val="es-EC" w:eastAsia="en-US"/>
    </w:rPr>
  </w:style>
  <w:style w:type="paragraph" w:customStyle="1" w:styleId="0E87E0CC760445918E28B05A55157F7412">
    <w:name w:val="0E87E0CC760445918E28B05A55157F7412"/>
    <w:rsid w:val="00C068B3"/>
    <w:rPr>
      <w:rFonts w:eastAsiaTheme="minorHAnsi"/>
      <w:lang w:val="es-EC" w:eastAsia="en-US"/>
    </w:rPr>
  </w:style>
  <w:style w:type="paragraph" w:customStyle="1" w:styleId="939F3CFDAF3D4E719DCD8EFD768805C610">
    <w:name w:val="939F3CFDAF3D4E719DCD8EFD768805C610"/>
    <w:rsid w:val="00C068B3"/>
    <w:rPr>
      <w:rFonts w:eastAsiaTheme="minorHAnsi"/>
      <w:lang w:val="es-EC" w:eastAsia="en-US"/>
    </w:rPr>
  </w:style>
  <w:style w:type="paragraph" w:customStyle="1" w:styleId="E2CC841D043846B49F030638C58020F84">
    <w:name w:val="E2CC841D043846B49F030638C58020F84"/>
    <w:rsid w:val="00C068B3"/>
    <w:rPr>
      <w:rFonts w:eastAsiaTheme="minorHAnsi"/>
      <w:lang w:val="es-EC" w:eastAsia="en-US"/>
    </w:rPr>
  </w:style>
  <w:style w:type="paragraph" w:customStyle="1" w:styleId="10F8CDC4A7914AD8AA94E2C3843334354">
    <w:name w:val="10F8CDC4A7914AD8AA94E2C3843334354"/>
    <w:rsid w:val="00C068B3"/>
    <w:rPr>
      <w:rFonts w:eastAsiaTheme="minorHAnsi"/>
      <w:lang w:val="es-EC" w:eastAsia="en-US"/>
    </w:rPr>
  </w:style>
  <w:style w:type="paragraph" w:customStyle="1" w:styleId="2182B824C37B4D77B1563BDCF3CBA9014">
    <w:name w:val="2182B824C37B4D77B1563BDCF3CBA9014"/>
    <w:rsid w:val="00C068B3"/>
    <w:rPr>
      <w:rFonts w:eastAsiaTheme="minorHAnsi"/>
      <w:lang w:val="es-EC" w:eastAsia="en-US"/>
    </w:rPr>
  </w:style>
  <w:style w:type="paragraph" w:customStyle="1" w:styleId="2BD56F449C724EF3B1E286A80C8ECDB04">
    <w:name w:val="2BD56F449C724EF3B1E286A80C8ECDB04"/>
    <w:rsid w:val="00C068B3"/>
    <w:rPr>
      <w:rFonts w:eastAsiaTheme="minorHAnsi"/>
      <w:lang w:val="es-EC" w:eastAsia="en-US"/>
    </w:rPr>
  </w:style>
  <w:style w:type="paragraph" w:customStyle="1" w:styleId="8EAE612E3A4D43CF8223846F68390C9D4">
    <w:name w:val="8EAE612E3A4D43CF8223846F68390C9D4"/>
    <w:rsid w:val="00C068B3"/>
    <w:rPr>
      <w:rFonts w:eastAsiaTheme="minorHAnsi"/>
      <w:lang w:val="es-EC" w:eastAsia="en-US"/>
    </w:rPr>
  </w:style>
  <w:style w:type="paragraph" w:customStyle="1" w:styleId="18C7C69FC3774A8FA5C15E8B74D93D264">
    <w:name w:val="18C7C69FC3774A8FA5C15E8B74D93D264"/>
    <w:rsid w:val="00C068B3"/>
    <w:rPr>
      <w:rFonts w:eastAsiaTheme="minorHAnsi"/>
      <w:lang w:val="es-EC" w:eastAsia="en-US"/>
    </w:rPr>
  </w:style>
  <w:style w:type="paragraph" w:customStyle="1" w:styleId="23CAB85223594894AB225A9E2B570FE84">
    <w:name w:val="23CAB85223594894AB225A9E2B570FE84"/>
    <w:rsid w:val="00C068B3"/>
    <w:rPr>
      <w:rFonts w:eastAsiaTheme="minorHAnsi"/>
      <w:lang w:val="es-EC" w:eastAsia="en-US"/>
    </w:rPr>
  </w:style>
  <w:style w:type="paragraph" w:customStyle="1" w:styleId="44237308E1F546CBA7ADF7D45EDA0D8B4">
    <w:name w:val="44237308E1F546CBA7ADF7D45EDA0D8B4"/>
    <w:rsid w:val="00C068B3"/>
    <w:rPr>
      <w:rFonts w:eastAsiaTheme="minorHAnsi"/>
      <w:lang w:val="es-EC" w:eastAsia="en-US"/>
    </w:rPr>
  </w:style>
  <w:style w:type="paragraph" w:customStyle="1" w:styleId="D09A44C6D0CA4C5F813946D6E2509DE94">
    <w:name w:val="D09A44C6D0CA4C5F813946D6E2509DE94"/>
    <w:rsid w:val="00C068B3"/>
    <w:rPr>
      <w:rFonts w:eastAsiaTheme="minorHAnsi"/>
      <w:lang w:val="es-EC" w:eastAsia="en-US"/>
    </w:rPr>
  </w:style>
  <w:style w:type="paragraph" w:customStyle="1" w:styleId="4066846A06F04329BE8A3A60550331054">
    <w:name w:val="4066846A06F04329BE8A3A60550331054"/>
    <w:rsid w:val="00C068B3"/>
    <w:rPr>
      <w:rFonts w:eastAsiaTheme="minorHAnsi"/>
      <w:lang w:val="es-EC" w:eastAsia="en-US"/>
    </w:rPr>
  </w:style>
  <w:style w:type="paragraph" w:customStyle="1" w:styleId="D79E02C1C27C45869D5894E9A8E7B0D04">
    <w:name w:val="D79E02C1C27C45869D5894E9A8E7B0D04"/>
    <w:rsid w:val="00C068B3"/>
    <w:rPr>
      <w:rFonts w:eastAsiaTheme="minorHAnsi"/>
      <w:lang w:val="es-EC" w:eastAsia="en-US"/>
    </w:rPr>
  </w:style>
  <w:style w:type="paragraph" w:customStyle="1" w:styleId="7D968C90A1BC45CC86B6562692F23DF74">
    <w:name w:val="7D968C90A1BC45CC86B6562692F23DF74"/>
    <w:rsid w:val="00C068B3"/>
    <w:rPr>
      <w:rFonts w:eastAsiaTheme="minorHAnsi"/>
      <w:lang w:val="es-EC" w:eastAsia="en-US"/>
    </w:rPr>
  </w:style>
  <w:style w:type="paragraph" w:customStyle="1" w:styleId="EE7228D15F2A450F964970568CD8B98C4">
    <w:name w:val="EE7228D15F2A450F964970568CD8B98C4"/>
    <w:rsid w:val="00C068B3"/>
    <w:rPr>
      <w:rFonts w:eastAsiaTheme="minorHAnsi"/>
      <w:lang w:val="es-EC" w:eastAsia="en-US"/>
    </w:rPr>
  </w:style>
  <w:style w:type="paragraph" w:customStyle="1" w:styleId="43E2CB88C9D1475EB4DD7C491E5D5EB94">
    <w:name w:val="43E2CB88C9D1475EB4DD7C491E5D5EB94"/>
    <w:rsid w:val="00C068B3"/>
    <w:rPr>
      <w:rFonts w:eastAsiaTheme="minorHAnsi"/>
      <w:lang w:val="es-EC" w:eastAsia="en-US"/>
    </w:rPr>
  </w:style>
  <w:style w:type="paragraph" w:customStyle="1" w:styleId="F9FEE0623D6849869FBC484FEBAA72AD4">
    <w:name w:val="F9FEE0623D6849869FBC484FEBAA72AD4"/>
    <w:rsid w:val="00C068B3"/>
    <w:rPr>
      <w:rFonts w:eastAsiaTheme="minorHAnsi"/>
      <w:lang w:val="es-EC" w:eastAsia="en-US"/>
    </w:rPr>
  </w:style>
  <w:style w:type="paragraph" w:customStyle="1" w:styleId="2DF2C7AE28084371A6E04B14C148E3154">
    <w:name w:val="2DF2C7AE28084371A6E04B14C148E3154"/>
    <w:rsid w:val="00C068B3"/>
    <w:rPr>
      <w:rFonts w:eastAsiaTheme="minorHAnsi"/>
      <w:lang w:val="es-EC" w:eastAsia="en-US"/>
    </w:rPr>
  </w:style>
  <w:style w:type="paragraph" w:customStyle="1" w:styleId="29F690D70BA1403EAB02E07639901AB5">
    <w:name w:val="29F690D70BA1403EAB02E07639901AB5"/>
    <w:rsid w:val="00C068B3"/>
  </w:style>
  <w:style w:type="paragraph" w:customStyle="1" w:styleId="C787F4D5C12945958275EC6DC44FF76C4">
    <w:name w:val="C787F4D5C12945958275EC6DC44FF76C4"/>
    <w:rsid w:val="00C068B3"/>
    <w:rPr>
      <w:rFonts w:eastAsiaTheme="minorHAnsi"/>
      <w:lang w:val="es-EC" w:eastAsia="en-US"/>
    </w:rPr>
  </w:style>
  <w:style w:type="paragraph" w:customStyle="1" w:styleId="1346B9DA67EA406B8EC72B01BEC7428E20">
    <w:name w:val="1346B9DA67EA406B8EC72B01BEC7428E20"/>
    <w:rsid w:val="00C068B3"/>
    <w:rPr>
      <w:rFonts w:eastAsiaTheme="minorHAnsi"/>
      <w:lang w:val="es-EC" w:eastAsia="en-US"/>
    </w:rPr>
  </w:style>
  <w:style w:type="paragraph" w:customStyle="1" w:styleId="D48B78BA59304391A27962A43421EF6420">
    <w:name w:val="D48B78BA59304391A27962A43421EF6420"/>
    <w:rsid w:val="00C068B3"/>
    <w:rPr>
      <w:rFonts w:eastAsiaTheme="minorHAnsi"/>
      <w:lang w:val="es-EC" w:eastAsia="en-US"/>
    </w:rPr>
  </w:style>
  <w:style w:type="paragraph" w:customStyle="1" w:styleId="B7C07A82DE7F4FFD94435CB4535CC40F20">
    <w:name w:val="B7C07A82DE7F4FFD94435CB4535CC40F20"/>
    <w:rsid w:val="00C068B3"/>
    <w:rPr>
      <w:rFonts w:eastAsiaTheme="minorHAnsi"/>
      <w:lang w:val="es-EC" w:eastAsia="en-US"/>
    </w:rPr>
  </w:style>
  <w:style w:type="paragraph" w:customStyle="1" w:styleId="F53A35E6664848978E95535C1D11C98120">
    <w:name w:val="F53A35E6664848978E95535C1D11C98120"/>
    <w:rsid w:val="00C068B3"/>
    <w:rPr>
      <w:rFonts w:eastAsiaTheme="minorHAnsi"/>
      <w:lang w:val="es-EC" w:eastAsia="en-US"/>
    </w:rPr>
  </w:style>
  <w:style w:type="paragraph" w:customStyle="1" w:styleId="9E626E45202F414F9108243F6FBA830920">
    <w:name w:val="9E626E45202F414F9108243F6FBA830920"/>
    <w:rsid w:val="00C068B3"/>
    <w:rPr>
      <w:rFonts w:eastAsiaTheme="minorHAnsi"/>
      <w:lang w:val="es-EC" w:eastAsia="en-US"/>
    </w:rPr>
  </w:style>
  <w:style w:type="paragraph" w:customStyle="1" w:styleId="EE2139BB3E06499E9166BC5DF14926E220">
    <w:name w:val="EE2139BB3E06499E9166BC5DF14926E220"/>
    <w:rsid w:val="00C068B3"/>
    <w:rPr>
      <w:rFonts w:eastAsiaTheme="minorHAnsi"/>
      <w:lang w:val="es-EC" w:eastAsia="en-US"/>
    </w:rPr>
  </w:style>
  <w:style w:type="paragraph" w:customStyle="1" w:styleId="10845DBE96C342C285CCD6E528AB26B120">
    <w:name w:val="10845DBE96C342C285CCD6E528AB26B120"/>
    <w:rsid w:val="00C068B3"/>
    <w:rPr>
      <w:rFonts w:eastAsiaTheme="minorHAnsi"/>
      <w:lang w:val="es-EC" w:eastAsia="en-US"/>
    </w:rPr>
  </w:style>
  <w:style w:type="paragraph" w:customStyle="1" w:styleId="4F4C068E327D4225AE9CA58505E73A8E17">
    <w:name w:val="4F4C068E327D4225AE9CA58505E73A8E17"/>
    <w:rsid w:val="00C068B3"/>
    <w:rPr>
      <w:rFonts w:eastAsiaTheme="minorHAnsi"/>
      <w:lang w:val="es-EC" w:eastAsia="en-US"/>
    </w:rPr>
  </w:style>
  <w:style w:type="paragraph" w:customStyle="1" w:styleId="A992BAC19587424888D2ADEFB649773018">
    <w:name w:val="A992BAC19587424888D2ADEFB649773018"/>
    <w:rsid w:val="00C068B3"/>
    <w:rPr>
      <w:rFonts w:eastAsiaTheme="minorHAnsi"/>
      <w:lang w:val="es-EC" w:eastAsia="en-US"/>
    </w:rPr>
  </w:style>
  <w:style w:type="paragraph" w:customStyle="1" w:styleId="71E9232CC4D94F8BAAB040A194F427B818">
    <w:name w:val="71E9232CC4D94F8BAAB040A194F427B818"/>
    <w:rsid w:val="00C068B3"/>
    <w:rPr>
      <w:rFonts w:eastAsiaTheme="minorHAnsi"/>
      <w:lang w:val="es-EC" w:eastAsia="en-US"/>
    </w:rPr>
  </w:style>
  <w:style w:type="paragraph" w:customStyle="1" w:styleId="B9DF7B1A46DF4B969903E92B2F1AAD2C20">
    <w:name w:val="B9DF7B1A46DF4B969903E92B2F1AAD2C20"/>
    <w:rsid w:val="00C068B3"/>
    <w:rPr>
      <w:rFonts w:eastAsiaTheme="minorHAnsi"/>
      <w:lang w:val="es-EC" w:eastAsia="en-US"/>
    </w:rPr>
  </w:style>
  <w:style w:type="paragraph" w:customStyle="1" w:styleId="881B1BE5CDEC4F929C56A71ED40075B320">
    <w:name w:val="881B1BE5CDEC4F929C56A71ED40075B320"/>
    <w:rsid w:val="00C068B3"/>
    <w:rPr>
      <w:rFonts w:eastAsiaTheme="minorHAnsi"/>
      <w:lang w:val="es-EC" w:eastAsia="en-US"/>
    </w:rPr>
  </w:style>
  <w:style w:type="paragraph" w:customStyle="1" w:styleId="CE75B8F21FC74AEA8D63FF00918B8B8F20">
    <w:name w:val="CE75B8F21FC74AEA8D63FF00918B8B8F20"/>
    <w:rsid w:val="00C068B3"/>
    <w:rPr>
      <w:rFonts w:eastAsiaTheme="minorHAnsi"/>
      <w:lang w:val="es-EC" w:eastAsia="en-US"/>
    </w:rPr>
  </w:style>
  <w:style w:type="paragraph" w:customStyle="1" w:styleId="DA10A2CE462E4344AFB75924CE6FA73F17">
    <w:name w:val="DA10A2CE462E4344AFB75924CE6FA73F17"/>
    <w:rsid w:val="00C068B3"/>
    <w:rPr>
      <w:rFonts w:eastAsiaTheme="minorHAnsi"/>
      <w:lang w:val="es-EC" w:eastAsia="en-US"/>
    </w:rPr>
  </w:style>
  <w:style w:type="paragraph" w:customStyle="1" w:styleId="37DA746D94EB154BBF4F33177E3045F24">
    <w:name w:val="37DA746D94EB154BBF4F33177E3045F24"/>
    <w:rsid w:val="00C068B3"/>
    <w:rPr>
      <w:rFonts w:eastAsiaTheme="minorHAnsi"/>
      <w:lang w:val="es-EC" w:eastAsia="en-US"/>
    </w:rPr>
  </w:style>
  <w:style w:type="paragraph" w:customStyle="1" w:styleId="01705F66845A4A39AE7519BEAC52C69913">
    <w:name w:val="01705F66845A4A39AE7519BEAC52C69913"/>
    <w:rsid w:val="00C068B3"/>
    <w:rPr>
      <w:rFonts w:eastAsiaTheme="minorHAnsi"/>
      <w:lang w:val="es-EC" w:eastAsia="en-US"/>
    </w:rPr>
  </w:style>
  <w:style w:type="paragraph" w:customStyle="1" w:styleId="E5C8704FC8084DAE9BC60D23909BA54B13">
    <w:name w:val="E5C8704FC8084DAE9BC60D23909BA54B13"/>
    <w:rsid w:val="00C068B3"/>
    <w:rPr>
      <w:rFonts w:eastAsiaTheme="minorHAnsi"/>
      <w:lang w:val="es-EC" w:eastAsia="en-US"/>
    </w:rPr>
  </w:style>
  <w:style w:type="paragraph" w:customStyle="1" w:styleId="BF33E177B7694A8B858944C089A8216213">
    <w:name w:val="BF33E177B7694A8B858944C089A8216213"/>
    <w:rsid w:val="00C068B3"/>
    <w:rPr>
      <w:rFonts w:eastAsiaTheme="minorHAnsi"/>
      <w:lang w:val="es-EC" w:eastAsia="en-US"/>
    </w:rPr>
  </w:style>
  <w:style w:type="paragraph" w:customStyle="1" w:styleId="19B6194F2F92406F8F3E2F1BCAD3057913">
    <w:name w:val="19B6194F2F92406F8F3E2F1BCAD3057913"/>
    <w:rsid w:val="00C068B3"/>
    <w:rPr>
      <w:rFonts w:eastAsiaTheme="minorHAnsi"/>
      <w:lang w:val="es-EC" w:eastAsia="en-US"/>
    </w:rPr>
  </w:style>
  <w:style w:type="paragraph" w:customStyle="1" w:styleId="4F6F29408B39484AADB0667328761F1F13">
    <w:name w:val="4F6F29408B39484AADB0667328761F1F13"/>
    <w:rsid w:val="00C068B3"/>
    <w:rPr>
      <w:rFonts w:eastAsiaTheme="minorHAnsi"/>
      <w:lang w:val="es-EC" w:eastAsia="en-US"/>
    </w:rPr>
  </w:style>
  <w:style w:type="paragraph" w:customStyle="1" w:styleId="626B10955F14442BA2A18812EAC3820313">
    <w:name w:val="626B10955F14442BA2A18812EAC3820313"/>
    <w:rsid w:val="00C068B3"/>
    <w:rPr>
      <w:rFonts w:eastAsiaTheme="minorHAnsi"/>
      <w:lang w:val="es-EC" w:eastAsia="en-US"/>
    </w:rPr>
  </w:style>
  <w:style w:type="paragraph" w:customStyle="1" w:styleId="0E87E0CC760445918E28B05A55157F7413">
    <w:name w:val="0E87E0CC760445918E28B05A55157F7413"/>
    <w:rsid w:val="00C068B3"/>
    <w:rPr>
      <w:rFonts w:eastAsiaTheme="minorHAnsi"/>
      <w:lang w:val="es-EC" w:eastAsia="en-US"/>
    </w:rPr>
  </w:style>
  <w:style w:type="paragraph" w:customStyle="1" w:styleId="29F690D70BA1403EAB02E07639901AB51">
    <w:name w:val="29F690D70BA1403EAB02E07639901AB51"/>
    <w:rsid w:val="00C068B3"/>
    <w:pPr>
      <w:ind w:left="720"/>
      <w:contextualSpacing/>
    </w:pPr>
    <w:rPr>
      <w:rFonts w:eastAsiaTheme="minorHAnsi"/>
      <w:lang w:val="es-EC" w:eastAsia="en-US"/>
    </w:rPr>
  </w:style>
  <w:style w:type="paragraph" w:customStyle="1" w:styleId="939F3CFDAF3D4E719DCD8EFD768805C611">
    <w:name w:val="939F3CFDAF3D4E719DCD8EFD768805C611"/>
    <w:rsid w:val="00C068B3"/>
    <w:rPr>
      <w:rFonts w:eastAsiaTheme="minorHAnsi"/>
      <w:lang w:val="es-EC" w:eastAsia="en-US"/>
    </w:rPr>
  </w:style>
  <w:style w:type="paragraph" w:customStyle="1" w:styleId="E2CC841D043846B49F030638C58020F85">
    <w:name w:val="E2CC841D043846B49F030638C58020F85"/>
    <w:rsid w:val="00C068B3"/>
    <w:rPr>
      <w:rFonts w:eastAsiaTheme="minorHAnsi"/>
      <w:lang w:val="es-EC" w:eastAsia="en-US"/>
    </w:rPr>
  </w:style>
  <w:style w:type="paragraph" w:customStyle="1" w:styleId="10F8CDC4A7914AD8AA94E2C3843334355">
    <w:name w:val="10F8CDC4A7914AD8AA94E2C3843334355"/>
    <w:rsid w:val="00C068B3"/>
    <w:rPr>
      <w:rFonts w:eastAsiaTheme="minorHAnsi"/>
      <w:lang w:val="es-EC" w:eastAsia="en-US"/>
    </w:rPr>
  </w:style>
  <w:style w:type="paragraph" w:customStyle="1" w:styleId="2182B824C37B4D77B1563BDCF3CBA9015">
    <w:name w:val="2182B824C37B4D77B1563BDCF3CBA9015"/>
    <w:rsid w:val="00C068B3"/>
    <w:rPr>
      <w:rFonts w:eastAsiaTheme="minorHAnsi"/>
      <w:lang w:val="es-EC" w:eastAsia="en-US"/>
    </w:rPr>
  </w:style>
  <w:style w:type="paragraph" w:customStyle="1" w:styleId="2BD56F449C724EF3B1E286A80C8ECDB05">
    <w:name w:val="2BD56F449C724EF3B1E286A80C8ECDB05"/>
    <w:rsid w:val="00C068B3"/>
    <w:rPr>
      <w:rFonts w:eastAsiaTheme="minorHAnsi"/>
      <w:lang w:val="es-EC" w:eastAsia="en-US"/>
    </w:rPr>
  </w:style>
  <w:style w:type="paragraph" w:customStyle="1" w:styleId="8EAE612E3A4D43CF8223846F68390C9D5">
    <w:name w:val="8EAE612E3A4D43CF8223846F68390C9D5"/>
    <w:rsid w:val="00C068B3"/>
    <w:rPr>
      <w:rFonts w:eastAsiaTheme="minorHAnsi"/>
      <w:lang w:val="es-EC" w:eastAsia="en-US"/>
    </w:rPr>
  </w:style>
  <w:style w:type="paragraph" w:customStyle="1" w:styleId="18C7C69FC3774A8FA5C15E8B74D93D265">
    <w:name w:val="18C7C69FC3774A8FA5C15E8B74D93D265"/>
    <w:rsid w:val="00C068B3"/>
    <w:rPr>
      <w:rFonts w:eastAsiaTheme="minorHAnsi"/>
      <w:lang w:val="es-EC" w:eastAsia="en-US"/>
    </w:rPr>
  </w:style>
  <w:style w:type="paragraph" w:customStyle="1" w:styleId="23CAB85223594894AB225A9E2B570FE85">
    <w:name w:val="23CAB85223594894AB225A9E2B570FE85"/>
    <w:rsid w:val="00C068B3"/>
    <w:rPr>
      <w:rFonts w:eastAsiaTheme="minorHAnsi"/>
      <w:lang w:val="es-EC" w:eastAsia="en-US"/>
    </w:rPr>
  </w:style>
  <w:style w:type="paragraph" w:customStyle="1" w:styleId="44237308E1F546CBA7ADF7D45EDA0D8B5">
    <w:name w:val="44237308E1F546CBA7ADF7D45EDA0D8B5"/>
    <w:rsid w:val="00C068B3"/>
    <w:rPr>
      <w:rFonts w:eastAsiaTheme="minorHAnsi"/>
      <w:lang w:val="es-EC" w:eastAsia="en-US"/>
    </w:rPr>
  </w:style>
  <w:style w:type="paragraph" w:customStyle="1" w:styleId="D09A44C6D0CA4C5F813946D6E2509DE95">
    <w:name w:val="D09A44C6D0CA4C5F813946D6E2509DE95"/>
    <w:rsid w:val="00C068B3"/>
    <w:rPr>
      <w:rFonts w:eastAsiaTheme="minorHAnsi"/>
      <w:lang w:val="es-EC" w:eastAsia="en-US"/>
    </w:rPr>
  </w:style>
  <w:style w:type="paragraph" w:customStyle="1" w:styleId="4066846A06F04329BE8A3A60550331055">
    <w:name w:val="4066846A06F04329BE8A3A60550331055"/>
    <w:rsid w:val="00C068B3"/>
    <w:rPr>
      <w:rFonts w:eastAsiaTheme="minorHAnsi"/>
      <w:lang w:val="es-EC" w:eastAsia="en-US"/>
    </w:rPr>
  </w:style>
  <w:style w:type="paragraph" w:customStyle="1" w:styleId="D79E02C1C27C45869D5894E9A8E7B0D05">
    <w:name w:val="D79E02C1C27C45869D5894E9A8E7B0D05"/>
    <w:rsid w:val="00C068B3"/>
    <w:rPr>
      <w:rFonts w:eastAsiaTheme="minorHAnsi"/>
      <w:lang w:val="es-EC" w:eastAsia="en-US"/>
    </w:rPr>
  </w:style>
  <w:style w:type="paragraph" w:customStyle="1" w:styleId="7D968C90A1BC45CC86B6562692F23DF75">
    <w:name w:val="7D968C90A1BC45CC86B6562692F23DF75"/>
    <w:rsid w:val="00C068B3"/>
    <w:rPr>
      <w:rFonts w:eastAsiaTheme="minorHAnsi"/>
      <w:lang w:val="es-EC" w:eastAsia="en-US"/>
    </w:rPr>
  </w:style>
  <w:style w:type="paragraph" w:customStyle="1" w:styleId="EE7228D15F2A450F964970568CD8B98C5">
    <w:name w:val="EE7228D15F2A450F964970568CD8B98C5"/>
    <w:rsid w:val="00C068B3"/>
    <w:rPr>
      <w:rFonts w:eastAsiaTheme="minorHAnsi"/>
      <w:lang w:val="es-EC" w:eastAsia="en-US"/>
    </w:rPr>
  </w:style>
  <w:style w:type="paragraph" w:customStyle="1" w:styleId="43E2CB88C9D1475EB4DD7C491E5D5EB95">
    <w:name w:val="43E2CB88C9D1475EB4DD7C491E5D5EB95"/>
    <w:rsid w:val="00C068B3"/>
    <w:rPr>
      <w:rFonts w:eastAsiaTheme="minorHAnsi"/>
      <w:lang w:val="es-EC" w:eastAsia="en-US"/>
    </w:rPr>
  </w:style>
  <w:style w:type="paragraph" w:customStyle="1" w:styleId="F9FEE0623D6849869FBC484FEBAA72AD5">
    <w:name w:val="F9FEE0623D6849869FBC484FEBAA72AD5"/>
    <w:rsid w:val="00C068B3"/>
    <w:rPr>
      <w:rFonts w:eastAsiaTheme="minorHAnsi"/>
      <w:lang w:val="es-EC" w:eastAsia="en-US"/>
    </w:rPr>
  </w:style>
  <w:style w:type="paragraph" w:customStyle="1" w:styleId="2DF2C7AE28084371A6E04B14C148E3155">
    <w:name w:val="2DF2C7AE28084371A6E04B14C148E3155"/>
    <w:rsid w:val="00C068B3"/>
    <w:rPr>
      <w:rFonts w:eastAsiaTheme="minorHAnsi"/>
      <w:lang w:val="es-EC" w:eastAsia="en-US"/>
    </w:rPr>
  </w:style>
  <w:style w:type="paragraph" w:customStyle="1" w:styleId="82B270B8117E4EB68FF2B8DEBFC5CCB7">
    <w:name w:val="82B270B8117E4EB68FF2B8DEBFC5CCB7"/>
    <w:rsid w:val="00C068B3"/>
  </w:style>
  <w:style w:type="paragraph" w:customStyle="1" w:styleId="F491F109D9174AFFAAA6F595D9D3F11D">
    <w:name w:val="F491F109D9174AFFAAA6F595D9D3F11D"/>
    <w:rsid w:val="00C068B3"/>
  </w:style>
  <w:style w:type="paragraph" w:customStyle="1" w:styleId="E456361D742E4921A56AF48A8AE105B4">
    <w:name w:val="E456361D742E4921A56AF48A8AE105B4"/>
    <w:rsid w:val="00C068B3"/>
  </w:style>
  <w:style w:type="paragraph" w:customStyle="1" w:styleId="9D7AFA11452241C7B9DF747124563B70">
    <w:name w:val="9D7AFA11452241C7B9DF747124563B70"/>
    <w:rsid w:val="00C068B3"/>
  </w:style>
  <w:style w:type="paragraph" w:customStyle="1" w:styleId="75A04814266E4C61BC2FDC5A022A8CF6">
    <w:name w:val="75A04814266E4C61BC2FDC5A022A8CF6"/>
    <w:rsid w:val="00C068B3"/>
  </w:style>
  <w:style w:type="paragraph" w:customStyle="1" w:styleId="C787F4D5C12945958275EC6DC44FF76C5">
    <w:name w:val="C787F4D5C12945958275EC6DC44FF76C5"/>
    <w:rsid w:val="00C068B3"/>
    <w:rPr>
      <w:rFonts w:eastAsiaTheme="minorHAnsi"/>
      <w:lang w:val="es-EC" w:eastAsia="en-US"/>
    </w:rPr>
  </w:style>
  <w:style w:type="paragraph" w:customStyle="1" w:styleId="1346B9DA67EA406B8EC72B01BEC7428E21">
    <w:name w:val="1346B9DA67EA406B8EC72B01BEC7428E21"/>
    <w:rsid w:val="00C068B3"/>
    <w:rPr>
      <w:rFonts w:eastAsiaTheme="minorHAnsi"/>
      <w:lang w:val="es-EC" w:eastAsia="en-US"/>
    </w:rPr>
  </w:style>
  <w:style w:type="paragraph" w:customStyle="1" w:styleId="D48B78BA59304391A27962A43421EF6421">
    <w:name w:val="D48B78BA59304391A27962A43421EF6421"/>
    <w:rsid w:val="00C068B3"/>
    <w:rPr>
      <w:rFonts w:eastAsiaTheme="minorHAnsi"/>
      <w:lang w:val="es-EC" w:eastAsia="en-US"/>
    </w:rPr>
  </w:style>
  <w:style w:type="paragraph" w:customStyle="1" w:styleId="B7C07A82DE7F4FFD94435CB4535CC40F21">
    <w:name w:val="B7C07A82DE7F4FFD94435CB4535CC40F21"/>
    <w:rsid w:val="00C068B3"/>
    <w:rPr>
      <w:rFonts w:eastAsiaTheme="minorHAnsi"/>
      <w:lang w:val="es-EC" w:eastAsia="en-US"/>
    </w:rPr>
  </w:style>
  <w:style w:type="paragraph" w:customStyle="1" w:styleId="F53A35E6664848978E95535C1D11C98121">
    <w:name w:val="F53A35E6664848978E95535C1D11C98121"/>
    <w:rsid w:val="00C068B3"/>
    <w:rPr>
      <w:rFonts w:eastAsiaTheme="minorHAnsi"/>
      <w:lang w:val="es-EC" w:eastAsia="en-US"/>
    </w:rPr>
  </w:style>
  <w:style w:type="paragraph" w:customStyle="1" w:styleId="9E626E45202F414F9108243F6FBA830921">
    <w:name w:val="9E626E45202F414F9108243F6FBA830921"/>
    <w:rsid w:val="00C068B3"/>
    <w:rPr>
      <w:rFonts w:eastAsiaTheme="minorHAnsi"/>
      <w:lang w:val="es-EC" w:eastAsia="en-US"/>
    </w:rPr>
  </w:style>
  <w:style w:type="paragraph" w:customStyle="1" w:styleId="EE2139BB3E06499E9166BC5DF14926E221">
    <w:name w:val="EE2139BB3E06499E9166BC5DF14926E221"/>
    <w:rsid w:val="00C068B3"/>
    <w:rPr>
      <w:rFonts w:eastAsiaTheme="minorHAnsi"/>
      <w:lang w:val="es-EC" w:eastAsia="en-US"/>
    </w:rPr>
  </w:style>
  <w:style w:type="paragraph" w:customStyle="1" w:styleId="10845DBE96C342C285CCD6E528AB26B121">
    <w:name w:val="10845DBE96C342C285CCD6E528AB26B121"/>
    <w:rsid w:val="00C068B3"/>
    <w:rPr>
      <w:rFonts w:eastAsiaTheme="minorHAnsi"/>
      <w:lang w:val="es-EC" w:eastAsia="en-US"/>
    </w:rPr>
  </w:style>
  <w:style w:type="paragraph" w:customStyle="1" w:styleId="4F4C068E327D4225AE9CA58505E73A8E18">
    <w:name w:val="4F4C068E327D4225AE9CA58505E73A8E18"/>
    <w:rsid w:val="00C068B3"/>
    <w:rPr>
      <w:rFonts w:eastAsiaTheme="minorHAnsi"/>
      <w:lang w:val="es-EC" w:eastAsia="en-US"/>
    </w:rPr>
  </w:style>
  <w:style w:type="paragraph" w:customStyle="1" w:styleId="A992BAC19587424888D2ADEFB649773019">
    <w:name w:val="A992BAC19587424888D2ADEFB649773019"/>
    <w:rsid w:val="00C068B3"/>
    <w:rPr>
      <w:rFonts w:eastAsiaTheme="minorHAnsi"/>
      <w:lang w:val="es-EC" w:eastAsia="en-US"/>
    </w:rPr>
  </w:style>
  <w:style w:type="paragraph" w:customStyle="1" w:styleId="71E9232CC4D94F8BAAB040A194F427B819">
    <w:name w:val="71E9232CC4D94F8BAAB040A194F427B819"/>
    <w:rsid w:val="00C068B3"/>
    <w:rPr>
      <w:rFonts w:eastAsiaTheme="minorHAnsi"/>
      <w:lang w:val="es-EC" w:eastAsia="en-US"/>
    </w:rPr>
  </w:style>
  <w:style w:type="paragraph" w:customStyle="1" w:styleId="B9DF7B1A46DF4B969903E92B2F1AAD2C21">
    <w:name w:val="B9DF7B1A46DF4B969903E92B2F1AAD2C21"/>
    <w:rsid w:val="00C068B3"/>
    <w:rPr>
      <w:rFonts w:eastAsiaTheme="minorHAnsi"/>
      <w:lang w:val="es-EC" w:eastAsia="en-US"/>
    </w:rPr>
  </w:style>
  <w:style w:type="paragraph" w:customStyle="1" w:styleId="881B1BE5CDEC4F929C56A71ED40075B321">
    <w:name w:val="881B1BE5CDEC4F929C56A71ED40075B321"/>
    <w:rsid w:val="00C068B3"/>
    <w:rPr>
      <w:rFonts w:eastAsiaTheme="minorHAnsi"/>
      <w:lang w:val="es-EC" w:eastAsia="en-US"/>
    </w:rPr>
  </w:style>
  <w:style w:type="paragraph" w:customStyle="1" w:styleId="CE75B8F21FC74AEA8D63FF00918B8B8F21">
    <w:name w:val="CE75B8F21FC74AEA8D63FF00918B8B8F21"/>
    <w:rsid w:val="00C068B3"/>
    <w:rPr>
      <w:rFonts w:eastAsiaTheme="minorHAnsi"/>
      <w:lang w:val="es-EC" w:eastAsia="en-US"/>
    </w:rPr>
  </w:style>
  <w:style w:type="paragraph" w:customStyle="1" w:styleId="DA10A2CE462E4344AFB75924CE6FA73F18">
    <w:name w:val="DA10A2CE462E4344AFB75924CE6FA73F18"/>
    <w:rsid w:val="00C068B3"/>
    <w:rPr>
      <w:rFonts w:eastAsiaTheme="minorHAnsi"/>
      <w:lang w:val="es-EC" w:eastAsia="en-US"/>
    </w:rPr>
  </w:style>
  <w:style w:type="paragraph" w:customStyle="1" w:styleId="37DA746D94EB154BBF4F33177E3045F25">
    <w:name w:val="37DA746D94EB154BBF4F33177E3045F25"/>
    <w:rsid w:val="00C068B3"/>
    <w:rPr>
      <w:rFonts w:eastAsiaTheme="minorHAnsi"/>
      <w:lang w:val="es-EC" w:eastAsia="en-US"/>
    </w:rPr>
  </w:style>
  <w:style w:type="paragraph" w:customStyle="1" w:styleId="01705F66845A4A39AE7519BEAC52C69914">
    <w:name w:val="01705F66845A4A39AE7519BEAC52C69914"/>
    <w:rsid w:val="00C068B3"/>
    <w:rPr>
      <w:rFonts w:eastAsiaTheme="minorHAnsi"/>
      <w:lang w:val="es-EC" w:eastAsia="en-US"/>
    </w:rPr>
  </w:style>
  <w:style w:type="paragraph" w:customStyle="1" w:styleId="E5C8704FC8084DAE9BC60D23909BA54B14">
    <w:name w:val="E5C8704FC8084DAE9BC60D23909BA54B14"/>
    <w:rsid w:val="00C068B3"/>
    <w:rPr>
      <w:rFonts w:eastAsiaTheme="minorHAnsi"/>
      <w:lang w:val="es-EC" w:eastAsia="en-US"/>
    </w:rPr>
  </w:style>
  <w:style w:type="paragraph" w:customStyle="1" w:styleId="BF33E177B7694A8B858944C089A8216214">
    <w:name w:val="BF33E177B7694A8B858944C089A8216214"/>
    <w:rsid w:val="00C068B3"/>
    <w:rPr>
      <w:rFonts w:eastAsiaTheme="minorHAnsi"/>
      <w:lang w:val="es-EC" w:eastAsia="en-US"/>
    </w:rPr>
  </w:style>
  <w:style w:type="paragraph" w:customStyle="1" w:styleId="19B6194F2F92406F8F3E2F1BCAD3057914">
    <w:name w:val="19B6194F2F92406F8F3E2F1BCAD3057914"/>
    <w:rsid w:val="00C068B3"/>
    <w:rPr>
      <w:rFonts w:eastAsiaTheme="minorHAnsi"/>
      <w:lang w:val="es-EC" w:eastAsia="en-US"/>
    </w:rPr>
  </w:style>
  <w:style w:type="paragraph" w:customStyle="1" w:styleId="4F6F29408B39484AADB0667328761F1F14">
    <w:name w:val="4F6F29408B39484AADB0667328761F1F14"/>
    <w:rsid w:val="00C068B3"/>
    <w:rPr>
      <w:rFonts w:eastAsiaTheme="minorHAnsi"/>
      <w:lang w:val="es-EC" w:eastAsia="en-US"/>
    </w:rPr>
  </w:style>
  <w:style w:type="paragraph" w:customStyle="1" w:styleId="626B10955F14442BA2A18812EAC3820314">
    <w:name w:val="626B10955F14442BA2A18812EAC3820314"/>
    <w:rsid w:val="00C068B3"/>
    <w:rPr>
      <w:rFonts w:eastAsiaTheme="minorHAnsi"/>
      <w:lang w:val="es-EC" w:eastAsia="en-US"/>
    </w:rPr>
  </w:style>
  <w:style w:type="paragraph" w:customStyle="1" w:styleId="0E87E0CC760445918E28B05A55157F7414">
    <w:name w:val="0E87E0CC760445918E28B05A55157F7414"/>
    <w:rsid w:val="00C068B3"/>
    <w:rPr>
      <w:rFonts w:eastAsiaTheme="minorHAnsi"/>
      <w:lang w:val="es-EC" w:eastAsia="en-US"/>
    </w:rPr>
  </w:style>
  <w:style w:type="paragraph" w:customStyle="1" w:styleId="29F690D70BA1403EAB02E07639901AB52">
    <w:name w:val="29F690D70BA1403EAB02E07639901AB52"/>
    <w:rsid w:val="00C068B3"/>
    <w:rPr>
      <w:rFonts w:eastAsiaTheme="minorHAnsi"/>
      <w:lang w:val="es-EC" w:eastAsia="en-US"/>
    </w:rPr>
  </w:style>
  <w:style w:type="paragraph" w:customStyle="1" w:styleId="F491F109D9174AFFAAA6F595D9D3F11D1">
    <w:name w:val="F491F109D9174AFFAAA6F595D9D3F11D1"/>
    <w:rsid w:val="00C068B3"/>
    <w:rPr>
      <w:rFonts w:eastAsiaTheme="minorHAnsi"/>
      <w:lang w:val="es-EC" w:eastAsia="en-US"/>
    </w:rPr>
  </w:style>
  <w:style w:type="paragraph" w:customStyle="1" w:styleId="82B270B8117E4EB68FF2B8DEBFC5CCB71">
    <w:name w:val="82B270B8117E4EB68FF2B8DEBFC5CCB71"/>
    <w:rsid w:val="00C068B3"/>
    <w:rPr>
      <w:rFonts w:eastAsiaTheme="minorHAnsi"/>
      <w:lang w:val="es-EC" w:eastAsia="en-US"/>
    </w:rPr>
  </w:style>
  <w:style w:type="paragraph" w:customStyle="1" w:styleId="E456361D742E4921A56AF48A8AE105B41">
    <w:name w:val="E456361D742E4921A56AF48A8AE105B41"/>
    <w:rsid w:val="00C068B3"/>
    <w:rPr>
      <w:rFonts w:eastAsiaTheme="minorHAnsi"/>
      <w:lang w:val="es-EC" w:eastAsia="en-US"/>
    </w:rPr>
  </w:style>
  <w:style w:type="paragraph" w:customStyle="1" w:styleId="75A04814266E4C61BC2FDC5A022A8CF61">
    <w:name w:val="75A04814266E4C61BC2FDC5A022A8CF61"/>
    <w:rsid w:val="00C068B3"/>
    <w:rPr>
      <w:rFonts w:eastAsiaTheme="minorHAnsi"/>
      <w:lang w:val="es-EC" w:eastAsia="en-US"/>
    </w:rPr>
  </w:style>
  <w:style w:type="paragraph" w:customStyle="1" w:styleId="939F3CFDAF3D4E719DCD8EFD768805C612">
    <w:name w:val="939F3CFDAF3D4E719DCD8EFD768805C612"/>
    <w:rsid w:val="00C068B3"/>
    <w:rPr>
      <w:rFonts w:eastAsiaTheme="minorHAnsi"/>
      <w:lang w:val="es-EC" w:eastAsia="en-US"/>
    </w:rPr>
  </w:style>
  <w:style w:type="paragraph" w:customStyle="1" w:styleId="E2CC841D043846B49F030638C58020F86">
    <w:name w:val="E2CC841D043846B49F030638C58020F86"/>
    <w:rsid w:val="00C068B3"/>
    <w:rPr>
      <w:rFonts w:eastAsiaTheme="minorHAnsi"/>
      <w:lang w:val="es-EC" w:eastAsia="en-US"/>
    </w:rPr>
  </w:style>
  <w:style w:type="paragraph" w:customStyle="1" w:styleId="10F8CDC4A7914AD8AA94E2C3843334356">
    <w:name w:val="10F8CDC4A7914AD8AA94E2C3843334356"/>
    <w:rsid w:val="00C068B3"/>
    <w:rPr>
      <w:rFonts w:eastAsiaTheme="minorHAnsi"/>
      <w:lang w:val="es-EC" w:eastAsia="en-US"/>
    </w:rPr>
  </w:style>
  <w:style w:type="paragraph" w:customStyle="1" w:styleId="2182B824C37B4D77B1563BDCF3CBA9016">
    <w:name w:val="2182B824C37B4D77B1563BDCF3CBA9016"/>
    <w:rsid w:val="00C068B3"/>
    <w:rPr>
      <w:rFonts w:eastAsiaTheme="minorHAnsi"/>
      <w:lang w:val="es-EC" w:eastAsia="en-US"/>
    </w:rPr>
  </w:style>
  <w:style w:type="paragraph" w:customStyle="1" w:styleId="2BD56F449C724EF3B1E286A80C8ECDB06">
    <w:name w:val="2BD56F449C724EF3B1E286A80C8ECDB06"/>
    <w:rsid w:val="00C068B3"/>
    <w:rPr>
      <w:rFonts w:eastAsiaTheme="minorHAnsi"/>
      <w:lang w:val="es-EC" w:eastAsia="en-US"/>
    </w:rPr>
  </w:style>
  <w:style w:type="paragraph" w:customStyle="1" w:styleId="8EAE612E3A4D43CF8223846F68390C9D6">
    <w:name w:val="8EAE612E3A4D43CF8223846F68390C9D6"/>
    <w:rsid w:val="00C068B3"/>
    <w:rPr>
      <w:rFonts w:eastAsiaTheme="minorHAnsi"/>
      <w:lang w:val="es-EC" w:eastAsia="en-US"/>
    </w:rPr>
  </w:style>
  <w:style w:type="paragraph" w:customStyle="1" w:styleId="18C7C69FC3774A8FA5C15E8B74D93D266">
    <w:name w:val="18C7C69FC3774A8FA5C15E8B74D93D266"/>
    <w:rsid w:val="00C068B3"/>
    <w:rPr>
      <w:rFonts w:eastAsiaTheme="minorHAnsi"/>
      <w:lang w:val="es-EC" w:eastAsia="en-US"/>
    </w:rPr>
  </w:style>
  <w:style w:type="paragraph" w:customStyle="1" w:styleId="23CAB85223594894AB225A9E2B570FE86">
    <w:name w:val="23CAB85223594894AB225A9E2B570FE86"/>
    <w:rsid w:val="00C068B3"/>
    <w:rPr>
      <w:rFonts w:eastAsiaTheme="minorHAnsi"/>
      <w:lang w:val="es-EC" w:eastAsia="en-US"/>
    </w:rPr>
  </w:style>
  <w:style w:type="paragraph" w:customStyle="1" w:styleId="44237308E1F546CBA7ADF7D45EDA0D8B6">
    <w:name w:val="44237308E1F546CBA7ADF7D45EDA0D8B6"/>
    <w:rsid w:val="00C068B3"/>
    <w:rPr>
      <w:rFonts w:eastAsiaTheme="minorHAnsi"/>
      <w:lang w:val="es-EC" w:eastAsia="en-US"/>
    </w:rPr>
  </w:style>
  <w:style w:type="paragraph" w:customStyle="1" w:styleId="D09A44C6D0CA4C5F813946D6E2509DE96">
    <w:name w:val="D09A44C6D0CA4C5F813946D6E2509DE96"/>
    <w:rsid w:val="00C068B3"/>
    <w:rPr>
      <w:rFonts w:eastAsiaTheme="minorHAnsi"/>
      <w:lang w:val="es-EC" w:eastAsia="en-US"/>
    </w:rPr>
  </w:style>
  <w:style w:type="paragraph" w:customStyle="1" w:styleId="4066846A06F04329BE8A3A60550331056">
    <w:name w:val="4066846A06F04329BE8A3A60550331056"/>
    <w:rsid w:val="00C068B3"/>
    <w:rPr>
      <w:rFonts w:eastAsiaTheme="minorHAnsi"/>
      <w:lang w:val="es-EC" w:eastAsia="en-US"/>
    </w:rPr>
  </w:style>
  <w:style w:type="paragraph" w:customStyle="1" w:styleId="D79E02C1C27C45869D5894E9A8E7B0D06">
    <w:name w:val="D79E02C1C27C45869D5894E9A8E7B0D06"/>
    <w:rsid w:val="00C068B3"/>
    <w:rPr>
      <w:rFonts w:eastAsiaTheme="minorHAnsi"/>
      <w:lang w:val="es-EC" w:eastAsia="en-US"/>
    </w:rPr>
  </w:style>
  <w:style w:type="paragraph" w:customStyle="1" w:styleId="7D968C90A1BC45CC86B6562692F23DF76">
    <w:name w:val="7D968C90A1BC45CC86B6562692F23DF76"/>
    <w:rsid w:val="00C068B3"/>
    <w:rPr>
      <w:rFonts w:eastAsiaTheme="minorHAnsi"/>
      <w:lang w:val="es-EC" w:eastAsia="en-US"/>
    </w:rPr>
  </w:style>
  <w:style w:type="paragraph" w:customStyle="1" w:styleId="EE7228D15F2A450F964970568CD8B98C6">
    <w:name w:val="EE7228D15F2A450F964970568CD8B98C6"/>
    <w:rsid w:val="00C068B3"/>
    <w:rPr>
      <w:rFonts w:eastAsiaTheme="minorHAnsi"/>
      <w:lang w:val="es-EC" w:eastAsia="en-US"/>
    </w:rPr>
  </w:style>
  <w:style w:type="paragraph" w:customStyle="1" w:styleId="43E2CB88C9D1475EB4DD7C491E5D5EB96">
    <w:name w:val="43E2CB88C9D1475EB4DD7C491E5D5EB96"/>
    <w:rsid w:val="00C068B3"/>
    <w:rPr>
      <w:rFonts w:eastAsiaTheme="minorHAnsi"/>
      <w:lang w:val="es-EC" w:eastAsia="en-US"/>
    </w:rPr>
  </w:style>
  <w:style w:type="paragraph" w:customStyle="1" w:styleId="F9FEE0623D6849869FBC484FEBAA72AD6">
    <w:name w:val="F9FEE0623D6849869FBC484FEBAA72AD6"/>
    <w:rsid w:val="00C068B3"/>
    <w:rPr>
      <w:rFonts w:eastAsiaTheme="minorHAnsi"/>
      <w:lang w:val="es-EC" w:eastAsia="en-US"/>
    </w:rPr>
  </w:style>
  <w:style w:type="paragraph" w:customStyle="1" w:styleId="2DF2C7AE28084371A6E04B14C148E3156">
    <w:name w:val="2DF2C7AE28084371A6E04B14C148E3156"/>
    <w:rsid w:val="00C068B3"/>
    <w:rPr>
      <w:rFonts w:eastAsiaTheme="minorHAnsi"/>
      <w:lang w:val="es-EC" w:eastAsia="en-US"/>
    </w:rPr>
  </w:style>
  <w:style w:type="paragraph" w:customStyle="1" w:styleId="AEAB493100AD47588E35228B86A32796">
    <w:name w:val="AEAB493100AD47588E35228B86A32796"/>
    <w:rsid w:val="00C068B3"/>
  </w:style>
  <w:style w:type="paragraph" w:customStyle="1" w:styleId="CB61185B0C854834B09037562CF1BE4A">
    <w:name w:val="CB61185B0C854834B09037562CF1BE4A"/>
    <w:rsid w:val="00C068B3"/>
  </w:style>
  <w:style w:type="paragraph" w:customStyle="1" w:styleId="D01CBB07352B4BB58D16E1E0A4790314">
    <w:name w:val="D01CBB07352B4BB58D16E1E0A4790314"/>
    <w:rsid w:val="00C068B3"/>
  </w:style>
  <w:style w:type="paragraph" w:customStyle="1" w:styleId="64DF96ADC286490B95BD82D21AE0CA3D">
    <w:name w:val="64DF96ADC286490B95BD82D21AE0CA3D"/>
    <w:rsid w:val="00C068B3"/>
  </w:style>
  <w:style w:type="paragraph" w:customStyle="1" w:styleId="C787F4D5C12945958275EC6DC44FF76C6">
    <w:name w:val="C787F4D5C12945958275EC6DC44FF76C6"/>
    <w:rsid w:val="00A30903"/>
    <w:rPr>
      <w:rFonts w:eastAsiaTheme="minorHAnsi"/>
      <w:lang w:val="es-EC" w:eastAsia="en-US"/>
    </w:rPr>
  </w:style>
  <w:style w:type="paragraph" w:customStyle="1" w:styleId="1346B9DA67EA406B8EC72B01BEC7428E22">
    <w:name w:val="1346B9DA67EA406B8EC72B01BEC7428E22"/>
    <w:rsid w:val="00A30903"/>
    <w:rPr>
      <w:rFonts w:eastAsiaTheme="minorHAnsi"/>
      <w:lang w:val="es-EC" w:eastAsia="en-US"/>
    </w:rPr>
  </w:style>
  <w:style w:type="paragraph" w:customStyle="1" w:styleId="D48B78BA59304391A27962A43421EF6422">
    <w:name w:val="D48B78BA59304391A27962A43421EF6422"/>
    <w:rsid w:val="00A30903"/>
    <w:rPr>
      <w:rFonts w:eastAsiaTheme="minorHAnsi"/>
      <w:lang w:val="es-EC" w:eastAsia="en-US"/>
    </w:rPr>
  </w:style>
  <w:style w:type="paragraph" w:customStyle="1" w:styleId="B7C07A82DE7F4FFD94435CB4535CC40F22">
    <w:name w:val="B7C07A82DE7F4FFD94435CB4535CC40F22"/>
    <w:rsid w:val="00A30903"/>
    <w:rPr>
      <w:rFonts w:eastAsiaTheme="minorHAnsi"/>
      <w:lang w:val="es-EC" w:eastAsia="en-US"/>
    </w:rPr>
  </w:style>
  <w:style w:type="paragraph" w:customStyle="1" w:styleId="F53A35E6664848978E95535C1D11C98122">
    <w:name w:val="F53A35E6664848978E95535C1D11C98122"/>
    <w:rsid w:val="00A30903"/>
    <w:rPr>
      <w:rFonts w:eastAsiaTheme="minorHAnsi"/>
      <w:lang w:val="es-EC" w:eastAsia="en-US"/>
    </w:rPr>
  </w:style>
  <w:style w:type="paragraph" w:customStyle="1" w:styleId="9E626E45202F414F9108243F6FBA830922">
    <w:name w:val="9E626E45202F414F9108243F6FBA830922"/>
    <w:rsid w:val="00A30903"/>
    <w:rPr>
      <w:rFonts w:eastAsiaTheme="minorHAnsi"/>
      <w:lang w:val="es-EC" w:eastAsia="en-US"/>
    </w:rPr>
  </w:style>
  <w:style w:type="paragraph" w:customStyle="1" w:styleId="EE2139BB3E06499E9166BC5DF14926E222">
    <w:name w:val="EE2139BB3E06499E9166BC5DF14926E222"/>
    <w:rsid w:val="00A30903"/>
    <w:rPr>
      <w:rFonts w:eastAsiaTheme="minorHAnsi"/>
      <w:lang w:val="es-EC" w:eastAsia="en-US"/>
    </w:rPr>
  </w:style>
  <w:style w:type="paragraph" w:customStyle="1" w:styleId="10845DBE96C342C285CCD6E528AB26B122">
    <w:name w:val="10845DBE96C342C285CCD6E528AB26B122"/>
    <w:rsid w:val="00A30903"/>
    <w:rPr>
      <w:rFonts w:eastAsiaTheme="minorHAnsi"/>
      <w:lang w:val="es-EC" w:eastAsia="en-US"/>
    </w:rPr>
  </w:style>
  <w:style w:type="paragraph" w:customStyle="1" w:styleId="4F4C068E327D4225AE9CA58505E73A8E19">
    <w:name w:val="4F4C068E327D4225AE9CA58505E73A8E19"/>
    <w:rsid w:val="00A30903"/>
    <w:rPr>
      <w:rFonts w:eastAsiaTheme="minorHAnsi"/>
      <w:lang w:val="es-EC" w:eastAsia="en-US"/>
    </w:rPr>
  </w:style>
  <w:style w:type="paragraph" w:customStyle="1" w:styleId="A992BAC19587424888D2ADEFB649773020">
    <w:name w:val="A992BAC19587424888D2ADEFB649773020"/>
    <w:rsid w:val="00A30903"/>
    <w:rPr>
      <w:rFonts w:eastAsiaTheme="minorHAnsi"/>
      <w:lang w:val="es-EC" w:eastAsia="en-US"/>
    </w:rPr>
  </w:style>
  <w:style w:type="paragraph" w:customStyle="1" w:styleId="71E9232CC4D94F8BAAB040A194F427B820">
    <w:name w:val="71E9232CC4D94F8BAAB040A194F427B820"/>
    <w:rsid w:val="00A30903"/>
    <w:rPr>
      <w:rFonts w:eastAsiaTheme="minorHAnsi"/>
      <w:lang w:val="es-EC" w:eastAsia="en-US"/>
    </w:rPr>
  </w:style>
  <w:style w:type="paragraph" w:customStyle="1" w:styleId="B9DF7B1A46DF4B969903E92B2F1AAD2C22">
    <w:name w:val="B9DF7B1A46DF4B969903E92B2F1AAD2C22"/>
    <w:rsid w:val="00A30903"/>
    <w:rPr>
      <w:rFonts w:eastAsiaTheme="minorHAnsi"/>
      <w:lang w:val="es-EC" w:eastAsia="en-US"/>
    </w:rPr>
  </w:style>
  <w:style w:type="paragraph" w:customStyle="1" w:styleId="881B1BE5CDEC4F929C56A71ED40075B322">
    <w:name w:val="881B1BE5CDEC4F929C56A71ED40075B322"/>
    <w:rsid w:val="00A30903"/>
    <w:rPr>
      <w:rFonts w:eastAsiaTheme="minorHAnsi"/>
      <w:lang w:val="es-EC" w:eastAsia="en-US"/>
    </w:rPr>
  </w:style>
  <w:style w:type="paragraph" w:customStyle="1" w:styleId="CE75B8F21FC74AEA8D63FF00918B8B8F22">
    <w:name w:val="CE75B8F21FC74AEA8D63FF00918B8B8F22"/>
    <w:rsid w:val="00A30903"/>
    <w:rPr>
      <w:rFonts w:eastAsiaTheme="minorHAnsi"/>
      <w:lang w:val="es-EC" w:eastAsia="en-US"/>
    </w:rPr>
  </w:style>
  <w:style w:type="paragraph" w:customStyle="1" w:styleId="DA10A2CE462E4344AFB75924CE6FA73F19">
    <w:name w:val="DA10A2CE462E4344AFB75924CE6FA73F19"/>
    <w:rsid w:val="00A30903"/>
    <w:rPr>
      <w:rFonts w:eastAsiaTheme="minorHAnsi"/>
      <w:lang w:val="es-EC" w:eastAsia="en-US"/>
    </w:rPr>
  </w:style>
  <w:style w:type="paragraph" w:customStyle="1" w:styleId="37DA746D94EB154BBF4F33177E3045F26">
    <w:name w:val="37DA746D94EB154BBF4F33177E3045F26"/>
    <w:rsid w:val="00A30903"/>
    <w:rPr>
      <w:rFonts w:eastAsiaTheme="minorHAnsi"/>
      <w:lang w:val="es-EC" w:eastAsia="en-US"/>
    </w:rPr>
  </w:style>
  <w:style w:type="paragraph" w:customStyle="1" w:styleId="01705F66845A4A39AE7519BEAC52C69915">
    <w:name w:val="01705F66845A4A39AE7519BEAC52C69915"/>
    <w:rsid w:val="00A30903"/>
    <w:rPr>
      <w:rFonts w:eastAsiaTheme="minorHAnsi"/>
      <w:lang w:val="es-EC" w:eastAsia="en-US"/>
    </w:rPr>
  </w:style>
  <w:style w:type="paragraph" w:customStyle="1" w:styleId="E5C8704FC8084DAE9BC60D23909BA54B15">
    <w:name w:val="E5C8704FC8084DAE9BC60D23909BA54B15"/>
    <w:rsid w:val="00A30903"/>
    <w:rPr>
      <w:rFonts w:eastAsiaTheme="minorHAnsi"/>
      <w:lang w:val="es-EC" w:eastAsia="en-US"/>
    </w:rPr>
  </w:style>
  <w:style w:type="paragraph" w:customStyle="1" w:styleId="BF33E177B7694A8B858944C089A8216215">
    <w:name w:val="BF33E177B7694A8B858944C089A8216215"/>
    <w:rsid w:val="00A30903"/>
    <w:rPr>
      <w:rFonts w:eastAsiaTheme="minorHAnsi"/>
      <w:lang w:val="es-EC" w:eastAsia="en-US"/>
    </w:rPr>
  </w:style>
  <w:style w:type="paragraph" w:customStyle="1" w:styleId="19B6194F2F92406F8F3E2F1BCAD3057915">
    <w:name w:val="19B6194F2F92406F8F3E2F1BCAD3057915"/>
    <w:rsid w:val="00A30903"/>
    <w:rPr>
      <w:rFonts w:eastAsiaTheme="minorHAnsi"/>
      <w:lang w:val="es-EC" w:eastAsia="en-US"/>
    </w:rPr>
  </w:style>
  <w:style w:type="paragraph" w:customStyle="1" w:styleId="4F6F29408B39484AADB0667328761F1F15">
    <w:name w:val="4F6F29408B39484AADB0667328761F1F15"/>
    <w:rsid w:val="00A30903"/>
    <w:rPr>
      <w:rFonts w:eastAsiaTheme="minorHAnsi"/>
      <w:lang w:val="es-EC" w:eastAsia="en-US"/>
    </w:rPr>
  </w:style>
  <w:style w:type="paragraph" w:customStyle="1" w:styleId="626B10955F14442BA2A18812EAC3820315">
    <w:name w:val="626B10955F14442BA2A18812EAC3820315"/>
    <w:rsid w:val="00A30903"/>
    <w:rPr>
      <w:rFonts w:eastAsiaTheme="minorHAnsi"/>
      <w:lang w:val="es-EC" w:eastAsia="en-US"/>
    </w:rPr>
  </w:style>
  <w:style w:type="paragraph" w:customStyle="1" w:styleId="0E87E0CC760445918E28B05A55157F7415">
    <w:name w:val="0E87E0CC760445918E28B05A55157F7415"/>
    <w:rsid w:val="00A30903"/>
    <w:rPr>
      <w:rFonts w:eastAsiaTheme="minorHAnsi"/>
      <w:lang w:val="es-EC" w:eastAsia="en-US"/>
    </w:rPr>
  </w:style>
  <w:style w:type="paragraph" w:customStyle="1" w:styleId="29F690D70BA1403EAB02E07639901AB53">
    <w:name w:val="29F690D70BA1403EAB02E07639901AB53"/>
    <w:rsid w:val="00A30903"/>
    <w:rPr>
      <w:rFonts w:eastAsiaTheme="minorHAnsi"/>
      <w:lang w:val="es-EC" w:eastAsia="en-US"/>
    </w:rPr>
  </w:style>
  <w:style w:type="paragraph" w:customStyle="1" w:styleId="F491F109D9174AFFAAA6F595D9D3F11D2">
    <w:name w:val="F491F109D9174AFFAAA6F595D9D3F11D2"/>
    <w:rsid w:val="00A30903"/>
    <w:rPr>
      <w:rFonts w:eastAsiaTheme="minorHAnsi"/>
      <w:lang w:val="es-EC" w:eastAsia="en-US"/>
    </w:rPr>
  </w:style>
  <w:style w:type="paragraph" w:customStyle="1" w:styleId="82B270B8117E4EB68FF2B8DEBFC5CCB72">
    <w:name w:val="82B270B8117E4EB68FF2B8DEBFC5CCB72"/>
    <w:rsid w:val="00A30903"/>
    <w:rPr>
      <w:rFonts w:eastAsiaTheme="minorHAnsi"/>
      <w:lang w:val="es-EC" w:eastAsia="en-US"/>
    </w:rPr>
  </w:style>
  <w:style w:type="paragraph" w:customStyle="1" w:styleId="E456361D742E4921A56AF48A8AE105B42">
    <w:name w:val="E456361D742E4921A56AF48A8AE105B42"/>
    <w:rsid w:val="00A30903"/>
    <w:rPr>
      <w:rFonts w:eastAsiaTheme="minorHAnsi"/>
      <w:lang w:val="es-EC" w:eastAsia="en-US"/>
    </w:rPr>
  </w:style>
  <w:style w:type="paragraph" w:customStyle="1" w:styleId="75A04814266E4C61BC2FDC5A022A8CF62">
    <w:name w:val="75A04814266E4C61BC2FDC5A022A8CF62"/>
    <w:rsid w:val="00A30903"/>
    <w:rPr>
      <w:rFonts w:eastAsiaTheme="minorHAnsi"/>
      <w:lang w:val="es-EC" w:eastAsia="en-US"/>
    </w:rPr>
  </w:style>
  <w:style w:type="paragraph" w:customStyle="1" w:styleId="64DF96ADC286490B95BD82D21AE0CA3D1">
    <w:name w:val="64DF96ADC286490B95BD82D21AE0CA3D1"/>
    <w:rsid w:val="00A30903"/>
    <w:rPr>
      <w:rFonts w:eastAsiaTheme="minorHAnsi"/>
      <w:lang w:val="es-EC" w:eastAsia="en-US"/>
    </w:rPr>
  </w:style>
  <w:style w:type="paragraph" w:customStyle="1" w:styleId="939F3CFDAF3D4E719DCD8EFD768805C613">
    <w:name w:val="939F3CFDAF3D4E719DCD8EFD768805C613"/>
    <w:rsid w:val="00A30903"/>
    <w:rPr>
      <w:rFonts w:eastAsiaTheme="minorHAnsi"/>
      <w:lang w:val="es-EC" w:eastAsia="en-US"/>
    </w:rPr>
  </w:style>
  <w:style w:type="paragraph" w:customStyle="1" w:styleId="E2CC841D043846B49F030638C58020F87">
    <w:name w:val="E2CC841D043846B49F030638C58020F87"/>
    <w:rsid w:val="00A30903"/>
    <w:rPr>
      <w:rFonts w:eastAsiaTheme="minorHAnsi"/>
      <w:lang w:val="es-EC" w:eastAsia="en-US"/>
    </w:rPr>
  </w:style>
  <w:style w:type="paragraph" w:customStyle="1" w:styleId="10F8CDC4A7914AD8AA94E2C3843334357">
    <w:name w:val="10F8CDC4A7914AD8AA94E2C3843334357"/>
    <w:rsid w:val="00A30903"/>
    <w:rPr>
      <w:rFonts w:eastAsiaTheme="minorHAnsi"/>
      <w:lang w:val="es-EC" w:eastAsia="en-US"/>
    </w:rPr>
  </w:style>
  <w:style w:type="paragraph" w:customStyle="1" w:styleId="2182B824C37B4D77B1563BDCF3CBA9017">
    <w:name w:val="2182B824C37B4D77B1563BDCF3CBA9017"/>
    <w:rsid w:val="00A30903"/>
    <w:rPr>
      <w:rFonts w:eastAsiaTheme="minorHAnsi"/>
      <w:lang w:val="es-EC" w:eastAsia="en-US"/>
    </w:rPr>
  </w:style>
  <w:style w:type="paragraph" w:customStyle="1" w:styleId="2BD56F449C724EF3B1E286A80C8ECDB07">
    <w:name w:val="2BD56F449C724EF3B1E286A80C8ECDB07"/>
    <w:rsid w:val="00A30903"/>
    <w:rPr>
      <w:rFonts w:eastAsiaTheme="minorHAnsi"/>
      <w:lang w:val="es-EC" w:eastAsia="en-US"/>
    </w:rPr>
  </w:style>
  <w:style w:type="paragraph" w:customStyle="1" w:styleId="8EAE612E3A4D43CF8223846F68390C9D7">
    <w:name w:val="8EAE612E3A4D43CF8223846F68390C9D7"/>
    <w:rsid w:val="00A30903"/>
    <w:rPr>
      <w:rFonts w:eastAsiaTheme="minorHAnsi"/>
      <w:lang w:val="es-EC" w:eastAsia="en-US"/>
    </w:rPr>
  </w:style>
  <w:style w:type="paragraph" w:customStyle="1" w:styleId="18C7C69FC3774A8FA5C15E8B74D93D267">
    <w:name w:val="18C7C69FC3774A8FA5C15E8B74D93D267"/>
    <w:rsid w:val="00A30903"/>
    <w:rPr>
      <w:rFonts w:eastAsiaTheme="minorHAnsi"/>
      <w:lang w:val="es-EC" w:eastAsia="en-US"/>
    </w:rPr>
  </w:style>
  <w:style w:type="paragraph" w:customStyle="1" w:styleId="23CAB85223594894AB225A9E2B570FE87">
    <w:name w:val="23CAB85223594894AB225A9E2B570FE87"/>
    <w:rsid w:val="00A30903"/>
    <w:rPr>
      <w:rFonts w:eastAsiaTheme="minorHAnsi"/>
      <w:lang w:val="es-EC" w:eastAsia="en-US"/>
    </w:rPr>
  </w:style>
  <w:style w:type="paragraph" w:customStyle="1" w:styleId="44237308E1F546CBA7ADF7D45EDA0D8B7">
    <w:name w:val="44237308E1F546CBA7ADF7D45EDA0D8B7"/>
    <w:rsid w:val="00A30903"/>
    <w:rPr>
      <w:rFonts w:eastAsiaTheme="minorHAnsi"/>
      <w:lang w:val="es-EC" w:eastAsia="en-US"/>
    </w:rPr>
  </w:style>
  <w:style w:type="paragraph" w:customStyle="1" w:styleId="D09A44C6D0CA4C5F813946D6E2509DE97">
    <w:name w:val="D09A44C6D0CA4C5F813946D6E2509DE97"/>
    <w:rsid w:val="00A30903"/>
    <w:rPr>
      <w:rFonts w:eastAsiaTheme="minorHAnsi"/>
      <w:lang w:val="es-EC" w:eastAsia="en-US"/>
    </w:rPr>
  </w:style>
  <w:style w:type="paragraph" w:customStyle="1" w:styleId="4066846A06F04329BE8A3A60550331057">
    <w:name w:val="4066846A06F04329BE8A3A60550331057"/>
    <w:rsid w:val="00A30903"/>
    <w:rPr>
      <w:rFonts w:eastAsiaTheme="minorHAnsi"/>
      <w:lang w:val="es-EC" w:eastAsia="en-US"/>
    </w:rPr>
  </w:style>
  <w:style w:type="paragraph" w:customStyle="1" w:styleId="D79E02C1C27C45869D5894E9A8E7B0D07">
    <w:name w:val="D79E02C1C27C45869D5894E9A8E7B0D07"/>
    <w:rsid w:val="00A30903"/>
    <w:rPr>
      <w:rFonts w:eastAsiaTheme="minorHAnsi"/>
      <w:lang w:val="es-EC" w:eastAsia="en-US"/>
    </w:rPr>
  </w:style>
  <w:style w:type="paragraph" w:customStyle="1" w:styleId="7D968C90A1BC45CC86B6562692F23DF77">
    <w:name w:val="7D968C90A1BC45CC86B6562692F23DF77"/>
    <w:rsid w:val="00A30903"/>
    <w:rPr>
      <w:rFonts w:eastAsiaTheme="minorHAnsi"/>
      <w:lang w:val="es-EC" w:eastAsia="en-US"/>
    </w:rPr>
  </w:style>
  <w:style w:type="paragraph" w:customStyle="1" w:styleId="EE7228D15F2A450F964970568CD8B98C7">
    <w:name w:val="EE7228D15F2A450F964970568CD8B98C7"/>
    <w:rsid w:val="00A30903"/>
    <w:rPr>
      <w:rFonts w:eastAsiaTheme="minorHAnsi"/>
      <w:lang w:val="es-EC" w:eastAsia="en-US"/>
    </w:rPr>
  </w:style>
  <w:style w:type="paragraph" w:customStyle="1" w:styleId="43E2CB88C9D1475EB4DD7C491E5D5EB97">
    <w:name w:val="43E2CB88C9D1475EB4DD7C491E5D5EB97"/>
    <w:rsid w:val="00A30903"/>
    <w:rPr>
      <w:rFonts w:eastAsiaTheme="minorHAnsi"/>
      <w:lang w:val="es-EC" w:eastAsia="en-US"/>
    </w:rPr>
  </w:style>
  <w:style w:type="paragraph" w:customStyle="1" w:styleId="F9FEE0623D6849869FBC484FEBAA72AD7">
    <w:name w:val="F9FEE0623D6849869FBC484FEBAA72AD7"/>
    <w:rsid w:val="00A30903"/>
    <w:rPr>
      <w:rFonts w:eastAsiaTheme="minorHAnsi"/>
      <w:lang w:val="es-EC" w:eastAsia="en-US"/>
    </w:rPr>
  </w:style>
  <w:style w:type="paragraph" w:customStyle="1" w:styleId="2DF2C7AE28084371A6E04B14C148E3157">
    <w:name w:val="2DF2C7AE28084371A6E04B14C148E3157"/>
    <w:rsid w:val="00A30903"/>
    <w:rPr>
      <w:rFonts w:eastAsiaTheme="minorHAnsi"/>
      <w:lang w:val="es-EC" w:eastAsia="en-US"/>
    </w:rPr>
  </w:style>
  <w:style w:type="paragraph" w:customStyle="1" w:styleId="66CA08A7F7D74AABBC20688CC5DE3ED9">
    <w:name w:val="66CA08A7F7D74AABBC20688CC5DE3ED9"/>
    <w:rsid w:val="00A30903"/>
  </w:style>
  <w:style w:type="paragraph" w:customStyle="1" w:styleId="5F30B2A539AB4135ACD0557A0BBEAB0F">
    <w:name w:val="5F30B2A539AB4135ACD0557A0BBEAB0F"/>
    <w:rsid w:val="00A30903"/>
  </w:style>
  <w:style w:type="paragraph" w:customStyle="1" w:styleId="191FB65BD2DB4A7B862E47D472DB75D0">
    <w:name w:val="191FB65BD2DB4A7B862E47D472DB75D0"/>
    <w:rsid w:val="00A30903"/>
  </w:style>
  <w:style w:type="paragraph" w:customStyle="1" w:styleId="47203BDBE7A94BFAA6F74403623EBFC1">
    <w:name w:val="47203BDBE7A94BFAA6F74403623EBFC1"/>
    <w:rsid w:val="00A30903"/>
  </w:style>
  <w:style w:type="paragraph" w:customStyle="1" w:styleId="E3E0D22FB3AA42C091D13AF46CCF4776">
    <w:name w:val="E3E0D22FB3AA42C091D13AF46CCF4776"/>
    <w:rsid w:val="00A30903"/>
  </w:style>
  <w:style w:type="paragraph" w:customStyle="1" w:styleId="F383479CF1164C1DAB58E33D46C5A537">
    <w:name w:val="F383479CF1164C1DAB58E33D46C5A537"/>
    <w:rsid w:val="00A30903"/>
  </w:style>
  <w:style w:type="paragraph" w:customStyle="1" w:styleId="9E77559ABD394E4BB981CDC2CCDADA03">
    <w:name w:val="9E77559ABD394E4BB981CDC2CCDADA03"/>
    <w:rsid w:val="00A30903"/>
  </w:style>
  <w:style w:type="paragraph" w:customStyle="1" w:styleId="26A1AC930A704E39B7677DE4CCA628C6">
    <w:name w:val="26A1AC930A704E39B7677DE4CCA628C6"/>
    <w:rsid w:val="00A30903"/>
  </w:style>
  <w:style w:type="paragraph" w:customStyle="1" w:styleId="F1E4635A05164958BEF3DC8EEFA2E141">
    <w:name w:val="F1E4635A05164958BEF3DC8EEFA2E141"/>
    <w:rsid w:val="00A30903"/>
  </w:style>
  <w:style w:type="paragraph" w:customStyle="1" w:styleId="A840397D5E6C44729485060FE7C25663">
    <w:name w:val="A840397D5E6C44729485060FE7C25663"/>
    <w:rsid w:val="00A30903"/>
  </w:style>
  <w:style w:type="paragraph" w:customStyle="1" w:styleId="6A97DE27BC9948A0A9D72843CF00BC9B">
    <w:name w:val="6A97DE27BC9948A0A9D72843CF00BC9B"/>
    <w:rsid w:val="00A30903"/>
  </w:style>
  <w:style w:type="paragraph" w:customStyle="1" w:styleId="BCFA448AFB5E452782F34DC9BCDBBDEE">
    <w:name w:val="BCFA448AFB5E452782F34DC9BCDBBDEE"/>
    <w:rsid w:val="00A30903"/>
  </w:style>
  <w:style w:type="paragraph" w:customStyle="1" w:styleId="F8D4904BA2D24DCC9CF2A65D9DEB4532">
    <w:name w:val="F8D4904BA2D24DCC9CF2A65D9DEB4532"/>
    <w:rsid w:val="00A30903"/>
  </w:style>
  <w:style w:type="paragraph" w:customStyle="1" w:styleId="A695C3E8E6464B3CAD74DA03E6B0702B">
    <w:name w:val="A695C3E8E6464B3CAD74DA03E6B0702B"/>
    <w:rsid w:val="00A30903"/>
  </w:style>
  <w:style w:type="paragraph" w:customStyle="1" w:styleId="C75B3A0537DF40128292EAF1225E75DA">
    <w:name w:val="C75B3A0537DF40128292EAF1225E75DA"/>
    <w:rsid w:val="00A30903"/>
  </w:style>
  <w:style w:type="paragraph" w:customStyle="1" w:styleId="F8351520543349109B453808EBB7472C">
    <w:name w:val="F8351520543349109B453808EBB7472C"/>
    <w:rsid w:val="00A30903"/>
  </w:style>
  <w:style w:type="paragraph" w:customStyle="1" w:styleId="AEA3795B1C494FA78D92E6BBD54B380F">
    <w:name w:val="AEA3795B1C494FA78D92E6BBD54B380F"/>
    <w:rsid w:val="00A30903"/>
  </w:style>
  <w:style w:type="paragraph" w:customStyle="1" w:styleId="E6AEF4DD93664E58BCE51E2FD88D6C41">
    <w:name w:val="E6AEF4DD93664E58BCE51E2FD88D6C41"/>
    <w:rsid w:val="00A30903"/>
  </w:style>
  <w:style w:type="paragraph" w:customStyle="1" w:styleId="C787F4D5C12945958275EC6DC44FF76C7">
    <w:name w:val="C787F4D5C12945958275EC6DC44FF76C7"/>
    <w:rsid w:val="00A30903"/>
    <w:rPr>
      <w:rFonts w:eastAsiaTheme="minorHAnsi"/>
      <w:lang w:val="es-EC" w:eastAsia="en-US"/>
    </w:rPr>
  </w:style>
  <w:style w:type="paragraph" w:customStyle="1" w:styleId="1346B9DA67EA406B8EC72B01BEC7428E23">
    <w:name w:val="1346B9DA67EA406B8EC72B01BEC7428E23"/>
    <w:rsid w:val="00A30903"/>
    <w:rPr>
      <w:rFonts w:eastAsiaTheme="minorHAnsi"/>
      <w:lang w:val="es-EC" w:eastAsia="en-US"/>
    </w:rPr>
  </w:style>
  <w:style w:type="paragraph" w:customStyle="1" w:styleId="D48B78BA59304391A27962A43421EF6423">
    <w:name w:val="D48B78BA59304391A27962A43421EF6423"/>
    <w:rsid w:val="00A30903"/>
    <w:rPr>
      <w:rFonts w:eastAsiaTheme="minorHAnsi"/>
      <w:lang w:val="es-EC" w:eastAsia="en-US"/>
    </w:rPr>
  </w:style>
  <w:style w:type="paragraph" w:customStyle="1" w:styleId="B7C07A82DE7F4FFD94435CB4535CC40F23">
    <w:name w:val="B7C07A82DE7F4FFD94435CB4535CC40F23"/>
    <w:rsid w:val="00A30903"/>
    <w:rPr>
      <w:rFonts w:eastAsiaTheme="minorHAnsi"/>
      <w:lang w:val="es-EC" w:eastAsia="en-US"/>
    </w:rPr>
  </w:style>
  <w:style w:type="paragraph" w:customStyle="1" w:styleId="F53A35E6664848978E95535C1D11C98123">
    <w:name w:val="F53A35E6664848978E95535C1D11C98123"/>
    <w:rsid w:val="00A30903"/>
    <w:rPr>
      <w:rFonts w:eastAsiaTheme="minorHAnsi"/>
      <w:lang w:val="es-EC" w:eastAsia="en-US"/>
    </w:rPr>
  </w:style>
  <w:style w:type="paragraph" w:customStyle="1" w:styleId="9E626E45202F414F9108243F6FBA830923">
    <w:name w:val="9E626E45202F414F9108243F6FBA830923"/>
    <w:rsid w:val="00A30903"/>
    <w:rPr>
      <w:rFonts w:eastAsiaTheme="minorHAnsi"/>
      <w:lang w:val="es-EC" w:eastAsia="en-US"/>
    </w:rPr>
  </w:style>
  <w:style w:type="paragraph" w:customStyle="1" w:styleId="EE2139BB3E06499E9166BC5DF14926E223">
    <w:name w:val="EE2139BB3E06499E9166BC5DF14926E223"/>
    <w:rsid w:val="00A30903"/>
    <w:rPr>
      <w:rFonts w:eastAsiaTheme="minorHAnsi"/>
      <w:lang w:val="es-EC" w:eastAsia="en-US"/>
    </w:rPr>
  </w:style>
  <w:style w:type="paragraph" w:customStyle="1" w:styleId="10845DBE96C342C285CCD6E528AB26B123">
    <w:name w:val="10845DBE96C342C285CCD6E528AB26B123"/>
    <w:rsid w:val="00A30903"/>
    <w:rPr>
      <w:rFonts w:eastAsiaTheme="minorHAnsi"/>
      <w:lang w:val="es-EC" w:eastAsia="en-US"/>
    </w:rPr>
  </w:style>
  <w:style w:type="paragraph" w:customStyle="1" w:styleId="4F4C068E327D4225AE9CA58505E73A8E20">
    <w:name w:val="4F4C068E327D4225AE9CA58505E73A8E20"/>
    <w:rsid w:val="00A30903"/>
    <w:rPr>
      <w:rFonts w:eastAsiaTheme="minorHAnsi"/>
      <w:lang w:val="es-EC" w:eastAsia="en-US"/>
    </w:rPr>
  </w:style>
  <w:style w:type="paragraph" w:customStyle="1" w:styleId="A992BAC19587424888D2ADEFB649773021">
    <w:name w:val="A992BAC19587424888D2ADEFB649773021"/>
    <w:rsid w:val="00A30903"/>
    <w:rPr>
      <w:rFonts w:eastAsiaTheme="minorHAnsi"/>
      <w:lang w:val="es-EC" w:eastAsia="en-US"/>
    </w:rPr>
  </w:style>
  <w:style w:type="paragraph" w:customStyle="1" w:styleId="71E9232CC4D94F8BAAB040A194F427B821">
    <w:name w:val="71E9232CC4D94F8BAAB040A194F427B821"/>
    <w:rsid w:val="00A30903"/>
    <w:rPr>
      <w:rFonts w:eastAsiaTheme="minorHAnsi"/>
      <w:lang w:val="es-EC" w:eastAsia="en-US"/>
    </w:rPr>
  </w:style>
  <w:style w:type="paragraph" w:customStyle="1" w:styleId="B9DF7B1A46DF4B969903E92B2F1AAD2C23">
    <w:name w:val="B9DF7B1A46DF4B969903E92B2F1AAD2C23"/>
    <w:rsid w:val="00A30903"/>
    <w:rPr>
      <w:rFonts w:eastAsiaTheme="minorHAnsi"/>
      <w:lang w:val="es-EC" w:eastAsia="en-US"/>
    </w:rPr>
  </w:style>
  <w:style w:type="paragraph" w:customStyle="1" w:styleId="881B1BE5CDEC4F929C56A71ED40075B323">
    <w:name w:val="881B1BE5CDEC4F929C56A71ED40075B323"/>
    <w:rsid w:val="00A30903"/>
    <w:rPr>
      <w:rFonts w:eastAsiaTheme="minorHAnsi"/>
      <w:lang w:val="es-EC" w:eastAsia="en-US"/>
    </w:rPr>
  </w:style>
  <w:style w:type="paragraph" w:customStyle="1" w:styleId="CE75B8F21FC74AEA8D63FF00918B8B8F23">
    <w:name w:val="CE75B8F21FC74AEA8D63FF00918B8B8F23"/>
    <w:rsid w:val="00A30903"/>
    <w:rPr>
      <w:rFonts w:eastAsiaTheme="minorHAnsi"/>
      <w:lang w:val="es-EC" w:eastAsia="en-US"/>
    </w:rPr>
  </w:style>
  <w:style w:type="paragraph" w:customStyle="1" w:styleId="DA10A2CE462E4344AFB75924CE6FA73F20">
    <w:name w:val="DA10A2CE462E4344AFB75924CE6FA73F20"/>
    <w:rsid w:val="00A30903"/>
    <w:rPr>
      <w:rFonts w:eastAsiaTheme="minorHAnsi"/>
      <w:lang w:val="es-EC" w:eastAsia="en-US"/>
    </w:rPr>
  </w:style>
  <w:style w:type="paragraph" w:customStyle="1" w:styleId="37DA746D94EB154BBF4F33177E3045F27">
    <w:name w:val="37DA746D94EB154BBF4F33177E3045F27"/>
    <w:rsid w:val="00A30903"/>
    <w:rPr>
      <w:rFonts w:eastAsiaTheme="minorHAnsi"/>
      <w:lang w:val="es-EC" w:eastAsia="en-US"/>
    </w:rPr>
  </w:style>
  <w:style w:type="paragraph" w:customStyle="1" w:styleId="01705F66845A4A39AE7519BEAC52C69916">
    <w:name w:val="01705F66845A4A39AE7519BEAC52C69916"/>
    <w:rsid w:val="00A30903"/>
    <w:rPr>
      <w:rFonts w:eastAsiaTheme="minorHAnsi"/>
      <w:lang w:val="es-EC" w:eastAsia="en-US"/>
    </w:rPr>
  </w:style>
  <w:style w:type="paragraph" w:customStyle="1" w:styleId="E5C8704FC8084DAE9BC60D23909BA54B16">
    <w:name w:val="E5C8704FC8084DAE9BC60D23909BA54B16"/>
    <w:rsid w:val="00A30903"/>
    <w:rPr>
      <w:rFonts w:eastAsiaTheme="minorHAnsi"/>
      <w:lang w:val="es-EC" w:eastAsia="en-US"/>
    </w:rPr>
  </w:style>
  <w:style w:type="paragraph" w:customStyle="1" w:styleId="BF33E177B7694A8B858944C089A8216216">
    <w:name w:val="BF33E177B7694A8B858944C089A8216216"/>
    <w:rsid w:val="00A30903"/>
    <w:rPr>
      <w:rFonts w:eastAsiaTheme="minorHAnsi"/>
      <w:lang w:val="es-EC" w:eastAsia="en-US"/>
    </w:rPr>
  </w:style>
  <w:style w:type="paragraph" w:customStyle="1" w:styleId="19B6194F2F92406F8F3E2F1BCAD3057916">
    <w:name w:val="19B6194F2F92406F8F3E2F1BCAD3057916"/>
    <w:rsid w:val="00A30903"/>
    <w:rPr>
      <w:rFonts w:eastAsiaTheme="minorHAnsi"/>
      <w:lang w:val="es-EC" w:eastAsia="en-US"/>
    </w:rPr>
  </w:style>
  <w:style w:type="paragraph" w:customStyle="1" w:styleId="4F6F29408B39484AADB0667328761F1F16">
    <w:name w:val="4F6F29408B39484AADB0667328761F1F16"/>
    <w:rsid w:val="00A30903"/>
    <w:rPr>
      <w:rFonts w:eastAsiaTheme="minorHAnsi"/>
      <w:lang w:val="es-EC" w:eastAsia="en-US"/>
    </w:rPr>
  </w:style>
  <w:style w:type="paragraph" w:customStyle="1" w:styleId="626B10955F14442BA2A18812EAC3820316">
    <w:name w:val="626B10955F14442BA2A18812EAC3820316"/>
    <w:rsid w:val="00A30903"/>
    <w:rPr>
      <w:rFonts w:eastAsiaTheme="minorHAnsi"/>
      <w:lang w:val="es-EC" w:eastAsia="en-US"/>
    </w:rPr>
  </w:style>
  <w:style w:type="paragraph" w:customStyle="1" w:styleId="0E87E0CC760445918E28B05A55157F7416">
    <w:name w:val="0E87E0CC760445918E28B05A55157F7416"/>
    <w:rsid w:val="00A30903"/>
    <w:rPr>
      <w:rFonts w:eastAsiaTheme="minorHAnsi"/>
      <w:lang w:val="es-EC" w:eastAsia="en-US"/>
    </w:rPr>
  </w:style>
  <w:style w:type="paragraph" w:customStyle="1" w:styleId="29F690D70BA1403EAB02E07639901AB54">
    <w:name w:val="29F690D70BA1403EAB02E07639901AB54"/>
    <w:rsid w:val="00A30903"/>
    <w:rPr>
      <w:rFonts w:eastAsiaTheme="minorHAnsi"/>
      <w:lang w:val="es-EC" w:eastAsia="en-US"/>
    </w:rPr>
  </w:style>
  <w:style w:type="paragraph" w:customStyle="1" w:styleId="F491F109D9174AFFAAA6F595D9D3F11D3">
    <w:name w:val="F491F109D9174AFFAAA6F595D9D3F11D3"/>
    <w:rsid w:val="00A30903"/>
    <w:rPr>
      <w:rFonts w:eastAsiaTheme="minorHAnsi"/>
      <w:lang w:val="es-EC" w:eastAsia="en-US"/>
    </w:rPr>
  </w:style>
  <w:style w:type="paragraph" w:customStyle="1" w:styleId="82B270B8117E4EB68FF2B8DEBFC5CCB73">
    <w:name w:val="82B270B8117E4EB68FF2B8DEBFC5CCB73"/>
    <w:rsid w:val="00A30903"/>
    <w:rPr>
      <w:rFonts w:eastAsiaTheme="minorHAnsi"/>
      <w:lang w:val="es-EC" w:eastAsia="en-US"/>
    </w:rPr>
  </w:style>
  <w:style w:type="paragraph" w:customStyle="1" w:styleId="E456361D742E4921A56AF48A8AE105B43">
    <w:name w:val="E456361D742E4921A56AF48A8AE105B43"/>
    <w:rsid w:val="00A30903"/>
    <w:rPr>
      <w:rFonts w:eastAsiaTheme="minorHAnsi"/>
      <w:lang w:val="es-EC" w:eastAsia="en-US"/>
    </w:rPr>
  </w:style>
  <w:style w:type="paragraph" w:customStyle="1" w:styleId="75A04814266E4C61BC2FDC5A022A8CF63">
    <w:name w:val="75A04814266E4C61BC2FDC5A022A8CF63"/>
    <w:rsid w:val="00A30903"/>
    <w:rPr>
      <w:rFonts w:eastAsiaTheme="minorHAnsi"/>
      <w:lang w:val="es-EC" w:eastAsia="en-US"/>
    </w:rPr>
  </w:style>
  <w:style w:type="paragraph" w:customStyle="1" w:styleId="A840397D5E6C44729485060FE7C256631">
    <w:name w:val="A840397D5E6C44729485060FE7C256631"/>
    <w:rsid w:val="00A30903"/>
    <w:rPr>
      <w:rFonts w:eastAsiaTheme="minorHAnsi"/>
      <w:lang w:val="es-EC" w:eastAsia="en-US"/>
    </w:rPr>
  </w:style>
  <w:style w:type="paragraph" w:customStyle="1" w:styleId="C75B3A0537DF40128292EAF1225E75DA1">
    <w:name w:val="C75B3A0537DF40128292EAF1225E75DA1"/>
    <w:rsid w:val="00A30903"/>
    <w:rPr>
      <w:rFonts w:eastAsiaTheme="minorHAnsi"/>
      <w:lang w:val="es-EC" w:eastAsia="en-US"/>
    </w:rPr>
  </w:style>
  <w:style w:type="paragraph" w:customStyle="1" w:styleId="6A97DE27BC9948A0A9D72843CF00BC9B1">
    <w:name w:val="6A97DE27BC9948A0A9D72843CF00BC9B1"/>
    <w:rsid w:val="00A30903"/>
    <w:rPr>
      <w:rFonts w:eastAsiaTheme="minorHAnsi"/>
      <w:lang w:val="es-EC" w:eastAsia="en-US"/>
    </w:rPr>
  </w:style>
  <w:style w:type="paragraph" w:customStyle="1" w:styleId="F8351520543349109B453808EBB7472C1">
    <w:name w:val="F8351520543349109B453808EBB7472C1"/>
    <w:rsid w:val="00A30903"/>
    <w:rPr>
      <w:rFonts w:eastAsiaTheme="minorHAnsi"/>
      <w:lang w:val="es-EC" w:eastAsia="en-US"/>
    </w:rPr>
  </w:style>
  <w:style w:type="paragraph" w:customStyle="1" w:styleId="BCFA448AFB5E452782F34DC9BCDBBDEE1">
    <w:name w:val="BCFA448AFB5E452782F34DC9BCDBBDEE1"/>
    <w:rsid w:val="00A30903"/>
    <w:rPr>
      <w:rFonts w:eastAsiaTheme="minorHAnsi"/>
      <w:lang w:val="es-EC" w:eastAsia="en-US"/>
    </w:rPr>
  </w:style>
  <w:style w:type="paragraph" w:customStyle="1" w:styleId="AEA3795B1C494FA78D92E6BBD54B380F1">
    <w:name w:val="AEA3795B1C494FA78D92E6BBD54B380F1"/>
    <w:rsid w:val="00A30903"/>
    <w:rPr>
      <w:rFonts w:eastAsiaTheme="minorHAnsi"/>
      <w:lang w:val="es-EC" w:eastAsia="en-US"/>
    </w:rPr>
  </w:style>
  <w:style w:type="paragraph" w:customStyle="1" w:styleId="F8D4904BA2D24DCC9CF2A65D9DEB45321">
    <w:name w:val="F8D4904BA2D24DCC9CF2A65D9DEB45321"/>
    <w:rsid w:val="00A30903"/>
    <w:rPr>
      <w:rFonts w:eastAsiaTheme="minorHAnsi"/>
      <w:lang w:val="es-EC" w:eastAsia="en-US"/>
    </w:rPr>
  </w:style>
  <w:style w:type="paragraph" w:customStyle="1" w:styleId="E6AEF4DD93664E58BCE51E2FD88D6C411">
    <w:name w:val="E6AEF4DD93664E58BCE51E2FD88D6C411"/>
    <w:rsid w:val="00A30903"/>
    <w:rPr>
      <w:rFonts w:eastAsiaTheme="minorHAnsi"/>
      <w:lang w:val="es-EC" w:eastAsia="en-US"/>
    </w:rPr>
  </w:style>
  <w:style w:type="paragraph" w:customStyle="1" w:styleId="A695C3E8E6464B3CAD74DA03E6B0702B1">
    <w:name w:val="A695C3E8E6464B3CAD74DA03E6B0702B1"/>
    <w:rsid w:val="00A30903"/>
    <w:rPr>
      <w:rFonts w:eastAsiaTheme="minorHAnsi"/>
      <w:lang w:val="es-EC" w:eastAsia="en-US"/>
    </w:rPr>
  </w:style>
  <w:style w:type="paragraph" w:customStyle="1" w:styleId="E3E0D22FB3AA42C091D13AF46CCF47761">
    <w:name w:val="E3E0D22FB3AA42C091D13AF46CCF47761"/>
    <w:rsid w:val="00A30903"/>
    <w:rPr>
      <w:rFonts w:eastAsiaTheme="minorHAnsi"/>
      <w:lang w:val="es-EC" w:eastAsia="en-US"/>
    </w:rPr>
  </w:style>
  <w:style w:type="paragraph" w:customStyle="1" w:styleId="E2CC841D043846B49F030638C58020F88">
    <w:name w:val="E2CC841D043846B49F030638C58020F88"/>
    <w:rsid w:val="00A30903"/>
    <w:rPr>
      <w:rFonts w:eastAsiaTheme="minorHAnsi"/>
      <w:lang w:val="es-EC" w:eastAsia="en-US"/>
    </w:rPr>
  </w:style>
  <w:style w:type="paragraph" w:customStyle="1" w:styleId="10F8CDC4A7914AD8AA94E2C3843334358">
    <w:name w:val="10F8CDC4A7914AD8AA94E2C3843334358"/>
    <w:rsid w:val="00A30903"/>
    <w:rPr>
      <w:rFonts w:eastAsiaTheme="minorHAnsi"/>
      <w:lang w:val="es-EC" w:eastAsia="en-US"/>
    </w:rPr>
  </w:style>
  <w:style w:type="paragraph" w:customStyle="1" w:styleId="2182B824C37B4D77B1563BDCF3CBA9018">
    <w:name w:val="2182B824C37B4D77B1563BDCF3CBA9018"/>
    <w:rsid w:val="00A30903"/>
    <w:rPr>
      <w:rFonts w:eastAsiaTheme="minorHAnsi"/>
      <w:lang w:val="es-EC" w:eastAsia="en-US"/>
    </w:rPr>
  </w:style>
  <w:style w:type="paragraph" w:customStyle="1" w:styleId="2BD56F449C724EF3B1E286A80C8ECDB08">
    <w:name w:val="2BD56F449C724EF3B1E286A80C8ECDB08"/>
    <w:rsid w:val="00A30903"/>
    <w:rPr>
      <w:rFonts w:eastAsiaTheme="minorHAnsi"/>
      <w:lang w:val="es-EC" w:eastAsia="en-US"/>
    </w:rPr>
  </w:style>
  <w:style w:type="paragraph" w:customStyle="1" w:styleId="8EAE612E3A4D43CF8223846F68390C9D8">
    <w:name w:val="8EAE612E3A4D43CF8223846F68390C9D8"/>
    <w:rsid w:val="00A30903"/>
    <w:rPr>
      <w:rFonts w:eastAsiaTheme="minorHAnsi"/>
      <w:lang w:val="es-EC" w:eastAsia="en-US"/>
    </w:rPr>
  </w:style>
  <w:style w:type="paragraph" w:customStyle="1" w:styleId="18C7C69FC3774A8FA5C15E8B74D93D268">
    <w:name w:val="18C7C69FC3774A8FA5C15E8B74D93D268"/>
    <w:rsid w:val="00A30903"/>
    <w:rPr>
      <w:rFonts w:eastAsiaTheme="minorHAnsi"/>
      <w:lang w:val="es-EC" w:eastAsia="en-US"/>
    </w:rPr>
  </w:style>
  <w:style w:type="paragraph" w:customStyle="1" w:styleId="23CAB85223594894AB225A9E2B570FE88">
    <w:name w:val="23CAB85223594894AB225A9E2B570FE88"/>
    <w:rsid w:val="00A30903"/>
    <w:rPr>
      <w:rFonts w:eastAsiaTheme="minorHAnsi"/>
      <w:lang w:val="es-EC" w:eastAsia="en-US"/>
    </w:rPr>
  </w:style>
  <w:style w:type="paragraph" w:customStyle="1" w:styleId="44237308E1F546CBA7ADF7D45EDA0D8B8">
    <w:name w:val="44237308E1F546CBA7ADF7D45EDA0D8B8"/>
    <w:rsid w:val="00A30903"/>
    <w:rPr>
      <w:rFonts w:eastAsiaTheme="minorHAnsi"/>
      <w:lang w:val="es-EC" w:eastAsia="en-US"/>
    </w:rPr>
  </w:style>
  <w:style w:type="paragraph" w:customStyle="1" w:styleId="D09A44C6D0CA4C5F813946D6E2509DE98">
    <w:name w:val="D09A44C6D0CA4C5F813946D6E2509DE98"/>
    <w:rsid w:val="00A30903"/>
    <w:rPr>
      <w:rFonts w:eastAsiaTheme="minorHAnsi"/>
      <w:lang w:val="es-EC" w:eastAsia="en-US"/>
    </w:rPr>
  </w:style>
  <w:style w:type="paragraph" w:customStyle="1" w:styleId="4066846A06F04329BE8A3A60550331058">
    <w:name w:val="4066846A06F04329BE8A3A60550331058"/>
    <w:rsid w:val="00A30903"/>
    <w:rPr>
      <w:rFonts w:eastAsiaTheme="minorHAnsi"/>
      <w:lang w:val="es-EC" w:eastAsia="en-US"/>
    </w:rPr>
  </w:style>
  <w:style w:type="paragraph" w:customStyle="1" w:styleId="D79E02C1C27C45869D5894E9A8E7B0D08">
    <w:name w:val="D79E02C1C27C45869D5894E9A8E7B0D08"/>
    <w:rsid w:val="00A30903"/>
    <w:rPr>
      <w:rFonts w:eastAsiaTheme="minorHAnsi"/>
      <w:lang w:val="es-EC" w:eastAsia="en-US"/>
    </w:rPr>
  </w:style>
  <w:style w:type="paragraph" w:customStyle="1" w:styleId="7D968C90A1BC45CC86B6562692F23DF78">
    <w:name w:val="7D968C90A1BC45CC86B6562692F23DF78"/>
    <w:rsid w:val="00A30903"/>
    <w:rPr>
      <w:rFonts w:eastAsiaTheme="minorHAnsi"/>
      <w:lang w:val="es-EC" w:eastAsia="en-US"/>
    </w:rPr>
  </w:style>
  <w:style w:type="paragraph" w:customStyle="1" w:styleId="EE7228D15F2A450F964970568CD8B98C8">
    <w:name w:val="EE7228D15F2A450F964970568CD8B98C8"/>
    <w:rsid w:val="00A30903"/>
    <w:rPr>
      <w:rFonts w:eastAsiaTheme="minorHAnsi"/>
      <w:lang w:val="es-EC" w:eastAsia="en-US"/>
    </w:rPr>
  </w:style>
  <w:style w:type="paragraph" w:customStyle="1" w:styleId="43E2CB88C9D1475EB4DD7C491E5D5EB98">
    <w:name w:val="43E2CB88C9D1475EB4DD7C491E5D5EB98"/>
    <w:rsid w:val="00A30903"/>
    <w:rPr>
      <w:rFonts w:eastAsiaTheme="minorHAnsi"/>
      <w:lang w:val="es-EC" w:eastAsia="en-US"/>
    </w:rPr>
  </w:style>
  <w:style w:type="paragraph" w:customStyle="1" w:styleId="F9FEE0623D6849869FBC484FEBAA72AD8">
    <w:name w:val="F9FEE0623D6849869FBC484FEBAA72AD8"/>
    <w:rsid w:val="00A30903"/>
    <w:rPr>
      <w:rFonts w:eastAsiaTheme="minorHAnsi"/>
      <w:lang w:val="es-EC" w:eastAsia="en-US"/>
    </w:rPr>
  </w:style>
  <w:style w:type="paragraph" w:customStyle="1" w:styleId="2DF2C7AE28084371A6E04B14C148E3158">
    <w:name w:val="2DF2C7AE28084371A6E04B14C148E3158"/>
    <w:rsid w:val="00A30903"/>
    <w:rPr>
      <w:rFonts w:eastAsiaTheme="minorHAnsi"/>
      <w:lang w:val="es-EC" w:eastAsia="en-US"/>
    </w:rPr>
  </w:style>
  <w:style w:type="paragraph" w:customStyle="1" w:styleId="C787F4D5C12945958275EC6DC44FF76C8">
    <w:name w:val="C787F4D5C12945958275EC6DC44FF76C8"/>
    <w:rsid w:val="00A30903"/>
    <w:rPr>
      <w:rFonts w:eastAsiaTheme="minorHAnsi"/>
      <w:lang w:val="es-EC" w:eastAsia="en-US"/>
    </w:rPr>
  </w:style>
  <w:style w:type="paragraph" w:customStyle="1" w:styleId="1346B9DA67EA406B8EC72B01BEC7428E24">
    <w:name w:val="1346B9DA67EA406B8EC72B01BEC7428E24"/>
    <w:rsid w:val="00A30903"/>
    <w:rPr>
      <w:rFonts w:eastAsiaTheme="minorHAnsi"/>
      <w:lang w:val="es-EC" w:eastAsia="en-US"/>
    </w:rPr>
  </w:style>
  <w:style w:type="paragraph" w:customStyle="1" w:styleId="D48B78BA59304391A27962A43421EF6424">
    <w:name w:val="D48B78BA59304391A27962A43421EF6424"/>
    <w:rsid w:val="00A30903"/>
    <w:rPr>
      <w:rFonts w:eastAsiaTheme="minorHAnsi"/>
      <w:lang w:val="es-EC" w:eastAsia="en-US"/>
    </w:rPr>
  </w:style>
  <w:style w:type="paragraph" w:customStyle="1" w:styleId="B7C07A82DE7F4FFD94435CB4535CC40F24">
    <w:name w:val="B7C07A82DE7F4FFD94435CB4535CC40F24"/>
    <w:rsid w:val="00A30903"/>
    <w:rPr>
      <w:rFonts w:eastAsiaTheme="minorHAnsi"/>
      <w:lang w:val="es-EC" w:eastAsia="en-US"/>
    </w:rPr>
  </w:style>
  <w:style w:type="paragraph" w:customStyle="1" w:styleId="F53A35E6664848978E95535C1D11C98124">
    <w:name w:val="F53A35E6664848978E95535C1D11C98124"/>
    <w:rsid w:val="00A30903"/>
    <w:rPr>
      <w:rFonts w:eastAsiaTheme="minorHAnsi"/>
      <w:lang w:val="es-EC" w:eastAsia="en-US"/>
    </w:rPr>
  </w:style>
  <w:style w:type="paragraph" w:customStyle="1" w:styleId="9E626E45202F414F9108243F6FBA830924">
    <w:name w:val="9E626E45202F414F9108243F6FBA830924"/>
    <w:rsid w:val="00A30903"/>
    <w:rPr>
      <w:rFonts w:eastAsiaTheme="minorHAnsi"/>
      <w:lang w:val="es-EC" w:eastAsia="en-US"/>
    </w:rPr>
  </w:style>
  <w:style w:type="paragraph" w:customStyle="1" w:styleId="EE2139BB3E06499E9166BC5DF14926E224">
    <w:name w:val="EE2139BB3E06499E9166BC5DF14926E224"/>
    <w:rsid w:val="00A30903"/>
    <w:rPr>
      <w:rFonts w:eastAsiaTheme="minorHAnsi"/>
      <w:lang w:val="es-EC" w:eastAsia="en-US"/>
    </w:rPr>
  </w:style>
  <w:style w:type="paragraph" w:customStyle="1" w:styleId="10845DBE96C342C285CCD6E528AB26B124">
    <w:name w:val="10845DBE96C342C285CCD6E528AB26B124"/>
    <w:rsid w:val="00A30903"/>
    <w:rPr>
      <w:rFonts w:eastAsiaTheme="minorHAnsi"/>
      <w:lang w:val="es-EC" w:eastAsia="en-US"/>
    </w:rPr>
  </w:style>
  <w:style w:type="paragraph" w:customStyle="1" w:styleId="4F4C068E327D4225AE9CA58505E73A8E21">
    <w:name w:val="4F4C068E327D4225AE9CA58505E73A8E21"/>
    <w:rsid w:val="00A30903"/>
    <w:rPr>
      <w:rFonts w:eastAsiaTheme="minorHAnsi"/>
      <w:lang w:val="es-EC" w:eastAsia="en-US"/>
    </w:rPr>
  </w:style>
  <w:style w:type="paragraph" w:customStyle="1" w:styleId="A992BAC19587424888D2ADEFB649773022">
    <w:name w:val="A992BAC19587424888D2ADEFB649773022"/>
    <w:rsid w:val="00A30903"/>
    <w:rPr>
      <w:rFonts w:eastAsiaTheme="minorHAnsi"/>
      <w:lang w:val="es-EC" w:eastAsia="en-US"/>
    </w:rPr>
  </w:style>
  <w:style w:type="paragraph" w:customStyle="1" w:styleId="71E9232CC4D94F8BAAB040A194F427B822">
    <w:name w:val="71E9232CC4D94F8BAAB040A194F427B822"/>
    <w:rsid w:val="00A30903"/>
    <w:rPr>
      <w:rFonts w:eastAsiaTheme="minorHAnsi"/>
      <w:lang w:val="es-EC" w:eastAsia="en-US"/>
    </w:rPr>
  </w:style>
  <w:style w:type="paragraph" w:customStyle="1" w:styleId="B9DF7B1A46DF4B969903E92B2F1AAD2C24">
    <w:name w:val="B9DF7B1A46DF4B969903E92B2F1AAD2C24"/>
    <w:rsid w:val="00A30903"/>
    <w:rPr>
      <w:rFonts w:eastAsiaTheme="minorHAnsi"/>
      <w:lang w:val="es-EC" w:eastAsia="en-US"/>
    </w:rPr>
  </w:style>
  <w:style w:type="paragraph" w:customStyle="1" w:styleId="881B1BE5CDEC4F929C56A71ED40075B324">
    <w:name w:val="881B1BE5CDEC4F929C56A71ED40075B324"/>
    <w:rsid w:val="00A30903"/>
    <w:rPr>
      <w:rFonts w:eastAsiaTheme="minorHAnsi"/>
      <w:lang w:val="es-EC" w:eastAsia="en-US"/>
    </w:rPr>
  </w:style>
  <w:style w:type="paragraph" w:customStyle="1" w:styleId="CE75B8F21FC74AEA8D63FF00918B8B8F24">
    <w:name w:val="CE75B8F21FC74AEA8D63FF00918B8B8F24"/>
    <w:rsid w:val="00A30903"/>
    <w:rPr>
      <w:rFonts w:eastAsiaTheme="minorHAnsi"/>
      <w:lang w:val="es-EC" w:eastAsia="en-US"/>
    </w:rPr>
  </w:style>
  <w:style w:type="paragraph" w:customStyle="1" w:styleId="DA10A2CE462E4344AFB75924CE6FA73F21">
    <w:name w:val="DA10A2CE462E4344AFB75924CE6FA73F21"/>
    <w:rsid w:val="00A30903"/>
    <w:rPr>
      <w:rFonts w:eastAsiaTheme="minorHAnsi"/>
      <w:lang w:val="es-EC" w:eastAsia="en-US"/>
    </w:rPr>
  </w:style>
  <w:style w:type="paragraph" w:customStyle="1" w:styleId="37DA746D94EB154BBF4F33177E3045F28">
    <w:name w:val="37DA746D94EB154BBF4F33177E3045F28"/>
    <w:rsid w:val="00A30903"/>
    <w:rPr>
      <w:rFonts w:eastAsiaTheme="minorHAnsi"/>
      <w:lang w:val="es-EC" w:eastAsia="en-US"/>
    </w:rPr>
  </w:style>
  <w:style w:type="paragraph" w:customStyle="1" w:styleId="01705F66845A4A39AE7519BEAC52C69917">
    <w:name w:val="01705F66845A4A39AE7519BEAC52C69917"/>
    <w:rsid w:val="00A30903"/>
    <w:rPr>
      <w:rFonts w:eastAsiaTheme="minorHAnsi"/>
      <w:lang w:val="es-EC" w:eastAsia="en-US"/>
    </w:rPr>
  </w:style>
  <w:style w:type="paragraph" w:customStyle="1" w:styleId="E5C8704FC8084DAE9BC60D23909BA54B17">
    <w:name w:val="E5C8704FC8084DAE9BC60D23909BA54B17"/>
    <w:rsid w:val="00A30903"/>
    <w:rPr>
      <w:rFonts w:eastAsiaTheme="minorHAnsi"/>
      <w:lang w:val="es-EC" w:eastAsia="en-US"/>
    </w:rPr>
  </w:style>
  <w:style w:type="paragraph" w:customStyle="1" w:styleId="BF33E177B7694A8B858944C089A8216217">
    <w:name w:val="BF33E177B7694A8B858944C089A8216217"/>
    <w:rsid w:val="00A30903"/>
    <w:rPr>
      <w:rFonts w:eastAsiaTheme="minorHAnsi"/>
      <w:lang w:val="es-EC" w:eastAsia="en-US"/>
    </w:rPr>
  </w:style>
  <w:style w:type="paragraph" w:customStyle="1" w:styleId="19B6194F2F92406F8F3E2F1BCAD3057917">
    <w:name w:val="19B6194F2F92406F8F3E2F1BCAD3057917"/>
    <w:rsid w:val="00A30903"/>
    <w:rPr>
      <w:rFonts w:eastAsiaTheme="minorHAnsi"/>
      <w:lang w:val="es-EC" w:eastAsia="en-US"/>
    </w:rPr>
  </w:style>
  <w:style w:type="paragraph" w:customStyle="1" w:styleId="4F6F29408B39484AADB0667328761F1F17">
    <w:name w:val="4F6F29408B39484AADB0667328761F1F17"/>
    <w:rsid w:val="00A30903"/>
    <w:rPr>
      <w:rFonts w:eastAsiaTheme="minorHAnsi"/>
      <w:lang w:val="es-EC" w:eastAsia="en-US"/>
    </w:rPr>
  </w:style>
  <w:style w:type="paragraph" w:customStyle="1" w:styleId="626B10955F14442BA2A18812EAC3820317">
    <w:name w:val="626B10955F14442BA2A18812EAC3820317"/>
    <w:rsid w:val="00A30903"/>
    <w:rPr>
      <w:rFonts w:eastAsiaTheme="minorHAnsi"/>
      <w:lang w:val="es-EC" w:eastAsia="en-US"/>
    </w:rPr>
  </w:style>
  <w:style w:type="paragraph" w:customStyle="1" w:styleId="0E87E0CC760445918E28B05A55157F7417">
    <w:name w:val="0E87E0CC760445918E28B05A55157F7417"/>
    <w:rsid w:val="00A30903"/>
    <w:rPr>
      <w:rFonts w:eastAsiaTheme="minorHAnsi"/>
      <w:lang w:val="es-EC" w:eastAsia="en-US"/>
    </w:rPr>
  </w:style>
  <w:style w:type="paragraph" w:customStyle="1" w:styleId="29F690D70BA1403EAB02E07639901AB55">
    <w:name w:val="29F690D70BA1403EAB02E07639901AB55"/>
    <w:rsid w:val="00A30903"/>
    <w:rPr>
      <w:rFonts w:eastAsiaTheme="minorHAnsi"/>
      <w:lang w:val="es-EC" w:eastAsia="en-US"/>
    </w:rPr>
  </w:style>
  <w:style w:type="paragraph" w:customStyle="1" w:styleId="F491F109D9174AFFAAA6F595D9D3F11D4">
    <w:name w:val="F491F109D9174AFFAAA6F595D9D3F11D4"/>
    <w:rsid w:val="00A30903"/>
    <w:rPr>
      <w:rFonts w:eastAsiaTheme="minorHAnsi"/>
      <w:lang w:val="es-EC" w:eastAsia="en-US"/>
    </w:rPr>
  </w:style>
  <w:style w:type="paragraph" w:customStyle="1" w:styleId="82B270B8117E4EB68FF2B8DEBFC5CCB74">
    <w:name w:val="82B270B8117E4EB68FF2B8DEBFC5CCB74"/>
    <w:rsid w:val="00A30903"/>
    <w:rPr>
      <w:rFonts w:eastAsiaTheme="minorHAnsi"/>
      <w:lang w:val="es-EC" w:eastAsia="en-US"/>
    </w:rPr>
  </w:style>
  <w:style w:type="paragraph" w:customStyle="1" w:styleId="E456361D742E4921A56AF48A8AE105B44">
    <w:name w:val="E456361D742E4921A56AF48A8AE105B44"/>
    <w:rsid w:val="00A30903"/>
    <w:rPr>
      <w:rFonts w:eastAsiaTheme="minorHAnsi"/>
      <w:lang w:val="es-EC" w:eastAsia="en-US"/>
    </w:rPr>
  </w:style>
  <w:style w:type="paragraph" w:customStyle="1" w:styleId="75A04814266E4C61BC2FDC5A022A8CF64">
    <w:name w:val="75A04814266E4C61BC2FDC5A022A8CF64"/>
    <w:rsid w:val="00A30903"/>
    <w:rPr>
      <w:rFonts w:eastAsiaTheme="minorHAnsi"/>
      <w:lang w:val="es-EC" w:eastAsia="en-US"/>
    </w:rPr>
  </w:style>
  <w:style w:type="paragraph" w:customStyle="1" w:styleId="A840397D5E6C44729485060FE7C256632">
    <w:name w:val="A840397D5E6C44729485060FE7C256632"/>
    <w:rsid w:val="00A30903"/>
    <w:rPr>
      <w:rFonts w:eastAsiaTheme="minorHAnsi"/>
      <w:lang w:val="es-EC" w:eastAsia="en-US"/>
    </w:rPr>
  </w:style>
  <w:style w:type="paragraph" w:customStyle="1" w:styleId="C75B3A0537DF40128292EAF1225E75DA2">
    <w:name w:val="C75B3A0537DF40128292EAF1225E75DA2"/>
    <w:rsid w:val="00A30903"/>
    <w:rPr>
      <w:rFonts w:eastAsiaTheme="minorHAnsi"/>
      <w:lang w:val="es-EC" w:eastAsia="en-US"/>
    </w:rPr>
  </w:style>
  <w:style w:type="paragraph" w:customStyle="1" w:styleId="6A97DE27BC9948A0A9D72843CF00BC9B2">
    <w:name w:val="6A97DE27BC9948A0A9D72843CF00BC9B2"/>
    <w:rsid w:val="00A30903"/>
    <w:rPr>
      <w:rFonts w:eastAsiaTheme="minorHAnsi"/>
      <w:lang w:val="es-EC" w:eastAsia="en-US"/>
    </w:rPr>
  </w:style>
  <w:style w:type="paragraph" w:customStyle="1" w:styleId="F8351520543349109B453808EBB7472C2">
    <w:name w:val="F8351520543349109B453808EBB7472C2"/>
    <w:rsid w:val="00A30903"/>
    <w:rPr>
      <w:rFonts w:eastAsiaTheme="minorHAnsi"/>
      <w:lang w:val="es-EC" w:eastAsia="en-US"/>
    </w:rPr>
  </w:style>
  <w:style w:type="paragraph" w:customStyle="1" w:styleId="BCFA448AFB5E452782F34DC9BCDBBDEE2">
    <w:name w:val="BCFA448AFB5E452782F34DC9BCDBBDEE2"/>
    <w:rsid w:val="00A30903"/>
    <w:rPr>
      <w:rFonts w:eastAsiaTheme="minorHAnsi"/>
      <w:lang w:val="es-EC" w:eastAsia="en-US"/>
    </w:rPr>
  </w:style>
  <w:style w:type="paragraph" w:customStyle="1" w:styleId="AEA3795B1C494FA78D92E6BBD54B380F2">
    <w:name w:val="AEA3795B1C494FA78D92E6BBD54B380F2"/>
    <w:rsid w:val="00A30903"/>
    <w:rPr>
      <w:rFonts w:eastAsiaTheme="minorHAnsi"/>
      <w:lang w:val="es-EC" w:eastAsia="en-US"/>
    </w:rPr>
  </w:style>
  <w:style w:type="paragraph" w:customStyle="1" w:styleId="F8D4904BA2D24DCC9CF2A65D9DEB45322">
    <w:name w:val="F8D4904BA2D24DCC9CF2A65D9DEB45322"/>
    <w:rsid w:val="00A30903"/>
    <w:rPr>
      <w:rFonts w:eastAsiaTheme="minorHAnsi"/>
      <w:lang w:val="es-EC" w:eastAsia="en-US"/>
    </w:rPr>
  </w:style>
  <w:style w:type="paragraph" w:customStyle="1" w:styleId="E6AEF4DD93664E58BCE51E2FD88D6C412">
    <w:name w:val="E6AEF4DD93664E58BCE51E2FD88D6C412"/>
    <w:rsid w:val="00A30903"/>
    <w:rPr>
      <w:rFonts w:eastAsiaTheme="minorHAnsi"/>
      <w:lang w:val="es-EC" w:eastAsia="en-US"/>
    </w:rPr>
  </w:style>
  <w:style w:type="paragraph" w:customStyle="1" w:styleId="A695C3E8E6464B3CAD74DA03E6B0702B2">
    <w:name w:val="A695C3E8E6464B3CAD74DA03E6B0702B2"/>
    <w:rsid w:val="00A30903"/>
    <w:rPr>
      <w:rFonts w:eastAsiaTheme="minorHAnsi"/>
      <w:lang w:val="es-EC" w:eastAsia="en-US"/>
    </w:rPr>
  </w:style>
  <w:style w:type="paragraph" w:customStyle="1" w:styleId="E3E0D22FB3AA42C091D13AF46CCF47762">
    <w:name w:val="E3E0D22FB3AA42C091D13AF46CCF47762"/>
    <w:rsid w:val="00A30903"/>
    <w:rPr>
      <w:rFonts w:eastAsiaTheme="minorHAnsi"/>
      <w:lang w:val="es-EC" w:eastAsia="en-US"/>
    </w:rPr>
  </w:style>
  <w:style w:type="paragraph" w:customStyle="1" w:styleId="E2CC841D043846B49F030638C58020F89">
    <w:name w:val="E2CC841D043846B49F030638C58020F89"/>
    <w:rsid w:val="00A30903"/>
    <w:rPr>
      <w:rFonts w:eastAsiaTheme="minorHAnsi"/>
      <w:lang w:val="es-EC" w:eastAsia="en-US"/>
    </w:rPr>
  </w:style>
  <w:style w:type="paragraph" w:customStyle="1" w:styleId="10F8CDC4A7914AD8AA94E2C3843334359">
    <w:name w:val="10F8CDC4A7914AD8AA94E2C3843334359"/>
    <w:rsid w:val="00A30903"/>
    <w:rPr>
      <w:rFonts w:eastAsiaTheme="minorHAnsi"/>
      <w:lang w:val="es-EC" w:eastAsia="en-US"/>
    </w:rPr>
  </w:style>
  <w:style w:type="paragraph" w:customStyle="1" w:styleId="2182B824C37B4D77B1563BDCF3CBA9019">
    <w:name w:val="2182B824C37B4D77B1563BDCF3CBA9019"/>
    <w:rsid w:val="00A30903"/>
    <w:rPr>
      <w:rFonts w:eastAsiaTheme="minorHAnsi"/>
      <w:lang w:val="es-EC" w:eastAsia="en-US"/>
    </w:rPr>
  </w:style>
  <w:style w:type="paragraph" w:customStyle="1" w:styleId="2BD56F449C724EF3B1E286A80C8ECDB09">
    <w:name w:val="2BD56F449C724EF3B1E286A80C8ECDB09"/>
    <w:rsid w:val="00A30903"/>
    <w:rPr>
      <w:rFonts w:eastAsiaTheme="minorHAnsi"/>
      <w:lang w:val="es-EC" w:eastAsia="en-US"/>
    </w:rPr>
  </w:style>
  <w:style w:type="paragraph" w:customStyle="1" w:styleId="8EAE612E3A4D43CF8223846F68390C9D9">
    <w:name w:val="8EAE612E3A4D43CF8223846F68390C9D9"/>
    <w:rsid w:val="00A30903"/>
    <w:rPr>
      <w:rFonts w:eastAsiaTheme="minorHAnsi"/>
      <w:lang w:val="es-EC" w:eastAsia="en-US"/>
    </w:rPr>
  </w:style>
  <w:style w:type="paragraph" w:customStyle="1" w:styleId="18C7C69FC3774A8FA5C15E8B74D93D269">
    <w:name w:val="18C7C69FC3774A8FA5C15E8B74D93D269"/>
    <w:rsid w:val="00A30903"/>
    <w:rPr>
      <w:rFonts w:eastAsiaTheme="minorHAnsi"/>
      <w:lang w:val="es-EC" w:eastAsia="en-US"/>
    </w:rPr>
  </w:style>
  <w:style w:type="paragraph" w:customStyle="1" w:styleId="23CAB85223594894AB225A9E2B570FE89">
    <w:name w:val="23CAB85223594894AB225A9E2B570FE89"/>
    <w:rsid w:val="00A30903"/>
    <w:rPr>
      <w:rFonts w:eastAsiaTheme="minorHAnsi"/>
      <w:lang w:val="es-EC" w:eastAsia="en-US"/>
    </w:rPr>
  </w:style>
  <w:style w:type="paragraph" w:customStyle="1" w:styleId="44237308E1F546CBA7ADF7D45EDA0D8B9">
    <w:name w:val="44237308E1F546CBA7ADF7D45EDA0D8B9"/>
    <w:rsid w:val="00A30903"/>
    <w:rPr>
      <w:rFonts w:eastAsiaTheme="minorHAnsi"/>
      <w:lang w:val="es-EC" w:eastAsia="en-US"/>
    </w:rPr>
  </w:style>
  <w:style w:type="paragraph" w:customStyle="1" w:styleId="D09A44C6D0CA4C5F813946D6E2509DE99">
    <w:name w:val="D09A44C6D0CA4C5F813946D6E2509DE99"/>
    <w:rsid w:val="00A30903"/>
    <w:rPr>
      <w:rFonts w:eastAsiaTheme="minorHAnsi"/>
      <w:lang w:val="es-EC" w:eastAsia="en-US"/>
    </w:rPr>
  </w:style>
  <w:style w:type="paragraph" w:customStyle="1" w:styleId="4066846A06F04329BE8A3A60550331059">
    <w:name w:val="4066846A06F04329BE8A3A60550331059"/>
    <w:rsid w:val="00A30903"/>
    <w:rPr>
      <w:rFonts w:eastAsiaTheme="minorHAnsi"/>
      <w:lang w:val="es-EC" w:eastAsia="en-US"/>
    </w:rPr>
  </w:style>
  <w:style w:type="paragraph" w:customStyle="1" w:styleId="D79E02C1C27C45869D5894E9A8E7B0D09">
    <w:name w:val="D79E02C1C27C45869D5894E9A8E7B0D09"/>
    <w:rsid w:val="00A30903"/>
    <w:rPr>
      <w:rFonts w:eastAsiaTheme="minorHAnsi"/>
      <w:lang w:val="es-EC" w:eastAsia="en-US"/>
    </w:rPr>
  </w:style>
  <w:style w:type="paragraph" w:customStyle="1" w:styleId="7D968C90A1BC45CC86B6562692F23DF79">
    <w:name w:val="7D968C90A1BC45CC86B6562692F23DF79"/>
    <w:rsid w:val="00A30903"/>
    <w:rPr>
      <w:rFonts w:eastAsiaTheme="minorHAnsi"/>
      <w:lang w:val="es-EC" w:eastAsia="en-US"/>
    </w:rPr>
  </w:style>
  <w:style w:type="paragraph" w:customStyle="1" w:styleId="EE7228D15F2A450F964970568CD8B98C9">
    <w:name w:val="EE7228D15F2A450F964970568CD8B98C9"/>
    <w:rsid w:val="00A30903"/>
    <w:rPr>
      <w:rFonts w:eastAsiaTheme="minorHAnsi"/>
      <w:lang w:val="es-EC" w:eastAsia="en-US"/>
    </w:rPr>
  </w:style>
  <w:style w:type="paragraph" w:customStyle="1" w:styleId="43E2CB88C9D1475EB4DD7C491E5D5EB99">
    <w:name w:val="43E2CB88C9D1475EB4DD7C491E5D5EB99"/>
    <w:rsid w:val="00A30903"/>
    <w:rPr>
      <w:rFonts w:eastAsiaTheme="minorHAnsi"/>
      <w:lang w:val="es-EC" w:eastAsia="en-US"/>
    </w:rPr>
  </w:style>
  <w:style w:type="paragraph" w:customStyle="1" w:styleId="F9FEE0623D6849869FBC484FEBAA72AD9">
    <w:name w:val="F9FEE0623D6849869FBC484FEBAA72AD9"/>
    <w:rsid w:val="00A30903"/>
    <w:rPr>
      <w:rFonts w:eastAsiaTheme="minorHAnsi"/>
      <w:lang w:val="es-EC" w:eastAsia="en-US"/>
    </w:rPr>
  </w:style>
  <w:style w:type="paragraph" w:customStyle="1" w:styleId="2DF2C7AE28084371A6E04B14C148E3159">
    <w:name w:val="2DF2C7AE28084371A6E04B14C148E3159"/>
    <w:rsid w:val="00A30903"/>
    <w:rPr>
      <w:rFonts w:eastAsiaTheme="minorHAnsi"/>
      <w:lang w:val="es-EC" w:eastAsia="en-US"/>
    </w:rPr>
  </w:style>
  <w:style w:type="paragraph" w:customStyle="1" w:styleId="C787F4D5C12945958275EC6DC44FF76C9">
    <w:name w:val="C787F4D5C12945958275EC6DC44FF76C9"/>
    <w:rsid w:val="00A30903"/>
    <w:rPr>
      <w:rFonts w:eastAsiaTheme="minorHAnsi"/>
      <w:lang w:val="es-EC" w:eastAsia="en-US"/>
    </w:rPr>
  </w:style>
  <w:style w:type="paragraph" w:customStyle="1" w:styleId="1346B9DA67EA406B8EC72B01BEC7428E25">
    <w:name w:val="1346B9DA67EA406B8EC72B01BEC7428E25"/>
    <w:rsid w:val="00A30903"/>
    <w:rPr>
      <w:rFonts w:eastAsiaTheme="minorHAnsi"/>
      <w:lang w:val="es-EC" w:eastAsia="en-US"/>
    </w:rPr>
  </w:style>
  <w:style w:type="paragraph" w:customStyle="1" w:styleId="D48B78BA59304391A27962A43421EF6425">
    <w:name w:val="D48B78BA59304391A27962A43421EF6425"/>
    <w:rsid w:val="00A30903"/>
    <w:rPr>
      <w:rFonts w:eastAsiaTheme="minorHAnsi"/>
      <w:lang w:val="es-EC" w:eastAsia="en-US"/>
    </w:rPr>
  </w:style>
  <w:style w:type="paragraph" w:customStyle="1" w:styleId="B7C07A82DE7F4FFD94435CB4535CC40F25">
    <w:name w:val="B7C07A82DE7F4FFD94435CB4535CC40F25"/>
    <w:rsid w:val="00A30903"/>
    <w:rPr>
      <w:rFonts w:eastAsiaTheme="minorHAnsi"/>
      <w:lang w:val="es-EC" w:eastAsia="en-US"/>
    </w:rPr>
  </w:style>
  <w:style w:type="paragraph" w:customStyle="1" w:styleId="F53A35E6664848978E95535C1D11C98125">
    <w:name w:val="F53A35E6664848978E95535C1D11C98125"/>
    <w:rsid w:val="00A30903"/>
    <w:rPr>
      <w:rFonts w:eastAsiaTheme="minorHAnsi"/>
      <w:lang w:val="es-EC" w:eastAsia="en-US"/>
    </w:rPr>
  </w:style>
  <w:style w:type="paragraph" w:customStyle="1" w:styleId="9E626E45202F414F9108243F6FBA830925">
    <w:name w:val="9E626E45202F414F9108243F6FBA830925"/>
    <w:rsid w:val="00A30903"/>
    <w:rPr>
      <w:rFonts w:eastAsiaTheme="minorHAnsi"/>
      <w:lang w:val="es-EC" w:eastAsia="en-US"/>
    </w:rPr>
  </w:style>
  <w:style w:type="paragraph" w:customStyle="1" w:styleId="EE2139BB3E06499E9166BC5DF14926E225">
    <w:name w:val="EE2139BB3E06499E9166BC5DF14926E225"/>
    <w:rsid w:val="00A30903"/>
    <w:rPr>
      <w:rFonts w:eastAsiaTheme="minorHAnsi"/>
      <w:lang w:val="es-EC" w:eastAsia="en-US"/>
    </w:rPr>
  </w:style>
  <w:style w:type="paragraph" w:customStyle="1" w:styleId="10845DBE96C342C285CCD6E528AB26B125">
    <w:name w:val="10845DBE96C342C285CCD6E528AB26B125"/>
    <w:rsid w:val="00A30903"/>
    <w:rPr>
      <w:rFonts w:eastAsiaTheme="minorHAnsi"/>
      <w:lang w:val="es-EC" w:eastAsia="en-US"/>
    </w:rPr>
  </w:style>
  <w:style w:type="paragraph" w:customStyle="1" w:styleId="4F4C068E327D4225AE9CA58505E73A8E22">
    <w:name w:val="4F4C068E327D4225AE9CA58505E73A8E22"/>
    <w:rsid w:val="00A30903"/>
    <w:rPr>
      <w:rFonts w:eastAsiaTheme="minorHAnsi"/>
      <w:lang w:val="es-EC" w:eastAsia="en-US"/>
    </w:rPr>
  </w:style>
  <w:style w:type="paragraph" w:customStyle="1" w:styleId="A992BAC19587424888D2ADEFB649773023">
    <w:name w:val="A992BAC19587424888D2ADEFB649773023"/>
    <w:rsid w:val="00A30903"/>
    <w:rPr>
      <w:rFonts w:eastAsiaTheme="minorHAnsi"/>
      <w:lang w:val="es-EC" w:eastAsia="en-US"/>
    </w:rPr>
  </w:style>
  <w:style w:type="paragraph" w:customStyle="1" w:styleId="71E9232CC4D94F8BAAB040A194F427B823">
    <w:name w:val="71E9232CC4D94F8BAAB040A194F427B823"/>
    <w:rsid w:val="00A30903"/>
    <w:rPr>
      <w:rFonts w:eastAsiaTheme="minorHAnsi"/>
      <w:lang w:val="es-EC" w:eastAsia="en-US"/>
    </w:rPr>
  </w:style>
  <w:style w:type="paragraph" w:customStyle="1" w:styleId="B9DF7B1A46DF4B969903E92B2F1AAD2C25">
    <w:name w:val="B9DF7B1A46DF4B969903E92B2F1AAD2C25"/>
    <w:rsid w:val="00A30903"/>
    <w:rPr>
      <w:rFonts w:eastAsiaTheme="minorHAnsi"/>
      <w:lang w:val="es-EC" w:eastAsia="en-US"/>
    </w:rPr>
  </w:style>
  <w:style w:type="paragraph" w:customStyle="1" w:styleId="881B1BE5CDEC4F929C56A71ED40075B325">
    <w:name w:val="881B1BE5CDEC4F929C56A71ED40075B325"/>
    <w:rsid w:val="00A30903"/>
    <w:rPr>
      <w:rFonts w:eastAsiaTheme="minorHAnsi"/>
      <w:lang w:val="es-EC" w:eastAsia="en-US"/>
    </w:rPr>
  </w:style>
  <w:style w:type="paragraph" w:customStyle="1" w:styleId="CE75B8F21FC74AEA8D63FF00918B8B8F25">
    <w:name w:val="CE75B8F21FC74AEA8D63FF00918B8B8F25"/>
    <w:rsid w:val="00A30903"/>
    <w:rPr>
      <w:rFonts w:eastAsiaTheme="minorHAnsi"/>
      <w:lang w:val="es-EC" w:eastAsia="en-US"/>
    </w:rPr>
  </w:style>
  <w:style w:type="paragraph" w:customStyle="1" w:styleId="DA10A2CE462E4344AFB75924CE6FA73F22">
    <w:name w:val="DA10A2CE462E4344AFB75924CE6FA73F22"/>
    <w:rsid w:val="00A30903"/>
    <w:rPr>
      <w:rFonts w:eastAsiaTheme="minorHAnsi"/>
      <w:lang w:val="es-EC" w:eastAsia="en-US"/>
    </w:rPr>
  </w:style>
  <w:style w:type="paragraph" w:customStyle="1" w:styleId="37DA746D94EB154BBF4F33177E3045F29">
    <w:name w:val="37DA746D94EB154BBF4F33177E3045F29"/>
    <w:rsid w:val="00A30903"/>
    <w:rPr>
      <w:rFonts w:eastAsiaTheme="minorHAnsi"/>
      <w:lang w:val="es-EC" w:eastAsia="en-US"/>
    </w:rPr>
  </w:style>
  <w:style w:type="paragraph" w:customStyle="1" w:styleId="01705F66845A4A39AE7519BEAC52C69918">
    <w:name w:val="01705F66845A4A39AE7519BEAC52C69918"/>
    <w:rsid w:val="00A30903"/>
    <w:rPr>
      <w:rFonts w:eastAsiaTheme="minorHAnsi"/>
      <w:lang w:val="es-EC" w:eastAsia="en-US"/>
    </w:rPr>
  </w:style>
  <w:style w:type="paragraph" w:customStyle="1" w:styleId="E5C8704FC8084DAE9BC60D23909BA54B18">
    <w:name w:val="E5C8704FC8084DAE9BC60D23909BA54B18"/>
    <w:rsid w:val="00A30903"/>
    <w:rPr>
      <w:rFonts w:eastAsiaTheme="minorHAnsi"/>
      <w:lang w:val="es-EC" w:eastAsia="en-US"/>
    </w:rPr>
  </w:style>
  <w:style w:type="paragraph" w:customStyle="1" w:styleId="BF33E177B7694A8B858944C089A8216218">
    <w:name w:val="BF33E177B7694A8B858944C089A8216218"/>
    <w:rsid w:val="00A30903"/>
    <w:rPr>
      <w:rFonts w:eastAsiaTheme="minorHAnsi"/>
      <w:lang w:val="es-EC" w:eastAsia="en-US"/>
    </w:rPr>
  </w:style>
  <w:style w:type="paragraph" w:customStyle="1" w:styleId="19B6194F2F92406F8F3E2F1BCAD3057918">
    <w:name w:val="19B6194F2F92406F8F3E2F1BCAD3057918"/>
    <w:rsid w:val="00A30903"/>
    <w:rPr>
      <w:rFonts w:eastAsiaTheme="minorHAnsi"/>
      <w:lang w:val="es-EC" w:eastAsia="en-US"/>
    </w:rPr>
  </w:style>
  <w:style w:type="paragraph" w:customStyle="1" w:styleId="4F6F29408B39484AADB0667328761F1F18">
    <w:name w:val="4F6F29408B39484AADB0667328761F1F18"/>
    <w:rsid w:val="00A30903"/>
    <w:rPr>
      <w:rFonts w:eastAsiaTheme="minorHAnsi"/>
      <w:lang w:val="es-EC" w:eastAsia="en-US"/>
    </w:rPr>
  </w:style>
  <w:style w:type="paragraph" w:customStyle="1" w:styleId="626B10955F14442BA2A18812EAC3820318">
    <w:name w:val="626B10955F14442BA2A18812EAC3820318"/>
    <w:rsid w:val="00A30903"/>
    <w:rPr>
      <w:rFonts w:eastAsiaTheme="minorHAnsi"/>
      <w:lang w:val="es-EC" w:eastAsia="en-US"/>
    </w:rPr>
  </w:style>
  <w:style w:type="paragraph" w:customStyle="1" w:styleId="0E87E0CC760445918E28B05A55157F7418">
    <w:name w:val="0E87E0CC760445918E28B05A55157F7418"/>
    <w:rsid w:val="00A30903"/>
    <w:rPr>
      <w:rFonts w:eastAsiaTheme="minorHAnsi"/>
      <w:lang w:val="es-EC" w:eastAsia="en-US"/>
    </w:rPr>
  </w:style>
  <w:style w:type="paragraph" w:customStyle="1" w:styleId="29F690D70BA1403EAB02E07639901AB56">
    <w:name w:val="29F690D70BA1403EAB02E07639901AB56"/>
    <w:rsid w:val="00A30903"/>
    <w:rPr>
      <w:rFonts w:eastAsiaTheme="minorHAnsi"/>
      <w:lang w:val="es-EC" w:eastAsia="en-US"/>
    </w:rPr>
  </w:style>
  <w:style w:type="paragraph" w:customStyle="1" w:styleId="F491F109D9174AFFAAA6F595D9D3F11D5">
    <w:name w:val="F491F109D9174AFFAAA6F595D9D3F11D5"/>
    <w:rsid w:val="00A30903"/>
    <w:rPr>
      <w:rFonts w:eastAsiaTheme="minorHAnsi"/>
      <w:lang w:val="es-EC" w:eastAsia="en-US"/>
    </w:rPr>
  </w:style>
  <w:style w:type="paragraph" w:customStyle="1" w:styleId="82B270B8117E4EB68FF2B8DEBFC5CCB75">
    <w:name w:val="82B270B8117E4EB68FF2B8DEBFC5CCB75"/>
    <w:rsid w:val="00A30903"/>
    <w:rPr>
      <w:rFonts w:eastAsiaTheme="minorHAnsi"/>
      <w:lang w:val="es-EC" w:eastAsia="en-US"/>
    </w:rPr>
  </w:style>
  <w:style w:type="paragraph" w:customStyle="1" w:styleId="E456361D742E4921A56AF48A8AE105B45">
    <w:name w:val="E456361D742E4921A56AF48A8AE105B45"/>
    <w:rsid w:val="00A30903"/>
    <w:rPr>
      <w:rFonts w:eastAsiaTheme="minorHAnsi"/>
      <w:lang w:val="es-EC" w:eastAsia="en-US"/>
    </w:rPr>
  </w:style>
  <w:style w:type="paragraph" w:customStyle="1" w:styleId="75A04814266E4C61BC2FDC5A022A8CF65">
    <w:name w:val="75A04814266E4C61BC2FDC5A022A8CF65"/>
    <w:rsid w:val="00A30903"/>
    <w:rPr>
      <w:rFonts w:eastAsiaTheme="minorHAnsi"/>
      <w:lang w:val="es-EC" w:eastAsia="en-US"/>
    </w:rPr>
  </w:style>
  <w:style w:type="paragraph" w:customStyle="1" w:styleId="A840397D5E6C44729485060FE7C256633">
    <w:name w:val="A840397D5E6C44729485060FE7C256633"/>
    <w:rsid w:val="00A30903"/>
    <w:rPr>
      <w:rFonts w:eastAsiaTheme="minorHAnsi"/>
      <w:lang w:val="es-EC" w:eastAsia="en-US"/>
    </w:rPr>
  </w:style>
  <w:style w:type="paragraph" w:customStyle="1" w:styleId="C75B3A0537DF40128292EAF1225E75DA3">
    <w:name w:val="C75B3A0537DF40128292EAF1225E75DA3"/>
    <w:rsid w:val="00A30903"/>
    <w:rPr>
      <w:rFonts w:eastAsiaTheme="minorHAnsi"/>
      <w:lang w:val="es-EC" w:eastAsia="en-US"/>
    </w:rPr>
  </w:style>
  <w:style w:type="paragraph" w:customStyle="1" w:styleId="6A97DE27BC9948A0A9D72843CF00BC9B3">
    <w:name w:val="6A97DE27BC9948A0A9D72843CF00BC9B3"/>
    <w:rsid w:val="00A30903"/>
    <w:rPr>
      <w:rFonts w:eastAsiaTheme="minorHAnsi"/>
      <w:lang w:val="es-EC" w:eastAsia="en-US"/>
    </w:rPr>
  </w:style>
  <w:style w:type="paragraph" w:customStyle="1" w:styleId="F8351520543349109B453808EBB7472C3">
    <w:name w:val="F8351520543349109B453808EBB7472C3"/>
    <w:rsid w:val="00A30903"/>
    <w:rPr>
      <w:rFonts w:eastAsiaTheme="minorHAnsi"/>
      <w:lang w:val="es-EC" w:eastAsia="en-US"/>
    </w:rPr>
  </w:style>
  <w:style w:type="paragraph" w:customStyle="1" w:styleId="BCFA448AFB5E452782F34DC9BCDBBDEE3">
    <w:name w:val="BCFA448AFB5E452782F34DC9BCDBBDEE3"/>
    <w:rsid w:val="00A30903"/>
    <w:rPr>
      <w:rFonts w:eastAsiaTheme="minorHAnsi"/>
      <w:lang w:val="es-EC" w:eastAsia="en-US"/>
    </w:rPr>
  </w:style>
  <w:style w:type="paragraph" w:customStyle="1" w:styleId="AEA3795B1C494FA78D92E6BBD54B380F3">
    <w:name w:val="AEA3795B1C494FA78D92E6BBD54B380F3"/>
    <w:rsid w:val="00A30903"/>
    <w:rPr>
      <w:rFonts w:eastAsiaTheme="minorHAnsi"/>
      <w:lang w:val="es-EC" w:eastAsia="en-US"/>
    </w:rPr>
  </w:style>
  <w:style w:type="paragraph" w:customStyle="1" w:styleId="F8D4904BA2D24DCC9CF2A65D9DEB45323">
    <w:name w:val="F8D4904BA2D24DCC9CF2A65D9DEB45323"/>
    <w:rsid w:val="00A30903"/>
    <w:rPr>
      <w:rFonts w:eastAsiaTheme="minorHAnsi"/>
      <w:lang w:val="es-EC" w:eastAsia="en-US"/>
    </w:rPr>
  </w:style>
  <w:style w:type="paragraph" w:customStyle="1" w:styleId="E6AEF4DD93664E58BCE51E2FD88D6C413">
    <w:name w:val="E6AEF4DD93664E58BCE51E2FD88D6C413"/>
    <w:rsid w:val="00A30903"/>
    <w:rPr>
      <w:rFonts w:eastAsiaTheme="minorHAnsi"/>
      <w:lang w:val="es-EC" w:eastAsia="en-US"/>
    </w:rPr>
  </w:style>
  <w:style w:type="paragraph" w:customStyle="1" w:styleId="A695C3E8E6464B3CAD74DA03E6B0702B3">
    <w:name w:val="A695C3E8E6464B3CAD74DA03E6B0702B3"/>
    <w:rsid w:val="00A30903"/>
    <w:rPr>
      <w:rFonts w:eastAsiaTheme="minorHAnsi"/>
      <w:lang w:val="es-EC" w:eastAsia="en-US"/>
    </w:rPr>
  </w:style>
  <w:style w:type="paragraph" w:customStyle="1" w:styleId="E3E0D22FB3AA42C091D13AF46CCF47763">
    <w:name w:val="E3E0D22FB3AA42C091D13AF46CCF47763"/>
    <w:rsid w:val="00A30903"/>
    <w:rPr>
      <w:rFonts w:eastAsiaTheme="minorHAnsi"/>
      <w:lang w:val="es-EC" w:eastAsia="en-US"/>
    </w:rPr>
  </w:style>
  <w:style w:type="paragraph" w:customStyle="1" w:styleId="E2CC841D043846B49F030638C58020F810">
    <w:name w:val="E2CC841D043846B49F030638C58020F810"/>
    <w:rsid w:val="00A30903"/>
    <w:rPr>
      <w:rFonts w:eastAsiaTheme="minorHAnsi"/>
      <w:lang w:val="es-EC" w:eastAsia="en-US"/>
    </w:rPr>
  </w:style>
  <w:style w:type="paragraph" w:customStyle="1" w:styleId="10F8CDC4A7914AD8AA94E2C38433343510">
    <w:name w:val="10F8CDC4A7914AD8AA94E2C38433343510"/>
    <w:rsid w:val="00A30903"/>
    <w:rPr>
      <w:rFonts w:eastAsiaTheme="minorHAnsi"/>
      <w:lang w:val="es-EC" w:eastAsia="en-US"/>
    </w:rPr>
  </w:style>
  <w:style w:type="paragraph" w:customStyle="1" w:styleId="2182B824C37B4D77B1563BDCF3CBA90110">
    <w:name w:val="2182B824C37B4D77B1563BDCF3CBA90110"/>
    <w:rsid w:val="00A30903"/>
    <w:rPr>
      <w:rFonts w:eastAsiaTheme="minorHAnsi"/>
      <w:lang w:val="es-EC" w:eastAsia="en-US"/>
    </w:rPr>
  </w:style>
  <w:style w:type="paragraph" w:customStyle="1" w:styleId="2BD56F449C724EF3B1E286A80C8ECDB010">
    <w:name w:val="2BD56F449C724EF3B1E286A80C8ECDB010"/>
    <w:rsid w:val="00A30903"/>
    <w:rPr>
      <w:rFonts w:eastAsiaTheme="minorHAnsi"/>
      <w:lang w:val="es-EC" w:eastAsia="en-US"/>
    </w:rPr>
  </w:style>
  <w:style w:type="paragraph" w:customStyle="1" w:styleId="8EAE612E3A4D43CF8223846F68390C9D10">
    <w:name w:val="8EAE612E3A4D43CF8223846F68390C9D10"/>
    <w:rsid w:val="00A30903"/>
    <w:rPr>
      <w:rFonts w:eastAsiaTheme="minorHAnsi"/>
      <w:lang w:val="es-EC" w:eastAsia="en-US"/>
    </w:rPr>
  </w:style>
  <w:style w:type="paragraph" w:customStyle="1" w:styleId="18C7C69FC3774A8FA5C15E8B74D93D2610">
    <w:name w:val="18C7C69FC3774A8FA5C15E8B74D93D2610"/>
    <w:rsid w:val="00A30903"/>
    <w:rPr>
      <w:rFonts w:eastAsiaTheme="minorHAnsi"/>
      <w:lang w:val="es-EC" w:eastAsia="en-US"/>
    </w:rPr>
  </w:style>
  <w:style w:type="paragraph" w:customStyle="1" w:styleId="23CAB85223594894AB225A9E2B570FE810">
    <w:name w:val="23CAB85223594894AB225A9E2B570FE810"/>
    <w:rsid w:val="00A30903"/>
    <w:rPr>
      <w:rFonts w:eastAsiaTheme="minorHAnsi"/>
      <w:lang w:val="es-EC" w:eastAsia="en-US"/>
    </w:rPr>
  </w:style>
  <w:style w:type="paragraph" w:customStyle="1" w:styleId="44237308E1F546CBA7ADF7D45EDA0D8B10">
    <w:name w:val="44237308E1F546CBA7ADF7D45EDA0D8B10"/>
    <w:rsid w:val="00A30903"/>
    <w:rPr>
      <w:rFonts w:eastAsiaTheme="minorHAnsi"/>
      <w:lang w:val="es-EC" w:eastAsia="en-US"/>
    </w:rPr>
  </w:style>
  <w:style w:type="paragraph" w:customStyle="1" w:styleId="D09A44C6D0CA4C5F813946D6E2509DE910">
    <w:name w:val="D09A44C6D0CA4C5F813946D6E2509DE910"/>
    <w:rsid w:val="00A30903"/>
    <w:rPr>
      <w:rFonts w:eastAsiaTheme="minorHAnsi"/>
      <w:lang w:val="es-EC" w:eastAsia="en-US"/>
    </w:rPr>
  </w:style>
  <w:style w:type="paragraph" w:customStyle="1" w:styleId="4066846A06F04329BE8A3A605503310510">
    <w:name w:val="4066846A06F04329BE8A3A605503310510"/>
    <w:rsid w:val="00A30903"/>
    <w:rPr>
      <w:rFonts w:eastAsiaTheme="minorHAnsi"/>
      <w:lang w:val="es-EC" w:eastAsia="en-US"/>
    </w:rPr>
  </w:style>
  <w:style w:type="paragraph" w:customStyle="1" w:styleId="D79E02C1C27C45869D5894E9A8E7B0D010">
    <w:name w:val="D79E02C1C27C45869D5894E9A8E7B0D010"/>
    <w:rsid w:val="00A30903"/>
    <w:rPr>
      <w:rFonts w:eastAsiaTheme="minorHAnsi"/>
      <w:lang w:val="es-EC" w:eastAsia="en-US"/>
    </w:rPr>
  </w:style>
  <w:style w:type="paragraph" w:customStyle="1" w:styleId="7D968C90A1BC45CC86B6562692F23DF710">
    <w:name w:val="7D968C90A1BC45CC86B6562692F23DF710"/>
    <w:rsid w:val="00A30903"/>
    <w:rPr>
      <w:rFonts w:eastAsiaTheme="minorHAnsi"/>
      <w:lang w:val="es-EC" w:eastAsia="en-US"/>
    </w:rPr>
  </w:style>
  <w:style w:type="paragraph" w:customStyle="1" w:styleId="EE7228D15F2A450F964970568CD8B98C10">
    <w:name w:val="EE7228D15F2A450F964970568CD8B98C10"/>
    <w:rsid w:val="00A30903"/>
    <w:rPr>
      <w:rFonts w:eastAsiaTheme="minorHAnsi"/>
      <w:lang w:val="es-EC" w:eastAsia="en-US"/>
    </w:rPr>
  </w:style>
  <w:style w:type="paragraph" w:customStyle="1" w:styleId="43E2CB88C9D1475EB4DD7C491E5D5EB910">
    <w:name w:val="43E2CB88C9D1475EB4DD7C491E5D5EB910"/>
    <w:rsid w:val="00A30903"/>
    <w:rPr>
      <w:rFonts w:eastAsiaTheme="minorHAnsi"/>
      <w:lang w:val="es-EC" w:eastAsia="en-US"/>
    </w:rPr>
  </w:style>
  <w:style w:type="paragraph" w:customStyle="1" w:styleId="F9FEE0623D6849869FBC484FEBAA72AD10">
    <w:name w:val="F9FEE0623D6849869FBC484FEBAA72AD10"/>
    <w:rsid w:val="00A30903"/>
    <w:rPr>
      <w:rFonts w:eastAsiaTheme="minorHAnsi"/>
      <w:lang w:val="es-EC" w:eastAsia="en-US"/>
    </w:rPr>
  </w:style>
  <w:style w:type="paragraph" w:customStyle="1" w:styleId="2DF2C7AE28084371A6E04B14C148E31510">
    <w:name w:val="2DF2C7AE28084371A6E04B14C148E31510"/>
    <w:rsid w:val="00A30903"/>
    <w:rPr>
      <w:rFonts w:eastAsiaTheme="minorHAnsi"/>
      <w:lang w:val="es-EC" w:eastAsia="en-US"/>
    </w:rPr>
  </w:style>
  <w:style w:type="paragraph" w:customStyle="1" w:styleId="C787F4D5C12945958275EC6DC44FF76C10">
    <w:name w:val="C787F4D5C12945958275EC6DC44FF76C10"/>
    <w:rsid w:val="00A30903"/>
    <w:rPr>
      <w:rFonts w:eastAsiaTheme="minorHAnsi"/>
      <w:lang w:val="es-EC" w:eastAsia="en-US"/>
    </w:rPr>
  </w:style>
  <w:style w:type="paragraph" w:customStyle="1" w:styleId="1346B9DA67EA406B8EC72B01BEC7428E26">
    <w:name w:val="1346B9DA67EA406B8EC72B01BEC7428E26"/>
    <w:rsid w:val="00A30903"/>
    <w:rPr>
      <w:rFonts w:eastAsiaTheme="minorHAnsi"/>
      <w:lang w:val="es-EC" w:eastAsia="en-US"/>
    </w:rPr>
  </w:style>
  <w:style w:type="paragraph" w:customStyle="1" w:styleId="D48B78BA59304391A27962A43421EF6426">
    <w:name w:val="D48B78BA59304391A27962A43421EF6426"/>
    <w:rsid w:val="00A30903"/>
    <w:rPr>
      <w:rFonts w:eastAsiaTheme="minorHAnsi"/>
      <w:lang w:val="es-EC" w:eastAsia="en-US"/>
    </w:rPr>
  </w:style>
  <w:style w:type="paragraph" w:customStyle="1" w:styleId="B7C07A82DE7F4FFD94435CB4535CC40F26">
    <w:name w:val="B7C07A82DE7F4FFD94435CB4535CC40F26"/>
    <w:rsid w:val="00A30903"/>
    <w:rPr>
      <w:rFonts w:eastAsiaTheme="minorHAnsi"/>
      <w:lang w:val="es-EC" w:eastAsia="en-US"/>
    </w:rPr>
  </w:style>
  <w:style w:type="paragraph" w:customStyle="1" w:styleId="F53A35E6664848978E95535C1D11C98126">
    <w:name w:val="F53A35E6664848978E95535C1D11C98126"/>
    <w:rsid w:val="00A30903"/>
    <w:rPr>
      <w:rFonts w:eastAsiaTheme="minorHAnsi"/>
      <w:lang w:val="es-EC" w:eastAsia="en-US"/>
    </w:rPr>
  </w:style>
  <w:style w:type="paragraph" w:customStyle="1" w:styleId="9E626E45202F414F9108243F6FBA830926">
    <w:name w:val="9E626E45202F414F9108243F6FBA830926"/>
    <w:rsid w:val="00A30903"/>
    <w:rPr>
      <w:rFonts w:eastAsiaTheme="minorHAnsi"/>
      <w:lang w:val="es-EC" w:eastAsia="en-US"/>
    </w:rPr>
  </w:style>
  <w:style w:type="paragraph" w:customStyle="1" w:styleId="EE2139BB3E06499E9166BC5DF14926E226">
    <w:name w:val="EE2139BB3E06499E9166BC5DF14926E226"/>
    <w:rsid w:val="00A30903"/>
    <w:rPr>
      <w:rFonts w:eastAsiaTheme="minorHAnsi"/>
      <w:lang w:val="es-EC" w:eastAsia="en-US"/>
    </w:rPr>
  </w:style>
  <w:style w:type="paragraph" w:customStyle="1" w:styleId="10845DBE96C342C285CCD6E528AB26B126">
    <w:name w:val="10845DBE96C342C285CCD6E528AB26B126"/>
    <w:rsid w:val="00A30903"/>
    <w:rPr>
      <w:rFonts w:eastAsiaTheme="minorHAnsi"/>
      <w:lang w:val="es-EC" w:eastAsia="en-US"/>
    </w:rPr>
  </w:style>
  <w:style w:type="paragraph" w:customStyle="1" w:styleId="4F4C068E327D4225AE9CA58505E73A8E23">
    <w:name w:val="4F4C068E327D4225AE9CA58505E73A8E23"/>
    <w:rsid w:val="00A30903"/>
    <w:rPr>
      <w:rFonts w:eastAsiaTheme="minorHAnsi"/>
      <w:lang w:val="es-EC" w:eastAsia="en-US"/>
    </w:rPr>
  </w:style>
  <w:style w:type="paragraph" w:customStyle="1" w:styleId="A992BAC19587424888D2ADEFB649773024">
    <w:name w:val="A992BAC19587424888D2ADEFB649773024"/>
    <w:rsid w:val="00A30903"/>
    <w:rPr>
      <w:rFonts w:eastAsiaTheme="minorHAnsi"/>
      <w:lang w:val="es-EC" w:eastAsia="en-US"/>
    </w:rPr>
  </w:style>
  <w:style w:type="paragraph" w:customStyle="1" w:styleId="71E9232CC4D94F8BAAB040A194F427B824">
    <w:name w:val="71E9232CC4D94F8BAAB040A194F427B824"/>
    <w:rsid w:val="00A30903"/>
    <w:rPr>
      <w:rFonts w:eastAsiaTheme="minorHAnsi"/>
      <w:lang w:val="es-EC" w:eastAsia="en-US"/>
    </w:rPr>
  </w:style>
  <w:style w:type="paragraph" w:customStyle="1" w:styleId="B9DF7B1A46DF4B969903E92B2F1AAD2C26">
    <w:name w:val="B9DF7B1A46DF4B969903E92B2F1AAD2C26"/>
    <w:rsid w:val="00A30903"/>
    <w:rPr>
      <w:rFonts w:eastAsiaTheme="minorHAnsi"/>
      <w:lang w:val="es-EC" w:eastAsia="en-US"/>
    </w:rPr>
  </w:style>
  <w:style w:type="paragraph" w:customStyle="1" w:styleId="881B1BE5CDEC4F929C56A71ED40075B326">
    <w:name w:val="881B1BE5CDEC4F929C56A71ED40075B326"/>
    <w:rsid w:val="00A30903"/>
    <w:rPr>
      <w:rFonts w:eastAsiaTheme="minorHAnsi"/>
      <w:lang w:val="es-EC" w:eastAsia="en-US"/>
    </w:rPr>
  </w:style>
  <w:style w:type="paragraph" w:customStyle="1" w:styleId="CE75B8F21FC74AEA8D63FF00918B8B8F26">
    <w:name w:val="CE75B8F21FC74AEA8D63FF00918B8B8F26"/>
    <w:rsid w:val="00A30903"/>
    <w:rPr>
      <w:rFonts w:eastAsiaTheme="minorHAnsi"/>
      <w:lang w:val="es-EC" w:eastAsia="en-US"/>
    </w:rPr>
  </w:style>
  <w:style w:type="paragraph" w:customStyle="1" w:styleId="DA10A2CE462E4344AFB75924CE6FA73F23">
    <w:name w:val="DA10A2CE462E4344AFB75924CE6FA73F23"/>
    <w:rsid w:val="00A30903"/>
    <w:rPr>
      <w:rFonts w:eastAsiaTheme="minorHAnsi"/>
      <w:lang w:val="es-EC" w:eastAsia="en-US"/>
    </w:rPr>
  </w:style>
  <w:style w:type="paragraph" w:customStyle="1" w:styleId="37DA746D94EB154BBF4F33177E3045F210">
    <w:name w:val="37DA746D94EB154BBF4F33177E3045F210"/>
    <w:rsid w:val="00A30903"/>
    <w:rPr>
      <w:rFonts w:eastAsiaTheme="minorHAnsi"/>
      <w:lang w:val="es-EC" w:eastAsia="en-US"/>
    </w:rPr>
  </w:style>
  <w:style w:type="paragraph" w:customStyle="1" w:styleId="01705F66845A4A39AE7519BEAC52C69919">
    <w:name w:val="01705F66845A4A39AE7519BEAC52C69919"/>
    <w:rsid w:val="00A30903"/>
    <w:rPr>
      <w:rFonts w:eastAsiaTheme="minorHAnsi"/>
      <w:lang w:val="es-EC" w:eastAsia="en-US"/>
    </w:rPr>
  </w:style>
  <w:style w:type="paragraph" w:customStyle="1" w:styleId="E5C8704FC8084DAE9BC60D23909BA54B19">
    <w:name w:val="E5C8704FC8084DAE9BC60D23909BA54B19"/>
    <w:rsid w:val="00A30903"/>
    <w:rPr>
      <w:rFonts w:eastAsiaTheme="minorHAnsi"/>
      <w:lang w:val="es-EC" w:eastAsia="en-US"/>
    </w:rPr>
  </w:style>
  <w:style w:type="paragraph" w:customStyle="1" w:styleId="BF33E177B7694A8B858944C089A8216219">
    <w:name w:val="BF33E177B7694A8B858944C089A8216219"/>
    <w:rsid w:val="00A30903"/>
    <w:rPr>
      <w:rFonts w:eastAsiaTheme="minorHAnsi"/>
      <w:lang w:val="es-EC" w:eastAsia="en-US"/>
    </w:rPr>
  </w:style>
  <w:style w:type="paragraph" w:customStyle="1" w:styleId="19B6194F2F92406F8F3E2F1BCAD3057919">
    <w:name w:val="19B6194F2F92406F8F3E2F1BCAD3057919"/>
    <w:rsid w:val="00A30903"/>
    <w:rPr>
      <w:rFonts w:eastAsiaTheme="minorHAnsi"/>
      <w:lang w:val="es-EC" w:eastAsia="en-US"/>
    </w:rPr>
  </w:style>
  <w:style w:type="paragraph" w:customStyle="1" w:styleId="4F6F29408B39484AADB0667328761F1F19">
    <w:name w:val="4F6F29408B39484AADB0667328761F1F19"/>
    <w:rsid w:val="00A30903"/>
    <w:rPr>
      <w:rFonts w:eastAsiaTheme="minorHAnsi"/>
      <w:lang w:val="es-EC" w:eastAsia="en-US"/>
    </w:rPr>
  </w:style>
  <w:style w:type="paragraph" w:customStyle="1" w:styleId="626B10955F14442BA2A18812EAC3820319">
    <w:name w:val="626B10955F14442BA2A18812EAC3820319"/>
    <w:rsid w:val="00A30903"/>
    <w:rPr>
      <w:rFonts w:eastAsiaTheme="minorHAnsi"/>
      <w:lang w:val="es-EC" w:eastAsia="en-US"/>
    </w:rPr>
  </w:style>
  <w:style w:type="paragraph" w:customStyle="1" w:styleId="0E87E0CC760445918E28B05A55157F7419">
    <w:name w:val="0E87E0CC760445918E28B05A55157F7419"/>
    <w:rsid w:val="00A30903"/>
    <w:rPr>
      <w:rFonts w:eastAsiaTheme="minorHAnsi"/>
      <w:lang w:val="es-EC" w:eastAsia="en-US"/>
    </w:rPr>
  </w:style>
  <w:style w:type="paragraph" w:customStyle="1" w:styleId="29F690D70BA1403EAB02E07639901AB57">
    <w:name w:val="29F690D70BA1403EAB02E07639901AB57"/>
    <w:rsid w:val="00A30903"/>
    <w:rPr>
      <w:rFonts w:eastAsiaTheme="minorHAnsi"/>
      <w:lang w:val="es-EC" w:eastAsia="en-US"/>
    </w:rPr>
  </w:style>
  <w:style w:type="paragraph" w:customStyle="1" w:styleId="F491F109D9174AFFAAA6F595D9D3F11D6">
    <w:name w:val="F491F109D9174AFFAAA6F595D9D3F11D6"/>
    <w:rsid w:val="00A30903"/>
    <w:rPr>
      <w:rFonts w:eastAsiaTheme="minorHAnsi"/>
      <w:lang w:val="es-EC" w:eastAsia="en-US"/>
    </w:rPr>
  </w:style>
  <w:style w:type="paragraph" w:customStyle="1" w:styleId="82B270B8117E4EB68FF2B8DEBFC5CCB76">
    <w:name w:val="82B270B8117E4EB68FF2B8DEBFC5CCB76"/>
    <w:rsid w:val="00A30903"/>
    <w:rPr>
      <w:rFonts w:eastAsiaTheme="minorHAnsi"/>
      <w:lang w:val="es-EC" w:eastAsia="en-US"/>
    </w:rPr>
  </w:style>
  <w:style w:type="paragraph" w:customStyle="1" w:styleId="E456361D742E4921A56AF48A8AE105B46">
    <w:name w:val="E456361D742E4921A56AF48A8AE105B46"/>
    <w:rsid w:val="00A30903"/>
    <w:rPr>
      <w:rFonts w:eastAsiaTheme="minorHAnsi"/>
      <w:lang w:val="es-EC" w:eastAsia="en-US"/>
    </w:rPr>
  </w:style>
  <w:style w:type="paragraph" w:customStyle="1" w:styleId="75A04814266E4C61BC2FDC5A022A8CF66">
    <w:name w:val="75A04814266E4C61BC2FDC5A022A8CF66"/>
    <w:rsid w:val="00A30903"/>
    <w:rPr>
      <w:rFonts w:eastAsiaTheme="minorHAnsi"/>
      <w:lang w:val="es-EC" w:eastAsia="en-US"/>
    </w:rPr>
  </w:style>
  <w:style w:type="paragraph" w:customStyle="1" w:styleId="A840397D5E6C44729485060FE7C256634">
    <w:name w:val="A840397D5E6C44729485060FE7C256634"/>
    <w:rsid w:val="00A30903"/>
    <w:rPr>
      <w:rFonts w:eastAsiaTheme="minorHAnsi"/>
      <w:lang w:val="es-EC" w:eastAsia="en-US"/>
    </w:rPr>
  </w:style>
  <w:style w:type="paragraph" w:customStyle="1" w:styleId="C75B3A0537DF40128292EAF1225E75DA4">
    <w:name w:val="C75B3A0537DF40128292EAF1225E75DA4"/>
    <w:rsid w:val="00A30903"/>
    <w:rPr>
      <w:rFonts w:eastAsiaTheme="minorHAnsi"/>
      <w:lang w:val="es-EC" w:eastAsia="en-US"/>
    </w:rPr>
  </w:style>
  <w:style w:type="paragraph" w:customStyle="1" w:styleId="6A97DE27BC9948A0A9D72843CF00BC9B4">
    <w:name w:val="6A97DE27BC9948A0A9D72843CF00BC9B4"/>
    <w:rsid w:val="00A30903"/>
    <w:rPr>
      <w:rFonts w:eastAsiaTheme="minorHAnsi"/>
      <w:lang w:val="es-EC" w:eastAsia="en-US"/>
    </w:rPr>
  </w:style>
  <w:style w:type="paragraph" w:customStyle="1" w:styleId="F8351520543349109B453808EBB7472C4">
    <w:name w:val="F8351520543349109B453808EBB7472C4"/>
    <w:rsid w:val="00A30903"/>
    <w:rPr>
      <w:rFonts w:eastAsiaTheme="minorHAnsi"/>
      <w:lang w:val="es-EC" w:eastAsia="en-US"/>
    </w:rPr>
  </w:style>
  <w:style w:type="paragraph" w:customStyle="1" w:styleId="BCFA448AFB5E452782F34DC9BCDBBDEE4">
    <w:name w:val="BCFA448AFB5E452782F34DC9BCDBBDEE4"/>
    <w:rsid w:val="00A30903"/>
    <w:rPr>
      <w:rFonts w:eastAsiaTheme="minorHAnsi"/>
      <w:lang w:val="es-EC" w:eastAsia="en-US"/>
    </w:rPr>
  </w:style>
  <w:style w:type="paragraph" w:customStyle="1" w:styleId="AEA3795B1C494FA78D92E6BBD54B380F4">
    <w:name w:val="AEA3795B1C494FA78D92E6BBD54B380F4"/>
    <w:rsid w:val="00A30903"/>
    <w:rPr>
      <w:rFonts w:eastAsiaTheme="minorHAnsi"/>
      <w:lang w:val="es-EC" w:eastAsia="en-US"/>
    </w:rPr>
  </w:style>
  <w:style w:type="paragraph" w:customStyle="1" w:styleId="F8D4904BA2D24DCC9CF2A65D9DEB45324">
    <w:name w:val="F8D4904BA2D24DCC9CF2A65D9DEB45324"/>
    <w:rsid w:val="00A30903"/>
    <w:rPr>
      <w:rFonts w:eastAsiaTheme="minorHAnsi"/>
      <w:lang w:val="es-EC" w:eastAsia="en-US"/>
    </w:rPr>
  </w:style>
  <w:style w:type="paragraph" w:customStyle="1" w:styleId="E6AEF4DD93664E58BCE51E2FD88D6C414">
    <w:name w:val="E6AEF4DD93664E58BCE51E2FD88D6C414"/>
    <w:rsid w:val="00A30903"/>
    <w:rPr>
      <w:rFonts w:eastAsiaTheme="minorHAnsi"/>
      <w:lang w:val="es-EC" w:eastAsia="en-US"/>
    </w:rPr>
  </w:style>
  <w:style w:type="paragraph" w:customStyle="1" w:styleId="A695C3E8E6464B3CAD74DA03E6B0702B4">
    <w:name w:val="A695C3E8E6464B3CAD74DA03E6B0702B4"/>
    <w:rsid w:val="00A30903"/>
    <w:rPr>
      <w:rFonts w:eastAsiaTheme="minorHAnsi"/>
      <w:lang w:val="es-EC" w:eastAsia="en-US"/>
    </w:rPr>
  </w:style>
  <w:style w:type="paragraph" w:customStyle="1" w:styleId="E3E0D22FB3AA42C091D13AF46CCF47764">
    <w:name w:val="E3E0D22FB3AA42C091D13AF46CCF47764"/>
    <w:rsid w:val="00A30903"/>
    <w:rPr>
      <w:rFonts w:eastAsiaTheme="minorHAnsi"/>
      <w:lang w:val="es-EC" w:eastAsia="en-US"/>
    </w:rPr>
  </w:style>
  <w:style w:type="paragraph" w:customStyle="1" w:styleId="E2CC841D043846B49F030638C58020F811">
    <w:name w:val="E2CC841D043846B49F030638C58020F811"/>
    <w:rsid w:val="00A30903"/>
    <w:rPr>
      <w:rFonts w:eastAsiaTheme="minorHAnsi"/>
      <w:lang w:val="es-EC" w:eastAsia="en-US"/>
    </w:rPr>
  </w:style>
  <w:style w:type="paragraph" w:customStyle="1" w:styleId="10F8CDC4A7914AD8AA94E2C38433343511">
    <w:name w:val="10F8CDC4A7914AD8AA94E2C38433343511"/>
    <w:rsid w:val="00A30903"/>
    <w:rPr>
      <w:rFonts w:eastAsiaTheme="minorHAnsi"/>
      <w:lang w:val="es-EC" w:eastAsia="en-US"/>
    </w:rPr>
  </w:style>
  <w:style w:type="paragraph" w:customStyle="1" w:styleId="2182B824C37B4D77B1563BDCF3CBA90111">
    <w:name w:val="2182B824C37B4D77B1563BDCF3CBA90111"/>
    <w:rsid w:val="00A30903"/>
    <w:rPr>
      <w:rFonts w:eastAsiaTheme="minorHAnsi"/>
      <w:lang w:val="es-EC" w:eastAsia="en-US"/>
    </w:rPr>
  </w:style>
  <w:style w:type="paragraph" w:customStyle="1" w:styleId="2BD56F449C724EF3B1E286A80C8ECDB011">
    <w:name w:val="2BD56F449C724EF3B1E286A80C8ECDB011"/>
    <w:rsid w:val="00A30903"/>
    <w:rPr>
      <w:rFonts w:eastAsiaTheme="minorHAnsi"/>
      <w:lang w:val="es-EC" w:eastAsia="en-US"/>
    </w:rPr>
  </w:style>
  <w:style w:type="paragraph" w:customStyle="1" w:styleId="8EAE612E3A4D43CF8223846F68390C9D11">
    <w:name w:val="8EAE612E3A4D43CF8223846F68390C9D11"/>
    <w:rsid w:val="00A30903"/>
    <w:rPr>
      <w:rFonts w:eastAsiaTheme="minorHAnsi"/>
      <w:lang w:val="es-EC" w:eastAsia="en-US"/>
    </w:rPr>
  </w:style>
  <w:style w:type="paragraph" w:customStyle="1" w:styleId="18C7C69FC3774A8FA5C15E8B74D93D2611">
    <w:name w:val="18C7C69FC3774A8FA5C15E8B74D93D2611"/>
    <w:rsid w:val="00A30903"/>
    <w:rPr>
      <w:rFonts w:eastAsiaTheme="minorHAnsi"/>
      <w:lang w:val="es-EC" w:eastAsia="en-US"/>
    </w:rPr>
  </w:style>
  <w:style w:type="paragraph" w:customStyle="1" w:styleId="23CAB85223594894AB225A9E2B570FE811">
    <w:name w:val="23CAB85223594894AB225A9E2B570FE811"/>
    <w:rsid w:val="00A30903"/>
    <w:rPr>
      <w:rFonts w:eastAsiaTheme="minorHAnsi"/>
      <w:lang w:val="es-EC" w:eastAsia="en-US"/>
    </w:rPr>
  </w:style>
  <w:style w:type="paragraph" w:customStyle="1" w:styleId="44237308E1F546CBA7ADF7D45EDA0D8B11">
    <w:name w:val="44237308E1F546CBA7ADF7D45EDA0D8B11"/>
    <w:rsid w:val="00A30903"/>
    <w:rPr>
      <w:rFonts w:eastAsiaTheme="minorHAnsi"/>
      <w:lang w:val="es-EC" w:eastAsia="en-US"/>
    </w:rPr>
  </w:style>
  <w:style w:type="paragraph" w:customStyle="1" w:styleId="D09A44C6D0CA4C5F813946D6E2509DE911">
    <w:name w:val="D09A44C6D0CA4C5F813946D6E2509DE911"/>
    <w:rsid w:val="00A30903"/>
    <w:rPr>
      <w:rFonts w:eastAsiaTheme="minorHAnsi"/>
      <w:lang w:val="es-EC" w:eastAsia="en-US"/>
    </w:rPr>
  </w:style>
  <w:style w:type="paragraph" w:customStyle="1" w:styleId="4066846A06F04329BE8A3A605503310511">
    <w:name w:val="4066846A06F04329BE8A3A605503310511"/>
    <w:rsid w:val="00A30903"/>
    <w:rPr>
      <w:rFonts w:eastAsiaTheme="minorHAnsi"/>
      <w:lang w:val="es-EC" w:eastAsia="en-US"/>
    </w:rPr>
  </w:style>
  <w:style w:type="paragraph" w:customStyle="1" w:styleId="D79E02C1C27C45869D5894E9A8E7B0D011">
    <w:name w:val="D79E02C1C27C45869D5894E9A8E7B0D011"/>
    <w:rsid w:val="00A30903"/>
    <w:rPr>
      <w:rFonts w:eastAsiaTheme="minorHAnsi"/>
      <w:lang w:val="es-EC" w:eastAsia="en-US"/>
    </w:rPr>
  </w:style>
  <w:style w:type="paragraph" w:customStyle="1" w:styleId="7D968C90A1BC45CC86B6562692F23DF711">
    <w:name w:val="7D968C90A1BC45CC86B6562692F23DF711"/>
    <w:rsid w:val="00A30903"/>
    <w:rPr>
      <w:rFonts w:eastAsiaTheme="minorHAnsi"/>
      <w:lang w:val="es-EC" w:eastAsia="en-US"/>
    </w:rPr>
  </w:style>
  <w:style w:type="paragraph" w:customStyle="1" w:styleId="EE7228D15F2A450F964970568CD8B98C11">
    <w:name w:val="EE7228D15F2A450F964970568CD8B98C11"/>
    <w:rsid w:val="00A30903"/>
    <w:rPr>
      <w:rFonts w:eastAsiaTheme="minorHAnsi"/>
      <w:lang w:val="es-EC" w:eastAsia="en-US"/>
    </w:rPr>
  </w:style>
  <w:style w:type="paragraph" w:customStyle="1" w:styleId="43E2CB88C9D1475EB4DD7C491E5D5EB911">
    <w:name w:val="43E2CB88C9D1475EB4DD7C491E5D5EB911"/>
    <w:rsid w:val="00A30903"/>
    <w:rPr>
      <w:rFonts w:eastAsiaTheme="minorHAnsi"/>
      <w:lang w:val="es-EC" w:eastAsia="en-US"/>
    </w:rPr>
  </w:style>
  <w:style w:type="paragraph" w:customStyle="1" w:styleId="F9FEE0623D6849869FBC484FEBAA72AD11">
    <w:name w:val="F9FEE0623D6849869FBC484FEBAA72AD11"/>
    <w:rsid w:val="00A30903"/>
    <w:rPr>
      <w:rFonts w:eastAsiaTheme="minorHAnsi"/>
      <w:lang w:val="es-EC" w:eastAsia="en-US"/>
    </w:rPr>
  </w:style>
  <w:style w:type="paragraph" w:customStyle="1" w:styleId="2DF2C7AE28084371A6E04B14C148E31511">
    <w:name w:val="2DF2C7AE28084371A6E04B14C148E31511"/>
    <w:rsid w:val="00A30903"/>
    <w:rPr>
      <w:rFonts w:eastAsiaTheme="minorHAnsi"/>
      <w:lang w:val="es-EC" w:eastAsia="en-US"/>
    </w:rPr>
  </w:style>
  <w:style w:type="paragraph" w:customStyle="1" w:styleId="E700805F326C4610B6BFCADE6D5C08A9">
    <w:name w:val="E700805F326C4610B6BFCADE6D5C08A9"/>
    <w:rsid w:val="00A30903"/>
  </w:style>
  <w:style w:type="paragraph" w:customStyle="1" w:styleId="C05879E036DE4CFD902A15B69B6435BB">
    <w:name w:val="C05879E036DE4CFD902A15B69B6435BB"/>
    <w:rsid w:val="00A30903"/>
  </w:style>
  <w:style w:type="paragraph" w:customStyle="1" w:styleId="C787F4D5C12945958275EC6DC44FF76C11">
    <w:name w:val="C787F4D5C12945958275EC6DC44FF76C11"/>
    <w:rsid w:val="00A30903"/>
    <w:rPr>
      <w:rFonts w:eastAsiaTheme="minorHAnsi"/>
      <w:lang w:val="es-EC" w:eastAsia="en-US"/>
    </w:rPr>
  </w:style>
  <w:style w:type="paragraph" w:customStyle="1" w:styleId="1346B9DA67EA406B8EC72B01BEC7428E27">
    <w:name w:val="1346B9DA67EA406B8EC72B01BEC7428E27"/>
    <w:rsid w:val="00A30903"/>
    <w:rPr>
      <w:rFonts w:eastAsiaTheme="minorHAnsi"/>
      <w:lang w:val="es-EC" w:eastAsia="en-US"/>
    </w:rPr>
  </w:style>
  <w:style w:type="paragraph" w:customStyle="1" w:styleId="D48B78BA59304391A27962A43421EF6427">
    <w:name w:val="D48B78BA59304391A27962A43421EF6427"/>
    <w:rsid w:val="00A30903"/>
    <w:rPr>
      <w:rFonts w:eastAsiaTheme="minorHAnsi"/>
      <w:lang w:val="es-EC" w:eastAsia="en-US"/>
    </w:rPr>
  </w:style>
  <w:style w:type="paragraph" w:customStyle="1" w:styleId="B7C07A82DE7F4FFD94435CB4535CC40F27">
    <w:name w:val="B7C07A82DE7F4FFD94435CB4535CC40F27"/>
    <w:rsid w:val="00A30903"/>
    <w:rPr>
      <w:rFonts w:eastAsiaTheme="minorHAnsi"/>
      <w:lang w:val="es-EC" w:eastAsia="en-US"/>
    </w:rPr>
  </w:style>
  <w:style w:type="paragraph" w:customStyle="1" w:styleId="F53A35E6664848978E95535C1D11C98127">
    <w:name w:val="F53A35E6664848978E95535C1D11C98127"/>
    <w:rsid w:val="00A30903"/>
    <w:rPr>
      <w:rFonts w:eastAsiaTheme="minorHAnsi"/>
      <w:lang w:val="es-EC" w:eastAsia="en-US"/>
    </w:rPr>
  </w:style>
  <w:style w:type="paragraph" w:customStyle="1" w:styleId="9E626E45202F414F9108243F6FBA830927">
    <w:name w:val="9E626E45202F414F9108243F6FBA830927"/>
    <w:rsid w:val="00A30903"/>
    <w:rPr>
      <w:rFonts w:eastAsiaTheme="minorHAnsi"/>
      <w:lang w:val="es-EC" w:eastAsia="en-US"/>
    </w:rPr>
  </w:style>
  <w:style w:type="paragraph" w:customStyle="1" w:styleId="EE2139BB3E06499E9166BC5DF14926E227">
    <w:name w:val="EE2139BB3E06499E9166BC5DF14926E227"/>
    <w:rsid w:val="00A30903"/>
    <w:rPr>
      <w:rFonts w:eastAsiaTheme="minorHAnsi"/>
      <w:lang w:val="es-EC" w:eastAsia="en-US"/>
    </w:rPr>
  </w:style>
  <w:style w:type="paragraph" w:customStyle="1" w:styleId="10845DBE96C342C285CCD6E528AB26B127">
    <w:name w:val="10845DBE96C342C285CCD6E528AB26B127"/>
    <w:rsid w:val="00A30903"/>
    <w:rPr>
      <w:rFonts w:eastAsiaTheme="minorHAnsi"/>
      <w:lang w:val="es-EC" w:eastAsia="en-US"/>
    </w:rPr>
  </w:style>
  <w:style w:type="paragraph" w:customStyle="1" w:styleId="4F4C068E327D4225AE9CA58505E73A8E24">
    <w:name w:val="4F4C068E327D4225AE9CA58505E73A8E24"/>
    <w:rsid w:val="00A30903"/>
    <w:rPr>
      <w:rFonts w:eastAsiaTheme="minorHAnsi"/>
      <w:lang w:val="es-EC" w:eastAsia="en-US"/>
    </w:rPr>
  </w:style>
  <w:style w:type="paragraph" w:customStyle="1" w:styleId="A992BAC19587424888D2ADEFB649773025">
    <w:name w:val="A992BAC19587424888D2ADEFB649773025"/>
    <w:rsid w:val="00A30903"/>
    <w:rPr>
      <w:rFonts w:eastAsiaTheme="minorHAnsi"/>
      <w:lang w:val="es-EC" w:eastAsia="en-US"/>
    </w:rPr>
  </w:style>
  <w:style w:type="paragraph" w:customStyle="1" w:styleId="71E9232CC4D94F8BAAB040A194F427B825">
    <w:name w:val="71E9232CC4D94F8BAAB040A194F427B825"/>
    <w:rsid w:val="00A30903"/>
    <w:rPr>
      <w:rFonts w:eastAsiaTheme="minorHAnsi"/>
      <w:lang w:val="es-EC" w:eastAsia="en-US"/>
    </w:rPr>
  </w:style>
  <w:style w:type="paragraph" w:customStyle="1" w:styleId="B9DF7B1A46DF4B969903E92B2F1AAD2C27">
    <w:name w:val="B9DF7B1A46DF4B969903E92B2F1AAD2C27"/>
    <w:rsid w:val="00A30903"/>
    <w:rPr>
      <w:rFonts w:eastAsiaTheme="minorHAnsi"/>
      <w:lang w:val="es-EC" w:eastAsia="en-US"/>
    </w:rPr>
  </w:style>
  <w:style w:type="paragraph" w:customStyle="1" w:styleId="881B1BE5CDEC4F929C56A71ED40075B327">
    <w:name w:val="881B1BE5CDEC4F929C56A71ED40075B327"/>
    <w:rsid w:val="00A30903"/>
    <w:rPr>
      <w:rFonts w:eastAsiaTheme="minorHAnsi"/>
      <w:lang w:val="es-EC" w:eastAsia="en-US"/>
    </w:rPr>
  </w:style>
  <w:style w:type="paragraph" w:customStyle="1" w:styleId="CE75B8F21FC74AEA8D63FF00918B8B8F27">
    <w:name w:val="CE75B8F21FC74AEA8D63FF00918B8B8F27"/>
    <w:rsid w:val="00A30903"/>
    <w:rPr>
      <w:rFonts w:eastAsiaTheme="minorHAnsi"/>
      <w:lang w:val="es-EC" w:eastAsia="en-US"/>
    </w:rPr>
  </w:style>
  <w:style w:type="paragraph" w:customStyle="1" w:styleId="DA10A2CE462E4344AFB75924CE6FA73F24">
    <w:name w:val="DA10A2CE462E4344AFB75924CE6FA73F24"/>
    <w:rsid w:val="00A30903"/>
    <w:rPr>
      <w:rFonts w:eastAsiaTheme="minorHAnsi"/>
      <w:lang w:val="es-EC" w:eastAsia="en-US"/>
    </w:rPr>
  </w:style>
  <w:style w:type="paragraph" w:customStyle="1" w:styleId="37DA746D94EB154BBF4F33177E3045F211">
    <w:name w:val="37DA746D94EB154BBF4F33177E3045F211"/>
    <w:rsid w:val="00A30903"/>
    <w:rPr>
      <w:rFonts w:eastAsiaTheme="minorHAnsi"/>
      <w:lang w:val="es-EC" w:eastAsia="en-US"/>
    </w:rPr>
  </w:style>
  <w:style w:type="paragraph" w:customStyle="1" w:styleId="01705F66845A4A39AE7519BEAC52C69920">
    <w:name w:val="01705F66845A4A39AE7519BEAC52C69920"/>
    <w:rsid w:val="00A30903"/>
    <w:rPr>
      <w:rFonts w:eastAsiaTheme="minorHAnsi"/>
      <w:lang w:val="es-EC" w:eastAsia="en-US"/>
    </w:rPr>
  </w:style>
  <w:style w:type="paragraph" w:customStyle="1" w:styleId="E5C8704FC8084DAE9BC60D23909BA54B20">
    <w:name w:val="E5C8704FC8084DAE9BC60D23909BA54B20"/>
    <w:rsid w:val="00A30903"/>
    <w:rPr>
      <w:rFonts w:eastAsiaTheme="minorHAnsi"/>
      <w:lang w:val="es-EC" w:eastAsia="en-US"/>
    </w:rPr>
  </w:style>
  <w:style w:type="paragraph" w:customStyle="1" w:styleId="BF33E177B7694A8B858944C089A8216220">
    <w:name w:val="BF33E177B7694A8B858944C089A8216220"/>
    <w:rsid w:val="00A30903"/>
    <w:rPr>
      <w:rFonts w:eastAsiaTheme="minorHAnsi"/>
      <w:lang w:val="es-EC" w:eastAsia="en-US"/>
    </w:rPr>
  </w:style>
  <w:style w:type="paragraph" w:customStyle="1" w:styleId="19B6194F2F92406F8F3E2F1BCAD3057920">
    <w:name w:val="19B6194F2F92406F8F3E2F1BCAD3057920"/>
    <w:rsid w:val="00A30903"/>
    <w:rPr>
      <w:rFonts w:eastAsiaTheme="minorHAnsi"/>
      <w:lang w:val="es-EC" w:eastAsia="en-US"/>
    </w:rPr>
  </w:style>
  <w:style w:type="paragraph" w:customStyle="1" w:styleId="4F6F29408B39484AADB0667328761F1F20">
    <w:name w:val="4F6F29408B39484AADB0667328761F1F20"/>
    <w:rsid w:val="00A30903"/>
    <w:rPr>
      <w:rFonts w:eastAsiaTheme="minorHAnsi"/>
      <w:lang w:val="es-EC" w:eastAsia="en-US"/>
    </w:rPr>
  </w:style>
  <w:style w:type="paragraph" w:customStyle="1" w:styleId="626B10955F14442BA2A18812EAC3820320">
    <w:name w:val="626B10955F14442BA2A18812EAC3820320"/>
    <w:rsid w:val="00A30903"/>
    <w:rPr>
      <w:rFonts w:eastAsiaTheme="minorHAnsi"/>
      <w:lang w:val="es-EC" w:eastAsia="en-US"/>
    </w:rPr>
  </w:style>
  <w:style w:type="paragraph" w:customStyle="1" w:styleId="0E87E0CC760445918E28B05A55157F7420">
    <w:name w:val="0E87E0CC760445918E28B05A55157F7420"/>
    <w:rsid w:val="00A30903"/>
    <w:rPr>
      <w:rFonts w:eastAsiaTheme="minorHAnsi"/>
      <w:lang w:val="es-EC" w:eastAsia="en-US"/>
    </w:rPr>
  </w:style>
  <w:style w:type="paragraph" w:customStyle="1" w:styleId="29F690D70BA1403EAB02E07639901AB58">
    <w:name w:val="29F690D70BA1403EAB02E07639901AB58"/>
    <w:rsid w:val="00A30903"/>
    <w:rPr>
      <w:rFonts w:eastAsiaTheme="minorHAnsi"/>
      <w:lang w:val="es-EC" w:eastAsia="en-US"/>
    </w:rPr>
  </w:style>
  <w:style w:type="paragraph" w:customStyle="1" w:styleId="F491F109D9174AFFAAA6F595D9D3F11D7">
    <w:name w:val="F491F109D9174AFFAAA6F595D9D3F11D7"/>
    <w:rsid w:val="00A30903"/>
    <w:rPr>
      <w:rFonts w:eastAsiaTheme="minorHAnsi"/>
      <w:lang w:val="es-EC" w:eastAsia="en-US"/>
    </w:rPr>
  </w:style>
  <w:style w:type="paragraph" w:customStyle="1" w:styleId="82B270B8117E4EB68FF2B8DEBFC5CCB77">
    <w:name w:val="82B270B8117E4EB68FF2B8DEBFC5CCB77"/>
    <w:rsid w:val="00A30903"/>
    <w:rPr>
      <w:rFonts w:eastAsiaTheme="minorHAnsi"/>
      <w:lang w:val="es-EC" w:eastAsia="en-US"/>
    </w:rPr>
  </w:style>
  <w:style w:type="paragraph" w:customStyle="1" w:styleId="E456361D742E4921A56AF48A8AE105B47">
    <w:name w:val="E456361D742E4921A56AF48A8AE105B47"/>
    <w:rsid w:val="00A30903"/>
    <w:rPr>
      <w:rFonts w:eastAsiaTheme="minorHAnsi"/>
      <w:lang w:val="es-EC" w:eastAsia="en-US"/>
    </w:rPr>
  </w:style>
  <w:style w:type="paragraph" w:customStyle="1" w:styleId="75A04814266E4C61BC2FDC5A022A8CF67">
    <w:name w:val="75A04814266E4C61BC2FDC5A022A8CF67"/>
    <w:rsid w:val="00A30903"/>
    <w:rPr>
      <w:rFonts w:eastAsiaTheme="minorHAnsi"/>
      <w:lang w:val="es-EC" w:eastAsia="en-US"/>
    </w:rPr>
  </w:style>
  <w:style w:type="paragraph" w:customStyle="1" w:styleId="A840397D5E6C44729485060FE7C256635">
    <w:name w:val="A840397D5E6C44729485060FE7C256635"/>
    <w:rsid w:val="00A30903"/>
    <w:rPr>
      <w:rFonts w:eastAsiaTheme="minorHAnsi"/>
      <w:lang w:val="es-EC" w:eastAsia="en-US"/>
    </w:rPr>
  </w:style>
  <w:style w:type="paragraph" w:customStyle="1" w:styleId="C75B3A0537DF40128292EAF1225E75DA5">
    <w:name w:val="C75B3A0537DF40128292EAF1225E75DA5"/>
    <w:rsid w:val="00A30903"/>
    <w:rPr>
      <w:rFonts w:eastAsiaTheme="minorHAnsi"/>
      <w:lang w:val="es-EC" w:eastAsia="en-US"/>
    </w:rPr>
  </w:style>
  <w:style w:type="paragraph" w:customStyle="1" w:styleId="6A97DE27BC9948A0A9D72843CF00BC9B5">
    <w:name w:val="6A97DE27BC9948A0A9D72843CF00BC9B5"/>
    <w:rsid w:val="00A30903"/>
    <w:rPr>
      <w:rFonts w:eastAsiaTheme="minorHAnsi"/>
      <w:lang w:val="es-EC" w:eastAsia="en-US"/>
    </w:rPr>
  </w:style>
  <w:style w:type="paragraph" w:customStyle="1" w:styleId="F8351520543349109B453808EBB7472C5">
    <w:name w:val="F8351520543349109B453808EBB7472C5"/>
    <w:rsid w:val="00A30903"/>
    <w:rPr>
      <w:rFonts w:eastAsiaTheme="minorHAnsi"/>
      <w:lang w:val="es-EC" w:eastAsia="en-US"/>
    </w:rPr>
  </w:style>
  <w:style w:type="paragraph" w:customStyle="1" w:styleId="BCFA448AFB5E452782F34DC9BCDBBDEE5">
    <w:name w:val="BCFA448AFB5E452782F34DC9BCDBBDEE5"/>
    <w:rsid w:val="00A30903"/>
    <w:rPr>
      <w:rFonts w:eastAsiaTheme="minorHAnsi"/>
      <w:lang w:val="es-EC" w:eastAsia="en-US"/>
    </w:rPr>
  </w:style>
  <w:style w:type="paragraph" w:customStyle="1" w:styleId="AEA3795B1C494FA78D92E6BBD54B380F5">
    <w:name w:val="AEA3795B1C494FA78D92E6BBD54B380F5"/>
    <w:rsid w:val="00A30903"/>
    <w:rPr>
      <w:rFonts w:eastAsiaTheme="minorHAnsi"/>
      <w:lang w:val="es-EC" w:eastAsia="en-US"/>
    </w:rPr>
  </w:style>
  <w:style w:type="paragraph" w:customStyle="1" w:styleId="F8D4904BA2D24DCC9CF2A65D9DEB45325">
    <w:name w:val="F8D4904BA2D24DCC9CF2A65D9DEB45325"/>
    <w:rsid w:val="00A30903"/>
    <w:rPr>
      <w:rFonts w:eastAsiaTheme="minorHAnsi"/>
      <w:lang w:val="es-EC" w:eastAsia="en-US"/>
    </w:rPr>
  </w:style>
  <w:style w:type="paragraph" w:customStyle="1" w:styleId="E6AEF4DD93664E58BCE51E2FD88D6C415">
    <w:name w:val="E6AEF4DD93664E58BCE51E2FD88D6C415"/>
    <w:rsid w:val="00A30903"/>
    <w:rPr>
      <w:rFonts w:eastAsiaTheme="minorHAnsi"/>
      <w:lang w:val="es-EC" w:eastAsia="en-US"/>
    </w:rPr>
  </w:style>
  <w:style w:type="paragraph" w:customStyle="1" w:styleId="A695C3E8E6464B3CAD74DA03E6B0702B5">
    <w:name w:val="A695C3E8E6464B3CAD74DA03E6B0702B5"/>
    <w:rsid w:val="00A30903"/>
    <w:rPr>
      <w:rFonts w:eastAsiaTheme="minorHAnsi"/>
      <w:lang w:val="es-EC" w:eastAsia="en-US"/>
    </w:rPr>
  </w:style>
  <w:style w:type="paragraph" w:customStyle="1" w:styleId="E3E0D22FB3AA42C091D13AF46CCF47765">
    <w:name w:val="E3E0D22FB3AA42C091D13AF46CCF47765"/>
    <w:rsid w:val="00A30903"/>
    <w:rPr>
      <w:rFonts w:eastAsiaTheme="minorHAnsi"/>
      <w:lang w:val="es-EC" w:eastAsia="en-US"/>
    </w:rPr>
  </w:style>
  <w:style w:type="paragraph" w:customStyle="1" w:styleId="E2CC841D043846B49F030638C58020F812">
    <w:name w:val="E2CC841D043846B49F030638C58020F812"/>
    <w:rsid w:val="00A30903"/>
    <w:rPr>
      <w:rFonts w:eastAsiaTheme="minorHAnsi"/>
      <w:lang w:val="es-EC" w:eastAsia="en-US"/>
    </w:rPr>
  </w:style>
  <w:style w:type="paragraph" w:customStyle="1" w:styleId="10F8CDC4A7914AD8AA94E2C38433343512">
    <w:name w:val="10F8CDC4A7914AD8AA94E2C38433343512"/>
    <w:rsid w:val="00A30903"/>
    <w:rPr>
      <w:rFonts w:eastAsiaTheme="minorHAnsi"/>
      <w:lang w:val="es-EC" w:eastAsia="en-US"/>
    </w:rPr>
  </w:style>
  <w:style w:type="paragraph" w:customStyle="1" w:styleId="2182B824C37B4D77B1563BDCF3CBA90112">
    <w:name w:val="2182B824C37B4D77B1563BDCF3CBA90112"/>
    <w:rsid w:val="00A30903"/>
    <w:rPr>
      <w:rFonts w:eastAsiaTheme="minorHAnsi"/>
      <w:lang w:val="es-EC" w:eastAsia="en-US"/>
    </w:rPr>
  </w:style>
  <w:style w:type="paragraph" w:customStyle="1" w:styleId="E700805F326C4610B6BFCADE6D5C08A91">
    <w:name w:val="E700805F326C4610B6BFCADE6D5C08A91"/>
    <w:rsid w:val="00A30903"/>
    <w:rPr>
      <w:rFonts w:eastAsiaTheme="minorHAnsi"/>
      <w:lang w:val="es-EC" w:eastAsia="en-US"/>
    </w:rPr>
  </w:style>
  <w:style w:type="paragraph" w:customStyle="1" w:styleId="C05879E036DE4CFD902A15B69B6435BB1">
    <w:name w:val="C05879E036DE4CFD902A15B69B6435BB1"/>
    <w:rsid w:val="00A30903"/>
    <w:rPr>
      <w:rFonts w:eastAsiaTheme="minorHAnsi"/>
      <w:lang w:val="es-EC" w:eastAsia="en-US"/>
    </w:rPr>
  </w:style>
  <w:style w:type="paragraph" w:customStyle="1" w:styleId="2BD56F449C724EF3B1E286A80C8ECDB012">
    <w:name w:val="2BD56F449C724EF3B1E286A80C8ECDB012"/>
    <w:rsid w:val="00A30903"/>
    <w:rPr>
      <w:rFonts w:eastAsiaTheme="minorHAnsi"/>
      <w:lang w:val="es-EC" w:eastAsia="en-US"/>
    </w:rPr>
  </w:style>
  <w:style w:type="paragraph" w:customStyle="1" w:styleId="8EAE612E3A4D43CF8223846F68390C9D12">
    <w:name w:val="8EAE612E3A4D43CF8223846F68390C9D12"/>
    <w:rsid w:val="00A30903"/>
    <w:rPr>
      <w:rFonts w:eastAsiaTheme="minorHAnsi"/>
      <w:lang w:val="es-EC" w:eastAsia="en-US"/>
    </w:rPr>
  </w:style>
  <w:style w:type="paragraph" w:customStyle="1" w:styleId="18C7C69FC3774A8FA5C15E8B74D93D2612">
    <w:name w:val="18C7C69FC3774A8FA5C15E8B74D93D2612"/>
    <w:rsid w:val="00A30903"/>
    <w:rPr>
      <w:rFonts w:eastAsiaTheme="minorHAnsi"/>
      <w:lang w:val="es-EC" w:eastAsia="en-US"/>
    </w:rPr>
  </w:style>
  <w:style w:type="paragraph" w:customStyle="1" w:styleId="23CAB85223594894AB225A9E2B570FE812">
    <w:name w:val="23CAB85223594894AB225A9E2B570FE812"/>
    <w:rsid w:val="00A30903"/>
    <w:rPr>
      <w:rFonts w:eastAsiaTheme="minorHAnsi"/>
      <w:lang w:val="es-EC" w:eastAsia="en-US"/>
    </w:rPr>
  </w:style>
  <w:style w:type="paragraph" w:customStyle="1" w:styleId="44237308E1F546CBA7ADF7D45EDA0D8B12">
    <w:name w:val="44237308E1F546CBA7ADF7D45EDA0D8B12"/>
    <w:rsid w:val="00A30903"/>
    <w:rPr>
      <w:rFonts w:eastAsiaTheme="minorHAnsi"/>
      <w:lang w:val="es-EC" w:eastAsia="en-US"/>
    </w:rPr>
  </w:style>
  <w:style w:type="paragraph" w:customStyle="1" w:styleId="D09A44C6D0CA4C5F813946D6E2509DE912">
    <w:name w:val="D09A44C6D0CA4C5F813946D6E2509DE912"/>
    <w:rsid w:val="00A30903"/>
    <w:rPr>
      <w:rFonts w:eastAsiaTheme="minorHAnsi"/>
      <w:lang w:val="es-EC" w:eastAsia="en-US"/>
    </w:rPr>
  </w:style>
  <w:style w:type="paragraph" w:customStyle="1" w:styleId="4066846A06F04329BE8A3A605503310512">
    <w:name w:val="4066846A06F04329BE8A3A605503310512"/>
    <w:rsid w:val="00A30903"/>
    <w:rPr>
      <w:rFonts w:eastAsiaTheme="minorHAnsi"/>
      <w:lang w:val="es-EC" w:eastAsia="en-US"/>
    </w:rPr>
  </w:style>
  <w:style w:type="paragraph" w:customStyle="1" w:styleId="D79E02C1C27C45869D5894E9A8E7B0D012">
    <w:name w:val="D79E02C1C27C45869D5894E9A8E7B0D012"/>
    <w:rsid w:val="00A30903"/>
    <w:rPr>
      <w:rFonts w:eastAsiaTheme="minorHAnsi"/>
      <w:lang w:val="es-EC" w:eastAsia="en-US"/>
    </w:rPr>
  </w:style>
  <w:style w:type="paragraph" w:customStyle="1" w:styleId="7D968C90A1BC45CC86B6562692F23DF712">
    <w:name w:val="7D968C90A1BC45CC86B6562692F23DF712"/>
    <w:rsid w:val="00A30903"/>
    <w:rPr>
      <w:rFonts w:eastAsiaTheme="minorHAnsi"/>
      <w:lang w:val="es-EC" w:eastAsia="en-US"/>
    </w:rPr>
  </w:style>
  <w:style w:type="paragraph" w:customStyle="1" w:styleId="EE7228D15F2A450F964970568CD8B98C12">
    <w:name w:val="EE7228D15F2A450F964970568CD8B98C12"/>
    <w:rsid w:val="00A30903"/>
    <w:rPr>
      <w:rFonts w:eastAsiaTheme="minorHAnsi"/>
      <w:lang w:val="es-EC" w:eastAsia="en-US"/>
    </w:rPr>
  </w:style>
  <w:style w:type="paragraph" w:customStyle="1" w:styleId="43E2CB88C9D1475EB4DD7C491E5D5EB912">
    <w:name w:val="43E2CB88C9D1475EB4DD7C491E5D5EB912"/>
    <w:rsid w:val="00A30903"/>
    <w:rPr>
      <w:rFonts w:eastAsiaTheme="minorHAnsi"/>
      <w:lang w:val="es-EC" w:eastAsia="en-US"/>
    </w:rPr>
  </w:style>
  <w:style w:type="paragraph" w:customStyle="1" w:styleId="F9FEE0623D6849869FBC484FEBAA72AD12">
    <w:name w:val="F9FEE0623D6849869FBC484FEBAA72AD12"/>
    <w:rsid w:val="00A30903"/>
    <w:rPr>
      <w:rFonts w:eastAsiaTheme="minorHAnsi"/>
      <w:lang w:val="es-EC" w:eastAsia="en-US"/>
    </w:rPr>
  </w:style>
  <w:style w:type="paragraph" w:customStyle="1" w:styleId="2DF2C7AE28084371A6E04B14C148E31512">
    <w:name w:val="2DF2C7AE28084371A6E04B14C148E31512"/>
    <w:rsid w:val="00A30903"/>
    <w:rPr>
      <w:rFonts w:eastAsiaTheme="minorHAnsi"/>
      <w:lang w:val="es-EC" w:eastAsia="en-US"/>
    </w:rPr>
  </w:style>
  <w:style w:type="paragraph" w:customStyle="1" w:styleId="581F6EE518D148339C1B346D77170802">
    <w:name w:val="581F6EE518D148339C1B346D77170802"/>
    <w:rsid w:val="00A30903"/>
  </w:style>
  <w:style w:type="paragraph" w:customStyle="1" w:styleId="6EDA404768614465A23BF5B10EF087B0">
    <w:name w:val="6EDA404768614465A23BF5B10EF087B0"/>
    <w:rsid w:val="00A30903"/>
  </w:style>
  <w:style w:type="paragraph" w:customStyle="1" w:styleId="A1996D27117E4035AFE35B9BAF9A83D1">
    <w:name w:val="A1996D27117E4035AFE35B9BAF9A83D1"/>
    <w:rsid w:val="00A30903"/>
  </w:style>
  <w:style w:type="paragraph" w:customStyle="1" w:styleId="9646AE70335749B0930518B4AA34F57E">
    <w:name w:val="9646AE70335749B0930518B4AA34F57E"/>
    <w:rsid w:val="00A30903"/>
  </w:style>
  <w:style w:type="paragraph" w:customStyle="1" w:styleId="71CE4837346C49DA9E9401A855F6B2FF">
    <w:name w:val="71CE4837346C49DA9E9401A855F6B2FF"/>
    <w:rsid w:val="00A30903"/>
  </w:style>
  <w:style w:type="paragraph" w:customStyle="1" w:styleId="C112DF06C6F043429AD1BDE3728D4C75">
    <w:name w:val="C112DF06C6F043429AD1BDE3728D4C75"/>
    <w:rsid w:val="00A30903"/>
  </w:style>
  <w:style w:type="paragraph" w:customStyle="1" w:styleId="319A33332C4C4C4F98981715EB971E02">
    <w:name w:val="319A33332C4C4C4F98981715EB971E02"/>
    <w:rsid w:val="00A30903"/>
  </w:style>
  <w:style w:type="paragraph" w:customStyle="1" w:styleId="E1A5463CF3614800B2990022A7E46777">
    <w:name w:val="E1A5463CF3614800B2990022A7E46777"/>
    <w:rsid w:val="00A30903"/>
  </w:style>
  <w:style w:type="paragraph" w:customStyle="1" w:styleId="0A17D6A1CAA0444ABC85AB06C721A811">
    <w:name w:val="0A17D6A1CAA0444ABC85AB06C721A811"/>
    <w:rsid w:val="00A30903"/>
  </w:style>
  <w:style w:type="paragraph" w:customStyle="1" w:styleId="244EF18D7E0D42E5BA3F6994455FB41B">
    <w:name w:val="244EF18D7E0D42E5BA3F6994455FB41B"/>
    <w:rsid w:val="00A30903"/>
  </w:style>
  <w:style w:type="paragraph" w:customStyle="1" w:styleId="4F416DFBD0AB4609B337416C249DD7C8">
    <w:name w:val="4F416DFBD0AB4609B337416C249DD7C8"/>
    <w:rsid w:val="00A30903"/>
  </w:style>
  <w:style w:type="paragraph" w:customStyle="1" w:styleId="A97EB4AD366D44BDAE3B142EFF114255">
    <w:name w:val="A97EB4AD366D44BDAE3B142EFF114255"/>
    <w:rsid w:val="00A30903"/>
  </w:style>
  <w:style w:type="paragraph" w:customStyle="1" w:styleId="28D9682BA7E04B8BBDA4ED62C7321E67">
    <w:name w:val="28D9682BA7E04B8BBDA4ED62C7321E67"/>
    <w:rsid w:val="00A30903"/>
  </w:style>
  <w:style w:type="paragraph" w:customStyle="1" w:styleId="462E29A2D4974E958905CEB55B8A5FA4">
    <w:name w:val="462E29A2D4974E958905CEB55B8A5FA4"/>
    <w:rsid w:val="00A30903"/>
  </w:style>
  <w:style w:type="paragraph" w:customStyle="1" w:styleId="C787F4D5C12945958275EC6DC44FF76C12">
    <w:name w:val="C787F4D5C12945958275EC6DC44FF76C12"/>
    <w:rsid w:val="00A30903"/>
    <w:rPr>
      <w:rFonts w:eastAsiaTheme="minorHAnsi"/>
      <w:lang w:val="es-EC" w:eastAsia="en-US"/>
    </w:rPr>
  </w:style>
  <w:style w:type="paragraph" w:customStyle="1" w:styleId="1346B9DA67EA406B8EC72B01BEC7428E28">
    <w:name w:val="1346B9DA67EA406B8EC72B01BEC7428E28"/>
    <w:rsid w:val="00A30903"/>
    <w:rPr>
      <w:rFonts w:eastAsiaTheme="minorHAnsi"/>
      <w:lang w:val="es-EC" w:eastAsia="en-US"/>
    </w:rPr>
  </w:style>
  <w:style w:type="paragraph" w:customStyle="1" w:styleId="D48B78BA59304391A27962A43421EF6428">
    <w:name w:val="D48B78BA59304391A27962A43421EF6428"/>
    <w:rsid w:val="00A30903"/>
    <w:rPr>
      <w:rFonts w:eastAsiaTheme="minorHAnsi"/>
      <w:lang w:val="es-EC" w:eastAsia="en-US"/>
    </w:rPr>
  </w:style>
  <w:style w:type="paragraph" w:customStyle="1" w:styleId="B7C07A82DE7F4FFD94435CB4535CC40F28">
    <w:name w:val="B7C07A82DE7F4FFD94435CB4535CC40F28"/>
    <w:rsid w:val="00A30903"/>
    <w:rPr>
      <w:rFonts w:eastAsiaTheme="minorHAnsi"/>
      <w:lang w:val="es-EC" w:eastAsia="en-US"/>
    </w:rPr>
  </w:style>
  <w:style w:type="paragraph" w:customStyle="1" w:styleId="F53A35E6664848978E95535C1D11C98128">
    <w:name w:val="F53A35E6664848978E95535C1D11C98128"/>
    <w:rsid w:val="00A30903"/>
    <w:rPr>
      <w:rFonts w:eastAsiaTheme="minorHAnsi"/>
      <w:lang w:val="es-EC" w:eastAsia="en-US"/>
    </w:rPr>
  </w:style>
  <w:style w:type="paragraph" w:customStyle="1" w:styleId="9E626E45202F414F9108243F6FBA830928">
    <w:name w:val="9E626E45202F414F9108243F6FBA830928"/>
    <w:rsid w:val="00A30903"/>
    <w:rPr>
      <w:rFonts w:eastAsiaTheme="minorHAnsi"/>
      <w:lang w:val="es-EC" w:eastAsia="en-US"/>
    </w:rPr>
  </w:style>
  <w:style w:type="paragraph" w:customStyle="1" w:styleId="EE2139BB3E06499E9166BC5DF14926E228">
    <w:name w:val="EE2139BB3E06499E9166BC5DF14926E228"/>
    <w:rsid w:val="00A30903"/>
    <w:rPr>
      <w:rFonts w:eastAsiaTheme="minorHAnsi"/>
      <w:lang w:val="es-EC" w:eastAsia="en-US"/>
    </w:rPr>
  </w:style>
  <w:style w:type="paragraph" w:customStyle="1" w:styleId="10845DBE96C342C285CCD6E528AB26B128">
    <w:name w:val="10845DBE96C342C285CCD6E528AB26B128"/>
    <w:rsid w:val="00A30903"/>
    <w:rPr>
      <w:rFonts w:eastAsiaTheme="minorHAnsi"/>
      <w:lang w:val="es-EC" w:eastAsia="en-US"/>
    </w:rPr>
  </w:style>
  <w:style w:type="paragraph" w:customStyle="1" w:styleId="4F4C068E327D4225AE9CA58505E73A8E25">
    <w:name w:val="4F4C068E327D4225AE9CA58505E73A8E25"/>
    <w:rsid w:val="00A30903"/>
    <w:rPr>
      <w:rFonts w:eastAsiaTheme="minorHAnsi"/>
      <w:lang w:val="es-EC" w:eastAsia="en-US"/>
    </w:rPr>
  </w:style>
  <w:style w:type="paragraph" w:customStyle="1" w:styleId="A992BAC19587424888D2ADEFB649773026">
    <w:name w:val="A992BAC19587424888D2ADEFB649773026"/>
    <w:rsid w:val="00A30903"/>
    <w:rPr>
      <w:rFonts w:eastAsiaTheme="minorHAnsi"/>
      <w:lang w:val="es-EC" w:eastAsia="en-US"/>
    </w:rPr>
  </w:style>
  <w:style w:type="paragraph" w:customStyle="1" w:styleId="71E9232CC4D94F8BAAB040A194F427B826">
    <w:name w:val="71E9232CC4D94F8BAAB040A194F427B826"/>
    <w:rsid w:val="00A30903"/>
    <w:rPr>
      <w:rFonts w:eastAsiaTheme="minorHAnsi"/>
      <w:lang w:val="es-EC" w:eastAsia="en-US"/>
    </w:rPr>
  </w:style>
  <w:style w:type="paragraph" w:customStyle="1" w:styleId="B9DF7B1A46DF4B969903E92B2F1AAD2C28">
    <w:name w:val="B9DF7B1A46DF4B969903E92B2F1AAD2C28"/>
    <w:rsid w:val="00A30903"/>
    <w:rPr>
      <w:rFonts w:eastAsiaTheme="minorHAnsi"/>
      <w:lang w:val="es-EC" w:eastAsia="en-US"/>
    </w:rPr>
  </w:style>
  <w:style w:type="paragraph" w:customStyle="1" w:styleId="881B1BE5CDEC4F929C56A71ED40075B328">
    <w:name w:val="881B1BE5CDEC4F929C56A71ED40075B328"/>
    <w:rsid w:val="00A30903"/>
    <w:rPr>
      <w:rFonts w:eastAsiaTheme="minorHAnsi"/>
      <w:lang w:val="es-EC" w:eastAsia="en-US"/>
    </w:rPr>
  </w:style>
  <w:style w:type="paragraph" w:customStyle="1" w:styleId="CE75B8F21FC74AEA8D63FF00918B8B8F28">
    <w:name w:val="CE75B8F21FC74AEA8D63FF00918B8B8F28"/>
    <w:rsid w:val="00A30903"/>
    <w:rPr>
      <w:rFonts w:eastAsiaTheme="minorHAnsi"/>
      <w:lang w:val="es-EC" w:eastAsia="en-US"/>
    </w:rPr>
  </w:style>
  <w:style w:type="paragraph" w:customStyle="1" w:styleId="DA10A2CE462E4344AFB75924CE6FA73F25">
    <w:name w:val="DA10A2CE462E4344AFB75924CE6FA73F25"/>
    <w:rsid w:val="00A30903"/>
    <w:rPr>
      <w:rFonts w:eastAsiaTheme="minorHAnsi"/>
      <w:lang w:val="es-EC" w:eastAsia="en-US"/>
    </w:rPr>
  </w:style>
  <w:style w:type="paragraph" w:customStyle="1" w:styleId="37DA746D94EB154BBF4F33177E3045F212">
    <w:name w:val="37DA746D94EB154BBF4F33177E3045F212"/>
    <w:rsid w:val="00A30903"/>
    <w:rPr>
      <w:rFonts w:eastAsiaTheme="minorHAnsi"/>
      <w:lang w:val="es-EC" w:eastAsia="en-US"/>
    </w:rPr>
  </w:style>
  <w:style w:type="paragraph" w:customStyle="1" w:styleId="01705F66845A4A39AE7519BEAC52C69921">
    <w:name w:val="01705F66845A4A39AE7519BEAC52C69921"/>
    <w:rsid w:val="00A30903"/>
    <w:rPr>
      <w:rFonts w:eastAsiaTheme="minorHAnsi"/>
      <w:lang w:val="es-EC" w:eastAsia="en-US"/>
    </w:rPr>
  </w:style>
  <w:style w:type="paragraph" w:customStyle="1" w:styleId="E5C8704FC8084DAE9BC60D23909BA54B21">
    <w:name w:val="E5C8704FC8084DAE9BC60D23909BA54B21"/>
    <w:rsid w:val="00A30903"/>
    <w:rPr>
      <w:rFonts w:eastAsiaTheme="minorHAnsi"/>
      <w:lang w:val="es-EC" w:eastAsia="en-US"/>
    </w:rPr>
  </w:style>
  <w:style w:type="paragraph" w:customStyle="1" w:styleId="BF33E177B7694A8B858944C089A8216221">
    <w:name w:val="BF33E177B7694A8B858944C089A8216221"/>
    <w:rsid w:val="00A30903"/>
    <w:rPr>
      <w:rFonts w:eastAsiaTheme="minorHAnsi"/>
      <w:lang w:val="es-EC" w:eastAsia="en-US"/>
    </w:rPr>
  </w:style>
  <w:style w:type="paragraph" w:customStyle="1" w:styleId="19B6194F2F92406F8F3E2F1BCAD3057921">
    <w:name w:val="19B6194F2F92406F8F3E2F1BCAD3057921"/>
    <w:rsid w:val="00A30903"/>
    <w:rPr>
      <w:rFonts w:eastAsiaTheme="minorHAnsi"/>
      <w:lang w:val="es-EC" w:eastAsia="en-US"/>
    </w:rPr>
  </w:style>
  <w:style w:type="paragraph" w:customStyle="1" w:styleId="4F6F29408B39484AADB0667328761F1F21">
    <w:name w:val="4F6F29408B39484AADB0667328761F1F21"/>
    <w:rsid w:val="00A30903"/>
    <w:rPr>
      <w:rFonts w:eastAsiaTheme="minorHAnsi"/>
      <w:lang w:val="es-EC" w:eastAsia="en-US"/>
    </w:rPr>
  </w:style>
  <w:style w:type="paragraph" w:customStyle="1" w:styleId="626B10955F14442BA2A18812EAC3820321">
    <w:name w:val="626B10955F14442BA2A18812EAC3820321"/>
    <w:rsid w:val="00A30903"/>
    <w:rPr>
      <w:rFonts w:eastAsiaTheme="minorHAnsi"/>
      <w:lang w:val="es-EC" w:eastAsia="en-US"/>
    </w:rPr>
  </w:style>
  <w:style w:type="paragraph" w:customStyle="1" w:styleId="0E87E0CC760445918E28B05A55157F7421">
    <w:name w:val="0E87E0CC760445918E28B05A55157F7421"/>
    <w:rsid w:val="00A30903"/>
    <w:rPr>
      <w:rFonts w:eastAsiaTheme="minorHAnsi"/>
      <w:lang w:val="es-EC" w:eastAsia="en-US"/>
    </w:rPr>
  </w:style>
  <w:style w:type="paragraph" w:customStyle="1" w:styleId="29F690D70BA1403EAB02E07639901AB59">
    <w:name w:val="29F690D70BA1403EAB02E07639901AB59"/>
    <w:rsid w:val="00A30903"/>
    <w:rPr>
      <w:rFonts w:eastAsiaTheme="minorHAnsi"/>
      <w:lang w:val="es-EC" w:eastAsia="en-US"/>
    </w:rPr>
  </w:style>
  <w:style w:type="paragraph" w:customStyle="1" w:styleId="F491F109D9174AFFAAA6F595D9D3F11D8">
    <w:name w:val="F491F109D9174AFFAAA6F595D9D3F11D8"/>
    <w:rsid w:val="00A30903"/>
    <w:rPr>
      <w:rFonts w:eastAsiaTheme="minorHAnsi"/>
      <w:lang w:val="es-EC" w:eastAsia="en-US"/>
    </w:rPr>
  </w:style>
  <w:style w:type="paragraph" w:customStyle="1" w:styleId="82B270B8117E4EB68FF2B8DEBFC5CCB78">
    <w:name w:val="82B270B8117E4EB68FF2B8DEBFC5CCB78"/>
    <w:rsid w:val="00A30903"/>
    <w:rPr>
      <w:rFonts w:eastAsiaTheme="minorHAnsi"/>
      <w:lang w:val="es-EC" w:eastAsia="en-US"/>
    </w:rPr>
  </w:style>
  <w:style w:type="paragraph" w:customStyle="1" w:styleId="E456361D742E4921A56AF48A8AE105B48">
    <w:name w:val="E456361D742E4921A56AF48A8AE105B48"/>
    <w:rsid w:val="00A30903"/>
    <w:rPr>
      <w:rFonts w:eastAsiaTheme="minorHAnsi"/>
      <w:lang w:val="es-EC" w:eastAsia="en-US"/>
    </w:rPr>
  </w:style>
  <w:style w:type="paragraph" w:customStyle="1" w:styleId="75A04814266E4C61BC2FDC5A022A8CF68">
    <w:name w:val="75A04814266E4C61BC2FDC5A022A8CF68"/>
    <w:rsid w:val="00A30903"/>
    <w:rPr>
      <w:rFonts w:eastAsiaTheme="minorHAnsi"/>
      <w:lang w:val="es-EC" w:eastAsia="en-US"/>
    </w:rPr>
  </w:style>
  <w:style w:type="paragraph" w:customStyle="1" w:styleId="A840397D5E6C44729485060FE7C256636">
    <w:name w:val="A840397D5E6C44729485060FE7C256636"/>
    <w:rsid w:val="00A30903"/>
    <w:rPr>
      <w:rFonts w:eastAsiaTheme="minorHAnsi"/>
      <w:lang w:val="es-EC" w:eastAsia="en-US"/>
    </w:rPr>
  </w:style>
  <w:style w:type="paragraph" w:customStyle="1" w:styleId="C75B3A0537DF40128292EAF1225E75DA6">
    <w:name w:val="C75B3A0537DF40128292EAF1225E75DA6"/>
    <w:rsid w:val="00A30903"/>
    <w:rPr>
      <w:rFonts w:eastAsiaTheme="minorHAnsi"/>
      <w:lang w:val="es-EC" w:eastAsia="en-US"/>
    </w:rPr>
  </w:style>
  <w:style w:type="paragraph" w:customStyle="1" w:styleId="6A97DE27BC9948A0A9D72843CF00BC9B6">
    <w:name w:val="6A97DE27BC9948A0A9D72843CF00BC9B6"/>
    <w:rsid w:val="00A30903"/>
    <w:rPr>
      <w:rFonts w:eastAsiaTheme="minorHAnsi"/>
      <w:lang w:val="es-EC" w:eastAsia="en-US"/>
    </w:rPr>
  </w:style>
  <w:style w:type="paragraph" w:customStyle="1" w:styleId="F8351520543349109B453808EBB7472C6">
    <w:name w:val="F8351520543349109B453808EBB7472C6"/>
    <w:rsid w:val="00A30903"/>
    <w:rPr>
      <w:rFonts w:eastAsiaTheme="minorHAnsi"/>
      <w:lang w:val="es-EC" w:eastAsia="en-US"/>
    </w:rPr>
  </w:style>
  <w:style w:type="paragraph" w:customStyle="1" w:styleId="BCFA448AFB5E452782F34DC9BCDBBDEE6">
    <w:name w:val="BCFA448AFB5E452782F34DC9BCDBBDEE6"/>
    <w:rsid w:val="00A30903"/>
    <w:rPr>
      <w:rFonts w:eastAsiaTheme="minorHAnsi"/>
      <w:lang w:val="es-EC" w:eastAsia="en-US"/>
    </w:rPr>
  </w:style>
  <w:style w:type="paragraph" w:customStyle="1" w:styleId="AEA3795B1C494FA78D92E6BBD54B380F6">
    <w:name w:val="AEA3795B1C494FA78D92E6BBD54B380F6"/>
    <w:rsid w:val="00A30903"/>
    <w:rPr>
      <w:rFonts w:eastAsiaTheme="minorHAnsi"/>
      <w:lang w:val="es-EC" w:eastAsia="en-US"/>
    </w:rPr>
  </w:style>
  <w:style w:type="paragraph" w:customStyle="1" w:styleId="F8D4904BA2D24DCC9CF2A65D9DEB45326">
    <w:name w:val="F8D4904BA2D24DCC9CF2A65D9DEB45326"/>
    <w:rsid w:val="00A30903"/>
    <w:rPr>
      <w:rFonts w:eastAsiaTheme="minorHAnsi"/>
      <w:lang w:val="es-EC" w:eastAsia="en-US"/>
    </w:rPr>
  </w:style>
  <w:style w:type="paragraph" w:customStyle="1" w:styleId="E6AEF4DD93664E58BCE51E2FD88D6C416">
    <w:name w:val="E6AEF4DD93664E58BCE51E2FD88D6C416"/>
    <w:rsid w:val="00A30903"/>
    <w:rPr>
      <w:rFonts w:eastAsiaTheme="minorHAnsi"/>
      <w:lang w:val="es-EC" w:eastAsia="en-US"/>
    </w:rPr>
  </w:style>
  <w:style w:type="paragraph" w:customStyle="1" w:styleId="A695C3E8E6464B3CAD74DA03E6B0702B6">
    <w:name w:val="A695C3E8E6464B3CAD74DA03E6B0702B6"/>
    <w:rsid w:val="00A30903"/>
    <w:rPr>
      <w:rFonts w:eastAsiaTheme="minorHAnsi"/>
      <w:lang w:val="es-EC" w:eastAsia="en-US"/>
    </w:rPr>
  </w:style>
  <w:style w:type="paragraph" w:customStyle="1" w:styleId="E3E0D22FB3AA42C091D13AF46CCF47766">
    <w:name w:val="E3E0D22FB3AA42C091D13AF46CCF47766"/>
    <w:rsid w:val="00A30903"/>
    <w:rPr>
      <w:rFonts w:eastAsiaTheme="minorHAnsi"/>
      <w:lang w:val="es-EC" w:eastAsia="en-US"/>
    </w:rPr>
  </w:style>
  <w:style w:type="paragraph" w:customStyle="1" w:styleId="E2CC841D043846B49F030638C58020F813">
    <w:name w:val="E2CC841D043846B49F030638C58020F813"/>
    <w:rsid w:val="00A30903"/>
    <w:rPr>
      <w:rFonts w:eastAsiaTheme="minorHAnsi"/>
      <w:lang w:val="es-EC" w:eastAsia="en-US"/>
    </w:rPr>
  </w:style>
  <w:style w:type="paragraph" w:customStyle="1" w:styleId="10F8CDC4A7914AD8AA94E2C38433343513">
    <w:name w:val="10F8CDC4A7914AD8AA94E2C38433343513"/>
    <w:rsid w:val="00A30903"/>
    <w:rPr>
      <w:rFonts w:eastAsiaTheme="minorHAnsi"/>
      <w:lang w:val="es-EC" w:eastAsia="en-US"/>
    </w:rPr>
  </w:style>
  <w:style w:type="paragraph" w:customStyle="1" w:styleId="2182B824C37B4D77B1563BDCF3CBA90113">
    <w:name w:val="2182B824C37B4D77B1563BDCF3CBA90113"/>
    <w:rsid w:val="00A30903"/>
    <w:rPr>
      <w:rFonts w:eastAsiaTheme="minorHAnsi"/>
      <w:lang w:val="es-EC" w:eastAsia="en-US"/>
    </w:rPr>
  </w:style>
  <w:style w:type="paragraph" w:customStyle="1" w:styleId="E700805F326C4610B6BFCADE6D5C08A92">
    <w:name w:val="E700805F326C4610B6BFCADE6D5C08A92"/>
    <w:rsid w:val="00A30903"/>
    <w:rPr>
      <w:rFonts w:eastAsiaTheme="minorHAnsi"/>
      <w:lang w:val="es-EC" w:eastAsia="en-US"/>
    </w:rPr>
  </w:style>
  <w:style w:type="paragraph" w:customStyle="1" w:styleId="C05879E036DE4CFD902A15B69B6435BB2">
    <w:name w:val="C05879E036DE4CFD902A15B69B6435BB2"/>
    <w:rsid w:val="00A30903"/>
    <w:rPr>
      <w:rFonts w:eastAsiaTheme="minorHAnsi"/>
      <w:lang w:val="es-EC" w:eastAsia="en-US"/>
    </w:rPr>
  </w:style>
  <w:style w:type="paragraph" w:customStyle="1" w:styleId="2BD56F449C724EF3B1E286A80C8ECDB013">
    <w:name w:val="2BD56F449C724EF3B1E286A80C8ECDB013"/>
    <w:rsid w:val="00A30903"/>
    <w:rPr>
      <w:rFonts w:eastAsiaTheme="minorHAnsi"/>
      <w:lang w:val="es-EC" w:eastAsia="en-US"/>
    </w:rPr>
  </w:style>
  <w:style w:type="paragraph" w:customStyle="1" w:styleId="8EAE612E3A4D43CF8223846F68390C9D13">
    <w:name w:val="8EAE612E3A4D43CF8223846F68390C9D13"/>
    <w:rsid w:val="00A30903"/>
    <w:rPr>
      <w:rFonts w:eastAsiaTheme="minorHAnsi"/>
      <w:lang w:val="es-EC" w:eastAsia="en-US"/>
    </w:rPr>
  </w:style>
  <w:style w:type="paragraph" w:customStyle="1" w:styleId="18C7C69FC3774A8FA5C15E8B74D93D2613">
    <w:name w:val="18C7C69FC3774A8FA5C15E8B74D93D2613"/>
    <w:rsid w:val="00A30903"/>
    <w:rPr>
      <w:rFonts w:eastAsiaTheme="minorHAnsi"/>
      <w:lang w:val="es-EC" w:eastAsia="en-US"/>
    </w:rPr>
  </w:style>
  <w:style w:type="paragraph" w:customStyle="1" w:styleId="23CAB85223594894AB225A9E2B570FE813">
    <w:name w:val="23CAB85223594894AB225A9E2B570FE813"/>
    <w:rsid w:val="00A30903"/>
    <w:rPr>
      <w:rFonts w:eastAsiaTheme="minorHAnsi"/>
      <w:lang w:val="es-EC" w:eastAsia="en-US"/>
    </w:rPr>
  </w:style>
  <w:style w:type="paragraph" w:customStyle="1" w:styleId="44237308E1F546CBA7ADF7D45EDA0D8B13">
    <w:name w:val="44237308E1F546CBA7ADF7D45EDA0D8B13"/>
    <w:rsid w:val="00A30903"/>
    <w:rPr>
      <w:rFonts w:eastAsiaTheme="minorHAnsi"/>
      <w:lang w:val="es-EC" w:eastAsia="en-US"/>
    </w:rPr>
  </w:style>
  <w:style w:type="paragraph" w:customStyle="1" w:styleId="D09A44C6D0CA4C5F813946D6E2509DE913">
    <w:name w:val="D09A44C6D0CA4C5F813946D6E2509DE913"/>
    <w:rsid w:val="00A30903"/>
    <w:rPr>
      <w:rFonts w:eastAsiaTheme="minorHAnsi"/>
      <w:lang w:val="es-EC" w:eastAsia="en-US"/>
    </w:rPr>
  </w:style>
  <w:style w:type="paragraph" w:customStyle="1" w:styleId="C112DF06C6F043429AD1BDE3728D4C751">
    <w:name w:val="C112DF06C6F043429AD1BDE3728D4C751"/>
    <w:rsid w:val="00A30903"/>
    <w:rPr>
      <w:rFonts w:eastAsiaTheme="minorHAnsi"/>
      <w:lang w:val="es-EC" w:eastAsia="en-US"/>
    </w:rPr>
  </w:style>
  <w:style w:type="paragraph" w:customStyle="1" w:styleId="6EDA404768614465A23BF5B10EF087B01">
    <w:name w:val="6EDA404768614465A23BF5B10EF087B01"/>
    <w:rsid w:val="00A30903"/>
    <w:rPr>
      <w:rFonts w:eastAsiaTheme="minorHAnsi"/>
      <w:lang w:val="es-EC" w:eastAsia="en-US"/>
    </w:rPr>
  </w:style>
  <w:style w:type="paragraph" w:customStyle="1" w:styleId="71CE4837346C49DA9E9401A855F6B2FF1">
    <w:name w:val="71CE4837346C49DA9E9401A855F6B2FF1"/>
    <w:rsid w:val="00A30903"/>
    <w:rPr>
      <w:rFonts w:eastAsiaTheme="minorHAnsi"/>
      <w:lang w:val="es-EC" w:eastAsia="en-US"/>
    </w:rPr>
  </w:style>
  <w:style w:type="paragraph" w:customStyle="1" w:styleId="9646AE70335749B0930518B4AA34F57E1">
    <w:name w:val="9646AE70335749B0930518B4AA34F57E1"/>
    <w:rsid w:val="00A30903"/>
    <w:rPr>
      <w:rFonts w:eastAsiaTheme="minorHAnsi"/>
      <w:lang w:val="es-EC" w:eastAsia="en-US"/>
    </w:rPr>
  </w:style>
  <w:style w:type="paragraph" w:customStyle="1" w:styleId="A1996D27117E4035AFE35B9BAF9A83D11">
    <w:name w:val="A1996D27117E4035AFE35B9BAF9A83D11"/>
    <w:rsid w:val="00A30903"/>
    <w:rPr>
      <w:rFonts w:eastAsiaTheme="minorHAnsi"/>
      <w:lang w:val="es-EC" w:eastAsia="en-US"/>
    </w:rPr>
  </w:style>
  <w:style w:type="paragraph" w:customStyle="1" w:styleId="244EF18D7E0D42E5BA3F6994455FB41B1">
    <w:name w:val="244EF18D7E0D42E5BA3F6994455FB41B1"/>
    <w:rsid w:val="00A30903"/>
    <w:rPr>
      <w:rFonts w:eastAsiaTheme="minorHAnsi"/>
      <w:lang w:val="es-EC" w:eastAsia="en-US"/>
    </w:rPr>
  </w:style>
  <w:style w:type="paragraph" w:customStyle="1" w:styleId="28D9682BA7E04B8BBDA4ED62C7321E671">
    <w:name w:val="28D9682BA7E04B8BBDA4ED62C7321E671"/>
    <w:rsid w:val="00A30903"/>
    <w:rPr>
      <w:rFonts w:eastAsiaTheme="minorHAnsi"/>
      <w:lang w:val="es-EC" w:eastAsia="en-US"/>
    </w:rPr>
  </w:style>
  <w:style w:type="paragraph" w:customStyle="1" w:styleId="4F416DFBD0AB4609B337416C249DD7C81">
    <w:name w:val="4F416DFBD0AB4609B337416C249DD7C81"/>
    <w:rsid w:val="00A30903"/>
    <w:rPr>
      <w:rFonts w:eastAsiaTheme="minorHAnsi"/>
      <w:lang w:val="es-EC" w:eastAsia="en-US"/>
    </w:rPr>
  </w:style>
  <w:style w:type="paragraph" w:customStyle="1" w:styleId="462E29A2D4974E958905CEB55B8A5FA41">
    <w:name w:val="462E29A2D4974E958905CEB55B8A5FA41"/>
    <w:rsid w:val="00A30903"/>
    <w:rPr>
      <w:rFonts w:eastAsiaTheme="minorHAnsi"/>
      <w:lang w:val="es-EC" w:eastAsia="en-US"/>
    </w:rPr>
  </w:style>
  <w:style w:type="paragraph" w:customStyle="1" w:styleId="A97EB4AD366D44BDAE3B142EFF1142551">
    <w:name w:val="A97EB4AD366D44BDAE3B142EFF1142551"/>
    <w:rsid w:val="00A30903"/>
    <w:rPr>
      <w:rFonts w:eastAsiaTheme="minorHAnsi"/>
      <w:lang w:val="es-EC" w:eastAsia="en-US"/>
    </w:rPr>
  </w:style>
  <w:style w:type="paragraph" w:customStyle="1" w:styleId="F9FEE0623D6849869FBC484FEBAA72AD13">
    <w:name w:val="F9FEE0623D6849869FBC484FEBAA72AD13"/>
    <w:rsid w:val="00A30903"/>
    <w:rPr>
      <w:rFonts w:eastAsiaTheme="minorHAnsi"/>
      <w:lang w:val="es-EC" w:eastAsia="en-US"/>
    </w:rPr>
  </w:style>
  <w:style w:type="paragraph" w:customStyle="1" w:styleId="2DF2C7AE28084371A6E04B14C148E31513">
    <w:name w:val="2DF2C7AE28084371A6E04B14C148E31513"/>
    <w:rsid w:val="00A30903"/>
    <w:rPr>
      <w:rFonts w:eastAsiaTheme="minorHAnsi"/>
      <w:lang w:val="es-EC" w:eastAsia="en-US"/>
    </w:rPr>
  </w:style>
  <w:style w:type="paragraph" w:customStyle="1" w:styleId="C787F4D5C12945958275EC6DC44FF76C13">
    <w:name w:val="C787F4D5C12945958275EC6DC44FF76C13"/>
    <w:rsid w:val="00A30903"/>
    <w:rPr>
      <w:rFonts w:eastAsiaTheme="minorHAnsi"/>
      <w:lang w:val="es-EC" w:eastAsia="en-US"/>
    </w:rPr>
  </w:style>
  <w:style w:type="paragraph" w:customStyle="1" w:styleId="1346B9DA67EA406B8EC72B01BEC7428E29">
    <w:name w:val="1346B9DA67EA406B8EC72B01BEC7428E29"/>
    <w:rsid w:val="00A30903"/>
    <w:rPr>
      <w:rFonts w:eastAsiaTheme="minorHAnsi"/>
      <w:lang w:val="es-EC" w:eastAsia="en-US"/>
    </w:rPr>
  </w:style>
  <w:style w:type="paragraph" w:customStyle="1" w:styleId="D48B78BA59304391A27962A43421EF6429">
    <w:name w:val="D48B78BA59304391A27962A43421EF6429"/>
    <w:rsid w:val="00A30903"/>
    <w:rPr>
      <w:rFonts w:eastAsiaTheme="minorHAnsi"/>
      <w:lang w:val="es-EC" w:eastAsia="en-US"/>
    </w:rPr>
  </w:style>
  <w:style w:type="paragraph" w:customStyle="1" w:styleId="B7C07A82DE7F4FFD94435CB4535CC40F29">
    <w:name w:val="B7C07A82DE7F4FFD94435CB4535CC40F29"/>
    <w:rsid w:val="00A30903"/>
    <w:rPr>
      <w:rFonts w:eastAsiaTheme="minorHAnsi"/>
      <w:lang w:val="es-EC" w:eastAsia="en-US"/>
    </w:rPr>
  </w:style>
  <w:style w:type="paragraph" w:customStyle="1" w:styleId="F53A35E6664848978E95535C1D11C98129">
    <w:name w:val="F53A35E6664848978E95535C1D11C98129"/>
    <w:rsid w:val="00A30903"/>
    <w:rPr>
      <w:rFonts w:eastAsiaTheme="minorHAnsi"/>
      <w:lang w:val="es-EC" w:eastAsia="en-US"/>
    </w:rPr>
  </w:style>
  <w:style w:type="paragraph" w:customStyle="1" w:styleId="9E626E45202F414F9108243F6FBA830929">
    <w:name w:val="9E626E45202F414F9108243F6FBA830929"/>
    <w:rsid w:val="00A30903"/>
    <w:rPr>
      <w:rFonts w:eastAsiaTheme="minorHAnsi"/>
      <w:lang w:val="es-EC" w:eastAsia="en-US"/>
    </w:rPr>
  </w:style>
  <w:style w:type="paragraph" w:customStyle="1" w:styleId="EE2139BB3E06499E9166BC5DF14926E229">
    <w:name w:val="EE2139BB3E06499E9166BC5DF14926E229"/>
    <w:rsid w:val="00A30903"/>
    <w:rPr>
      <w:rFonts w:eastAsiaTheme="minorHAnsi"/>
      <w:lang w:val="es-EC" w:eastAsia="en-US"/>
    </w:rPr>
  </w:style>
  <w:style w:type="paragraph" w:customStyle="1" w:styleId="10845DBE96C342C285CCD6E528AB26B129">
    <w:name w:val="10845DBE96C342C285CCD6E528AB26B129"/>
    <w:rsid w:val="00A30903"/>
    <w:rPr>
      <w:rFonts w:eastAsiaTheme="minorHAnsi"/>
      <w:lang w:val="es-EC" w:eastAsia="en-US"/>
    </w:rPr>
  </w:style>
  <w:style w:type="paragraph" w:customStyle="1" w:styleId="4F4C068E327D4225AE9CA58505E73A8E26">
    <w:name w:val="4F4C068E327D4225AE9CA58505E73A8E26"/>
    <w:rsid w:val="00A30903"/>
    <w:rPr>
      <w:rFonts w:eastAsiaTheme="minorHAnsi"/>
      <w:lang w:val="es-EC" w:eastAsia="en-US"/>
    </w:rPr>
  </w:style>
  <w:style w:type="paragraph" w:customStyle="1" w:styleId="A992BAC19587424888D2ADEFB649773027">
    <w:name w:val="A992BAC19587424888D2ADEFB649773027"/>
    <w:rsid w:val="00A30903"/>
    <w:rPr>
      <w:rFonts w:eastAsiaTheme="minorHAnsi"/>
      <w:lang w:val="es-EC" w:eastAsia="en-US"/>
    </w:rPr>
  </w:style>
  <w:style w:type="paragraph" w:customStyle="1" w:styleId="71E9232CC4D94F8BAAB040A194F427B827">
    <w:name w:val="71E9232CC4D94F8BAAB040A194F427B827"/>
    <w:rsid w:val="00A30903"/>
    <w:rPr>
      <w:rFonts w:eastAsiaTheme="minorHAnsi"/>
      <w:lang w:val="es-EC" w:eastAsia="en-US"/>
    </w:rPr>
  </w:style>
  <w:style w:type="paragraph" w:customStyle="1" w:styleId="B9DF7B1A46DF4B969903E92B2F1AAD2C29">
    <w:name w:val="B9DF7B1A46DF4B969903E92B2F1AAD2C29"/>
    <w:rsid w:val="00A30903"/>
    <w:rPr>
      <w:rFonts w:eastAsiaTheme="minorHAnsi"/>
      <w:lang w:val="es-EC" w:eastAsia="en-US"/>
    </w:rPr>
  </w:style>
  <w:style w:type="paragraph" w:customStyle="1" w:styleId="881B1BE5CDEC4F929C56A71ED40075B329">
    <w:name w:val="881B1BE5CDEC4F929C56A71ED40075B329"/>
    <w:rsid w:val="00A30903"/>
    <w:rPr>
      <w:rFonts w:eastAsiaTheme="minorHAnsi"/>
      <w:lang w:val="es-EC" w:eastAsia="en-US"/>
    </w:rPr>
  </w:style>
  <w:style w:type="paragraph" w:customStyle="1" w:styleId="CE75B8F21FC74AEA8D63FF00918B8B8F29">
    <w:name w:val="CE75B8F21FC74AEA8D63FF00918B8B8F29"/>
    <w:rsid w:val="00A30903"/>
    <w:rPr>
      <w:rFonts w:eastAsiaTheme="minorHAnsi"/>
      <w:lang w:val="es-EC" w:eastAsia="en-US"/>
    </w:rPr>
  </w:style>
  <w:style w:type="paragraph" w:customStyle="1" w:styleId="DA10A2CE462E4344AFB75924CE6FA73F26">
    <w:name w:val="DA10A2CE462E4344AFB75924CE6FA73F26"/>
    <w:rsid w:val="00A30903"/>
    <w:rPr>
      <w:rFonts w:eastAsiaTheme="minorHAnsi"/>
      <w:lang w:val="es-EC" w:eastAsia="en-US"/>
    </w:rPr>
  </w:style>
  <w:style w:type="paragraph" w:customStyle="1" w:styleId="37DA746D94EB154BBF4F33177E3045F213">
    <w:name w:val="37DA746D94EB154BBF4F33177E3045F213"/>
    <w:rsid w:val="00A30903"/>
    <w:rPr>
      <w:rFonts w:eastAsiaTheme="minorHAnsi"/>
      <w:lang w:val="es-EC" w:eastAsia="en-US"/>
    </w:rPr>
  </w:style>
  <w:style w:type="paragraph" w:customStyle="1" w:styleId="01705F66845A4A39AE7519BEAC52C69922">
    <w:name w:val="01705F66845A4A39AE7519BEAC52C69922"/>
    <w:rsid w:val="00A30903"/>
    <w:rPr>
      <w:rFonts w:eastAsiaTheme="minorHAnsi"/>
      <w:lang w:val="es-EC" w:eastAsia="en-US"/>
    </w:rPr>
  </w:style>
  <w:style w:type="paragraph" w:customStyle="1" w:styleId="E5C8704FC8084DAE9BC60D23909BA54B22">
    <w:name w:val="E5C8704FC8084DAE9BC60D23909BA54B22"/>
    <w:rsid w:val="00A30903"/>
    <w:rPr>
      <w:rFonts w:eastAsiaTheme="minorHAnsi"/>
      <w:lang w:val="es-EC" w:eastAsia="en-US"/>
    </w:rPr>
  </w:style>
  <w:style w:type="paragraph" w:customStyle="1" w:styleId="BF33E177B7694A8B858944C089A8216222">
    <w:name w:val="BF33E177B7694A8B858944C089A8216222"/>
    <w:rsid w:val="00A30903"/>
    <w:rPr>
      <w:rFonts w:eastAsiaTheme="minorHAnsi"/>
      <w:lang w:val="es-EC" w:eastAsia="en-US"/>
    </w:rPr>
  </w:style>
  <w:style w:type="paragraph" w:customStyle="1" w:styleId="19B6194F2F92406F8F3E2F1BCAD3057922">
    <w:name w:val="19B6194F2F92406F8F3E2F1BCAD3057922"/>
    <w:rsid w:val="00A30903"/>
    <w:rPr>
      <w:rFonts w:eastAsiaTheme="minorHAnsi"/>
      <w:lang w:val="es-EC" w:eastAsia="en-US"/>
    </w:rPr>
  </w:style>
  <w:style w:type="paragraph" w:customStyle="1" w:styleId="4F6F29408B39484AADB0667328761F1F22">
    <w:name w:val="4F6F29408B39484AADB0667328761F1F22"/>
    <w:rsid w:val="00A30903"/>
    <w:rPr>
      <w:rFonts w:eastAsiaTheme="minorHAnsi"/>
      <w:lang w:val="es-EC" w:eastAsia="en-US"/>
    </w:rPr>
  </w:style>
  <w:style w:type="paragraph" w:customStyle="1" w:styleId="626B10955F14442BA2A18812EAC3820322">
    <w:name w:val="626B10955F14442BA2A18812EAC3820322"/>
    <w:rsid w:val="00A30903"/>
    <w:rPr>
      <w:rFonts w:eastAsiaTheme="minorHAnsi"/>
      <w:lang w:val="es-EC" w:eastAsia="en-US"/>
    </w:rPr>
  </w:style>
  <w:style w:type="paragraph" w:customStyle="1" w:styleId="0E87E0CC760445918E28B05A55157F7422">
    <w:name w:val="0E87E0CC760445918E28B05A55157F7422"/>
    <w:rsid w:val="00A30903"/>
    <w:rPr>
      <w:rFonts w:eastAsiaTheme="minorHAnsi"/>
      <w:lang w:val="es-EC" w:eastAsia="en-US"/>
    </w:rPr>
  </w:style>
  <w:style w:type="paragraph" w:customStyle="1" w:styleId="29F690D70BA1403EAB02E07639901AB510">
    <w:name w:val="29F690D70BA1403EAB02E07639901AB510"/>
    <w:rsid w:val="00A30903"/>
    <w:rPr>
      <w:rFonts w:eastAsiaTheme="minorHAnsi"/>
      <w:lang w:val="es-EC" w:eastAsia="en-US"/>
    </w:rPr>
  </w:style>
  <w:style w:type="paragraph" w:customStyle="1" w:styleId="F491F109D9174AFFAAA6F595D9D3F11D9">
    <w:name w:val="F491F109D9174AFFAAA6F595D9D3F11D9"/>
    <w:rsid w:val="00A30903"/>
    <w:rPr>
      <w:rFonts w:eastAsiaTheme="minorHAnsi"/>
      <w:lang w:val="es-EC" w:eastAsia="en-US"/>
    </w:rPr>
  </w:style>
  <w:style w:type="paragraph" w:customStyle="1" w:styleId="82B270B8117E4EB68FF2B8DEBFC5CCB79">
    <w:name w:val="82B270B8117E4EB68FF2B8DEBFC5CCB79"/>
    <w:rsid w:val="00A30903"/>
    <w:rPr>
      <w:rFonts w:eastAsiaTheme="minorHAnsi"/>
      <w:lang w:val="es-EC" w:eastAsia="en-US"/>
    </w:rPr>
  </w:style>
  <w:style w:type="paragraph" w:customStyle="1" w:styleId="E456361D742E4921A56AF48A8AE105B49">
    <w:name w:val="E456361D742E4921A56AF48A8AE105B49"/>
    <w:rsid w:val="00A30903"/>
    <w:rPr>
      <w:rFonts w:eastAsiaTheme="minorHAnsi"/>
      <w:lang w:val="es-EC" w:eastAsia="en-US"/>
    </w:rPr>
  </w:style>
  <w:style w:type="paragraph" w:customStyle="1" w:styleId="75A04814266E4C61BC2FDC5A022A8CF69">
    <w:name w:val="75A04814266E4C61BC2FDC5A022A8CF69"/>
    <w:rsid w:val="00A30903"/>
    <w:rPr>
      <w:rFonts w:eastAsiaTheme="minorHAnsi"/>
      <w:lang w:val="es-EC" w:eastAsia="en-US"/>
    </w:rPr>
  </w:style>
  <w:style w:type="paragraph" w:customStyle="1" w:styleId="A840397D5E6C44729485060FE7C256637">
    <w:name w:val="A840397D5E6C44729485060FE7C256637"/>
    <w:rsid w:val="00A30903"/>
    <w:rPr>
      <w:rFonts w:eastAsiaTheme="minorHAnsi"/>
      <w:lang w:val="es-EC" w:eastAsia="en-US"/>
    </w:rPr>
  </w:style>
  <w:style w:type="paragraph" w:customStyle="1" w:styleId="C75B3A0537DF40128292EAF1225E75DA7">
    <w:name w:val="C75B3A0537DF40128292EAF1225E75DA7"/>
    <w:rsid w:val="00A30903"/>
    <w:rPr>
      <w:rFonts w:eastAsiaTheme="minorHAnsi"/>
      <w:lang w:val="es-EC" w:eastAsia="en-US"/>
    </w:rPr>
  </w:style>
  <w:style w:type="paragraph" w:customStyle="1" w:styleId="6A97DE27BC9948A0A9D72843CF00BC9B7">
    <w:name w:val="6A97DE27BC9948A0A9D72843CF00BC9B7"/>
    <w:rsid w:val="00A30903"/>
    <w:rPr>
      <w:rFonts w:eastAsiaTheme="minorHAnsi"/>
      <w:lang w:val="es-EC" w:eastAsia="en-US"/>
    </w:rPr>
  </w:style>
  <w:style w:type="paragraph" w:customStyle="1" w:styleId="F8351520543349109B453808EBB7472C7">
    <w:name w:val="F8351520543349109B453808EBB7472C7"/>
    <w:rsid w:val="00A30903"/>
    <w:rPr>
      <w:rFonts w:eastAsiaTheme="minorHAnsi"/>
      <w:lang w:val="es-EC" w:eastAsia="en-US"/>
    </w:rPr>
  </w:style>
  <w:style w:type="paragraph" w:customStyle="1" w:styleId="BCFA448AFB5E452782F34DC9BCDBBDEE7">
    <w:name w:val="BCFA448AFB5E452782F34DC9BCDBBDEE7"/>
    <w:rsid w:val="00A30903"/>
    <w:rPr>
      <w:rFonts w:eastAsiaTheme="minorHAnsi"/>
      <w:lang w:val="es-EC" w:eastAsia="en-US"/>
    </w:rPr>
  </w:style>
  <w:style w:type="paragraph" w:customStyle="1" w:styleId="AEA3795B1C494FA78D92E6BBD54B380F7">
    <w:name w:val="AEA3795B1C494FA78D92E6BBD54B380F7"/>
    <w:rsid w:val="00A30903"/>
    <w:rPr>
      <w:rFonts w:eastAsiaTheme="minorHAnsi"/>
      <w:lang w:val="es-EC" w:eastAsia="en-US"/>
    </w:rPr>
  </w:style>
  <w:style w:type="paragraph" w:customStyle="1" w:styleId="F8D4904BA2D24DCC9CF2A65D9DEB45327">
    <w:name w:val="F8D4904BA2D24DCC9CF2A65D9DEB45327"/>
    <w:rsid w:val="00A30903"/>
    <w:rPr>
      <w:rFonts w:eastAsiaTheme="minorHAnsi"/>
      <w:lang w:val="es-EC" w:eastAsia="en-US"/>
    </w:rPr>
  </w:style>
  <w:style w:type="paragraph" w:customStyle="1" w:styleId="E6AEF4DD93664E58BCE51E2FD88D6C417">
    <w:name w:val="E6AEF4DD93664E58BCE51E2FD88D6C417"/>
    <w:rsid w:val="00A30903"/>
    <w:rPr>
      <w:rFonts w:eastAsiaTheme="minorHAnsi"/>
      <w:lang w:val="es-EC" w:eastAsia="en-US"/>
    </w:rPr>
  </w:style>
  <w:style w:type="paragraph" w:customStyle="1" w:styleId="A695C3E8E6464B3CAD74DA03E6B0702B7">
    <w:name w:val="A695C3E8E6464B3CAD74DA03E6B0702B7"/>
    <w:rsid w:val="00A30903"/>
    <w:rPr>
      <w:rFonts w:eastAsiaTheme="minorHAnsi"/>
      <w:lang w:val="es-EC" w:eastAsia="en-US"/>
    </w:rPr>
  </w:style>
  <w:style w:type="paragraph" w:customStyle="1" w:styleId="E3E0D22FB3AA42C091D13AF46CCF47767">
    <w:name w:val="E3E0D22FB3AA42C091D13AF46CCF47767"/>
    <w:rsid w:val="00A30903"/>
    <w:rPr>
      <w:rFonts w:eastAsiaTheme="minorHAnsi"/>
      <w:lang w:val="es-EC" w:eastAsia="en-US"/>
    </w:rPr>
  </w:style>
  <w:style w:type="paragraph" w:customStyle="1" w:styleId="E2CC841D043846B49F030638C58020F814">
    <w:name w:val="E2CC841D043846B49F030638C58020F814"/>
    <w:rsid w:val="00A30903"/>
    <w:rPr>
      <w:rFonts w:eastAsiaTheme="minorHAnsi"/>
      <w:lang w:val="es-EC" w:eastAsia="en-US"/>
    </w:rPr>
  </w:style>
  <w:style w:type="paragraph" w:customStyle="1" w:styleId="10F8CDC4A7914AD8AA94E2C38433343514">
    <w:name w:val="10F8CDC4A7914AD8AA94E2C38433343514"/>
    <w:rsid w:val="00A30903"/>
    <w:rPr>
      <w:rFonts w:eastAsiaTheme="minorHAnsi"/>
      <w:lang w:val="es-EC" w:eastAsia="en-US"/>
    </w:rPr>
  </w:style>
  <w:style w:type="paragraph" w:customStyle="1" w:styleId="2182B824C37B4D77B1563BDCF3CBA90114">
    <w:name w:val="2182B824C37B4D77B1563BDCF3CBA90114"/>
    <w:rsid w:val="00A30903"/>
    <w:rPr>
      <w:rFonts w:eastAsiaTheme="minorHAnsi"/>
      <w:lang w:val="es-EC" w:eastAsia="en-US"/>
    </w:rPr>
  </w:style>
  <w:style w:type="paragraph" w:customStyle="1" w:styleId="E700805F326C4610B6BFCADE6D5C08A93">
    <w:name w:val="E700805F326C4610B6BFCADE6D5C08A93"/>
    <w:rsid w:val="00A30903"/>
    <w:rPr>
      <w:rFonts w:eastAsiaTheme="minorHAnsi"/>
      <w:lang w:val="es-EC" w:eastAsia="en-US"/>
    </w:rPr>
  </w:style>
  <w:style w:type="paragraph" w:customStyle="1" w:styleId="C05879E036DE4CFD902A15B69B6435BB3">
    <w:name w:val="C05879E036DE4CFD902A15B69B6435BB3"/>
    <w:rsid w:val="00A30903"/>
    <w:rPr>
      <w:rFonts w:eastAsiaTheme="minorHAnsi"/>
      <w:lang w:val="es-EC" w:eastAsia="en-US"/>
    </w:rPr>
  </w:style>
  <w:style w:type="paragraph" w:customStyle="1" w:styleId="2BD56F449C724EF3B1E286A80C8ECDB014">
    <w:name w:val="2BD56F449C724EF3B1E286A80C8ECDB014"/>
    <w:rsid w:val="00A30903"/>
    <w:rPr>
      <w:rFonts w:eastAsiaTheme="minorHAnsi"/>
      <w:lang w:val="es-EC" w:eastAsia="en-US"/>
    </w:rPr>
  </w:style>
  <w:style w:type="paragraph" w:customStyle="1" w:styleId="8EAE612E3A4D43CF8223846F68390C9D14">
    <w:name w:val="8EAE612E3A4D43CF8223846F68390C9D14"/>
    <w:rsid w:val="00A30903"/>
    <w:rPr>
      <w:rFonts w:eastAsiaTheme="minorHAnsi"/>
      <w:lang w:val="es-EC" w:eastAsia="en-US"/>
    </w:rPr>
  </w:style>
  <w:style w:type="paragraph" w:customStyle="1" w:styleId="18C7C69FC3774A8FA5C15E8B74D93D2614">
    <w:name w:val="18C7C69FC3774A8FA5C15E8B74D93D2614"/>
    <w:rsid w:val="00A30903"/>
    <w:rPr>
      <w:rFonts w:eastAsiaTheme="minorHAnsi"/>
      <w:lang w:val="es-EC" w:eastAsia="en-US"/>
    </w:rPr>
  </w:style>
  <w:style w:type="paragraph" w:customStyle="1" w:styleId="23CAB85223594894AB225A9E2B570FE814">
    <w:name w:val="23CAB85223594894AB225A9E2B570FE814"/>
    <w:rsid w:val="00A30903"/>
    <w:rPr>
      <w:rFonts w:eastAsiaTheme="minorHAnsi"/>
      <w:lang w:val="es-EC" w:eastAsia="en-US"/>
    </w:rPr>
  </w:style>
  <w:style w:type="paragraph" w:customStyle="1" w:styleId="44237308E1F546CBA7ADF7D45EDA0D8B14">
    <w:name w:val="44237308E1F546CBA7ADF7D45EDA0D8B14"/>
    <w:rsid w:val="00A30903"/>
    <w:rPr>
      <w:rFonts w:eastAsiaTheme="minorHAnsi"/>
      <w:lang w:val="es-EC" w:eastAsia="en-US"/>
    </w:rPr>
  </w:style>
  <w:style w:type="paragraph" w:customStyle="1" w:styleId="D09A44C6D0CA4C5F813946D6E2509DE914">
    <w:name w:val="D09A44C6D0CA4C5F813946D6E2509DE914"/>
    <w:rsid w:val="00A30903"/>
    <w:rPr>
      <w:rFonts w:eastAsiaTheme="minorHAnsi"/>
      <w:lang w:val="es-EC" w:eastAsia="en-US"/>
    </w:rPr>
  </w:style>
  <w:style w:type="paragraph" w:customStyle="1" w:styleId="C112DF06C6F043429AD1BDE3728D4C752">
    <w:name w:val="C112DF06C6F043429AD1BDE3728D4C752"/>
    <w:rsid w:val="00A30903"/>
    <w:rPr>
      <w:rFonts w:eastAsiaTheme="minorHAnsi"/>
      <w:lang w:val="es-EC" w:eastAsia="en-US"/>
    </w:rPr>
  </w:style>
  <w:style w:type="paragraph" w:customStyle="1" w:styleId="6EDA404768614465A23BF5B10EF087B02">
    <w:name w:val="6EDA404768614465A23BF5B10EF087B02"/>
    <w:rsid w:val="00A30903"/>
    <w:rPr>
      <w:rFonts w:eastAsiaTheme="minorHAnsi"/>
      <w:lang w:val="es-EC" w:eastAsia="en-US"/>
    </w:rPr>
  </w:style>
  <w:style w:type="paragraph" w:customStyle="1" w:styleId="71CE4837346C49DA9E9401A855F6B2FF2">
    <w:name w:val="71CE4837346C49DA9E9401A855F6B2FF2"/>
    <w:rsid w:val="00A30903"/>
    <w:rPr>
      <w:rFonts w:eastAsiaTheme="minorHAnsi"/>
      <w:lang w:val="es-EC" w:eastAsia="en-US"/>
    </w:rPr>
  </w:style>
  <w:style w:type="paragraph" w:customStyle="1" w:styleId="9646AE70335749B0930518B4AA34F57E2">
    <w:name w:val="9646AE70335749B0930518B4AA34F57E2"/>
    <w:rsid w:val="00A30903"/>
    <w:rPr>
      <w:rFonts w:eastAsiaTheme="minorHAnsi"/>
      <w:lang w:val="es-EC" w:eastAsia="en-US"/>
    </w:rPr>
  </w:style>
  <w:style w:type="paragraph" w:customStyle="1" w:styleId="A1996D27117E4035AFE35B9BAF9A83D12">
    <w:name w:val="A1996D27117E4035AFE35B9BAF9A83D12"/>
    <w:rsid w:val="00A30903"/>
    <w:rPr>
      <w:rFonts w:eastAsiaTheme="minorHAnsi"/>
      <w:lang w:val="es-EC" w:eastAsia="en-US"/>
    </w:rPr>
  </w:style>
  <w:style w:type="paragraph" w:customStyle="1" w:styleId="244EF18D7E0D42E5BA3F6994455FB41B2">
    <w:name w:val="244EF18D7E0D42E5BA3F6994455FB41B2"/>
    <w:rsid w:val="00A30903"/>
    <w:rPr>
      <w:rFonts w:eastAsiaTheme="minorHAnsi"/>
      <w:lang w:val="es-EC" w:eastAsia="en-US"/>
    </w:rPr>
  </w:style>
  <w:style w:type="paragraph" w:customStyle="1" w:styleId="28D9682BA7E04B8BBDA4ED62C7321E672">
    <w:name w:val="28D9682BA7E04B8BBDA4ED62C7321E672"/>
    <w:rsid w:val="00A30903"/>
    <w:rPr>
      <w:rFonts w:eastAsiaTheme="minorHAnsi"/>
      <w:lang w:val="es-EC" w:eastAsia="en-US"/>
    </w:rPr>
  </w:style>
  <w:style w:type="paragraph" w:customStyle="1" w:styleId="4F416DFBD0AB4609B337416C249DD7C82">
    <w:name w:val="4F416DFBD0AB4609B337416C249DD7C82"/>
    <w:rsid w:val="00A30903"/>
    <w:rPr>
      <w:rFonts w:eastAsiaTheme="minorHAnsi"/>
      <w:lang w:val="es-EC" w:eastAsia="en-US"/>
    </w:rPr>
  </w:style>
  <w:style w:type="paragraph" w:customStyle="1" w:styleId="462E29A2D4974E958905CEB55B8A5FA42">
    <w:name w:val="462E29A2D4974E958905CEB55B8A5FA42"/>
    <w:rsid w:val="00A30903"/>
    <w:rPr>
      <w:rFonts w:eastAsiaTheme="minorHAnsi"/>
      <w:lang w:val="es-EC" w:eastAsia="en-US"/>
    </w:rPr>
  </w:style>
  <w:style w:type="paragraph" w:customStyle="1" w:styleId="A97EB4AD366D44BDAE3B142EFF1142552">
    <w:name w:val="A97EB4AD366D44BDAE3B142EFF1142552"/>
    <w:rsid w:val="00A30903"/>
    <w:rPr>
      <w:rFonts w:eastAsiaTheme="minorHAnsi"/>
      <w:lang w:val="es-EC" w:eastAsia="en-US"/>
    </w:rPr>
  </w:style>
  <w:style w:type="paragraph" w:customStyle="1" w:styleId="F9FEE0623D6849869FBC484FEBAA72AD14">
    <w:name w:val="F9FEE0623D6849869FBC484FEBAA72AD14"/>
    <w:rsid w:val="00A30903"/>
    <w:rPr>
      <w:rFonts w:eastAsiaTheme="minorHAnsi"/>
      <w:lang w:val="es-EC" w:eastAsia="en-US"/>
    </w:rPr>
  </w:style>
  <w:style w:type="paragraph" w:customStyle="1" w:styleId="2DF2C7AE28084371A6E04B14C148E31514">
    <w:name w:val="2DF2C7AE28084371A6E04B14C148E31514"/>
    <w:rsid w:val="00A30903"/>
    <w:rPr>
      <w:rFonts w:eastAsiaTheme="minorHAnsi"/>
      <w:lang w:val="es-EC" w:eastAsia="en-US"/>
    </w:rPr>
  </w:style>
  <w:style w:type="paragraph" w:customStyle="1" w:styleId="C787F4D5C12945958275EC6DC44FF76C14">
    <w:name w:val="C787F4D5C12945958275EC6DC44FF76C14"/>
    <w:rsid w:val="00A30903"/>
    <w:rPr>
      <w:rFonts w:eastAsiaTheme="minorHAnsi"/>
      <w:lang w:val="es-EC" w:eastAsia="en-US"/>
    </w:rPr>
  </w:style>
  <w:style w:type="paragraph" w:customStyle="1" w:styleId="1346B9DA67EA406B8EC72B01BEC7428E30">
    <w:name w:val="1346B9DA67EA406B8EC72B01BEC7428E30"/>
    <w:rsid w:val="00A30903"/>
    <w:rPr>
      <w:rFonts w:eastAsiaTheme="minorHAnsi"/>
      <w:lang w:val="es-EC" w:eastAsia="en-US"/>
    </w:rPr>
  </w:style>
  <w:style w:type="paragraph" w:customStyle="1" w:styleId="D48B78BA59304391A27962A43421EF6430">
    <w:name w:val="D48B78BA59304391A27962A43421EF6430"/>
    <w:rsid w:val="00A30903"/>
    <w:rPr>
      <w:rFonts w:eastAsiaTheme="minorHAnsi"/>
      <w:lang w:val="es-EC" w:eastAsia="en-US"/>
    </w:rPr>
  </w:style>
  <w:style w:type="paragraph" w:customStyle="1" w:styleId="B7C07A82DE7F4FFD94435CB4535CC40F30">
    <w:name w:val="B7C07A82DE7F4FFD94435CB4535CC40F30"/>
    <w:rsid w:val="00A30903"/>
    <w:rPr>
      <w:rFonts w:eastAsiaTheme="minorHAnsi"/>
      <w:lang w:val="es-EC" w:eastAsia="en-US"/>
    </w:rPr>
  </w:style>
  <w:style w:type="paragraph" w:customStyle="1" w:styleId="F53A35E6664848978E95535C1D11C98130">
    <w:name w:val="F53A35E6664848978E95535C1D11C98130"/>
    <w:rsid w:val="00A30903"/>
    <w:rPr>
      <w:rFonts w:eastAsiaTheme="minorHAnsi"/>
      <w:lang w:val="es-EC" w:eastAsia="en-US"/>
    </w:rPr>
  </w:style>
  <w:style w:type="paragraph" w:customStyle="1" w:styleId="9E626E45202F414F9108243F6FBA830930">
    <w:name w:val="9E626E45202F414F9108243F6FBA830930"/>
    <w:rsid w:val="00A30903"/>
    <w:rPr>
      <w:rFonts w:eastAsiaTheme="minorHAnsi"/>
      <w:lang w:val="es-EC" w:eastAsia="en-US"/>
    </w:rPr>
  </w:style>
  <w:style w:type="paragraph" w:customStyle="1" w:styleId="EE2139BB3E06499E9166BC5DF14926E230">
    <w:name w:val="EE2139BB3E06499E9166BC5DF14926E230"/>
    <w:rsid w:val="00A30903"/>
    <w:rPr>
      <w:rFonts w:eastAsiaTheme="minorHAnsi"/>
      <w:lang w:val="es-EC" w:eastAsia="en-US"/>
    </w:rPr>
  </w:style>
  <w:style w:type="paragraph" w:customStyle="1" w:styleId="10845DBE96C342C285CCD6E528AB26B130">
    <w:name w:val="10845DBE96C342C285CCD6E528AB26B130"/>
    <w:rsid w:val="00A30903"/>
    <w:rPr>
      <w:rFonts w:eastAsiaTheme="minorHAnsi"/>
      <w:lang w:val="es-EC" w:eastAsia="en-US"/>
    </w:rPr>
  </w:style>
  <w:style w:type="paragraph" w:customStyle="1" w:styleId="4F4C068E327D4225AE9CA58505E73A8E27">
    <w:name w:val="4F4C068E327D4225AE9CA58505E73A8E27"/>
    <w:rsid w:val="00A30903"/>
    <w:rPr>
      <w:rFonts w:eastAsiaTheme="minorHAnsi"/>
      <w:lang w:val="es-EC" w:eastAsia="en-US"/>
    </w:rPr>
  </w:style>
  <w:style w:type="paragraph" w:customStyle="1" w:styleId="A992BAC19587424888D2ADEFB649773028">
    <w:name w:val="A992BAC19587424888D2ADEFB649773028"/>
    <w:rsid w:val="00A30903"/>
    <w:rPr>
      <w:rFonts w:eastAsiaTheme="minorHAnsi"/>
      <w:lang w:val="es-EC" w:eastAsia="en-US"/>
    </w:rPr>
  </w:style>
  <w:style w:type="paragraph" w:customStyle="1" w:styleId="71E9232CC4D94F8BAAB040A194F427B828">
    <w:name w:val="71E9232CC4D94F8BAAB040A194F427B828"/>
    <w:rsid w:val="00A30903"/>
    <w:rPr>
      <w:rFonts w:eastAsiaTheme="minorHAnsi"/>
      <w:lang w:val="es-EC" w:eastAsia="en-US"/>
    </w:rPr>
  </w:style>
  <w:style w:type="paragraph" w:customStyle="1" w:styleId="B9DF7B1A46DF4B969903E92B2F1AAD2C30">
    <w:name w:val="B9DF7B1A46DF4B969903E92B2F1AAD2C30"/>
    <w:rsid w:val="00A30903"/>
    <w:rPr>
      <w:rFonts w:eastAsiaTheme="minorHAnsi"/>
      <w:lang w:val="es-EC" w:eastAsia="en-US"/>
    </w:rPr>
  </w:style>
  <w:style w:type="paragraph" w:customStyle="1" w:styleId="881B1BE5CDEC4F929C56A71ED40075B330">
    <w:name w:val="881B1BE5CDEC4F929C56A71ED40075B330"/>
    <w:rsid w:val="00A30903"/>
    <w:rPr>
      <w:rFonts w:eastAsiaTheme="minorHAnsi"/>
      <w:lang w:val="es-EC" w:eastAsia="en-US"/>
    </w:rPr>
  </w:style>
  <w:style w:type="paragraph" w:customStyle="1" w:styleId="CE75B8F21FC74AEA8D63FF00918B8B8F30">
    <w:name w:val="CE75B8F21FC74AEA8D63FF00918B8B8F30"/>
    <w:rsid w:val="00A30903"/>
    <w:rPr>
      <w:rFonts w:eastAsiaTheme="minorHAnsi"/>
      <w:lang w:val="es-EC" w:eastAsia="en-US"/>
    </w:rPr>
  </w:style>
  <w:style w:type="paragraph" w:customStyle="1" w:styleId="DA10A2CE462E4344AFB75924CE6FA73F27">
    <w:name w:val="DA10A2CE462E4344AFB75924CE6FA73F27"/>
    <w:rsid w:val="00A30903"/>
    <w:rPr>
      <w:rFonts w:eastAsiaTheme="minorHAnsi"/>
      <w:lang w:val="es-EC" w:eastAsia="en-US"/>
    </w:rPr>
  </w:style>
  <w:style w:type="paragraph" w:customStyle="1" w:styleId="37DA746D94EB154BBF4F33177E3045F214">
    <w:name w:val="37DA746D94EB154BBF4F33177E3045F214"/>
    <w:rsid w:val="00A30903"/>
    <w:rPr>
      <w:rFonts w:eastAsiaTheme="minorHAnsi"/>
      <w:lang w:val="es-EC" w:eastAsia="en-US"/>
    </w:rPr>
  </w:style>
  <w:style w:type="paragraph" w:customStyle="1" w:styleId="01705F66845A4A39AE7519BEAC52C69923">
    <w:name w:val="01705F66845A4A39AE7519BEAC52C69923"/>
    <w:rsid w:val="00A30903"/>
    <w:rPr>
      <w:rFonts w:eastAsiaTheme="minorHAnsi"/>
      <w:lang w:val="es-EC" w:eastAsia="en-US"/>
    </w:rPr>
  </w:style>
  <w:style w:type="paragraph" w:customStyle="1" w:styleId="E5C8704FC8084DAE9BC60D23909BA54B23">
    <w:name w:val="E5C8704FC8084DAE9BC60D23909BA54B23"/>
    <w:rsid w:val="00A30903"/>
    <w:rPr>
      <w:rFonts w:eastAsiaTheme="minorHAnsi"/>
      <w:lang w:val="es-EC" w:eastAsia="en-US"/>
    </w:rPr>
  </w:style>
  <w:style w:type="paragraph" w:customStyle="1" w:styleId="BF33E177B7694A8B858944C089A8216223">
    <w:name w:val="BF33E177B7694A8B858944C089A8216223"/>
    <w:rsid w:val="00A30903"/>
    <w:rPr>
      <w:rFonts w:eastAsiaTheme="minorHAnsi"/>
      <w:lang w:val="es-EC" w:eastAsia="en-US"/>
    </w:rPr>
  </w:style>
  <w:style w:type="paragraph" w:customStyle="1" w:styleId="19B6194F2F92406F8F3E2F1BCAD3057923">
    <w:name w:val="19B6194F2F92406F8F3E2F1BCAD3057923"/>
    <w:rsid w:val="00A30903"/>
    <w:rPr>
      <w:rFonts w:eastAsiaTheme="minorHAnsi"/>
      <w:lang w:val="es-EC" w:eastAsia="en-US"/>
    </w:rPr>
  </w:style>
  <w:style w:type="paragraph" w:customStyle="1" w:styleId="4F6F29408B39484AADB0667328761F1F23">
    <w:name w:val="4F6F29408B39484AADB0667328761F1F23"/>
    <w:rsid w:val="00A30903"/>
    <w:rPr>
      <w:rFonts w:eastAsiaTheme="minorHAnsi"/>
      <w:lang w:val="es-EC" w:eastAsia="en-US"/>
    </w:rPr>
  </w:style>
  <w:style w:type="paragraph" w:customStyle="1" w:styleId="626B10955F14442BA2A18812EAC3820323">
    <w:name w:val="626B10955F14442BA2A18812EAC3820323"/>
    <w:rsid w:val="00A30903"/>
    <w:rPr>
      <w:rFonts w:eastAsiaTheme="minorHAnsi"/>
      <w:lang w:val="es-EC" w:eastAsia="en-US"/>
    </w:rPr>
  </w:style>
  <w:style w:type="paragraph" w:customStyle="1" w:styleId="0E87E0CC760445918E28B05A55157F7423">
    <w:name w:val="0E87E0CC760445918E28B05A55157F7423"/>
    <w:rsid w:val="00A30903"/>
    <w:rPr>
      <w:rFonts w:eastAsiaTheme="minorHAnsi"/>
      <w:lang w:val="es-EC" w:eastAsia="en-US"/>
    </w:rPr>
  </w:style>
  <w:style w:type="paragraph" w:customStyle="1" w:styleId="29F690D70BA1403EAB02E07639901AB511">
    <w:name w:val="29F690D70BA1403EAB02E07639901AB511"/>
    <w:rsid w:val="00A30903"/>
    <w:rPr>
      <w:rFonts w:eastAsiaTheme="minorHAnsi"/>
      <w:lang w:val="es-EC" w:eastAsia="en-US"/>
    </w:rPr>
  </w:style>
  <w:style w:type="paragraph" w:customStyle="1" w:styleId="F491F109D9174AFFAAA6F595D9D3F11D10">
    <w:name w:val="F491F109D9174AFFAAA6F595D9D3F11D10"/>
    <w:rsid w:val="00A30903"/>
    <w:rPr>
      <w:rFonts w:eastAsiaTheme="minorHAnsi"/>
      <w:lang w:val="es-EC" w:eastAsia="en-US"/>
    </w:rPr>
  </w:style>
  <w:style w:type="paragraph" w:customStyle="1" w:styleId="82B270B8117E4EB68FF2B8DEBFC5CCB710">
    <w:name w:val="82B270B8117E4EB68FF2B8DEBFC5CCB710"/>
    <w:rsid w:val="00A30903"/>
    <w:rPr>
      <w:rFonts w:eastAsiaTheme="minorHAnsi"/>
      <w:lang w:val="es-EC" w:eastAsia="en-US"/>
    </w:rPr>
  </w:style>
  <w:style w:type="paragraph" w:customStyle="1" w:styleId="E456361D742E4921A56AF48A8AE105B410">
    <w:name w:val="E456361D742E4921A56AF48A8AE105B410"/>
    <w:rsid w:val="00A30903"/>
    <w:rPr>
      <w:rFonts w:eastAsiaTheme="minorHAnsi"/>
      <w:lang w:val="es-EC" w:eastAsia="en-US"/>
    </w:rPr>
  </w:style>
  <w:style w:type="paragraph" w:customStyle="1" w:styleId="75A04814266E4C61BC2FDC5A022A8CF610">
    <w:name w:val="75A04814266E4C61BC2FDC5A022A8CF610"/>
    <w:rsid w:val="00A30903"/>
    <w:rPr>
      <w:rFonts w:eastAsiaTheme="minorHAnsi"/>
      <w:lang w:val="es-EC" w:eastAsia="en-US"/>
    </w:rPr>
  </w:style>
  <w:style w:type="paragraph" w:customStyle="1" w:styleId="A840397D5E6C44729485060FE7C256638">
    <w:name w:val="A840397D5E6C44729485060FE7C256638"/>
    <w:rsid w:val="00A30903"/>
    <w:rPr>
      <w:rFonts w:eastAsiaTheme="minorHAnsi"/>
      <w:lang w:val="es-EC" w:eastAsia="en-US"/>
    </w:rPr>
  </w:style>
  <w:style w:type="paragraph" w:customStyle="1" w:styleId="C75B3A0537DF40128292EAF1225E75DA8">
    <w:name w:val="C75B3A0537DF40128292EAF1225E75DA8"/>
    <w:rsid w:val="00A30903"/>
    <w:rPr>
      <w:rFonts w:eastAsiaTheme="minorHAnsi"/>
      <w:lang w:val="es-EC" w:eastAsia="en-US"/>
    </w:rPr>
  </w:style>
  <w:style w:type="paragraph" w:customStyle="1" w:styleId="6A97DE27BC9948A0A9D72843CF00BC9B8">
    <w:name w:val="6A97DE27BC9948A0A9D72843CF00BC9B8"/>
    <w:rsid w:val="00A30903"/>
    <w:rPr>
      <w:rFonts w:eastAsiaTheme="minorHAnsi"/>
      <w:lang w:val="es-EC" w:eastAsia="en-US"/>
    </w:rPr>
  </w:style>
  <w:style w:type="paragraph" w:customStyle="1" w:styleId="F8351520543349109B453808EBB7472C8">
    <w:name w:val="F8351520543349109B453808EBB7472C8"/>
    <w:rsid w:val="00A30903"/>
    <w:rPr>
      <w:rFonts w:eastAsiaTheme="minorHAnsi"/>
      <w:lang w:val="es-EC" w:eastAsia="en-US"/>
    </w:rPr>
  </w:style>
  <w:style w:type="paragraph" w:customStyle="1" w:styleId="BCFA448AFB5E452782F34DC9BCDBBDEE8">
    <w:name w:val="BCFA448AFB5E452782F34DC9BCDBBDEE8"/>
    <w:rsid w:val="00A30903"/>
    <w:rPr>
      <w:rFonts w:eastAsiaTheme="minorHAnsi"/>
      <w:lang w:val="es-EC" w:eastAsia="en-US"/>
    </w:rPr>
  </w:style>
  <w:style w:type="paragraph" w:customStyle="1" w:styleId="AEA3795B1C494FA78D92E6BBD54B380F8">
    <w:name w:val="AEA3795B1C494FA78D92E6BBD54B380F8"/>
    <w:rsid w:val="00A30903"/>
    <w:rPr>
      <w:rFonts w:eastAsiaTheme="minorHAnsi"/>
      <w:lang w:val="es-EC" w:eastAsia="en-US"/>
    </w:rPr>
  </w:style>
  <w:style w:type="paragraph" w:customStyle="1" w:styleId="F8D4904BA2D24DCC9CF2A65D9DEB45328">
    <w:name w:val="F8D4904BA2D24DCC9CF2A65D9DEB45328"/>
    <w:rsid w:val="00A30903"/>
    <w:rPr>
      <w:rFonts w:eastAsiaTheme="minorHAnsi"/>
      <w:lang w:val="es-EC" w:eastAsia="en-US"/>
    </w:rPr>
  </w:style>
  <w:style w:type="paragraph" w:customStyle="1" w:styleId="E6AEF4DD93664E58BCE51E2FD88D6C418">
    <w:name w:val="E6AEF4DD93664E58BCE51E2FD88D6C418"/>
    <w:rsid w:val="00A30903"/>
    <w:rPr>
      <w:rFonts w:eastAsiaTheme="minorHAnsi"/>
      <w:lang w:val="es-EC" w:eastAsia="en-US"/>
    </w:rPr>
  </w:style>
  <w:style w:type="paragraph" w:customStyle="1" w:styleId="A695C3E8E6464B3CAD74DA03E6B0702B8">
    <w:name w:val="A695C3E8E6464B3CAD74DA03E6B0702B8"/>
    <w:rsid w:val="00A30903"/>
    <w:rPr>
      <w:rFonts w:eastAsiaTheme="minorHAnsi"/>
      <w:lang w:val="es-EC" w:eastAsia="en-US"/>
    </w:rPr>
  </w:style>
  <w:style w:type="paragraph" w:customStyle="1" w:styleId="E3E0D22FB3AA42C091D13AF46CCF47768">
    <w:name w:val="E3E0D22FB3AA42C091D13AF46CCF47768"/>
    <w:rsid w:val="00A30903"/>
    <w:rPr>
      <w:rFonts w:eastAsiaTheme="minorHAnsi"/>
      <w:lang w:val="es-EC" w:eastAsia="en-US"/>
    </w:rPr>
  </w:style>
  <w:style w:type="paragraph" w:customStyle="1" w:styleId="E2CC841D043846B49F030638C58020F815">
    <w:name w:val="E2CC841D043846B49F030638C58020F815"/>
    <w:rsid w:val="00A30903"/>
    <w:rPr>
      <w:rFonts w:eastAsiaTheme="minorHAnsi"/>
      <w:lang w:val="es-EC" w:eastAsia="en-US"/>
    </w:rPr>
  </w:style>
  <w:style w:type="paragraph" w:customStyle="1" w:styleId="10F8CDC4A7914AD8AA94E2C38433343515">
    <w:name w:val="10F8CDC4A7914AD8AA94E2C38433343515"/>
    <w:rsid w:val="00A30903"/>
    <w:rPr>
      <w:rFonts w:eastAsiaTheme="minorHAnsi"/>
      <w:lang w:val="es-EC" w:eastAsia="en-US"/>
    </w:rPr>
  </w:style>
  <w:style w:type="paragraph" w:customStyle="1" w:styleId="2182B824C37B4D77B1563BDCF3CBA90115">
    <w:name w:val="2182B824C37B4D77B1563BDCF3CBA90115"/>
    <w:rsid w:val="00A30903"/>
    <w:rPr>
      <w:rFonts w:eastAsiaTheme="minorHAnsi"/>
      <w:lang w:val="es-EC" w:eastAsia="en-US"/>
    </w:rPr>
  </w:style>
  <w:style w:type="paragraph" w:customStyle="1" w:styleId="E700805F326C4610B6BFCADE6D5C08A94">
    <w:name w:val="E700805F326C4610B6BFCADE6D5C08A94"/>
    <w:rsid w:val="00A30903"/>
    <w:rPr>
      <w:rFonts w:eastAsiaTheme="minorHAnsi"/>
      <w:lang w:val="es-EC" w:eastAsia="en-US"/>
    </w:rPr>
  </w:style>
  <w:style w:type="paragraph" w:customStyle="1" w:styleId="C05879E036DE4CFD902A15B69B6435BB4">
    <w:name w:val="C05879E036DE4CFD902A15B69B6435BB4"/>
    <w:rsid w:val="00A30903"/>
    <w:rPr>
      <w:rFonts w:eastAsiaTheme="minorHAnsi"/>
      <w:lang w:val="es-EC" w:eastAsia="en-US"/>
    </w:rPr>
  </w:style>
  <w:style w:type="paragraph" w:customStyle="1" w:styleId="2BD56F449C724EF3B1E286A80C8ECDB015">
    <w:name w:val="2BD56F449C724EF3B1E286A80C8ECDB015"/>
    <w:rsid w:val="00A30903"/>
    <w:rPr>
      <w:rFonts w:eastAsiaTheme="minorHAnsi"/>
      <w:lang w:val="es-EC" w:eastAsia="en-US"/>
    </w:rPr>
  </w:style>
  <w:style w:type="paragraph" w:customStyle="1" w:styleId="8EAE612E3A4D43CF8223846F68390C9D15">
    <w:name w:val="8EAE612E3A4D43CF8223846F68390C9D15"/>
    <w:rsid w:val="00A30903"/>
    <w:rPr>
      <w:rFonts w:eastAsiaTheme="minorHAnsi"/>
      <w:lang w:val="es-EC" w:eastAsia="en-US"/>
    </w:rPr>
  </w:style>
  <w:style w:type="paragraph" w:customStyle="1" w:styleId="18C7C69FC3774A8FA5C15E8B74D93D2615">
    <w:name w:val="18C7C69FC3774A8FA5C15E8B74D93D2615"/>
    <w:rsid w:val="00A30903"/>
    <w:rPr>
      <w:rFonts w:eastAsiaTheme="minorHAnsi"/>
      <w:lang w:val="es-EC" w:eastAsia="en-US"/>
    </w:rPr>
  </w:style>
  <w:style w:type="paragraph" w:customStyle="1" w:styleId="23CAB85223594894AB225A9E2B570FE815">
    <w:name w:val="23CAB85223594894AB225A9E2B570FE815"/>
    <w:rsid w:val="00A30903"/>
    <w:rPr>
      <w:rFonts w:eastAsiaTheme="minorHAnsi"/>
      <w:lang w:val="es-EC" w:eastAsia="en-US"/>
    </w:rPr>
  </w:style>
  <w:style w:type="paragraph" w:customStyle="1" w:styleId="44237308E1F546CBA7ADF7D45EDA0D8B15">
    <w:name w:val="44237308E1F546CBA7ADF7D45EDA0D8B15"/>
    <w:rsid w:val="00A30903"/>
    <w:rPr>
      <w:rFonts w:eastAsiaTheme="minorHAnsi"/>
      <w:lang w:val="es-EC" w:eastAsia="en-US"/>
    </w:rPr>
  </w:style>
  <w:style w:type="paragraph" w:customStyle="1" w:styleId="D09A44C6D0CA4C5F813946D6E2509DE915">
    <w:name w:val="D09A44C6D0CA4C5F813946D6E2509DE915"/>
    <w:rsid w:val="00A30903"/>
    <w:rPr>
      <w:rFonts w:eastAsiaTheme="minorHAnsi"/>
      <w:lang w:val="es-EC" w:eastAsia="en-US"/>
    </w:rPr>
  </w:style>
  <w:style w:type="paragraph" w:customStyle="1" w:styleId="C112DF06C6F043429AD1BDE3728D4C753">
    <w:name w:val="C112DF06C6F043429AD1BDE3728D4C753"/>
    <w:rsid w:val="00A30903"/>
    <w:rPr>
      <w:rFonts w:eastAsiaTheme="minorHAnsi"/>
      <w:lang w:val="es-EC" w:eastAsia="en-US"/>
    </w:rPr>
  </w:style>
  <w:style w:type="paragraph" w:customStyle="1" w:styleId="6EDA404768614465A23BF5B10EF087B03">
    <w:name w:val="6EDA404768614465A23BF5B10EF087B03"/>
    <w:rsid w:val="00A30903"/>
    <w:rPr>
      <w:rFonts w:eastAsiaTheme="minorHAnsi"/>
      <w:lang w:val="es-EC" w:eastAsia="en-US"/>
    </w:rPr>
  </w:style>
  <w:style w:type="paragraph" w:customStyle="1" w:styleId="71CE4837346C49DA9E9401A855F6B2FF3">
    <w:name w:val="71CE4837346C49DA9E9401A855F6B2FF3"/>
    <w:rsid w:val="00A30903"/>
    <w:rPr>
      <w:rFonts w:eastAsiaTheme="minorHAnsi"/>
      <w:lang w:val="es-EC" w:eastAsia="en-US"/>
    </w:rPr>
  </w:style>
  <w:style w:type="paragraph" w:customStyle="1" w:styleId="9646AE70335749B0930518B4AA34F57E3">
    <w:name w:val="9646AE70335749B0930518B4AA34F57E3"/>
    <w:rsid w:val="00A30903"/>
    <w:rPr>
      <w:rFonts w:eastAsiaTheme="minorHAnsi"/>
      <w:lang w:val="es-EC" w:eastAsia="en-US"/>
    </w:rPr>
  </w:style>
  <w:style w:type="paragraph" w:customStyle="1" w:styleId="A1996D27117E4035AFE35B9BAF9A83D13">
    <w:name w:val="A1996D27117E4035AFE35B9BAF9A83D13"/>
    <w:rsid w:val="00A30903"/>
    <w:rPr>
      <w:rFonts w:eastAsiaTheme="minorHAnsi"/>
      <w:lang w:val="es-EC" w:eastAsia="en-US"/>
    </w:rPr>
  </w:style>
  <w:style w:type="paragraph" w:customStyle="1" w:styleId="244EF18D7E0D42E5BA3F6994455FB41B3">
    <w:name w:val="244EF18D7E0D42E5BA3F6994455FB41B3"/>
    <w:rsid w:val="00A30903"/>
    <w:rPr>
      <w:rFonts w:eastAsiaTheme="minorHAnsi"/>
      <w:lang w:val="es-EC" w:eastAsia="en-US"/>
    </w:rPr>
  </w:style>
  <w:style w:type="paragraph" w:customStyle="1" w:styleId="28D9682BA7E04B8BBDA4ED62C7321E673">
    <w:name w:val="28D9682BA7E04B8BBDA4ED62C7321E673"/>
    <w:rsid w:val="00A30903"/>
    <w:rPr>
      <w:rFonts w:eastAsiaTheme="minorHAnsi"/>
      <w:lang w:val="es-EC" w:eastAsia="en-US"/>
    </w:rPr>
  </w:style>
  <w:style w:type="paragraph" w:customStyle="1" w:styleId="4F416DFBD0AB4609B337416C249DD7C83">
    <w:name w:val="4F416DFBD0AB4609B337416C249DD7C83"/>
    <w:rsid w:val="00A30903"/>
    <w:rPr>
      <w:rFonts w:eastAsiaTheme="minorHAnsi"/>
      <w:lang w:val="es-EC" w:eastAsia="en-US"/>
    </w:rPr>
  </w:style>
  <w:style w:type="paragraph" w:customStyle="1" w:styleId="462E29A2D4974E958905CEB55B8A5FA43">
    <w:name w:val="462E29A2D4974E958905CEB55B8A5FA43"/>
    <w:rsid w:val="00A30903"/>
    <w:rPr>
      <w:rFonts w:eastAsiaTheme="minorHAnsi"/>
      <w:lang w:val="es-EC" w:eastAsia="en-US"/>
    </w:rPr>
  </w:style>
  <w:style w:type="paragraph" w:customStyle="1" w:styleId="A97EB4AD366D44BDAE3B142EFF1142553">
    <w:name w:val="A97EB4AD366D44BDAE3B142EFF1142553"/>
    <w:rsid w:val="00A30903"/>
    <w:rPr>
      <w:rFonts w:eastAsiaTheme="minorHAnsi"/>
      <w:lang w:val="es-EC" w:eastAsia="en-US"/>
    </w:rPr>
  </w:style>
  <w:style w:type="paragraph" w:customStyle="1" w:styleId="F9FEE0623D6849869FBC484FEBAA72AD15">
    <w:name w:val="F9FEE0623D6849869FBC484FEBAA72AD15"/>
    <w:rsid w:val="00A30903"/>
    <w:rPr>
      <w:rFonts w:eastAsiaTheme="minorHAnsi"/>
      <w:lang w:val="es-EC" w:eastAsia="en-US"/>
    </w:rPr>
  </w:style>
  <w:style w:type="paragraph" w:customStyle="1" w:styleId="2DF2C7AE28084371A6E04B14C148E31515">
    <w:name w:val="2DF2C7AE28084371A6E04B14C148E31515"/>
    <w:rsid w:val="00A30903"/>
    <w:rPr>
      <w:rFonts w:eastAsiaTheme="minorHAnsi"/>
      <w:lang w:val="es-EC" w:eastAsia="en-US"/>
    </w:rPr>
  </w:style>
  <w:style w:type="paragraph" w:customStyle="1" w:styleId="2B8123785639491BAB680C9FF68C7667">
    <w:name w:val="2B8123785639491BAB680C9FF68C7667"/>
    <w:rsid w:val="00A30903"/>
  </w:style>
  <w:style w:type="paragraph" w:customStyle="1" w:styleId="1EA36162960B4459B19783C4B58C6BF4">
    <w:name w:val="1EA36162960B4459B19783C4B58C6BF4"/>
    <w:rsid w:val="00A30903"/>
  </w:style>
  <w:style w:type="paragraph" w:customStyle="1" w:styleId="4C6C2B91F17C42889350F14C7BC00579">
    <w:name w:val="4C6C2B91F17C42889350F14C7BC00579"/>
    <w:rsid w:val="00A30903"/>
  </w:style>
  <w:style w:type="paragraph" w:customStyle="1" w:styleId="B8202AC5977D4315AA7D4352B7286B27">
    <w:name w:val="B8202AC5977D4315AA7D4352B7286B27"/>
    <w:rsid w:val="00A30903"/>
  </w:style>
  <w:style w:type="paragraph" w:customStyle="1" w:styleId="C1D92A647F3C47879514179B389AC088">
    <w:name w:val="C1D92A647F3C47879514179B389AC088"/>
    <w:rsid w:val="00A30903"/>
  </w:style>
  <w:style w:type="paragraph" w:customStyle="1" w:styleId="A4F98AA4C29749D8A66CB295D47D7118">
    <w:name w:val="A4F98AA4C29749D8A66CB295D47D7118"/>
    <w:rsid w:val="00A30903"/>
  </w:style>
  <w:style w:type="paragraph" w:customStyle="1" w:styleId="FB172025E5FF47CC887356E67A837677">
    <w:name w:val="FB172025E5FF47CC887356E67A837677"/>
    <w:rsid w:val="00A30903"/>
  </w:style>
  <w:style w:type="paragraph" w:customStyle="1" w:styleId="D8E492D07E7F46AB82EAF7D2910973A7">
    <w:name w:val="D8E492D07E7F46AB82EAF7D2910973A7"/>
    <w:rsid w:val="00A30903"/>
  </w:style>
  <w:style w:type="paragraph" w:customStyle="1" w:styleId="B0202B412660442A96C02103D43C7F1F">
    <w:name w:val="B0202B412660442A96C02103D43C7F1F"/>
    <w:rsid w:val="00A30903"/>
  </w:style>
  <w:style w:type="paragraph" w:customStyle="1" w:styleId="69CAEF63CD3040D8ACB73E65ACDD6B12">
    <w:name w:val="69CAEF63CD3040D8ACB73E65ACDD6B12"/>
    <w:rsid w:val="00A30903"/>
  </w:style>
  <w:style w:type="paragraph" w:customStyle="1" w:styleId="71BD4FD42CEC481A8B2867C9A7A40513">
    <w:name w:val="71BD4FD42CEC481A8B2867C9A7A40513"/>
    <w:rsid w:val="00A30903"/>
  </w:style>
  <w:style w:type="paragraph" w:customStyle="1" w:styleId="5AE5ACDB82C344A4ABDB2595C878F576">
    <w:name w:val="5AE5ACDB82C344A4ABDB2595C878F576"/>
    <w:rsid w:val="00A30903"/>
  </w:style>
  <w:style w:type="paragraph" w:customStyle="1" w:styleId="E6F8429548494662B68F507E21DAC439">
    <w:name w:val="E6F8429548494662B68F507E21DAC439"/>
    <w:rsid w:val="00A30903"/>
  </w:style>
  <w:style w:type="paragraph" w:customStyle="1" w:styleId="361335E937D04AF691868FB7A56CD514">
    <w:name w:val="361335E937D04AF691868FB7A56CD514"/>
    <w:rsid w:val="00A30903"/>
  </w:style>
  <w:style w:type="paragraph" w:customStyle="1" w:styleId="BFAF968A7E7F46048DFA79E163599C54">
    <w:name w:val="BFAF968A7E7F46048DFA79E163599C54"/>
    <w:rsid w:val="00A30903"/>
  </w:style>
  <w:style w:type="paragraph" w:customStyle="1" w:styleId="64F0693DB53741ADB9F13E79AE173E53">
    <w:name w:val="64F0693DB53741ADB9F13E79AE173E53"/>
    <w:rsid w:val="00A30903"/>
  </w:style>
  <w:style w:type="paragraph" w:customStyle="1" w:styleId="81F0B93D51E4450995C1BF7E38D045A0">
    <w:name w:val="81F0B93D51E4450995C1BF7E38D045A0"/>
    <w:rsid w:val="00A30903"/>
  </w:style>
  <w:style w:type="paragraph" w:customStyle="1" w:styleId="DC02297F67D549DD838F6DF09916AEC5">
    <w:name w:val="DC02297F67D549DD838F6DF09916AEC5"/>
    <w:rsid w:val="00A30903"/>
  </w:style>
  <w:style w:type="paragraph" w:customStyle="1" w:styleId="08AFA4C96C044EBBA5EE4DACAACE9B6F">
    <w:name w:val="08AFA4C96C044EBBA5EE4DACAACE9B6F"/>
    <w:rsid w:val="00A30903"/>
  </w:style>
  <w:style w:type="paragraph" w:customStyle="1" w:styleId="FED9B0FECC3D422097291068B458753F">
    <w:name w:val="FED9B0FECC3D422097291068B458753F"/>
    <w:rsid w:val="00A30903"/>
  </w:style>
  <w:style w:type="paragraph" w:customStyle="1" w:styleId="C143DB53480247379EC3D742E45AE049">
    <w:name w:val="C143DB53480247379EC3D742E45AE049"/>
    <w:rsid w:val="00A30903"/>
  </w:style>
  <w:style w:type="paragraph" w:customStyle="1" w:styleId="ECBE3996F1E54D28A190656949B8FE21">
    <w:name w:val="ECBE3996F1E54D28A190656949B8FE21"/>
    <w:rsid w:val="00A30903"/>
  </w:style>
  <w:style w:type="paragraph" w:customStyle="1" w:styleId="435FC71E78134E54A3B0F1072149C36F">
    <w:name w:val="435FC71E78134E54A3B0F1072149C36F"/>
    <w:rsid w:val="00A30903"/>
  </w:style>
  <w:style w:type="paragraph" w:customStyle="1" w:styleId="6A9996F475E1CA43BC8A4C72FA03C0F1">
    <w:name w:val="6A9996F475E1CA43BC8A4C72FA03C0F1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A1287D1265EC64BB1F88A27AD1BDE25">
    <w:name w:val="6A1287D1265EC64BB1F88A27AD1BDE25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C1C47E2F19A19469B46C53CEB3341CD">
    <w:name w:val="2C1C47E2F19A19469B46C53CEB3341CD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8B80662F3142B41BDB1FAFDC21D7437">
    <w:name w:val="D8B80662F3142B41BDB1FAFDC21D7437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851E4170BD6AE4CB3F50AA34280B7E0">
    <w:name w:val="C851E4170BD6AE4CB3F50AA34280B7E0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4092D0A09B15346AB13FC20C93FB172">
    <w:name w:val="44092D0A09B15346AB13FC20C93FB172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A734DC826316B4FAB6F7F5E2FDF35B3">
    <w:name w:val="7A734DC826316B4FAB6F7F5E2FDF35B3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BF530ADFCE9B942A5B309D8909A8636">
    <w:name w:val="EBF530ADFCE9B942A5B309D8909A8636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C7FD7DCBCFA1B4F9BC03E8F9F9CCC40">
    <w:name w:val="0C7FD7DCBCFA1B4F9BC03E8F9F9CCC40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7E11B7258E01B4C962ED1E89B6F02F1">
    <w:name w:val="07E11B7258E01B4C962ED1E89B6F02F1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78D030722F78A4F9E3570FE71CF859C">
    <w:name w:val="D78D030722F78A4F9E3570FE71CF859C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9C246DADBC0874D9381F36094BCB860">
    <w:name w:val="F9C246DADBC0874D9381F36094BCB860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51230FA20A9F841A1E661DE7FCC649B">
    <w:name w:val="951230FA20A9F841A1E661DE7FCC649B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F3E014242D67A4EAD1521C30580E88A">
    <w:name w:val="8F3E014242D67A4EAD1521C30580E88A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917919E88E3984AAFAADA7FF771FFA1">
    <w:name w:val="F917919E88E3984AAFAADA7FF771FFA1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24308C5FEF471438E3B01B1586DE7DF">
    <w:name w:val="724308C5FEF471438E3B01B1586DE7DF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5BB3AF097B76145B09B98FFB7B3A083">
    <w:name w:val="E5BB3AF097B76145B09B98FFB7B3A083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FD9EBAC349EEF4989E033845AF51283">
    <w:name w:val="0FD9EBAC349EEF4989E033845AF51283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D742140A30E4441A0656471AED2C3F4">
    <w:name w:val="9D742140A30E4441A0656471AED2C3F4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325510A0A27F5428691E6703EB518E0">
    <w:name w:val="6325510A0A27F5428691E6703EB518E0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81255BE17981147BCF197265864192F">
    <w:name w:val="581255BE17981147BCF197265864192F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5857F7D73FB45479A9A9CB32CFD8EDF">
    <w:name w:val="75857F7D73FB45479A9A9CB32CFD8EDF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1BBA8E520D0D44BB6F8CE4F3448C4C7">
    <w:name w:val="51BBA8E520D0D44BB6F8CE4F3448C4C7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74EB656A78A61418A96EE43CF5AC908">
    <w:name w:val="D74EB656A78A61418A96EE43CF5AC908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D13A21466D03240B9CBF886EE175F31">
    <w:name w:val="CD13A21466D03240B9CBF886EE175F31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AED8683E0E76C4998BF445EE4DEF125">
    <w:name w:val="8AED8683E0E76C4998BF445EE4DEF125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7DC11801ABD56489C355C20F97D776C">
    <w:name w:val="E7DC11801ABD56489C355C20F97D776C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8B3B79BD6C6BD4286D1A3DA7A6E9417">
    <w:name w:val="B8B3B79BD6C6BD4286D1A3DA7A6E9417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985E6082B71DC4F94DDA9EA27B58B4D">
    <w:name w:val="8985E6082B71DC4F94DDA9EA27B58B4D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B14BE0970815C4D9D9CD27D0CFE296D">
    <w:name w:val="8B14BE0970815C4D9D9CD27D0CFE296D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DFC2899DBBCB744AE1D912A5FC5F42A">
    <w:name w:val="CDFC2899DBBCB744AE1D912A5FC5F42A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A0D1204CD14A04FA20B0A5097D7646B">
    <w:name w:val="7A0D1204CD14A04FA20B0A5097D7646B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73C4FEC3B9EC647A5C9674E449BCCA8">
    <w:name w:val="D73C4FEC3B9EC647A5C9674E449BCCA8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18FE89BCF49E34782DD5340A4BE289F">
    <w:name w:val="918FE89BCF49E34782DD5340A4BE289F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3D408A0E0BD0146BBD474D950C5C6AE">
    <w:name w:val="23D408A0E0BD0146BBD474D950C5C6AE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4CD55F85C8C4F419B1BA672A40997D6">
    <w:name w:val="84CD55F85C8C4F419B1BA672A40997D6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960687451319346B6D17C5A548FF7BF">
    <w:name w:val="0960687451319346B6D17C5A548FF7BF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DF697168315B24D91E942A8B3AC9E5F">
    <w:name w:val="0DF697168315B24D91E942A8B3AC9E5F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75143FE89B3B748B3DFB0F8E361A636">
    <w:name w:val="B75143FE89B3B748B3DFB0F8E361A636"/>
    <w:rsid w:val="00A03B14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722D3AD2963524AA0F8FD12ADA2A62D">
    <w:name w:val="9722D3AD2963524AA0F8FD12ADA2A62D"/>
    <w:rsid w:val="008D5E46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57AFDF4AADBBF468A6BCE801D944EB7">
    <w:name w:val="557AFDF4AADBBF468A6BCE801D944EB7"/>
    <w:rsid w:val="008D5E46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0DD11239B5AA947951CFAFD6514065E">
    <w:name w:val="40DD11239B5AA947951CFAFD6514065E"/>
    <w:rsid w:val="008D5E46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2593003F2D5D545A4064A9F8CD4A13F">
    <w:name w:val="12593003F2D5D545A4064A9F8CD4A13F"/>
    <w:rsid w:val="008D5E46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8F906362952BE45B6F47662B3355044">
    <w:name w:val="08F906362952BE45B6F47662B3355044"/>
    <w:rsid w:val="008D5E46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6467ADC5536524B8379B098CA9C48D4">
    <w:name w:val="76467ADC5536524B8379B098CA9C48D4"/>
    <w:rsid w:val="008D5E46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16972F5E0BC45AEB3E9BA17C306D257">
    <w:name w:val="816972F5E0BC45AEB3E9BA17C306D257"/>
    <w:rsid w:val="0038681F"/>
    <w:pPr>
      <w:spacing w:after="160" w:line="259" w:lineRule="auto"/>
    </w:pPr>
    <w:rPr>
      <w:lang w:val="es-EC" w:eastAsia="es-EC"/>
    </w:rPr>
  </w:style>
  <w:style w:type="paragraph" w:customStyle="1" w:styleId="3DEBA81B6EAC4E9597CFDB289014B822">
    <w:name w:val="3DEBA81B6EAC4E9597CFDB289014B822"/>
    <w:rsid w:val="0038681F"/>
    <w:pPr>
      <w:spacing w:after="160" w:line="259" w:lineRule="auto"/>
    </w:pPr>
    <w:rPr>
      <w:lang w:val="es-EC" w:eastAsia="es-EC"/>
    </w:rPr>
  </w:style>
  <w:style w:type="paragraph" w:customStyle="1" w:styleId="9BC74149BE7E4E99BE0632F4C7159E4D">
    <w:name w:val="9BC74149BE7E4E99BE0632F4C7159E4D"/>
    <w:rsid w:val="0038681F"/>
    <w:pPr>
      <w:spacing w:after="160" w:line="259" w:lineRule="auto"/>
    </w:pPr>
    <w:rPr>
      <w:lang w:val="es-EC" w:eastAsia="es-EC"/>
    </w:rPr>
  </w:style>
  <w:style w:type="paragraph" w:customStyle="1" w:styleId="1D556D2A4EE842338167A71A47E4B64B">
    <w:name w:val="1D556D2A4EE842338167A71A47E4B64B"/>
    <w:rsid w:val="0038681F"/>
    <w:pPr>
      <w:spacing w:after="160" w:line="259" w:lineRule="auto"/>
    </w:pPr>
    <w:rPr>
      <w:lang w:val="es-EC" w:eastAsia="es-EC"/>
    </w:rPr>
  </w:style>
  <w:style w:type="paragraph" w:customStyle="1" w:styleId="CE3EA66F9D694A92A6E7E23EEA12D92A">
    <w:name w:val="CE3EA66F9D694A92A6E7E23EEA12D92A"/>
    <w:rsid w:val="0038681F"/>
    <w:pPr>
      <w:spacing w:after="160" w:line="259" w:lineRule="auto"/>
    </w:pPr>
    <w:rPr>
      <w:lang w:val="es-EC" w:eastAsia="es-EC"/>
    </w:rPr>
  </w:style>
  <w:style w:type="paragraph" w:customStyle="1" w:styleId="E11F04C8E4644D6EA9804D7074BB9013">
    <w:name w:val="E11F04C8E4644D6EA9804D7074BB9013"/>
    <w:rsid w:val="0038681F"/>
    <w:pPr>
      <w:spacing w:after="160" w:line="259" w:lineRule="auto"/>
    </w:pPr>
    <w:rPr>
      <w:lang w:val="es-EC" w:eastAsia="es-EC"/>
    </w:rPr>
  </w:style>
  <w:style w:type="paragraph" w:customStyle="1" w:styleId="9A4A806CABDA4219AA68EE991C1EEFB1">
    <w:name w:val="9A4A806CABDA4219AA68EE991C1EEFB1"/>
    <w:rsid w:val="0038681F"/>
    <w:pPr>
      <w:spacing w:after="160" w:line="259" w:lineRule="auto"/>
    </w:pPr>
    <w:rPr>
      <w:lang w:val="es-EC" w:eastAsia="es-EC"/>
    </w:rPr>
  </w:style>
  <w:style w:type="paragraph" w:customStyle="1" w:styleId="F75C31D0EDA4484E8F0A979FE985F79C">
    <w:name w:val="F75C31D0EDA4484E8F0A979FE985F79C"/>
    <w:rsid w:val="0038681F"/>
    <w:pPr>
      <w:spacing w:after="160" w:line="259" w:lineRule="auto"/>
    </w:pPr>
    <w:rPr>
      <w:lang w:val="es-EC" w:eastAsia="es-EC"/>
    </w:rPr>
  </w:style>
  <w:style w:type="paragraph" w:customStyle="1" w:styleId="683D6E78E8B247C081464CE4429A53DB">
    <w:name w:val="683D6E78E8B247C081464CE4429A53DB"/>
    <w:rsid w:val="0038681F"/>
    <w:pPr>
      <w:spacing w:after="160" w:line="259" w:lineRule="auto"/>
    </w:pPr>
    <w:rPr>
      <w:lang w:val="es-EC" w:eastAsia="es-EC"/>
    </w:rPr>
  </w:style>
  <w:style w:type="paragraph" w:customStyle="1" w:styleId="10EE9CAE06E943718AA0C32B6CEDDD37">
    <w:name w:val="10EE9CAE06E943718AA0C32B6CEDDD37"/>
    <w:rsid w:val="0038681F"/>
    <w:pPr>
      <w:spacing w:after="160" w:line="259" w:lineRule="auto"/>
    </w:pPr>
    <w:rPr>
      <w:lang w:val="es-EC" w:eastAsia="es-EC"/>
    </w:rPr>
  </w:style>
  <w:style w:type="paragraph" w:customStyle="1" w:styleId="0A63B138793F4567B2EF0579139F46AD">
    <w:name w:val="0A63B138793F4567B2EF0579139F46AD"/>
    <w:rsid w:val="0038681F"/>
    <w:pPr>
      <w:spacing w:after="160" w:line="259" w:lineRule="auto"/>
    </w:pPr>
    <w:rPr>
      <w:lang w:val="es-EC" w:eastAsia="es-EC"/>
    </w:rPr>
  </w:style>
  <w:style w:type="paragraph" w:customStyle="1" w:styleId="2931DD12E6AA4DB88BB3718A398FDAE5">
    <w:name w:val="2931DD12E6AA4DB88BB3718A398FDAE5"/>
    <w:rsid w:val="0038681F"/>
    <w:pPr>
      <w:spacing w:after="160" w:line="259" w:lineRule="auto"/>
    </w:pPr>
    <w:rPr>
      <w:lang w:val="es-EC" w:eastAsia="es-EC"/>
    </w:rPr>
  </w:style>
  <w:style w:type="paragraph" w:customStyle="1" w:styleId="4EF8E22C10434AD491ED72EBE9578F92">
    <w:name w:val="4EF8E22C10434AD491ED72EBE9578F92"/>
    <w:rsid w:val="0038681F"/>
    <w:pPr>
      <w:spacing w:after="160" w:line="259" w:lineRule="auto"/>
    </w:pPr>
    <w:rPr>
      <w:lang w:val="es-EC" w:eastAsia="es-EC"/>
    </w:rPr>
  </w:style>
  <w:style w:type="paragraph" w:customStyle="1" w:styleId="32CDDD6EE8144BCC9225331B37762C3A">
    <w:name w:val="32CDDD6EE8144BCC9225331B37762C3A"/>
    <w:rsid w:val="0038681F"/>
    <w:pPr>
      <w:spacing w:after="160" w:line="259" w:lineRule="auto"/>
    </w:pPr>
    <w:rPr>
      <w:lang w:val="es-EC" w:eastAsia="es-EC"/>
    </w:rPr>
  </w:style>
  <w:style w:type="paragraph" w:customStyle="1" w:styleId="7EA538A27935482AA202803F02C9BAFB">
    <w:name w:val="7EA538A27935482AA202803F02C9BAFB"/>
    <w:rsid w:val="0038681F"/>
    <w:pPr>
      <w:spacing w:after="160" w:line="259" w:lineRule="auto"/>
    </w:pPr>
    <w:rPr>
      <w:lang w:val="es-EC" w:eastAsia="es-EC"/>
    </w:rPr>
  </w:style>
  <w:style w:type="paragraph" w:customStyle="1" w:styleId="2CE92748CEAC4190B17AFB8E13031FAF">
    <w:name w:val="2CE92748CEAC4190B17AFB8E13031FAF"/>
    <w:rsid w:val="0038681F"/>
    <w:pPr>
      <w:spacing w:after="160" w:line="259" w:lineRule="auto"/>
    </w:pPr>
    <w:rPr>
      <w:lang w:val="es-EC" w:eastAsia="es-EC"/>
    </w:rPr>
  </w:style>
  <w:style w:type="paragraph" w:customStyle="1" w:styleId="92E6FF08D624438897E37EFB82C8838C">
    <w:name w:val="92E6FF08D624438897E37EFB82C8838C"/>
    <w:rsid w:val="0038681F"/>
    <w:pPr>
      <w:spacing w:after="160" w:line="259" w:lineRule="auto"/>
    </w:pPr>
    <w:rPr>
      <w:lang w:val="es-EC" w:eastAsia="es-EC"/>
    </w:rPr>
  </w:style>
  <w:style w:type="paragraph" w:customStyle="1" w:styleId="EDC4A48A227848CBB63553811B4F5E1B">
    <w:name w:val="EDC4A48A227848CBB63553811B4F5E1B"/>
    <w:rsid w:val="0038681F"/>
    <w:pPr>
      <w:spacing w:after="160" w:line="259" w:lineRule="auto"/>
    </w:pPr>
    <w:rPr>
      <w:lang w:val="es-EC" w:eastAsia="es-EC"/>
    </w:rPr>
  </w:style>
  <w:style w:type="paragraph" w:customStyle="1" w:styleId="1B8BDD12B77244C687F9CA06027EC415">
    <w:name w:val="1B8BDD12B77244C687F9CA06027EC415"/>
    <w:rsid w:val="0038681F"/>
    <w:pPr>
      <w:spacing w:after="160" w:line="259" w:lineRule="auto"/>
    </w:pPr>
    <w:rPr>
      <w:lang w:val="es-EC" w:eastAsia="es-EC"/>
    </w:rPr>
  </w:style>
  <w:style w:type="paragraph" w:customStyle="1" w:styleId="94BB9DD02BC74E82BB6FA320815F341B">
    <w:name w:val="94BB9DD02BC74E82BB6FA320815F341B"/>
    <w:rsid w:val="0038681F"/>
    <w:pPr>
      <w:spacing w:after="160" w:line="259" w:lineRule="auto"/>
    </w:pPr>
    <w:rPr>
      <w:lang w:val="es-EC" w:eastAsia="es-EC"/>
    </w:rPr>
  </w:style>
  <w:style w:type="paragraph" w:customStyle="1" w:styleId="0A8E21691FF84949AE5737E14C8E53B3">
    <w:name w:val="0A8E21691FF84949AE5737E14C8E53B3"/>
    <w:rsid w:val="0038681F"/>
    <w:pPr>
      <w:spacing w:after="160" w:line="259" w:lineRule="auto"/>
    </w:pPr>
    <w:rPr>
      <w:lang w:val="es-EC" w:eastAsia="es-EC"/>
    </w:rPr>
  </w:style>
  <w:style w:type="paragraph" w:customStyle="1" w:styleId="39FC984B3F76484493DA0CD5AFBCEBBB">
    <w:name w:val="39FC984B3F76484493DA0CD5AFBCEBBB"/>
    <w:rsid w:val="0038681F"/>
    <w:pPr>
      <w:spacing w:after="160" w:line="259" w:lineRule="auto"/>
    </w:pPr>
    <w:rPr>
      <w:lang w:val="es-EC" w:eastAsia="es-EC"/>
    </w:rPr>
  </w:style>
  <w:style w:type="paragraph" w:customStyle="1" w:styleId="0E76D9ECFD6F421C8EB501D236E94480">
    <w:name w:val="0E76D9ECFD6F421C8EB501D236E94480"/>
    <w:rsid w:val="0038681F"/>
    <w:pPr>
      <w:spacing w:after="160" w:line="259" w:lineRule="auto"/>
    </w:pPr>
    <w:rPr>
      <w:lang w:val="es-EC" w:eastAsia="es-EC"/>
    </w:rPr>
  </w:style>
  <w:style w:type="paragraph" w:customStyle="1" w:styleId="1B7AEBCF9B1C45D0B4019643A9564B92">
    <w:name w:val="1B7AEBCF9B1C45D0B4019643A9564B92"/>
    <w:rsid w:val="0038681F"/>
    <w:pPr>
      <w:spacing w:after="160" w:line="259" w:lineRule="auto"/>
    </w:pPr>
    <w:rPr>
      <w:lang w:val="es-EC" w:eastAsia="es-EC"/>
    </w:rPr>
  </w:style>
  <w:style w:type="paragraph" w:customStyle="1" w:styleId="6C625E3D8D9A485F97FC92E1C0EC735A">
    <w:name w:val="6C625E3D8D9A485F97FC92E1C0EC735A"/>
    <w:rsid w:val="0038681F"/>
    <w:pPr>
      <w:spacing w:after="160" w:line="259" w:lineRule="auto"/>
    </w:pPr>
    <w:rPr>
      <w:lang w:val="es-EC" w:eastAsia="es-EC"/>
    </w:rPr>
  </w:style>
  <w:style w:type="paragraph" w:customStyle="1" w:styleId="664EE867EC074ADB82EB752FB34E2D89">
    <w:name w:val="664EE867EC074ADB82EB752FB34E2D89"/>
    <w:rsid w:val="0038681F"/>
    <w:pPr>
      <w:spacing w:after="160" w:line="259" w:lineRule="auto"/>
    </w:pPr>
    <w:rPr>
      <w:lang w:val="es-EC" w:eastAsia="es-EC"/>
    </w:rPr>
  </w:style>
  <w:style w:type="paragraph" w:customStyle="1" w:styleId="C25316CAD7004AEDA3E5CEE4A41C3521">
    <w:name w:val="C25316CAD7004AEDA3E5CEE4A41C3521"/>
    <w:rsid w:val="0038681F"/>
    <w:pPr>
      <w:spacing w:after="160" w:line="259" w:lineRule="auto"/>
    </w:pPr>
    <w:rPr>
      <w:lang w:val="es-EC" w:eastAsia="es-EC"/>
    </w:rPr>
  </w:style>
  <w:style w:type="paragraph" w:customStyle="1" w:styleId="D75452CDF5104183B5E2282A7EA66FC6">
    <w:name w:val="D75452CDF5104183B5E2282A7EA66FC6"/>
    <w:rsid w:val="0038681F"/>
    <w:pPr>
      <w:spacing w:after="160" w:line="259" w:lineRule="auto"/>
    </w:pPr>
    <w:rPr>
      <w:lang w:val="es-EC" w:eastAsia="es-EC"/>
    </w:rPr>
  </w:style>
  <w:style w:type="paragraph" w:customStyle="1" w:styleId="72818E114BEF4E30BCC82240C8806A87">
    <w:name w:val="72818E114BEF4E30BCC82240C8806A87"/>
    <w:rsid w:val="0038681F"/>
    <w:pPr>
      <w:spacing w:after="160" w:line="259" w:lineRule="auto"/>
    </w:pPr>
    <w:rPr>
      <w:lang w:val="es-EC" w:eastAsia="es-EC"/>
    </w:rPr>
  </w:style>
  <w:style w:type="paragraph" w:customStyle="1" w:styleId="FF38316949D44E3A9AE3FC6002BC6F92">
    <w:name w:val="FF38316949D44E3A9AE3FC6002BC6F92"/>
    <w:rsid w:val="0038681F"/>
    <w:pPr>
      <w:spacing w:after="160" w:line="259" w:lineRule="auto"/>
    </w:pPr>
    <w:rPr>
      <w:lang w:val="es-EC" w:eastAsia="es-EC"/>
    </w:rPr>
  </w:style>
  <w:style w:type="paragraph" w:customStyle="1" w:styleId="86D5E9535D4A4F3398030F3C0C10F177">
    <w:name w:val="86D5E9535D4A4F3398030F3C0C10F177"/>
    <w:rsid w:val="0038681F"/>
    <w:pPr>
      <w:spacing w:after="160" w:line="259" w:lineRule="auto"/>
    </w:pPr>
    <w:rPr>
      <w:lang w:val="es-EC" w:eastAsia="es-EC"/>
    </w:rPr>
  </w:style>
  <w:style w:type="paragraph" w:customStyle="1" w:styleId="2DA2FFE940EA47489769D7047E345E47">
    <w:name w:val="2DA2FFE940EA47489769D7047E345E47"/>
    <w:rsid w:val="0038681F"/>
    <w:pPr>
      <w:spacing w:after="160" w:line="259" w:lineRule="auto"/>
    </w:pPr>
    <w:rPr>
      <w:lang w:val="es-EC" w:eastAsia="es-EC"/>
    </w:rPr>
  </w:style>
  <w:style w:type="paragraph" w:customStyle="1" w:styleId="699FA2093AF540999B0C0990D4C4CEB7">
    <w:name w:val="699FA2093AF540999B0C0990D4C4CEB7"/>
    <w:rsid w:val="0038681F"/>
    <w:pPr>
      <w:spacing w:after="160" w:line="259" w:lineRule="auto"/>
    </w:pPr>
    <w:rPr>
      <w:lang w:val="es-EC" w:eastAsia="es-EC"/>
    </w:rPr>
  </w:style>
  <w:style w:type="paragraph" w:customStyle="1" w:styleId="4E68122AC74546668D9E181DAC0C93DA">
    <w:name w:val="4E68122AC74546668D9E181DAC0C93DA"/>
    <w:rsid w:val="0038681F"/>
    <w:pPr>
      <w:spacing w:after="160" w:line="259" w:lineRule="auto"/>
    </w:pPr>
    <w:rPr>
      <w:lang w:val="es-EC" w:eastAsia="es-EC"/>
    </w:rPr>
  </w:style>
  <w:style w:type="paragraph" w:customStyle="1" w:styleId="93FC43F4220C49028A7A02DCF92FEBB4">
    <w:name w:val="93FC43F4220C49028A7A02DCF92FEBB4"/>
    <w:rsid w:val="0038681F"/>
    <w:pPr>
      <w:spacing w:after="160" w:line="259" w:lineRule="auto"/>
    </w:pPr>
    <w:rPr>
      <w:lang w:val="es-EC" w:eastAsia="es-EC"/>
    </w:rPr>
  </w:style>
  <w:style w:type="paragraph" w:customStyle="1" w:styleId="B2686843899046A2BF1A67C2F6C69737">
    <w:name w:val="B2686843899046A2BF1A67C2F6C69737"/>
    <w:rsid w:val="0038681F"/>
    <w:pPr>
      <w:spacing w:after="160" w:line="259" w:lineRule="auto"/>
    </w:pPr>
    <w:rPr>
      <w:lang w:val="es-EC" w:eastAsia="es-EC"/>
    </w:rPr>
  </w:style>
  <w:style w:type="paragraph" w:customStyle="1" w:styleId="676167D187E341019593340363CE7AEC">
    <w:name w:val="676167D187E341019593340363CE7AEC"/>
    <w:rsid w:val="0038681F"/>
    <w:pPr>
      <w:spacing w:after="160" w:line="259" w:lineRule="auto"/>
    </w:pPr>
    <w:rPr>
      <w:lang w:val="es-EC" w:eastAsia="es-EC"/>
    </w:rPr>
  </w:style>
  <w:style w:type="paragraph" w:customStyle="1" w:styleId="27951793D4BC4A328BAE8982790C1E32">
    <w:name w:val="27951793D4BC4A328BAE8982790C1E32"/>
    <w:rsid w:val="0038681F"/>
    <w:pPr>
      <w:spacing w:after="160" w:line="259" w:lineRule="auto"/>
    </w:pPr>
    <w:rPr>
      <w:lang w:val="es-EC" w:eastAsia="es-EC"/>
    </w:rPr>
  </w:style>
  <w:style w:type="paragraph" w:customStyle="1" w:styleId="1292A3DC862341FEA2DBF9DF65BDF1E0">
    <w:name w:val="1292A3DC862341FEA2DBF9DF65BDF1E0"/>
    <w:rsid w:val="0038681F"/>
    <w:pPr>
      <w:spacing w:after="160" w:line="259" w:lineRule="auto"/>
    </w:pPr>
    <w:rPr>
      <w:lang w:val="es-EC" w:eastAsia="es-EC"/>
    </w:rPr>
  </w:style>
  <w:style w:type="paragraph" w:customStyle="1" w:styleId="77DC1B4E44B4450DA58FC2CD6AE4AEE1">
    <w:name w:val="77DC1B4E44B4450DA58FC2CD6AE4AEE1"/>
    <w:rsid w:val="0038681F"/>
    <w:pPr>
      <w:spacing w:after="160" w:line="259" w:lineRule="auto"/>
    </w:pPr>
    <w:rPr>
      <w:lang w:val="es-EC" w:eastAsia="es-EC"/>
    </w:rPr>
  </w:style>
  <w:style w:type="paragraph" w:customStyle="1" w:styleId="0ABAC19E7E0A415A807BDD495F22A9CB">
    <w:name w:val="0ABAC19E7E0A415A807BDD495F22A9CB"/>
    <w:rsid w:val="0038681F"/>
    <w:pPr>
      <w:spacing w:after="160" w:line="259" w:lineRule="auto"/>
    </w:pPr>
    <w:rPr>
      <w:lang w:val="es-EC" w:eastAsia="es-EC"/>
    </w:rPr>
  </w:style>
  <w:style w:type="paragraph" w:customStyle="1" w:styleId="2F529B66C67A46FFA28608B6CF94DBD2">
    <w:name w:val="2F529B66C67A46FFA28608B6CF94DBD2"/>
    <w:rsid w:val="0038681F"/>
    <w:pPr>
      <w:spacing w:after="160" w:line="259" w:lineRule="auto"/>
    </w:pPr>
    <w:rPr>
      <w:lang w:val="es-EC" w:eastAsia="es-EC"/>
    </w:rPr>
  </w:style>
  <w:style w:type="paragraph" w:customStyle="1" w:styleId="B734569D467B4DCD9957B16C9B9BC72D">
    <w:name w:val="B734569D467B4DCD9957B16C9B9BC72D"/>
    <w:rsid w:val="0038681F"/>
    <w:pPr>
      <w:spacing w:after="160" w:line="259" w:lineRule="auto"/>
    </w:pPr>
    <w:rPr>
      <w:lang w:val="es-EC" w:eastAsia="es-EC"/>
    </w:rPr>
  </w:style>
  <w:style w:type="paragraph" w:customStyle="1" w:styleId="7D58306CDD91481AAA239C0112B31856">
    <w:name w:val="7D58306CDD91481AAA239C0112B31856"/>
    <w:rsid w:val="0038681F"/>
    <w:pPr>
      <w:spacing w:after="160" w:line="259" w:lineRule="auto"/>
    </w:pPr>
    <w:rPr>
      <w:lang w:val="es-EC" w:eastAsia="es-EC"/>
    </w:rPr>
  </w:style>
  <w:style w:type="paragraph" w:customStyle="1" w:styleId="1705328D24EC48A694CA9CDA29D1CCFF">
    <w:name w:val="1705328D24EC48A694CA9CDA29D1CCFF"/>
    <w:rsid w:val="0038681F"/>
    <w:pPr>
      <w:spacing w:after="160" w:line="259" w:lineRule="auto"/>
    </w:pPr>
    <w:rPr>
      <w:lang w:val="es-EC" w:eastAsia="es-EC"/>
    </w:rPr>
  </w:style>
  <w:style w:type="paragraph" w:customStyle="1" w:styleId="49C9D98BAE1F46F6A8C64C480C1D028E">
    <w:name w:val="49C9D98BAE1F46F6A8C64C480C1D028E"/>
    <w:rsid w:val="0038681F"/>
    <w:pPr>
      <w:spacing w:after="160" w:line="259" w:lineRule="auto"/>
    </w:pPr>
    <w:rPr>
      <w:lang w:val="es-EC" w:eastAsia="es-EC"/>
    </w:rPr>
  </w:style>
  <w:style w:type="paragraph" w:customStyle="1" w:styleId="921FB935950045A782A65393A6DFA510">
    <w:name w:val="921FB935950045A782A65393A6DFA510"/>
    <w:rsid w:val="0038681F"/>
    <w:pPr>
      <w:spacing w:after="160" w:line="259" w:lineRule="auto"/>
    </w:pPr>
    <w:rPr>
      <w:lang w:val="es-EC" w:eastAsia="es-EC"/>
    </w:rPr>
  </w:style>
  <w:style w:type="paragraph" w:customStyle="1" w:styleId="396E7B07C2364F69B41DD03044BC8927">
    <w:name w:val="396E7B07C2364F69B41DD03044BC8927"/>
    <w:rsid w:val="0038681F"/>
    <w:pPr>
      <w:spacing w:after="160" w:line="259" w:lineRule="auto"/>
    </w:pPr>
    <w:rPr>
      <w:lang w:val="es-EC" w:eastAsia="es-EC"/>
    </w:rPr>
  </w:style>
  <w:style w:type="paragraph" w:customStyle="1" w:styleId="B6D3DA43790E42B9AD784A93452AEFF3">
    <w:name w:val="B6D3DA43790E42B9AD784A93452AEFF3"/>
    <w:rsid w:val="0038681F"/>
    <w:pPr>
      <w:spacing w:after="160" w:line="259" w:lineRule="auto"/>
    </w:pPr>
    <w:rPr>
      <w:lang w:val="es-EC" w:eastAsia="es-EC"/>
    </w:rPr>
  </w:style>
  <w:style w:type="paragraph" w:customStyle="1" w:styleId="3D7C44245A9D4A6BABBA3FF039D24DFD">
    <w:name w:val="3D7C44245A9D4A6BABBA3FF039D24DFD"/>
    <w:rsid w:val="0038681F"/>
    <w:pPr>
      <w:spacing w:after="160" w:line="259" w:lineRule="auto"/>
    </w:pPr>
    <w:rPr>
      <w:lang w:val="es-EC" w:eastAsia="es-EC"/>
    </w:rPr>
  </w:style>
  <w:style w:type="paragraph" w:customStyle="1" w:styleId="7239FE40888E490490C1F4C015B46A4F">
    <w:name w:val="7239FE40888E490490C1F4C015B46A4F"/>
    <w:rsid w:val="0038681F"/>
    <w:pPr>
      <w:spacing w:after="160" w:line="259" w:lineRule="auto"/>
    </w:pPr>
    <w:rPr>
      <w:lang w:val="es-EC" w:eastAsia="es-EC"/>
    </w:rPr>
  </w:style>
  <w:style w:type="paragraph" w:customStyle="1" w:styleId="B0F108D5F2264E7499918C627BC7A57B">
    <w:name w:val="B0F108D5F2264E7499918C627BC7A57B"/>
    <w:rsid w:val="0038681F"/>
    <w:pPr>
      <w:spacing w:after="160" w:line="259" w:lineRule="auto"/>
    </w:pPr>
    <w:rPr>
      <w:lang w:val="es-EC" w:eastAsia="es-EC"/>
    </w:rPr>
  </w:style>
  <w:style w:type="paragraph" w:customStyle="1" w:styleId="702F6AC75FF74D4E99046982EBDCDD85">
    <w:name w:val="702F6AC75FF74D4E99046982EBDCDD85"/>
    <w:rsid w:val="0038681F"/>
    <w:pPr>
      <w:spacing w:after="160" w:line="259" w:lineRule="auto"/>
    </w:pPr>
    <w:rPr>
      <w:lang w:val="es-EC" w:eastAsia="es-EC"/>
    </w:rPr>
  </w:style>
  <w:style w:type="paragraph" w:customStyle="1" w:styleId="FD468905C6334DB5B6C6E119C02ED36D">
    <w:name w:val="FD468905C6334DB5B6C6E119C02ED36D"/>
    <w:rsid w:val="0038681F"/>
    <w:pPr>
      <w:spacing w:after="160" w:line="259" w:lineRule="auto"/>
    </w:pPr>
    <w:rPr>
      <w:lang w:val="es-EC" w:eastAsia="es-EC"/>
    </w:rPr>
  </w:style>
  <w:style w:type="paragraph" w:customStyle="1" w:styleId="38D2A266FA3744C093A9D6AF82AD00C9">
    <w:name w:val="38D2A266FA3744C093A9D6AF82AD00C9"/>
    <w:rsid w:val="0038681F"/>
    <w:pPr>
      <w:spacing w:after="160" w:line="259" w:lineRule="auto"/>
    </w:pPr>
    <w:rPr>
      <w:lang w:val="es-EC" w:eastAsia="es-EC"/>
    </w:rPr>
  </w:style>
  <w:style w:type="paragraph" w:customStyle="1" w:styleId="F06352C2EB4D432C8A62A4A6053C3F8B">
    <w:name w:val="F06352C2EB4D432C8A62A4A6053C3F8B"/>
    <w:rsid w:val="0038681F"/>
    <w:pPr>
      <w:spacing w:after="160" w:line="259" w:lineRule="auto"/>
    </w:pPr>
    <w:rPr>
      <w:lang w:val="es-EC" w:eastAsia="es-EC"/>
    </w:rPr>
  </w:style>
  <w:style w:type="paragraph" w:customStyle="1" w:styleId="806CCC3A73D041BCBB6498C00FEB78AA">
    <w:name w:val="806CCC3A73D041BCBB6498C00FEB78AA"/>
    <w:rsid w:val="0038681F"/>
    <w:pPr>
      <w:spacing w:after="160" w:line="259" w:lineRule="auto"/>
    </w:pPr>
    <w:rPr>
      <w:lang w:val="es-EC" w:eastAsia="es-EC"/>
    </w:rPr>
  </w:style>
  <w:style w:type="paragraph" w:customStyle="1" w:styleId="F289FFBA69A948E0BD6EE6928F8B3821">
    <w:name w:val="F289FFBA69A948E0BD6EE6928F8B3821"/>
    <w:rsid w:val="0038681F"/>
    <w:pPr>
      <w:spacing w:after="160" w:line="259" w:lineRule="auto"/>
    </w:pPr>
    <w:rPr>
      <w:lang w:val="es-EC" w:eastAsia="es-EC"/>
    </w:rPr>
  </w:style>
  <w:style w:type="paragraph" w:customStyle="1" w:styleId="FFDED457E9EE48668A2A1DD8605C2A30">
    <w:name w:val="FFDED457E9EE48668A2A1DD8605C2A30"/>
    <w:rsid w:val="0038681F"/>
    <w:pPr>
      <w:spacing w:after="160" w:line="259" w:lineRule="auto"/>
    </w:pPr>
    <w:rPr>
      <w:lang w:val="es-EC" w:eastAsia="es-EC"/>
    </w:rPr>
  </w:style>
  <w:style w:type="paragraph" w:customStyle="1" w:styleId="9F19F634570647F0927A9E4FA3905B38">
    <w:name w:val="9F19F634570647F0927A9E4FA3905B38"/>
    <w:rsid w:val="0038681F"/>
    <w:pPr>
      <w:spacing w:after="160" w:line="259" w:lineRule="auto"/>
    </w:pPr>
    <w:rPr>
      <w:lang w:val="es-EC" w:eastAsia="es-EC"/>
    </w:rPr>
  </w:style>
  <w:style w:type="paragraph" w:customStyle="1" w:styleId="B592FE26BA9F463493266F1D8A9AE333">
    <w:name w:val="B592FE26BA9F463493266F1D8A9AE333"/>
    <w:rsid w:val="0038681F"/>
    <w:pPr>
      <w:spacing w:after="160" w:line="259" w:lineRule="auto"/>
    </w:pPr>
    <w:rPr>
      <w:lang w:val="es-EC" w:eastAsia="es-EC"/>
    </w:rPr>
  </w:style>
  <w:style w:type="paragraph" w:customStyle="1" w:styleId="4CCD078709924A518E74970244B6AC5B">
    <w:name w:val="4CCD078709924A518E74970244B6AC5B"/>
    <w:rsid w:val="0038681F"/>
    <w:pPr>
      <w:spacing w:after="160" w:line="259" w:lineRule="auto"/>
    </w:pPr>
    <w:rPr>
      <w:lang w:val="es-EC" w:eastAsia="es-EC"/>
    </w:rPr>
  </w:style>
  <w:style w:type="paragraph" w:customStyle="1" w:styleId="277343EC504D4B218DC1E8965F0B51BE">
    <w:name w:val="277343EC504D4B218DC1E8965F0B51BE"/>
    <w:rsid w:val="0038681F"/>
    <w:pPr>
      <w:spacing w:after="160" w:line="259" w:lineRule="auto"/>
    </w:pPr>
    <w:rPr>
      <w:lang w:val="es-EC" w:eastAsia="es-EC"/>
    </w:rPr>
  </w:style>
  <w:style w:type="paragraph" w:customStyle="1" w:styleId="794A304944874A7588B32F655EDC32AC">
    <w:name w:val="794A304944874A7588B32F655EDC32AC"/>
    <w:rsid w:val="0038681F"/>
    <w:pPr>
      <w:spacing w:after="160" w:line="259" w:lineRule="auto"/>
    </w:pPr>
    <w:rPr>
      <w:lang w:val="es-EC" w:eastAsia="es-EC"/>
    </w:rPr>
  </w:style>
  <w:style w:type="paragraph" w:customStyle="1" w:styleId="8CC8916617F84037B2D19C687A861A85">
    <w:name w:val="8CC8916617F84037B2D19C687A861A85"/>
    <w:rsid w:val="0038681F"/>
    <w:pPr>
      <w:spacing w:after="160" w:line="259" w:lineRule="auto"/>
    </w:pPr>
    <w:rPr>
      <w:lang w:val="es-EC" w:eastAsia="es-EC"/>
    </w:rPr>
  </w:style>
  <w:style w:type="paragraph" w:customStyle="1" w:styleId="3F0EE51A259843FABEBE9ED64AA5FA70">
    <w:name w:val="3F0EE51A259843FABEBE9ED64AA5FA70"/>
    <w:rsid w:val="0038681F"/>
    <w:pPr>
      <w:spacing w:after="160" w:line="259" w:lineRule="auto"/>
    </w:pPr>
    <w:rPr>
      <w:lang w:val="es-EC" w:eastAsia="es-EC"/>
    </w:rPr>
  </w:style>
  <w:style w:type="paragraph" w:customStyle="1" w:styleId="96463CAE69C64B9F99C3DD6B25E80167">
    <w:name w:val="96463CAE69C64B9F99C3DD6B25E80167"/>
    <w:rsid w:val="0038681F"/>
    <w:pPr>
      <w:spacing w:after="160" w:line="259" w:lineRule="auto"/>
    </w:pPr>
    <w:rPr>
      <w:lang w:val="es-EC" w:eastAsia="es-EC"/>
    </w:rPr>
  </w:style>
  <w:style w:type="paragraph" w:customStyle="1" w:styleId="A03497F5F99F449197D048E2FE60B984">
    <w:name w:val="A03497F5F99F449197D048E2FE60B984"/>
    <w:rsid w:val="0038681F"/>
    <w:pPr>
      <w:spacing w:after="160" w:line="259" w:lineRule="auto"/>
    </w:pPr>
    <w:rPr>
      <w:lang w:val="es-EC" w:eastAsia="es-EC"/>
    </w:rPr>
  </w:style>
  <w:style w:type="paragraph" w:customStyle="1" w:styleId="57DA571F219E48BEA761DA49A4B50ED1">
    <w:name w:val="57DA571F219E48BEA761DA49A4B50ED1"/>
    <w:rsid w:val="0038681F"/>
    <w:pPr>
      <w:spacing w:after="160" w:line="259" w:lineRule="auto"/>
    </w:pPr>
    <w:rPr>
      <w:lang w:val="es-EC" w:eastAsia="es-EC"/>
    </w:rPr>
  </w:style>
  <w:style w:type="paragraph" w:customStyle="1" w:styleId="FAF1CB86AB494B608CA457F496D61C58">
    <w:name w:val="FAF1CB86AB494B608CA457F496D61C58"/>
    <w:rsid w:val="0038681F"/>
    <w:pPr>
      <w:spacing w:after="160" w:line="259" w:lineRule="auto"/>
    </w:pPr>
    <w:rPr>
      <w:lang w:val="es-EC" w:eastAsia="es-EC"/>
    </w:rPr>
  </w:style>
  <w:style w:type="paragraph" w:customStyle="1" w:styleId="10B8A67AB27D40C9B0CED5ABA010DC43">
    <w:name w:val="10B8A67AB27D40C9B0CED5ABA010DC43"/>
    <w:rsid w:val="0038681F"/>
    <w:pPr>
      <w:spacing w:after="160" w:line="259" w:lineRule="auto"/>
    </w:pPr>
    <w:rPr>
      <w:lang w:val="es-EC" w:eastAsia="es-EC"/>
    </w:rPr>
  </w:style>
  <w:style w:type="paragraph" w:customStyle="1" w:styleId="E512698ADFAA41B7A13D4269CB81A4F1">
    <w:name w:val="E512698ADFAA41B7A13D4269CB81A4F1"/>
    <w:rsid w:val="0038681F"/>
    <w:pPr>
      <w:spacing w:after="160" w:line="259" w:lineRule="auto"/>
    </w:pPr>
    <w:rPr>
      <w:lang w:val="es-EC" w:eastAsia="es-EC"/>
    </w:rPr>
  </w:style>
  <w:style w:type="paragraph" w:customStyle="1" w:styleId="5DAB01A24A1A4ACBBC8D5E2A15115779">
    <w:name w:val="5DAB01A24A1A4ACBBC8D5E2A15115779"/>
    <w:rsid w:val="0038681F"/>
    <w:pPr>
      <w:spacing w:after="160" w:line="259" w:lineRule="auto"/>
    </w:pPr>
    <w:rPr>
      <w:lang w:val="es-EC" w:eastAsia="es-EC"/>
    </w:rPr>
  </w:style>
  <w:style w:type="paragraph" w:customStyle="1" w:styleId="6069B6E7803443A9ADB4857EEBB9E14E">
    <w:name w:val="6069B6E7803443A9ADB4857EEBB9E14E"/>
    <w:rsid w:val="0038681F"/>
    <w:pPr>
      <w:spacing w:after="160" w:line="259" w:lineRule="auto"/>
    </w:pPr>
    <w:rPr>
      <w:lang w:val="es-EC" w:eastAsia="es-EC"/>
    </w:rPr>
  </w:style>
  <w:style w:type="paragraph" w:customStyle="1" w:styleId="4E8831B2534D4945A63F480CBD213BEE">
    <w:name w:val="4E8831B2534D4945A63F480CBD213BEE"/>
    <w:rsid w:val="0038681F"/>
    <w:pPr>
      <w:spacing w:after="160" w:line="259" w:lineRule="auto"/>
    </w:pPr>
    <w:rPr>
      <w:lang w:val="es-EC" w:eastAsia="es-EC"/>
    </w:rPr>
  </w:style>
  <w:style w:type="paragraph" w:customStyle="1" w:styleId="23F1A0A4B79D4D65A5F67D66F409120F">
    <w:name w:val="23F1A0A4B79D4D65A5F67D66F409120F"/>
    <w:rsid w:val="0038681F"/>
    <w:pPr>
      <w:spacing w:after="160" w:line="259" w:lineRule="auto"/>
    </w:pPr>
    <w:rPr>
      <w:lang w:val="es-EC" w:eastAsia="es-EC"/>
    </w:rPr>
  </w:style>
  <w:style w:type="paragraph" w:customStyle="1" w:styleId="D67D0A4BEBD2418882299E5C38AB3CD3">
    <w:name w:val="D67D0A4BEBD2418882299E5C38AB3CD3"/>
    <w:rsid w:val="0038681F"/>
    <w:pPr>
      <w:spacing w:after="160" w:line="259" w:lineRule="auto"/>
    </w:pPr>
    <w:rPr>
      <w:lang w:val="es-EC" w:eastAsia="es-EC"/>
    </w:rPr>
  </w:style>
  <w:style w:type="paragraph" w:customStyle="1" w:styleId="FCA0C7596510465AA573729A8DB154FC">
    <w:name w:val="FCA0C7596510465AA573729A8DB154FC"/>
    <w:rsid w:val="0038681F"/>
    <w:pPr>
      <w:spacing w:after="160" w:line="259" w:lineRule="auto"/>
    </w:pPr>
    <w:rPr>
      <w:lang w:val="es-EC" w:eastAsia="es-EC"/>
    </w:rPr>
  </w:style>
  <w:style w:type="paragraph" w:customStyle="1" w:styleId="F109A8B9A16F44899DF2E7880AC76D1F">
    <w:name w:val="F109A8B9A16F44899DF2E7880AC76D1F"/>
    <w:rsid w:val="0038681F"/>
    <w:pPr>
      <w:spacing w:after="160" w:line="259" w:lineRule="auto"/>
    </w:pPr>
    <w:rPr>
      <w:lang w:val="es-EC" w:eastAsia="es-EC"/>
    </w:rPr>
  </w:style>
  <w:style w:type="paragraph" w:customStyle="1" w:styleId="341403F6910645259E8C6666CEE0EA90">
    <w:name w:val="341403F6910645259E8C6666CEE0EA90"/>
    <w:rsid w:val="0038681F"/>
    <w:pPr>
      <w:spacing w:after="160" w:line="259" w:lineRule="auto"/>
    </w:pPr>
    <w:rPr>
      <w:lang w:val="es-EC" w:eastAsia="es-EC"/>
    </w:rPr>
  </w:style>
  <w:style w:type="paragraph" w:customStyle="1" w:styleId="E5C84809AC364D4D8B5375BBCAE0E418">
    <w:name w:val="E5C84809AC364D4D8B5375BBCAE0E418"/>
    <w:rsid w:val="0038681F"/>
    <w:pPr>
      <w:spacing w:after="160" w:line="259" w:lineRule="auto"/>
    </w:pPr>
    <w:rPr>
      <w:lang w:val="es-EC" w:eastAsia="es-EC"/>
    </w:rPr>
  </w:style>
  <w:style w:type="paragraph" w:customStyle="1" w:styleId="6C11716B9FF74FEAA62B704658350E2D">
    <w:name w:val="6C11716B9FF74FEAA62B704658350E2D"/>
    <w:rsid w:val="0038681F"/>
    <w:pPr>
      <w:spacing w:after="160" w:line="259" w:lineRule="auto"/>
    </w:pPr>
    <w:rPr>
      <w:lang w:val="es-EC" w:eastAsia="es-EC"/>
    </w:rPr>
  </w:style>
  <w:style w:type="paragraph" w:customStyle="1" w:styleId="EB99F15E8ABD4C4983191E3CA18640D0">
    <w:name w:val="EB99F15E8ABD4C4983191E3CA18640D0"/>
    <w:rsid w:val="0038681F"/>
    <w:pPr>
      <w:spacing w:after="160" w:line="259" w:lineRule="auto"/>
    </w:pPr>
    <w:rPr>
      <w:lang w:val="es-EC" w:eastAsia="es-EC"/>
    </w:rPr>
  </w:style>
  <w:style w:type="paragraph" w:customStyle="1" w:styleId="F67A4995E30440308133E1E5D619348B">
    <w:name w:val="F67A4995E30440308133E1E5D619348B"/>
    <w:rsid w:val="0038681F"/>
    <w:pPr>
      <w:spacing w:after="160" w:line="259" w:lineRule="auto"/>
    </w:pPr>
    <w:rPr>
      <w:lang w:val="es-EC" w:eastAsia="es-EC"/>
    </w:rPr>
  </w:style>
  <w:style w:type="paragraph" w:customStyle="1" w:styleId="32394C2DEE1C4892902DE3BE37D33470">
    <w:name w:val="32394C2DEE1C4892902DE3BE37D33470"/>
    <w:rsid w:val="0038681F"/>
    <w:pPr>
      <w:spacing w:after="160" w:line="259" w:lineRule="auto"/>
    </w:pPr>
    <w:rPr>
      <w:lang w:val="es-EC" w:eastAsia="es-EC"/>
    </w:rPr>
  </w:style>
  <w:style w:type="paragraph" w:customStyle="1" w:styleId="DA1AEA9AD74F410FA79626CD670B4758">
    <w:name w:val="DA1AEA9AD74F410FA79626CD670B4758"/>
    <w:rsid w:val="0038681F"/>
    <w:pPr>
      <w:spacing w:after="160" w:line="259" w:lineRule="auto"/>
    </w:pPr>
    <w:rPr>
      <w:lang w:val="es-EC" w:eastAsia="es-EC"/>
    </w:rPr>
  </w:style>
  <w:style w:type="paragraph" w:customStyle="1" w:styleId="9B7B954A410E453C85C0C9C7C9D98B3B">
    <w:name w:val="9B7B954A410E453C85C0C9C7C9D98B3B"/>
    <w:rsid w:val="0038681F"/>
    <w:pPr>
      <w:spacing w:after="160" w:line="259" w:lineRule="auto"/>
    </w:pPr>
    <w:rPr>
      <w:lang w:val="es-EC" w:eastAsia="es-EC"/>
    </w:rPr>
  </w:style>
  <w:style w:type="paragraph" w:customStyle="1" w:styleId="60123B08BBE64FB687C3D237D382C2A6">
    <w:name w:val="60123B08BBE64FB687C3D237D382C2A6"/>
    <w:rsid w:val="0038681F"/>
    <w:pPr>
      <w:spacing w:after="160" w:line="259" w:lineRule="auto"/>
    </w:pPr>
    <w:rPr>
      <w:lang w:val="es-EC" w:eastAsia="es-EC"/>
    </w:rPr>
  </w:style>
  <w:style w:type="paragraph" w:customStyle="1" w:styleId="F2918F0BEF874FCEB9FD4520A1C09806">
    <w:name w:val="F2918F0BEF874FCEB9FD4520A1C09806"/>
    <w:rsid w:val="0038681F"/>
    <w:pPr>
      <w:spacing w:after="160" w:line="259" w:lineRule="auto"/>
    </w:pPr>
    <w:rPr>
      <w:lang w:val="es-EC" w:eastAsia="es-EC"/>
    </w:rPr>
  </w:style>
  <w:style w:type="paragraph" w:customStyle="1" w:styleId="0A2E400CB9BB4ADE9196BCD9CCB84F74">
    <w:name w:val="0A2E400CB9BB4ADE9196BCD9CCB84F74"/>
    <w:rsid w:val="0038681F"/>
    <w:pPr>
      <w:spacing w:after="160" w:line="259" w:lineRule="auto"/>
    </w:pPr>
    <w:rPr>
      <w:lang w:val="es-EC" w:eastAsia="es-EC"/>
    </w:rPr>
  </w:style>
  <w:style w:type="paragraph" w:customStyle="1" w:styleId="1A465EFF976E46E0B494EFD67201F32D">
    <w:name w:val="1A465EFF976E46E0B494EFD67201F32D"/>
    <w:rsid w:val="0038681F"/>
    <w:pPr>
      <w:spacing w:after="160" w:line="259" w:lineRule="auto"/>
    </w:pPr>
    <w:rPr>
      <w:lang w:val="es-EC" w:eastAsia="es-EC"/>
    </w:rPr>
  </w:style>
  <w:style w:type="paragraph" w:customStyle="1" w:styleId="5E855ECE24094AB4AC99187BFC0FE6FD">
    <w:name w:val="5E855ECE24094AB4AC99187BFC0FE6FD"/>
    <w:rsid w:val="0038681F"/>
    <w:pPr>
      <w:spacing w:after="160" w:line="259" w:lineRule="auto"/>
    </w:pPr>
    <w:rPr>
      <w:lang w:val="es-EC" w:eastAsia="es-EC"/>
    </w:rPr>
  </w:style>
  <w:style w:type="paragraph" w:customStyle="1" w:styleId="4BE57887E39A4C2DA9DD1AD0814D709C">
    <w:name w:val="4BE57887E39A4C2DA9DD1AD0814D709C"/>
    <w:rsid w:val="0038681F"/>
    <w:pPr>
      <w:spacing w:after="160" w:line="259" w:lineRule="auto"/>
    </w:pPr>
    <w:rPr>
      <w:lang w:val="es-EC" w:eastAsia="es-EC"/>
    </w:rPr>
  </w:style>
  <w:style w:type="paragraph" w:customStyle="1" w:styleId="7D5E43AF59E24F3596C60DCEF5F39B52">
    <w:name w:val="7D5E43AF59E24F3596C60DCEF5F39B52"/>
    <w:rsid w:val="0038681F"/>
    <w:pPr>
      <w:spacing w:after="160" w:line="259" w:lineRule="auto"/>
    </w:pPr>
    <w:rPr>
      <w:lang w:val="es-EC" w:eastAsia="es-EC"/>
    </w:rPr>
  </w:style>
  <w:style w:type="paragraph" w:customStyle="1" w:styleId="C03C7A0080D54692A92B6167EEAE9CE5">
    <w:name w:val="C03C7A0080D54692A92B6167EEAE9CE5"/>
    <w:rsid w:val="0038681F"/>
    <w:pPr>
      <w:spacing w:after="160" w:line="259" w:lineRule="auto"/>
    </w:pPr>
    <w:rPr>
      <w:lang w:val="es-EC" w:eastAsia="es-EC"/>
    </w:rPr>
  </w:style>
  <w:style w:type="paragraph" w:customStyle="1" w:styleId="E7873E34070C4C309F365A11F1197191">
    <w:name w:val="E7873E34070C4C309F365A11F1197191"/>
    <w:rsid w:val="0038681F"/>
    <w:pPr>
      <w:spacing w:after="160" w:line="259" w:lineRule="auto"/>
    </w:pPr>
    <w:rPr>
      <w:lang w:val="es-EC" w:eastAsia="es-EC"/>
    </w:rPr>
  </w:style>
  <w:style w:type="paragraph" w:customStyle="1" w:styleId="899702EEBCB24C4EA9685BA94C6BC80B">
    <w:name w:val="899702EEBCB24C4EA9685BA94C6BC80B"/>
    <w:rsid w:val="0038681F"/>
    <w:pPr>
      <w:spacing w:after="160" w:line="259" w:lineRule="auto"/>
    </w:pPr>
    <w:rPr>
      <w:lang w:val="es-EC" w:eastAsia="es-EC"/>
    </w:rPr>
  </w:style>
  <w:style w:type="paragraph" w:customStyle="1" w:styleId="BCEE33872BE44A5DA646D0B2AA2C1E85">
    <w:name w:val="BCEE33872BE44A5DA646D0B2AA2C1E85"/>
    <w:rsid w:val="0038681F"/>
    <w:pPr>
      <w:spacing w:after="160" w:line="259" w:lineRule="auto"/>
    </w:pPr>
    <w:rPr>
      <w:lang w:val="es-EC" w:eastAsia="es-EC"/>
    </w:rPr>
  </w:style>
  <w:style w:type="paragraph" w:customStyle="1" w:styleId="5F3CDD5B44B142D0A3584A3E824790C1">
    <w:name w:val="5F3CDD5B44B142D0A3584A3E824790C1"/>
    <w:rsid w:val="0038681F"/>
    <w:pPr>
      <w:spacing w:after="160" w:line="259" w:lineRule="auto"/>
    </w:pPr>
    <w:rPr>
      <w:lang w:val="es-EC" w:eastAsia="es-EC"/>
    </w:rPr>
  </w:style>
  <w:style w:type="paragraph" w:customStyle="1" w:styleId="704FB5595D06414F9774C77389F6DF70">
    <w:name w:val="704FB5595D06414F9774C77389F6DF70"/>
    <w:rsid w:val="0038681F"/>
    <w:pPr>
      <w:spacing w:after="160" w:line="259" w:lineRule="auto"/>
    </w:pPr>
    <w:rPr>
      <w:lang w:val="es-EC" w:eastAsia="es-EC"/>
    </w:rPr>
  </w:style>
  <w:style w:type="paragraph" w:customStyle="1" w:styleId="DE72ED19EBDB416E970281E38F903A47">
    <w:name w:val="DE72ED19EBDB416E970281E38F903A47"/>
    <w:rsid w:val="0038681F"/>
    <w:pPr>
      <w:spacing w:after="160" w:line="259" w:lineRule="auto"/>
    </w:pPr>
    <w:rPr>
      <w:lang w:val="es-EC" w:eastAsia="es-EC"/>
    </w:rPr>
  </w:style>
  <w:style w:type="paragraph" w:customStyle="1" w:styleId="9C56A5EEF0494BC1B4A979CBDBE561EF">
    <w:name w:val="9C56A5EEF0494BC1B4A979CBDBE561EF"/>
    <w:rsid w:val="0038681F"/>
    <w:pPr>
      <w:spacing w:after="160" w:line="259" w:lineRule="auto"/>
    </w:pPr>
    <w:rPr>
      <w:lang w:val="es-EC" w:eastAsia="es-EC"/>
    </w:rPr>
  </w:style>
  <w:style w:type="paragraph" w:customStyle="1" w:styleId="4407D6F2437249358E71C5D07D768568">
    <w:name w:val="4407D6F2437249358E71C5D07D768568"/>
    <w:rsid w:val="0038681F"/>
    <w:pPr>
      <w:spacing w:after="160" w:line="259" w:lineRule="auto"/>
    </w:pPr>
    <w:rPr>
      <w:lang w:val="es-EC" w:eastAsia="es-EC"/>
    </w:rPr>
  </w:style>
  <w:style w:type="paragraph" w:customStyle="1" w:styleId="8EA5791A81DF4128B9894124DFA5490D">
    <w:name w:val="8EA5791A81DF4128B9894124DFA5490D"/>
    <w:rsid w:val="0038681F"/>
    <w:pPr>
      <w:spacing w:after="160" w:line="259" w:lineRule="auto"/>
    </w:pPr>
    <w:rPr>
      <w:lang w:val="es-EC" w:eastAsia="es-EC"/>
    </w:rPr>
  </w:style>
  <w:style w:type="paragraph" w:customStyle="1" w:styleId="AB68636E25714E0E86B0C35A3F964856">
    <w:name w:val="AB68636E25714E0E86B0C35A3F964856"/>
    <w:rsid w:val="0038681F"/>
    <w:pPr>
      <w:spacing w:after="160" w:line="259" w:lineRule="auto"/>
    </w:pPr>
    <w:rPr>
      <w:lang w:val="es-EC" w:eastAsia="es-EC"/>
    </w:rPr>
  </w:style>
  <w:style w:type="paragraph" w:customStyle="1" w:styleId="DEAB3A541B14424F987F21246B0DA540">
    <w:name w:val="DEAB3A541B14424F987F21246B0DA540"/>
    <w:rsid w:val="0038681F"/>
    <w:pPr>
      <w:spacing w:after="160" w:line="259" w:lineRule="auto"/>
    </w:pPr>
    <w:rPr>
      <w:lang w:val="es-EC" w:eastAsia="es-EC"/>
    </w:rPr>
  </w:style>
  <w:style w:type="paragraph" w:customStyle="1" w:styleId="DF686B40E5274F5A87CD0EFE9830F327">
    <w:name w:val="DF686B40E5274F5A87CD0EFE9830F327"/>
    <w:rsid w:val="0038681F"/>
    <w:pPr>
      <w:spacing w:after="160" w:line="259" w:lineRule="auto"/>
    </w:pPr>
    <w:rPr>
      <w:lang w:val="es-EC" w:eastAsia="es-EC"/>
    </w:rPr>
  </w:style>
  <w:style w:type="paragraph" w:customStyle="1" w:styleId="5697B9A0884E44CE932DB326AB1233F5">
    <w:name w:val="5697B9A0884E44CE932DB326AB1233F5"/>
    <w:rsid w:val="0038681F"/>
    <w:pPr>
      <w:spacing w:after="160" w:line="259" w:lineRule="auto"/>
    </w:pPr>
    <w:rPr>
      <w:lang w:val="es-EC" w:eastAsia="es-EC"/>
    </w:rPr>
  </w:style>
  <w:style w:type="paragraph" w:customStyle="1" w:styleId="804F73F1F9B444A7B54AD8D27E92B716">
    <w:name w:val="804F73F1F9B444A7B54AD8D27E92B716"/>
    <w:rsid w:val="0038681F"/>
    <w:pPr>
      <w:spacing w:after="160" w:line="259" w:lineRule="auto"/>
    </w:pPr>
    <w:rPr>
      <w:lang w:val="es-EC" w:eastAsia="es-EC"/>
    </w:rPr>
  </w:style>
  <w:style w:type="paragraph" w:customStyle="1" w:styleId="3D0DEFEED5874058BD2C58BEB1B2DAB1">
    <w:name w:val="3D0DEFEED5874058BD2C58BEB1B2DAB1"/>
    <w:rsid w:val="0038681F"/>
    <w:pPr>
      <w:spacing w:after="160" w:line="259" w:lineRule="auto"/>
    </w:pPr>
    <w:rPr>
      <w:lang w:val="es-EC" w:eastAsia="es-EC"/>
    </w:rPr>
  </w:style>
  <w:style w:type="paragraph" w:customStyle="1" w:styleId="3A50284B95FB413A8853E6ACCB79860F">
    <w:name w:val="3A50284B95FB413A8853E6ACCB79860F"/>
    <w:rsid w:val="0038681F"/>
    <w:pPr>
      <w:spacing w:after="160" w:line="259" w:lineRule="auto"/>
    </w:pPr>
    <w:rPr>
      <w:lang w:val="es-EC" w:eastAsia="es-EC"/>
    </w:rPr>
  </w:style>
  <w:style w:type="paragraph" w:customStyle="1" w:styleId="6FF3230B28BB4E17A447C9AF64B95112">
    <w:name w:val="6FF3230B28BB4E17A447C9AF64B95112"/>
    <w:rsid w:val="0038681F"/>
    <w:pPr>
      <w:spacing w:after="160" w:line="259" w:lineRule="auto"/>
    </w:pPr>
    <w:rPr>
      <w:lang w:val="es-EC" w:eastAsia="es-EC"/>
    </w:rPr>
  </w:style>
  <w:style w:type="paragraph" w:customStyle="1" w:styleId="F985D8483BCE4DDFAD34A9C82236E075">
    <w:name w:val="F985D8483BCE4DDFAD34A9C82236E075"/>
    <w:rsid w:val="0038681F"/>
    <w:pPr>
      <w:spacing w:after="160" w:line="259" w:lineRule="auto"/>
    </w:pPr>
    <w:rPr>
      <w:lang w:val="es-EC" w:eastAsia="es-EC"/>
    </w:rPr>
  </w:style>
  <w:style w:type="paragraph" w:customStyle="1" w:styleId="4C9A6A3A3F974C11BD2060BAD3CA50B4">
    <w:name w:val="4C9A6A3A3F974C11BD2060BAD3CA50B4"/>
    <w:rsid w:val="0038681F"/>
    <w:pPr>
      <w:spacing w:after="160" w:line="259" w:lineRule="auto"/>
    </w:pPr>
    <w:rPr>
      <w:lang w:val="es-EC" w:eastAsia="es-EC"/>
    </w:rPr>
  </w:style>
  <w:style w:type="paragraph" w:customStyle="1" w:styleId="2D0F0EEE1A854DDFBCAE48DE5164920C">
    <w:name w:val="2D0F0EEE1A854DDFBCAE48DE5164920C"/>
    <w:rsid w:val="0038681F"/>
    <w:pPr>
      <w:spacing w:after="160" w:line="259" w:lineRule="auto"/>
    </w:pPr>
    <w:rPr>
      <w:lang w:val="es-EC" w:eastAsia="es-EC"/>
    </w:rPr>
  </w:style>
  <w:style w:type="paragraph" w:customStyle="1" w:styleId="247C50A0E905418A9FF7BB7EE4E257CA">
    <w:name w:val="247C50A0E905418A9FF7BB7EE4E257CA"/>
    <w:rsid w:val="0038681F"/>
    <w:pPr>
      <w:spacing w:after="160" w:line="259" w:lineRule="auto"/>
    </w:pPr>
    <w:rPr>
      <w:lang w:val="es-EC" w:eastAsia="es-EC"/>
    </w:rPr>
  </w:style>
  <w:style w:type="paragraph" w:customStyle="1" w:styleId="5CD7314AE70944FDBCC6BF20C0367C09">
    <w:name w:val="5CD7314AE70944FDBCC6BF20C0367C09"/>
    <w:rsid w:val="0038681F"/>
    <w:pPr>
      <w:spacing w:after="160" w:line="259" w:lineRule="auto"/>
    </w:pPr>
    <w:rPr>
      <w:lang w:val="es-EC" w:eastAsia="es-EC"/>
    </w:rPr>
  </w:style>
  <w:style w:type="paragraph" w:customStyle="1" w:styleId="E62C30298CB64D0DB9CE2259495D0950">
    <w:name w:val="E62C30298CB64D0DB9CE2259495D0950"/>
    <w:rsid w:val="0038681F"/>
    <w:pPr>
      <w:spacing w:after="160" w:line="259" w:lineRule="auto"/>
    </w:pPr>
    <w:rPr>
      <w:lang w:val="es-EC" w:eastAsia="es-EC"/>
    </w:rPr>
  </w:style>
  <w:style w:type="paragraph" w:customStyle="1" w:styleId="CC2ADE27F4D347BFAA0C2DB8B7780B07">
    <w:name w:val="CC2ADE27F4D347BFAA0C2DB8B7780B07"/>
    <w:rsid w:val="0038681F"/>
    <w:pPr>
      <w:spacing w:after="160" w:line="259" w:lineRule="auto"/>
    </w:pPr>
    <w:rPr>
      <w:lang w:val="es-EC" w:eastAsia="es-EC"/>
    </w:rPr>
  </w:style>
  <w:style w:type="paragraph" w:customStyle="1" w:styleId="15F798D6BC324B16BD6152A0C452C69C">
    <w:name w:val="15F798D6BC324B16BD6152A0C452C69C"/>
    <w:rsid w:val="0038681F"/>
    <w:pPr>
      <w:spacing w:after="160" w:line="259" w:lineRule="auto"/>
    </w:pPr>
    <w:rPr>
      <w:lang w:val="es-EC" w:eastAsia="es-EC"/>
    </w:rPr>
  </w:style>
  <w:style w:type="paragraph" w:customStyle="1" w:styleId="1DF654816BFD4B6DAC6D78DA0F709405">
    <w:name w:val="1DF654816BFD4B6DAC6D78DA0F709405"/>
    <w:rsid w:val="0038681F"/>
    <w:pPr>
      <w:spacing w:after="160" w:line="259" w:lineRule="auto"/>
    </w:pPr>
    <w:rPr>
      <w:lang w:val="es-EC" w:eastAsia="es-EC"/>
    </w:rPr>
  </w:style>
  <w:style w:type="paragraph" w:customStyle="1" w:styleId="CCB0C35DC7614806BA467AE9A3C82C5E">
    <w:name w:val="CCB0C35DC7614806BA467AE9A3C82C5E"/>
    <w:rsid w:val="0038681F"/>
    <w:pPr>
      <w:spacing w:after="160" w:line="259" w:lineRule="auto"/>
    </w:pPr>
    <w:rPr>
      <w:lang w:val="es-EC" w:eastAsia="es-EC"/>
    </w:rPr>
  </w:style>
  <w:style w:type="paragraph" w:customStyle="1" w:styleId="270E2ACE685A486AA76441AE1E4B1316">
    <w:name w:val="270E2ACE685A486AA76441AE1E4B1316"/>
    <w:rsid w:val="0038681F"/>
    <w:pPr>
      <w:spacing w:after="160" w:line="259" w:lineRule="auto"/>
    </w:pPr>
    <w:rPr>
      <w:lang w:val="es-EC" w:eastAsia="es-EC"/>
    </w:rPr>
  </w:style>
  <w:style w:type="paragraph" w:customStyle="1" w:styleId="EA62E9DD081F4783B6A2014AD2521E99">
    <w:name w:val="EA62E9DD081F4783B6A2014AD2521E99"/>
    <w:rsid w:val="0038681F"/>
    <w:pPr>
      <w:spacing w:after="160" w:line="259" w:lineRule="auto"/>
    </w:pPr>
    <w:rPr>
      <w:lang w:val="es-EC" w:eastAsia="es-EC"/>
    </w:rPr>
  </w:style>
  <w:style w:type="paragraph" w:customStyle="1" w:styleId="4338A8B3A1E2409EBF2B6003FB1286E0">
    <w:name w:val="4338A8B3A1E2409EBF2B6003FB1286E0"/>
    <w:rsid w:val="0038681F"/>
    <w:pPr>
      <w:spacing w:after="160" w:line="259" w:lineRule="auto"/>
    </w:pPr>
    <w:rPr>
      <w:lang w:val="es-EC" w:eastAsia="es-EC"/>
    </w:rPr>
  </w:style>
  <w:style w:type="paragraph" w:customStyle="1" w:styleId="3E68A8284F294B42A4696AD63231A5AD">
    <w:name w:val="3E68A8284F294B42A4696AD63231A5AD"/>
    <w:rsid w:val="0038681F"/>
    <w:pPr>
      <w:spacing w:after="160" w:line="259" w:lineRule="auto"/>
    </w:pPr>
    <w:rPr>
      <w:lang w:val="es-EC" w:eastAsia="es-EC"/>
    </w:rPr>
  </w:style>
  <w:style w:type="paragraph" w:customStyle="1" w:styleId="4BF09683951546D08C2703B63B448FAE">
    <w:name w:val="4BF09683951546D08C2703B63B448FAE"/>
    <w:rsid w:val="0038681F"/>
    <w:pPr>
      <w:spacing w:after="160" w:line="259" w:lineRule="auto"/>
    </w:pPr>
    <w:rPr>
      <w:lang w:val="es-EC" w:eastAsia="es-EC"/>
    </w:rPr>
  </w:style>
  <w:style w:type="paragraph" w:customStyle="1" w:styleId="75EFBCC97CE048B0AF775B2764903D7B">
    <w:name w:val="75EFBCC97CE048B0AF775B2764903D7B"/>
    <w:rsid w:val="0038681F"/>
    <w:pPr>
      <w:spacing w:after="160" w:line="259" w:lineRule="auto"/>
    </w:pPr>
    <w:rPr>
      <w:lang w:val="es-EC" w:eastAsia="es-EC"/>
    </w:rPr>
  </w:style>
  <w:style w:type="paragraph" w:customStyle="1" w:styleId="266AF308A57546599B2CBA4BE72216D3">
    <w:name w:val="266AF308A57546599B2CBA4BE72216D3"/>
    <w:rsid w:val="0038681F"/>
    <w:pPr>
      <w:spacing w:after="160" w:line="259" w:lineRule="auto"/>
    </w:pPr>
    <w:rPr>
      <w:lang w:val="es-EC" w:eastAsia="es-EC"/>
    </w:rPr>
  </w:style>
  <w:style w:type="paragraph" w:customStyle="1" w:styleId="EC8F021FD0294A3CB84C073701D01776">
    <w:name w:val="EC8F021FD0294A3CB84C073701D01776"/>
    <w:rsid w:val="0038681F"/>
    <w:pPr>
      <w:spacing w:after="160" w:line="259" w:lineRule="auto"/>
    </w:pPr>
    <w:rPr>
      <w:lang w:val="es-EC" w:eastAsia="es-EC"/>
    </w:rPr>
  </w:style>
  <w:style w:type="paragraph" w:customStyle="1" w:styleId="3EBCC8A8F9D942A8A945D3C1732BAFAA">
    <w:name w:val="3EBCC8A8F9D942A8A945D3C1732BAFAA"/>
    <w:rsid w:val="0038681F"/>
    <w:pPr>
      <w:spacing w:after="160" w:line="259" w:lineRule="auto"/>
    </w:pPr>
    <w:rPr>
      <w:lang w:val="es-EC" w:eastAsia="es-EC"/>
    </w:rPr>
  </w:style>
  <w:style w:type="paragraph" w:customStyle="1" w:styleId="ED00C42AD2CD4720AE00BB407DAB5D43">
    <w:name w:val="ED00C42AD2CD4720AE00BB407DAB5D43"/>
    <w:rsid w:val="0038681F"/>
    <w:pPr>
      <w:spacing w:after="160" w:line="259" w:lineRule="auto"/>
    </w:pPr>
    <w:rPr>
      <w:lang w:val="es-EC" w:eastAsia="es-EC"/>
    </w:rPr>
  </w:style>
  <w:style w:type="paragraph" w:customStyle="1" w:styleId="844E230EFC1D4E8C82D24CE57FA09725">
    <w:name w:val="844E230EFC1D4E8C82D24CE57FA09725"/>
    <w:rsid w:val="0038681F"/>
    <w:pPr>
      <w:spacing w:after="160" w:line="259" w:lineRule="auto"/>
    </w:pPr>
    <w:rPr>
      <w:lang w:val="es-EC" w:eastAsia="es-EC"/>
    </w:rPr>
  </w:style>
  <w:style w:type="paragraph" w:customStyle="1" w:styleId="2E6E6ACBB3434550A7C3D2ED7C55E78B">
    <w:name w:val="2E6E6ACBB3434550A7C3D2ED7C55E78B"/>
    <w:rsid w:val="0038681F"/>
    <w:pPr>
      <w:spacing w:after="160" w:line="259" w:lineRule="auto"/>
    </w:pPr>
    <w:rPr>
      <w:lang w:val="es-EC" w:eastAsia="es-EC"/>
    </w:rPr>
  </w:style>
  <w:style w:type="paragraph" w:customStyle="1" w:styleId="932AEAD8C0B34AAEA40D580277D3B54F">
    <w:name w:val="932AEAD8C0B34AAEA40D580277D3B54F"/>
    <w:rsid w:val="0038681F"/>
    <w:pPr>
      <w:spacing w:after="160" w:line="259" w:lineRule="auto"/>
    </w:pPr>
    <w:rPr>
      <w:lang w:val="es-EC" w:eastAsia="es-EC"/>
    </w:rPr>
  </w:style>
  <w:style w:type="paragraph" w:customStyle="1" w:styleId="9B19DB30CA30477E9FD8881B904E4B6B">
    <w:name w:val="9B19DB30CA30477E9FD8881B904E4B6B"/>
    <w:rsid w:val="0038681F"/>
    <w:pPr>
      <w:spacing w:after="160" w:line="259" w:lineRule="auto"/>
    </w:pPr>
    <w:rPr>
      <w:lang w:val="es-EC" w:eastAsia="es-EC"/>
    </w:rPr>
  </w:style>
  <w:style w:type="paragraph" w:customStyle="1" w:styleId="E8C5FF28945C41C399FE55C112B0D8B5">
    <w:name w:val="E8C5FF28945C41C399FE55C112B0D8B5"/>
    <w:rsid w:val="0038681F"/>
    <w:pPr>
      <w:spacing w:after="160" w:line="259" w:lineRule="auto"/>
    </w:pPr>
    <w:rPr>
      <w:lang w:val="es-EC" w:eastAsia="es-EC"/>
    </w:rPr>
  </w:style>
  <w:style w:type="paragraph" w:customStyle="1" w:styleId="22B08CE4E46D41A39B3F58D17E5BF9A2">
    <w:name w:val="22B08CE4E46D41A39B3F58D17E5BF9A2"/>
    <w:rsid w:val="0038681F"/>
    <w:pPr>
      <w:spacing w:after="160" w:line="259" w:lineRule="auto"/>
    </w:pPr>
    <w:rPr>
      <w:lang w:val="es-EC" w:eastAsia="es-EC"/>
    </w:rPr>
  </w:style>
  <w:style w:type="paragraph" w:customStyle="1" w:styleId="20DF79E130124A1DB5F60E4355E2732C">
    <w:name w:val="20DF79E130124A1DB5F60E4355E2732C"/>
    <w:rsid w:val="0038681F"/>
    <w:pPr>
      <w:spacing w:after="160" w:line="259" w:lineRule="auto"/>
    </w:pPr>
    <w:rPr>
      <w:lang w:val="es-EC" w:eastAsia="es-EC"/>
    </w:rPr>
  </w:style>
  <w:style w:type="paragraph" w:customStyle="1" w:styleId="7BC14B4063DF4FF1ADAB3FD66F3D5D6B">
    <w:name w:val="7BC14B4063DF4FF1ADAB3FD66F3D5D6B"/>
    <w:rsid w:val="0038681F"/>
    <w:pPr>
      <w:spacing w:after="160" w:line="259" w:lineRule="auto"/>
    </w:pPr>
    <w:rPr>
      <w:lang w:val="es-EC" w:eastAsia="es-EC"/>
    </w:rPr>
  </w:style>
  <w:style w:type="paragraph" w:customStyle="1" w:styleId="93C6B4A553604D5AB5AB86E66B57046D">
    <w:name w:val="93C6B4A553604D5AB5AB86E66B57046D"/>
    <w:rsid w:val="0038681F"/>
    <w:pPr>
      <w:spacing w:after="160" w:line="259" w:lineRule="auto"/>
    </w:pPr>
    <w:rPr>
      <w:lang w:val="es-EC" w:eastAsia="es-EC"/>
    </w:rPr>
  </w:style>
  <w:style w:type="paragraph" w:customStyle="1" w:styleId="851233A3BC9C40A7A2305603F3357F3A">
    <w:name w:val="851233A3BC9C40A7A2305603F3357F3A"/>
    <w:rsid w:val="0038681F"/>
    <w:pPr>
      <w:spacing w:after="160" w:line="259" w:lineRule="auto"/>
    </w:pPr>
    <w:rPr>
      <w:lang w:val="es-EC" w:eastAsia="es-EC"/>
    </w:rPr>
  </w:style>
  <w:style w:type="paragraph" w:customStyle="1" w:styleId="40F87CA97E604144BB67682FC9B378D4">
    <w:name w:val="40F87CA97E604144BB67682FC9B378D4"/>
    <w:rsid w:val="0038681F"/>
    <w:pPr>
      <w:spacing w:after="160" w:line="259" w:lineRule="auto"/>
    </w:pPr>
    <w:rPr>
      <w:lang w:val="es-EC" w:eastAsia="es-EC"/>
    </w:rPr>
  </w:style>
  <w:style w:type="paragraph" w:customStyle="1" w:styleId="9F2D493E181C4B3D801BDC39B150B643">
    <w:name w:val="9F2D493E181C4B3D801BDC39B150B643"/>
    <w:rsid w:val="0038681F"/>
    <w:pPr>
      <w:spacing w:after="160" w:line="259" w:lineRule="auto"/>
    </w:pPr>
    <w:rPr>
      <w:lang w:val="es-EC" w:eastAsia="es-EC"/>
    </w:rPr>
  </w:style>
  <w:style w:type="paragraph" w:customStyle="1" w:styleId="9913E05A61F24BB0A5CB94A9898DDE80">
    <w:name w:val="9913E05A61F24BB0A5CB94A9898DDE80"/>
    <w:rsid w:val="0038681F"/>
    <w:pPr>
      <w:spacing w:after="160" w:line="259" w:lineRule="auto"/>
    </w:pPr>
    <w:rPr>
      <w:lang w:val="es-EC" w:eastAsia="es-EC"/>
    </w:rPr>
  </w:style>
  <w:style w:type="paragraph" w:customStyle="1" w:styleId="26D8F95608EF409EBF90DDD40566B514">
    <w:name w:val="26D8F95608EF409EBF90DDD40566B514"/>
    <w:rsid w:val="0038681F"/>
    <w:pPr>
      <w:spacing w:after="160" w:line="259" w:lineRule="auto"/>
    </w:pPr>
    <w:rPr>
      <w:lang w:val="es-EC" w:eastAsia="es-EC"/>
    </w:rPr>
  </w:style>
  <w:style w:type="paragraph" w:customStyle="1" w:styleId="269D3C09C448461380E505319DBB5F18">
    <w:name w:val="269D3C09C448461380E505319DBB5F18"/>
    <w:rsid w:val="0038681F"/>
    <w:pPr>
      <w:spacing w:after="160" w:line="259" w:lineRule="auto"/>
    </w:pPr>
    <w:rPr>
      <w:lang w:val="es-EC" w:eastAsia="es-EC"/>
    </w:rPr>
  </w:style>
  <w:style w:type="paragraph" w:customStyle="1" w:styleId="A642F25C5E2E4C9BA7A01A7D1F475289">
    <w:name w:val="A642F25C5E2E4C9BA7A01A7D1F475289"/>
    <w:rsid w:val="0038681F"/>
    <w:pPr>
      <w:spacing w:after="160" w:line="259" w:lineRule="auto"/>
    </w:pPr>
    <w:rPr>
      <w:lang w:val="es-EC" w:eastAsia="es-EC"/>
    </w:rPr>
  </w:style>
  <w:style w:type="paragraph" w:customStyle="1" w:styleId="B819CC1E67054F31B684181DC78F50C4">
    <w:name w:val="B819CC1E67054F31B684181DC78F50C4"/>
    <w:rsid w:val="0038681F"/>
    <w:pPr>
      <w:spacing w:after="160" w:line="259" w:lineRule="auto"/>
    </w:pPr>
    <w:rPr>
      <w:lang w:val="es-EC" w:eastAsia="es-EC"/>
    </w:rPr>
  </w:style>
  <w:style w:type="paragraph" w:customStyle="1" w:styleId="8C2DF56294F44DEDA47900519E5B3374">
    <w:name w:val="8C2DF56294F44DEDA47900519E5B3374"/>
    <w:rsid w:val="0038681F"/>
    <w:pPr>
      <w:spacing w:after="160" w:line="259" w:lineRule="auto"/>
    </w:pPr>
    <w:rPr>
      <w:lang w:val="es-EC" w:eastAsia="es-EC"/>
    </w:rPr>
  </w:style>
  <w:style w:type="paragraph" w:customStyle="1" w:styleId="9FC5A3AFD7C54ABCA09B6ECC64BED5DE">
    <w:name w:val="9FC5A3AFD7C54ABCA09B6ECC64BED5DE"/>
    <w:rsid w:val="0038681F"/>
    <w:pPr>
      <w:spacing w:after="160" w:line="259" w:lineRule="auto"/>
    </w:pPr>
    <w:rPr>
      <w:lang w:val="es-EC" w:eastAsia="es-EC"/>
    </w:rPr>
  </w:style>
  <w:style w:type="paragraph" w:customStyle="1" w:styleId="9AFD0DCCF4034489A24A162341AA5C36">
    <w:name w:val="9AFD0DCCF4034489A24A162341AA5C36"/>
    <w:rsid w:val="0038681F"/>
    <w:pPr>
      <w:spacing w:after="160" w:line="259" w:lineRule="auto"/>
    </w:pPr>
    <w:rPr>
      <w:lang w:val="es-EC" w:eastAsia="es-EC"/>
    </w:rPr>
  </w:style>
  <w:style w:type="paragraph" w:customStyle="1" w:styleId="71EA7ADA2F064D298929D053B5521AF0">
    <w:name w:val="71EA7ADA2F064D298929D053B5521AF0"/>
    <w:rsid w:val="0038681F"/>
    <w:pPr>
      <w:spacing w:after="160" w:line="259" w:lineRule="auto"/>
    </w:pPr>
    <w:rPr>
      <w:lang w:val="es-EC" w:eastAsia="es-EC"/>
    </w:rPr>
  </w:style>
  <w:style w:type="paragraph" w:customStyle="1" w:styleId="20583DE9E0D044F8AE93A4D54DE1A3A2">
    <w:name w:val="20583DE9E0D044F8AE93A4D54DE1A3A2"/>
    <w:rsid w:val="0038681F"/>
    <w:pPr>
      <w:spacing w:after="160" w:line="259" w:lineRule="auto"/>
    </w:pPr>
    <w:rPr>
      <w:lang w:val="es-EC" w:eastAsia="es-EC"/>
    </w:rPr>
  </w:style>
  <w:style w:type="paragraph" w:customStyle="1" w:styleId="5708DE6395A9443E9299F431268090C1">
    <w:name w:val="5708DE6395A9443E9299F431268090C1"/>
    <w:rsid w:val="0038681F"/>
    <w:pPr>
      <w:spacing w:after="160" w:line="259" w:lineRule="auto"/>
    </w:pPr>
    <w:rPr>
      <w:lang w:val="es-EC" w:eastAsia="es-EC"/>
    </w:rPr>
  </w:style>
  <w:style w:type="paragraph" w:customStyle="1" w:styleId="8B6D88A583714528B3B1A25B23E7C1F8">
    <w:name w:val="8B6D88A583714528B3B1A25B23E7C1F8"/>
    <w:rsid w:val="0038681F"/>
    <w:pPr>
      <w:spacing w:after="160" w:line="259" w:lineRule="auto"/>
    </w:pPr>
    <w:rPr>
      <w:lang w:val="es-EC" w:eastAsia="es-EC"/>
    </w:rPr>
  </w:style>
  <w:style w:type="paragraph" w:customStyle="1" w:styleId="B40DD49A6867466D88C3FEDA40C0246C">
    <w:name w:val="B40DD49A6867466D88C3FEDA40C0246C"/>
    <w:rsid w:val="0038681F"/>
    <w:pPr>
      <w:spacing w:after="160" w:line="259" w:lineRule="auto"/>
    </w:pPr>
    <w:rPr>
      <w:lang w:val="es-EC" w:eastAsia="es-EC"/>
    </w:rPr>
  </w:style>
  <w:style w:type="paragraph" w:customStyle="1" w:styleId="E33C1F0E260D409CB5F55C735790D59B">
    <w:name w:val="E33C1F0E260D409CB5F55C735790D59B"/>
    <w:rsid w:val="0038681F"/>
    <w:pPr>
      <w:spacing w:after="160" w:line="259" w:lineRule="auto"/>
    </w:pPr>
    <w:rPr>
      <w:lang w:val="es-EC" w:eastAsia="es-EC"/>
    </w:rPr>
  </w:style>
  <w:style w:type="paragraph" w:customStyle="1" w:styleId="66396231296545D8BB22AAE2310BA420">
    <w:name w:val="66396231296545D8BB22AAE2310BA420"/>
    <w:rsid w:val="0038681F"/>
    <w:pPr>
      <w:spacing w:after="160" w:line="259" w:lineRule="auto"/>
    </w:pPr>
    <w:rPr>
      <w:lang w:val="es-EC" w:eastAsia="es-EC"/>
    </w:rPr>
  </w:style>
  <w:style w:type="paragraph" w:customStyle="1" w:styleId="35C74D69D5BE42CB890B584858FC1989">
    <w:name w:val="35C74D69D5BE42CB890B584858FC1989"/>
    <w:rsid w:val="0038681F"/>
    <w:pPr>
      <w:spacing w:after="160" w:line="259" w:lineRule="auto"/>
    </w:pPr>
    <w:rPr>
      <w:lang w:val="es-EC" w:eastAsia="es-EC"/>
    </w:rPr>
  </w:style>
  <w:style w:type="paragraph" w:customStyle="1" w:styleId="1C1D19D5378E4C2F9324440BA0923FEE">
    <w:name w:val="1C1D19D5378E4C2F9324440BA0923FEE"/>
    <w:rsid w:val="0038681F"/>
    <w:pPr>
      <w:spacing w:after="160" w:line="259" w:lineRule="auto"/>
    </w:pPr>
    <w:rPr>
      <w:lang w:val="es-EC" w:eastAsia="es-EC"/>
    </w:rPr>
  </w:style>
  <w:style w:type="paragraph" w:customStyle="1" w:styleId="D3059FE9109C4C06902B14E8177DB6FA">
    <w:name w:val="D3059FE9109C4C06902B14E8177DB6FA"/>
    <w:rsid w:val="0038681F"/>
    <w:pPr>
      <w:spacing w:after="160" w:line="259" w:lineRule="auto"/>
    </w:pPr>
    <w:rPr>
      <w:lang w:val="es-EC" w:eastAsia="es-EC"/>
    </w:rPr>
  </w:style>
  <w:style w:type="paragraph" w:customStyle="1" w:styleId="A1B1E28DBACE4C8F8B3A6E45D03E6D97">
    <w:name w:val="A1B1E28DBACE4C8F8B3A6E45D03E6D97"/>
    <w:rsid w:val="0038681F"/>
    <w:pPr>
      <w:spacing w:after="160" w:line="259" w:lineRule="auto"/>
    </w:pPr>
    <w:rPr>
      <w:lang w:val="es-EC" w:eastAsia="es-EC"/>
    </w:rPr>
  </w:style>
  <w:style w:type="paragraph" w:customStyle="1" w:styleId="6F152B16C6DE44AB9BBCBB5718313195">
    <w:name w:val="6F152B16C6DE44AB9BBCBB5718313195"/>
    <w:rsid w:val="0038681F"/>
    <w:pPr>
      <w:spacing w:after="160" w:line="259" w:lineRule="auto"/>
    </w:pPr>
    <w:rPr>
      <w:lang w:val="es-EC" w:eastAsia="es-EC"/>
    </w:rPr>
  </w:style>
  <w:style w:type="paragraph" w:customStyle="1" w:styleId="4EB9DFECE4D040BABB88B08BA06A4169">
    <w:name w:val="4EB9DFECE4D040BABB88B08BA06A4169"/>
    <w:rsid w:val="0038681F"/>
    <w:pPr>
      <w:spacing w:after="160" w:line="259" w:lineRule="auto"/>
    </w:pPr>
    <w:rPr>
      <w:lang w:val="es-EC" w:eastAsia="es-EC"/>
    </w:rPr>
  </w:style>
  <w:style w:type="paragraph" w:customStyle="1" w:styleId="DFA420644CE74810A83D88A630F8545E">
    <w:name w:val="DFA420644CE74810A83D88A630F8545E"/>
    <w:rsid w:val="0038681F"/>
    <w:pPr>
      <w:spacing w:after="160" w:line="259" w:lineRule="auto"/>
    </w:pPr>
    <w:rPr>
      <w:lang w:val="es-EC" w:eastAsia="es-EC"/>
    </w:rPr>
  </w:style>
  <w:style w:type="paragraph" w:customStyle="1" w:styleId="9C6EDC435C5C4C06A5D7FD8FBFCFED2D">
    <w:name w:val="9C6EDC435C5C4C06A5D7FD8FBFCFED2D"/>
    <w:rsid w:val="0038681F"/>
    <w:pPr>
      <w:spacing w:after="160" w:line="259" w:lineRule="auto"/>
    </w:pPr>
    <w:rPr>
      <w:lang w:val="es-EC" w:eastAsia="es-EC"/>
    </w:rPr>
  </w:style>
  <w:style w:type="paragraph" w:customStyle="1" w:styleId="D70A6773434C4C72B18EF7FF6F6E0BC3">
    <w:name w:val="D70A6773434C4C72B18EF7FF6F6E0BC3"/>
    <w:rsid w:val="0038681F"/>
    <w:pPr>
      <w:spacing w:after="160" w:line="259" w:lineRule="auto"/>
    </w:pPr>
    <w:rPr>
      <w:lang w:val="es-EC" w:eastAsia="es-EC"/>
    </w:rPr>
  </w:style>
  <w:style w:type="paragraph" w:customStyle="1" w:styleId="0B3CE39DB9D9401AA6500DF21209246C">
    <w:name w:val="0B3CE39DB9D9401AA6500DF21209246C"/>
    <w:rsid w:val="0038681F"/>
    <w:pPr>
      <w:spacing w:after="160" w:line="259" w:lineRule="auto"/>
    </w:pPr>
    <w:rPr>
      <w:lang w:val="es-EC" w:eastAsia="es-EC"/>
    </w:rPr>
  </w:style>
  <w:style w:type="paragraph" w:customStyle="1" w:styleId="262DAFCD3F0047648BF43427BDC4A523">
    <w:name w:val="262DAFCD3F0047648BF43427BDC4A523"/>
    <w:rsid w:val="0038681F"/>
    <w:pPr>
      <w:spacing w:after="160" w:line="259" w:lineRule="auto"/>
    </w:pPr>
    <w:rPr>
      <w:lang w:val="es-EC" w:eastAsia="es-EC"/>
    </w:rPr>
  </w:style>
  <w:style w:type="paragraph" w:customStyle="1" w:styleId="AD2FCB19DDA94288BE1724B69F06372F">
    <w:name w:val="AD2FCB19DDA94288BE1724B69F06372F"/>
    <w:rsid w:val="0038681F"/>
    <w:pPr>
      <w:spacing w:after="160" w:line="259" w:lineRule="auto"/>
    </w:pPr>
    <w:rPr>
      <w:lang w:val="es-EC" w:eastAsia="es-EC"/>
    </w:rPr>
  </w:style>
  <w:style w:type="paragraph" w:customStyle="1" w:styleId="78B6E4564CF849F69993790C2D85C200">
    <w:name w:val="78B6E4564CF849F69993790C2D85C200"/>
    <w:rsid w:val="0038681F"/>
    <w:pPr>
      <w:spacing w:after="160" w:line="259" w:lineRule="auto"/>
    </w:pPr>
    <w:rPr>
      <w:lang w:val="es-EC" w:eastAsia="es-EC"/>
    </w:rPr>
  </w:style>
  <w:style w:type="paragraph" w:customStyle="1" w:styleId="1A1D8655CC984E5097FA68FD66E12B06">
    <w:name w:val="1A1D8655CC984E5097FA68FD66E12B06"/>
    <w:rsid w:val="0038681F"/>
    <w:pPr>
      <w:spacing w:after="160" w:line="259" w:lineRule="auto"/>
    </w:pPr>
    <w:rPr>
      <w:lang w:val="es-EC" w:eastAsia="es-EC"/>
    </w:rPr>
  </w:style>
  <w:style w:type="paragraph" w:customStyle="1" w:styleId="96F4C294B3674D6EBD0087B442F78468">
    <w:name w:val="96F4C294B3674D6EBD0087B442F78468"/>
    <w:rsid w:val="0038681F"/>
    <w:pPr>
      <w:spacing w:after="160" w:line="259" w:lineRule="auto"/>
    </w:pPr>
    <w:rPr>
      <w:lang w:val="es-EC" w:eastAsia="es-EC"/>
    </w:rPr>
  </w:style>
  <w:style w:type="paragraph" w:customStyle="1" w:styleId="3D2FF101C5B447CE9E056803D2E38A04">
    <w:name w:val="3D2FF101C5B447CE9E056803D2E38A04"/>
    <w:rsid w:val="0038681F"/>
    <w:pPr>
      <w:spacing w:after="160" w:line="259" w:lineRule="auto"/>
    </w:pPr>
    <w:rPr>
      <w:lang w:val="es-EC" w:eastAsia="es-EC"/>
    </w:rPr>
  </w:style>
  <w:style w:type="paragraph" w:customStyle="1" w:styleId="7A39062D0C7A4E0E86B1E43EFA2A842B">
    <w:name w:val="7A39062D0C7A4E0E86B1E43EFA2A842B"/>
    <w:rsid w:val="0038681F"/>
    <w:pPr>
      <w:spacing w:after="160" w:line="259" w:lineRule="auto"/>
    </w:pPr>
    <w:rPr>
      <w:lang w:val="es-EC" w:eastAsia="es-EC"/>
    </w:rPr>
  </w:style>
  <w:style w:type="paragraph" w:customStyle="1" w:styleId="9B7914CD9A90470493AAA249091DBFF2">
    <w:name w:val="9B7914CD9A90470493AAA249091DBFF2"/>
    <w:rsid w:val="0038681F"/>
    <w:pPr>
      <w:spacing w:after="160" w:line="259" w:lineRule="auto"/>
    </w:pPr>
    <w:rPr>
      <w:lang w:val="es-EC" w:eastAsia="es-EC"/>
    </w:rPr>
  </w:style>
  <w:style w:type="paragraph" w:customStyle="1" w:styleId="58F8646B95E64E9A8ACD438135C94B46">
    <w:name w:val="58F8646B95E64E9A8ACD438135C94B46"/>
    <w:rsid w:val="0038681F"/>
    <w:pPr>
      <w:spacing w:after="160" w:line="259" w:lineRule="auto"/>
    </w:pPr>
    <w:rPr>
      <w:lang w:val="es-EC" w:eastAsia="es-EC"/>
    </w:rPr>
  </w:style>
  <w:style w:type="paragraph" w:customStyle="1" w:styleId="32BB860CBD5241AFB7738D5899B89E70">
    <w:name w:val="32BB860CBD5241AFB7738D5899B89E70"/>
    <w:rsid w:val="0038681F"/>
    <w:pPr>
      <w:spacing w:after="160" w:line="259" w:lineRule="auto"/>
    </w:pPr>
    <w:rPr>
      <w:lang w:val="es-EC" w:eastAsia="es-EC"/>
    </w:rPr>
  </w:style>
  <w:style w:type="paragraph" w:customStyle="1" w:styleId="04E7DA4D391D44D59F300001F35527AF">
    <w:name w:val="04E7DA4D391D44D59F300001F35527AF"/>
    <w:rsid w:val="0038681F"/>
    <w:pPr>
      <w:spacing w:after="160" w:line="259" w:lineRule="auto"/>
    </w:pPr>
    <w:rPr>
      <w:lang w:val="es-EC" w:eastAsia="es-EC"/>
    </w:rPr>
  </w:style>
  <w:style w:type="paragraph" w:customStyle="1" w:styleId="65B9561C9F934E9EA61B22DAFC0781EB">
    <w:name w:val="65B9561C9F934E9EA61B22DAFC0781EB"/>
    <w:rsid w:val="0038681F"/>
    <w:pPr>
      <w:spacing w:after="160" w:line="259" w:lineRule="auto"/>
    </w:pPr>
    <w:rPr>
      <w:lang w:val="es-EC" w:eastAsia="es-EC"/>
    </w:rPr>
  </w:style>
  <w:style w:type="paragraph" w:customStyle="1" w:styleId="3E5B0158005248D88435A83DEDEAE93C">
    <w:name w:val="3E5B0158005248D88435A83DEDEAE93C"/>
    <w:rsid w:val="0038681F"/>
    <w:pPr>
      <w:spacing w:after="160" w:line="259" w:lineRule="auto"/>
    </w:pPr>
    <w:rPr>
      <w:lang w:val="es-EC" w:eastAsia="es-EC"/>
    </w:rPr>
  </w:style>
  <w:style w:type="paragraph" w:customStyle="1" w:styleId="D8A5A90ECF314F9DB4C1F790B06B87A2">
    <w:name w:val="D8A5A90ECF314F9DB4C1F790B06B87A2"/>
    <w:rsid w:val="0038681F"/>
    <w:pPr>
      <w:spacing w:after="160" w:line="259" w:lineRule="auto"/>
    </w:pPr>
    <w:rPr>
      <w:lang w:val="es-EC" w:eastAsia="es-EC"/>
    </w:rPr>
  </w:style>
  <w:style w:type="paragraph" w:customStyle="1" w:styleId="5555E8C6C4804DBE82A5FC3C34497BD7">
    <w:name w:val="5555E8C6C4804DBE82A5FC3C34497BD7"/>
    <w:rsid w:val="0038681F"/>
    <w:pPr>
      <w:spacing w:after="160" w:line="259" w:lineRule="auto"/>
    </w:pPr>
    <w:rPr>
      <w:lang w:val="es-EC" w:eastAsia="es-EC"/>
    </w:rPr>
  </w:style>
  <w:style w:type="paragraph" w:customStyle="1" w:styleId="702D89E2D7DD4893827C2C0896F96F66">
    <w:name w:val="702D89E2D7DD4893827C2C0896F96F66"/>
    <w:rsid w:val="0038681F"/>
    <w:pPr>
      <w:spacing w:after="160" w:line="259" w:lineRule="auto"/>
    </w:pPr>
    <w:rPr>
      <w:lang w:val="es-EC" w:eastAsia="es-EC"/>
    </w:rPr>
  </w:style>
  <w:style w:type="paragraph" w:customStyle="1" w:styleId="F1651D4BE21C4F73BD1B2DEEC4DE396C">
    <w:name w:val="F1651D4BE21C4F73BD1B2DEEC4DE396C"/>
    <w:rsid w:val="0038681F"/>
    <w:pPr>
      <w:spacing w:after="160" w:line="259" w:lineRule="auto"/>
    </w:pPr>
    <w:rPr>
      <w:lang w:val="es-EC" w:eastAsia="es-EC"/>
    </w:rPr>
  </w:style>
  <w:style w:type="paragraph" w:customStyle="1" w:styleId="23DCE56E44D645A9AFF0BFDE669AC35E">
    <w:name w:val="23DCE56E44D645A9AFF0BFDE669AC35E"/>
    <w:rsid w:val="0038681F"/>
    <w:pPr>
      <w:spacing w:after="160" w:line="259" w:lineRule="auto"/>
    </w:pPr>
    <w:rPr>
      <w:lang w:val="es-EC" w:eastAsia="es-EC"/>
    </w:rPr>
  </w:style>
  <w:style w:type="paragraph" w:customStyle="1" w:styleId="DA9A81DBE08943CDB98A11F37AB0F5BF">
    <w:name w:val="DA9A81DBE08943CDB98A11F37AB0F5BF"/>
    <w:rsid w:val="0038681F"/>
    <w:pPr>
      <w:spacing w:after="160" w:line="259" w:lineRule="auto"/>
    </w:pPr>
    <w:rPr>
      <w:lang w:val="es-EC" w:eastAsia="es-EC"/>
    </w:rPr>
  </w:style>
  <w:style w:type="paragraph" w:customStyle="1" w:styleId="9D41EEEA2AD942E79C4E81BCA197FF76">
    <w:name w:val="9D41EEEA2AD942E79C4E81BCA197FF76"/>
    <w:rsid w:val="0038681F"/>
    <w:pPr>
      <w:spacing w:after="160" w:line="259" w:lineRule="auto"/>
    </w:pPr>
    <w:rPr>
      <w:lang w:val="es-EC" w:eastAsia="es-EC"/>
    </w:rPr>
  </w:style>
  <w:style w:type="paragraph" w:customStyle="1" w:styleId="F35210A6B9A4428DA227435C2DFF4FD8">
    <w:name w:val="F35210A6B9A4428DA227435C2DFF4FD8"/>
    <w:rsid w:val="0038681F"/>
    <w:pPr>
      <w:spacing w:after="160" w:line="259" w:lineRule="auto"/>
    </w:pPr>
    <w:rPr>
      <w:lang w:val="es-EC" w:eastAsia="es-EC"/>
    </w:rPr>
  </w:style>
  <w:style w:type="paragraph" w:customStyle="1" w:styleId="67076ED236EC4F80AE11DAFB4CD02285">
    <w:name w:val="67076ED236EC4F80AE11DAFB4CD02285"/>
    <w:rsid w:val="0038681F"/>
    <w:pPr>
      <w:spacing w:after="160" w:line="259" w:lineRule="auto"/>
    </w:pPr>
    <w:rPr>
      <w:lang w:val="es-EC" w:eastAsia="es-EC"/>
    </w:rPr>
  </w:style>
  <w:style w:type="paragraph" w:customStyle="1" w:styleId="351DD9A13D60445CA711FF1FD8F5C2A4">
    <w:name w:val="351DD9A13D60445CA711FF1FD8F5C2A4"/>
    <w:rsid w:val="0038681F"/>
    <w:pPr>
      <w:spacing w:after="160" w:line="259" w:lineRule="auto"/>
    </w:pPr>
    <w:rPr>
      <w:lang w:val="es-EC" w:eastAsia="es-EC"/>
    </w:rPr>
  </w:style>
  <w:style w:type="paragraph" w:customStyle="1" w:styleId="4B952E9F135C42C39530F0A35F39D62E">
    <w:name w:val="4B952E9F135C42C39530F0A35F39D62E"/>
    <w:rsid w:val="0038681F"/>
    <w:pPr>
      <w:spacing w:after="160" w:line="259" w:lineRule="auto"/>
    </w:pPr>
    <w:rPr>
      <w:lang w:val="es-EC" w:eastAsia="es-EC"/>
    </w:rPr>
  </w:style>
  <w:style w:type="paragraph" w:customStyle="1" w:styleId="FB71479BC89243679A75E1E1AA4E1D10">
    <w:name w:val="FB71479BC89243679A75E1E1AA4E1D10"/>
    <w:rsid w:val="0038681F"/>
    <w:pPr>
      <w:spacing w:after="160" w:line="259" w:lineRule="auto"/>
    </w:pPr>
    <w:rPr>
      <w:lang w:val="es-EC" w:eastAsia="es-EC"/>
    </w:rPr>
  </w:style>
  <w:style w:type="paragraph" w:customStyle="1" w:styleId="816994B37AA14CA39A99F6374D9F7BCA">
    <w:name w:val="816994B37AA14CA39A99F6374D9F7BCA"/>
    <w:rsid w:val="0038681F"/>
    <w:pPr>
      <w:spacing w:after="160" w:line="259" w:lineRule="auto"/>
    </w:pPr>
    <w:rPr>
      <w:lang w:val="es-EC" w:eastAsia="es-EC"/>
    </w:rPr>
  </w:style>
  <w:style w:type="paragraph" w:customStyle="1" w:styleId="D6C24A048FB14D389B3ABAE9548F66CE">
    <w:name w:val="D6C24A048FB14D389B3ABAE9548F66CE"/>
    <w:rsid w:val="0038681F"/>
    <w:pPr>
      <w:spacing w:after="160" w:line="259" w:lineRule="auto"/>
    </w:pPr>
    <w:rPr>
      <w:lang w:val="es-EC" w:eastAsia="es-EC"/>
    </w:rPr>
  </w:style>
  <w:style w:type="paragraph" w:customStyle="1" w:styleId="4B3AB374A1674424B0AF6527A168D37B">
    <w:name w:val="4B3AB374A1674424B0AF6527A168D37B"/>
    <w:rsid w:val="0038681F"/>
    <w:pPr>
      <w:spacing w:after="160" w:line="259" w:lineRule="auto"/>
    </w:pPr>
    <w:rPr>
      <w:lang w:val="es-EC" w:eastAsia="es-EC"/>
    </w:rPr>
  </w:style>
  <w:style w:type="paragraph" w:customStyle="1" w:styleId="1351FFEA2CA04F22A1357EB0E0136EF4">
    <w:name w:val="1351FFEA2CA04F22A1357EB0E0136EF4"/>
    <w:rsid w:val="0038681F"/>
    <w:pPr>
      <w:spacing w:after="160" w:line="259" w:lineRule="auto"/>
    </w:pPr>
    <w:rPr>
      <w:lang w:val="es-EC" w:eastAsia="es-EC"/>
    </w:rPr>
  </w:style>
  <w:style w:type="paragraph" w:customStyle="1" w:styleId="B1E72F17A59C4774815186D4EE087839">
    <w:name w:val="B1E72F17A59C4774815186D4EE087839"/>
    <w:rsid w:val="0038681F"/>
    <w:pPr>
      <w:spacing w:after="160" w:line="259" w:lineRule="auto"/>
    </w:pPr>
    <w:rPr>
      <w:lang w:val="es-EC" w:eastAsia="es-EC"/>
    </w:rPr>
  </w:style>
  <w:style w:type="paragraph" w:customStyle="1" w:styleId="FEE0BB5977AF4D739F6599C211441210">
    <w:name w:val="FEE0BB5977AF4D739F6599C211441210"/>
    <w:rsid w:val="0038681F"/>
    <w:pPr>
      <w:spacing w:after="160" w:line="259" w:lineRule="auto"/>
    </w:pPr>
    <w:rPr>
      <w:lang w:val="es-EC" w:eastAsia="es-EC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E44E29-800B-6E47-B14D-886845A11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C:\Users\Planificación\Documents\2017 CONTROL TÉCNICO\INSTRUCTIVO CERTIFICACIÓN ORIGEN NACIONA INDEPENDIENTE\ANEXO 3_FORMULARIO_ORIGEN NACIONAL INDEPENDIENTE.dotm</Template>
  <TotalTime>8</TotalTime>
  <Pages>3</Pages>
  <Words>599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Planificación</dc:creator>
  <cp:lastModifiedBy>Microsoft Office User</cp:lastModifiedBy>
  <cp:revision>3</cp:revision>
  <cp:lastPrinted>2018-10-02T17:13:00Z</cp:lastPrinted>
  <dcterms:created xsi:type="dcterms:W3CDTF">2019-12-27T18:22:00Z</dcterms:created>
  <dcterms:modified xsi:type="dcterms:W3CDTF">2019-12-27T18:30:00Z</dcterms:modified>
</cp:coreProperties>
</file>