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Helvetica Neue Light" w:hAnsi="Helvetica Neue Light"/>
        </w:rPr>
        <w:id w:val="-304164062"/>
        <w:placeholder>
          <w:docPart w:val="6FBB1BBF8B0C0E45B995D415F340FA56"/>
        </w:placeholder>
        <w:showingPlcHdr/>
        <w:date>
          <w:dateFormat w:val="d/M/yyyy"/>
          <w:lid w:val="es-EC"/>
          <w:storeMappedDataAs w:val="dateTime"/>
          <w:calendar w:val="gregorian"/>
        </w:date>
      </w:sdtPr>
      <w:sdtEndPr/>
      <w:sdtContent>
        <w:p w14:paraId="4038D308" w14:textId="77777777" w:rsidR="002F4DD6" w:rsidRPr="006C478C" w:rsidRDefault="002F4DD6" w:rsidP="002F4DD6">
          <w:pPr>
            <w:spacing w:line="240" w:lineRule="auto"/>
            <w:contextualSpacing/>
            <w:jc w:val="right"/>
            <w:rPr>
              <w:rFonts w:ascii="Helvetica Neue Light" w:hAnsi="Helvetica Neue Light"/>
            </w:rPr>
          </w:pPr>
          <w:r w:rsidRPr="006C478C">
            <w:rPr>
              <w:rStyle w:val="Textodelmarcadordeposicin"/>
              <w:rFonts w:ascii="Helvetica Neue Light" w:hAnsi="Helvetica Neue Light"/>
            </w:rPr>
            <w:t>Haga clic aquí o pulse para escribir una fecha.</w:t>
          </w:r>
        </w:p>
      </w:sdtContent>
    </w:sdt>
    <w:p w14:paraId="54118C1B" w14:textId="77777777" w:rsidR="002F4DD6" w:rsidRPr="006C478C" w:rsidRDefault="002F4DD6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33726E0" w14:textId="6E56679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Sr. Jan Vandierendonck</w:t>
      </w:r>
    </w:p>
    <w:p w14:paraId="75DB1B9D" w14:textId="7777777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Director Ejecutivo</w:t>
      </w:r>
    </w:p>
    <w:p w14:paraId="71BF57BC" w14:textId="7777777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Instituto del Cine y Creación Audiovisual (ICCA)</w:t>
      </w:r>
    </w:p>
    <w:p w14:paraId="0C0A53A2" w14:textId="113009F5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Presente.-</w:t>
      </w:r>
    </w:p>
    <w:p w14:paraId="7AFAB326" w14:textId="7777777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0441022" w14:textId="60643FAC" w:rsidR="00480A8E" w:rsidRPr="006C478C" w:rsidRDefault="00480A8E" w:rsidP="00480A8E">
      <w:pPr>
        <w:spacing w:line="240" w:lineRule="auto"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 xml:space="preserve">Por medio del presente formulario solicito </w:t>
      </w:r>
      <w:r w:rsidR="00C35014" w:rsidRPr="006C478C">
        <w:rPr>
          <w:rFonts w:ascii="Helvetica Neue Light" w:hAnsi="Helvetica Neue Light"/>
        </w:rPr>
        <w:t xml:space="preserve">se certifique </w:t>
      </w:r>
      <w:r w:rsidR="00B5468B" w:rsidRPr="006C478C">
        <w:rPr>
          <w:rFonts w:ascii="Helvetica Neue Light" w:hAnsi="Helvetica Neue Light"/>
        </w:rPr>
        <w:t xml:space="preserve">a mi sociedad </w:t>
      </w:r>
      <w:r w:rsidR="00C35014" w:rsidRPr="006C478C">
        <w:rPr>
          <w:rFonts w:ascii="Helvetica Neue Light" w:hAnsi="Helvetica Neue Light"/>
        </w:rPr>
        <w:t>como Usuario del Banco de Contenidos</w:t>
      </w:r>
      <w:r w:rsidRPr="006C478C">
        <w:rPr>
          <w:rFonts w:ascii="Helvetica Neue Light" w:hAnsi="Helvetica Neue Light"/>
        </w:rPr>
        <w:t xml:space="preserve"> del ICCA:</w:t>
      </w:r>
    </w:p>
    <w:p w14:paraId="00EB9FCD" w14:textId="77777777" w:rsidR="006C478C" w:rsidRPr="006C478C" w:rsidRDefault="006C478C" w:rsidP="00480A8E">
      <w:pPr>
        <w:spacing w:line="240" w:lineRule="auto"/>
        <w:jc w:val="both"/>
        <w:rPr>
          <w:rFonts w:ascii="Helvetica Neue Light" w:hAnsi="Helvetica Neue Light"/>
        </w:rPr>
      </w:pP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536"/>
        <w:gridCol w:w="2205"/>
        <w:gridCol w:w="772"/>
        <w:gridCol w:w="1244"/>
        <w:gridCol w:w="1733"/>
      </w:tblGrid>
      <w:tr w:rsidR="00E4301C" w:rsidRPr="006C478C" w14:paraId="415C1420" w14:textId="77777777" w:rsidTr="00B5468B">
        <w:trPr>
          <w:trHeight w:val="719"/>
        </w:trPr>
        <w:tc>
          <w:tcPr>
            <w:tcW w:w="1049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1C933319" w14:textId="15118056" w:rsidR="00C35014" w:rsidRPr="006C478C" w:rsidRDefault="003161A9" w:rsidP="00DF2232">
            <w:pPr>
              <w:jc w:val="center"/>
              <w:rPr>
                <w:rFonts w:ascii="Helvetica Neue" w:hAnsi="Helvetica Neue"/>
                <w:b/>
                <w:sz w:val="28"/>
              </w:rPr>
            </w:pPr>
            <w:r w:rsidRPr="006C478C">
              <w:rPr>
                <w:rFonts w:ascii="Helvetica Neue" w:hAnsi="Helvetica Neue"/>
                <w:b/>
                <w:sz w:val="28"/>
              </w:rPr>
              <w:t xml:space="preserve">Formulario </w:t>
            </w:r>
            <w:r w:rsidR="00EB772B" w:rsidRPr="006C478C">
              <w:rPr>
                <w:rFonts w:ascii="Helvetica Neue" w:hAnsi="Helvetica Neue"/>
                <w:b/>
                <w:sz w:val="28"/>
              </w:rPr>
              <w:t>para</w:t>
            </w:r>
            <w:r w:rsidR="00C35014" w:rsidRPr="006C478C">
              <w:rPr>
                <w:rFonts w:ascii="Helvetica Neue" w:hAnsi="Helvetica Neue"/>
                <w:b/>
                <w:sz w:val="28"/>
              </w:rPr>
              <w:t xml:space="preserve"> la certificación como</w:t>
            </w:r>
          </w:p>
          <w:p w14:paraId="078F7F06" w14:textId="6F73CB73" w:rsidR="00E4301C" w:rsidRPr="006C478C" w:rsidRDefault="00C35014" w:rsidP="00DF2232">
            <w:pPr>
              <w:jc w:val="center"/>
              <w:rPr>
                <w:rFonts w:ascii="Helvetica Neue" w:hAnsi="Helvetica Neue"/>
                <w:b/>
                <w:sz w:val="28"/>
              </w:rPr>
            </w:pPr>
            <w:r w:rsidRPr="006C478C">
              <w:rPr>
                <w:rFonts w:ascii="Helvetica Neue" w:hAnsi="Helvetica Neue"/>
                <w:b/>
                <w:sz w:val="28"/>
              </w:rPr>
              <w:t xml:space="preserve">Usuario del Banco de Contenidos del ICCA para </w:t>
            </w:r>
            <w:r w:rsidR="00252608" w:rsidRPr="006C478C">
              <w:rPr>
                <w:rFonts w:ascii="Helvetica Neue" w:hAnsi="Helvetica Neue"/>
                <w:b/>
                <w:sz w:val="28"/>
              </w:rPr>
              <w:t>personas</w:t>
            </w:r>
            <w:r w:rsidR="003161A9" w:rsidRPr="006C478C">
              <w:rPr>
                <w:rFonts w:ascii="Helvetica Neue" w:hAnsi="Helvetica Neue"/>
                <w:b/>
                <w:sz w:val="28"/>
              </w:rPr>
              <w:t xml:space="preserve"> </w:t>
            </w:r>
            <w:r w:rsidR="00B5468B" w:rsidRPr="006C478C">
              <w:rPr>
                <w:rFonts w:ascii="Helvetica Neue" w:hAnsi="Helvetica Neue"/>
                <w:b/>
                <w:sz w:val="28"/>
              </w:rPr>
              <w:t>jurídicas</w:t>
            </w:r>
          </w:p>
          <w:p w14:paraId="29D0911F" w14:textId="06B8C769" w:rsidR="002B36FD" w:rsidRPr="006C478C" w:rsidRDefault="002B36FD" w:rsidP="00480A8E">
            <w:pPr>
              <w:jc w:val="both"/>
              <w:rPr>
                <w:rFonts w:ascii="Helvetica Neue" w:hAnsi="Helvetica Neue"/>
                <w:b/>
              </w:rPr>
            </w:pPr>
          </w:p>
        </w:tc>
      </w:tr>
      <w:tr w:rsidR="00E4301C" w:rsidRPr="006C478C" w14:paraId="45240247" w14:textId="77777777" w:rsidTr="00B5468B">
        <w:trPr>
          <w:trHeight w:val="339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7CDC81" w14:textId="4C1CE665" w:rsidR="00E4301C" w:rsidRPr="006C478C" w:rsidRDefault="000A6AEB" w:rsidP="0030403B">
            <w:pPr>
              <w:rPr>
                <w:rFonts w:ascii="Helvetica Neue Medium" w:hAnsi="Helvetica Neue Medium"/>
              </w:rPr>
            </w:pPr>
            <w:r w:rsidRPr="006C478C">
              <w:rPr>
                <w:rFonts w:ascii="Helvetica Neue Medium" w:hAnsi="Helvetica Neue Medium"/>
              </w:rPr>
              <w:t>Datos de</w:t>
            </w:r>
            <w:r w:rsidR="00B5468B" w:rsidRPr="006C478C">
              <w:rPr>
                <w:rFonts w:ascii="Helvetica Neue Medium" w:hAnsi="Helvetica Neue Medium"/>
              </w:rPr>
              <w:t xml:space="preserve"> </w:t>
            </w:r>
            <w:r w:rsidRPr="006C478C">
              <w:rPr>
                <w:rFonts w:ascii="Helvetica Neue Medium" w:hAnsi="Helvetica Neue Medium"/>
              </w:rPr>
              <w:t>l</w:t>
            </w:r>
            <w:r w:rsidR="00B5468B" w:rsidRPr="006C478C">
              <w:rPr>
                <w:rFonts w:ascii="Helvetica Neue Medium" w:hAnsi="Helvetica Neue Medium"/>
              </w:rPr>
              <w:t xml:space="preserve">a </w:t>
            </w:r>
            <w:r w:rsidR="00281C3A">
              <w:rPr>
                <w:rFonts w:ascii="Helvetica Neue Medium" w:hAnsi="Helvetica Neue Medium"/>
              </w:rPr>
              <w:t>persona jurídica</w:t>
            </w:r>
            <w:r w:rsidRPr="006C478C">
              <w:rPr>
                <w:rFonts w:ascii="Helvetica Neue Medium" w:hAnsi="Helvetica Neue Medium"/>
              </w:rPr>
              <w:t xml:space="preserve"> </w:t>
            </w:r>
            <w:r w:rsidR="000F6BBA" w:rsidRPr="006C478C">
              <w:rPr>
                <w:rFonts w:ascii="Helvetica Neue Medium" w:hAnsi="Helvetica Neue Medium"/>
              </w:rPr>
              <w:t>solicitante</w:t>
            </w:r>
          </w:p>
        </w:tc>
      </w:tr>
      <w:tr w:rsidR="00B5468B" w:rsidRPr="00281C3A" w14:paraId="2E2A3928" w14:textId="77777777" w:rsidTr="006C478C">
        <w:trPr>
          <w:trHeight w:val="2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CD445B" w14:textId="77777777" w:rsidR="00B5468B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Nombres y apellidos del representante legal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C413A4" w14:textId="77777777" w:rsidR="00B5468B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C.I.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23BBA" w14:textId="77777777" w:rsidR="00B5468B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Código de huella dactilar</w:t>
            </w:r>
          </w:p>
        </w:tc>
      </w:tr>
      <w:tr w:rsidR="00B5468B" w:rsidRPr="006C478C" w14:paraId="6F000AB1" w14:textId="77777777" w:rsidTr="006C478C">
        <w:trPr>
          <w:trHeight w:val="356"/>
        </w:trPr>
        <w:sdt>
          <w:sdtPr>
            <w:rPr>
              <w:rFonts w:ascii="Helvetica Neue Light" w:hAnsi="Helvetica Neue Light"/>
            </w:rPr>
            <w:id w:val="628205141"/>
            <w:placeholder>
              <w:docPart w:val="D2D8B2B739A8104BA57E380F351B7531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45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4DF8907" w14:textId="77777777" w:rsidR="00B5468B" w:rsidRPr="006C478C" w:rsidRDefault="00B5468B" w:rsidP="00E707FE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  <w:bookmarkEnd w:id="0" w:displacedByCustomXml="next"/>
          </w:sdtContent>
        </w:sdt>
        <w:sdt>
          <w:sdtPr>
            <w:rPr>
              <w:rFonts w:ascii="Helvetica Neue Light" w:hAnsi="Helvetica Neue Light"/>
            </w:rPr>
            <w:id w:val="1896772553"/>
            <w:placeholder>
              <w:docPart w:val="EDD497854740484C845536AD70B71860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E988EB0" w14:textId="77777777" w:rsidR="00B5468B" w:rsidRPr="006C478C" w:rsidRDefault="00B5468B" w:rsidP="00E707FE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931551528"/>
            <w:placeholder>
              <w:docPart w:val="924563A59CF4E148945AF9B918AC2B0C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DA6B1CF" w14:textId="77777777" w:rsidR="00B5468B" w:rsidRPr="006C478C" w:rsidRDefault="00B5468B" w:rsidP="00E707FE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5468B" w:rsidRPr="00281C3A" w14:paraId="2C2F5D83" w14:textId="77777777" w:rsidTr="006C478C">
        <w:trPr>
          <w:trHeight w:val="26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726DA" w14:textId="50BBE9F2" w:rsidR="00B5468B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Razón Social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A7174" w14:textId="77777777" w:rsidR="00B5468B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Número de RUC</w:t>
            </w:r>
          </w:p>
        </w:tc>
      </w:tr>
      <w:tr w:rsidR="00B5468B" w:rsidRPr="006C478C" w14:paraId="04F301F4" w14:textId="77777777" w:rsidTr="006C478C">
        <w:trPr>
          <w:trHeight w:val="286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3337F" w14:textId="77777777" w:rsidR="00B5468B" w:rsidRPr="006C478C" w:rsidRDefault="00D20B4A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2013561838"/>
                <w:placeholder>
                  <w:docPart w:val="67322345E0075647BA63352926892EBA"/>
                </w:placeholder>
                <w:showingPlcHdr/>
              </w:sdtPr>
              <w:sdtEndPr/>
              <w:sdtContent>
                <w:r w:rsidR="00B5468B"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sdt>
          <w:sdtPr>
            <w:rPr>
              <w:rFonts w:ascii="Helvetica Neue Light" w:hAnsi="Helvetica Neue Light"/>
            </w:rPr>
            <w:id w:val="-1684120410"/>
            <w:placeholder>
              <w:docPart w:val="010CA3C23155964A9A8EA923FE1C4E7B"/>
            </w:placeholder>
            <w:showingPlcHdr/>
          </w:sdtPr>
          <w:sdtEndPr/>
          <w:sdtContent>
            <w:tc>
              <w:tcPr>
                <w:tcW w:w="595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17B5EDC" w14:textId="77777777" w:rsidR="00B5468B" w:rsidRPr="006C478C" w:rsidRDefault="00B5468B" w:rsidP="00E707FE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F31D3" w:rsidRPr="00281C3A" w14:paraId="78226062" w14:textId="77777777" w:rsidTr="006C478C">
        <w:trPr>
          <w:trHeight w:val="2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C5312" w14:textId="5965ED9F" w:rsidR="008F31D3" w:rsidRPr="00281C3A" w:rsidRDefault="008F31D3" w:rsidP="00A247D1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D</w:t>
            </w:r>
            <w:r w:rsidR="00A247D1" w:rsidRPr="00281C3A">
              <w:rPr>
                <w:rFonts w:ascii="Helvetica Neue Medium" w:hAnsi="Helvetica Neue Medium"/>
              </w:rPr>
              <w:t>irección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BC703" w14:textId="77777777" w:rsidR="008F31D3" w:rsidRPr="00281C3A" w:rsidRDefault="008F31D3" w:rsidP="00776DBA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Ciudad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E8007" w14:textId="77777777" w:rsidR="008F31D3" w:rsidRPr="00281C3A" w:rsidRDefault="008F31D3" w:rsidP="00776DBA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Provincia</w:t>
            </w:r>
          </w:p>
        </w:tc>
      </w:tr>
      <w:tr w:rsidR="008F31D3" w:rsidRPr="006C478C" w14:paraId="0324D8F9" w14:textId="77777777" w:rsidTr="006C478C">
        <w:trPr>
          <w:trHeight w:val="356"/>
        </w:trPr>
        <w:sdt>
          <w:sdtPr>
            <w:rPr>
              <w:rFonts w:ascii="Helvetica Neue Light" w:hAnsi="Helvetica Neue Light"/>
            </w:rPr>
            <w:id w:val="1482728973"/>
            <w:placeholder>
              <w:docPart w:val="2674A219F8FDE144B4F3E2FC4DA1D7D7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9D8999E" w14:textId="77777777" w:rsidR="008F31D3" w:rsidRPr="006C478C" w:rsidRDefault="008F31D3" w:rsidP="00776DBA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-1328205083"/>
            <w:placeholder>
              <w:docPart w:val="A7A007E7CEA31B439B8E65E2C625DA6E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58A32B7" w14:textId="77777777" w:rsidR="008F31D3" w:rsidRPr="006C478C" w:rsidRDefault="008F31D3" w:rsidP="00776DBA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-714282433"/>
            <w:placeholder>
              <w:docPart w:val="9BCD522239AD674ABF0ECFA65CCC7F2F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1C87B0A" w14:textId="77777777" w:rsidR="008F31D3" w:rsidRPr="006C478C" w:rsidRDefault="008F31D3" w:rsidP="00776DBA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281C3A" w14:paraId="1B88B1A8" w14:textId="77777777" w:rsidTr="006C478C">
        <w:trPr>
          <w:trHeight w:val="2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58EA4" w14:textId="698F65E9" w:rsidR="00E4301C" w:rsidRPr="00281C3A" w:rsidRDefault="00FC6656" w:rsidP="00FC6656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Correo electrónico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DEB98" w14:textId="7F98849F" w:rsidR="00E4301C" w:rsidRPr="00281C3A" w:rsidRDefault="00B159C2" w:rsidP="00A30D55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Nú</w:t>
            </w:r>
            <w:r w:rsidR="00E4301C" w:rsidRPr="00281C3A">
              <w:rPr>
                <w:rFonts w:ascii="Helvetica Neue Medium" w:hAnsi="Helvetica Neue Medium"/>
              </w:rPr>
              <w:t>mero celular</w:t>
            </w:r>
            <w:r w:rsidR="00FC6656" w:rsidRPr="00281C3A">
              <w:rPr>
                <w:rFonts w:ascii="Helvetica Neue Medium" w:hAnsi="Helvetica Neue Medium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3DAAC" w14:textId="64FDC24B" w:rsidR="00E4301C" w:rsidRPr="00281C3A" w:rsidRDefault="00FC6656" w:rsidP="00FC6656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Número telf. fijo (opcional)</w:t>
            </w:r>
          </w:p>
        </w:tc>
      </w:tr>
      <w:tr w:rsidR="001126F0" w:rsidRPr="006C478C" w14:paraId="19989C95" w14:textId="77777777" w:rsidTr="006C478C">
        <w:trPr>
          <w:trHeight w:val="303"/>
        </w:trPr>
        <w:sdt>
          <w:sdtPr>
            <w:rPr>
              <w:rFonts w:ascii="Helvetica Neue Light" w:hAnsi="Helvetica Neue Light"/>
            </w:rPr>
            <w:id w:val="819459212"/>
            <w:placeholder>
              <w:docPart w:val="9E626E45202F414F9108243F6FBA8309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6144435" w14:textId="77777777" w:rsidR="00E4301C" w:rsidRPr="006C478C" w:rsidRDefault="000B17B4" w:rsidP="000B17B4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  <w:color w:val="808080"/>
            </w:rPr>
            <w:id w:val="-1681957236"/>
            <w:placeholder>
              <w:docPart w:val="EE2139BB3E06499E9166BC5DF14926E2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2899EB7" w14:textId="77777777" w:rsidR="00E4301C" w:rsidRPr="006C478C" w:rsidRDefault="000B17B4" w:rsidP="000B17B4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  <w:color w:val="808080"/>
            </w:rPr>
            <w:id w:val="719558797"/>
            <w:placeholder>
              <w:docPart w:val="10845DBE96C342C285CCD6E528AB26B1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49A96D0" w14:textId="77777777" w:rsidR="00E4301C" w:rsidRPr="006C478C" w:rsidRDefault="000B17B4" w:rsidP="000B17B4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D547DE" w:rsidRPr="00281C3A" w14:paraId="5BBE3025" w14:textId="77777777" w:rsidTr="00B5468B">
        <w:trPr>
          <w:trHeight w:val="26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818D9" w14:textId="172374F3" w:rsidR="00D547DE" w:rsidRPr="00281C3A" w:rsidRDefault="00D547DE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Ocupación</w:t>
            </w:r>
            <w:r w:rsidR="00B5468B" w:rsidRPr="00281C3A">
              <w:rPr>
                <w:rFonts w:ascii="Helvetica Neue Medium" w:hAnsi="Helvetica Neue Medium"/>
              </w:rPr>
              <w:t xml:space="preserve"> del representante legal</w:t>
            </w:r>
          </w:p>
        </w:tc>
      </w:tr>
      <w:tr w:rsidR="00D547DE" w:rsidRPr="006C478C" w14:paraId="70ACD89D" w14:textId="77777777" w:rsidTr="00B5468B">
        <w:trPr>
          <w:trHeight w:val="279"/>
        </w:trPr>
        <w:tc>
          <w:tcPr>
            <w:tcW w:w="104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49EA43" w14:textId="77777777" w:rsidR="00D547DE" w:rsidRPr="006C478C" w:rsidRDefault="00D20B4A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41619402"/>
                <w:placeholder>
                  <w:docPart w:val="1DCEB7F1D093EF4DB1DFBB2813E84FB2"/>
                </w:placeholder>
                <w:showingPlcHdr/>
              </w:sdtPr>
              <w:sdtEndPr/>
              <w:sdtContent>
                <w:r w:rsidR="00D547DE"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BC258F" w:rsidRPr="00281C3A" w14:paraId="1BC702E4" w14:textId="77777777" w:rsidTr="00B5468B">
        <w:trPr>
          <w:trHeight w:val="26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56601" w14:textId="05551051" w:rsidR="00BC258F" w:rsidRPr="00281C3A" w:rsidRDefault="00BC258F" w:rsidP="006B5315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Trayectoria de</w:t>
            </w:r>
            <w:r w:rsidR="00B5468B" w:rsidRPr="00281C3A">
              <w:rPr>
                <w:rFonts w:ascii="Helvetica Neue Medium" w:hAnsi="Helvetica Neue Medium"/>
              </w:rPr>
              <w:t xml:space="preserve"> la sociedad en gestión</w:t>
            </w:r>
            <w:r w:rsidRPr="00281C3A">
              <w:rPr>
                <w:rFonts w:ascii="Helvetica Neue Medium" w:hAnsi="Helvetica Neue Medium"/>
              </w:rPr>
              <w:t xml:space="preserve"> cultural</w:t>
            </w:r>
          </w:p>
        </w:tc>
      </w:tr>
      <w:tr w:rsidR="00BC258F" w:rsidRPr="006C478C" w14:paraId="2BDEA237" w14:textId="77777777" w:rsidTr="00B5468B">
        <w:trPr>
          <w:trHeight w:val="1285"/>
        </w:trPr>
        <w:tc>
          <w:tcPr>
            <w:tcW w:w="104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6A617" w14:textId="77777777" w:rsidR="00BC258F" w:rsidRPr="006C478C" w:rsidRDefault="00D20B4A" w:rsidP="00822FE3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735302387"/>
                <w:placeholder>
                  <w:docPart w:val="A4B97E34410F3A4C840DF3CC47A79813"/>
                </w:placeholder>
                <w:showingPlcHdr/>
              </w:sdtPr>
              <w:sdtEndPr/>
              <w:sdtContent>
                <w:r w:rsidR="00BC258F"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0B52" w:rsidRPr="00281C3A" w14:paraId="5C61DAE1" w14:textId="77777777" w:rsidTr="00B5468B">
        <w:trPr>
          <w:trHeight w:val="26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FBCBC" w14:textId="30E76F2A" w:rsidR="006C478C" w:rsidRPr="00281C3A" w:rsidRDefault="00A20B52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 xml:space="preserve">Describa brevemente el tipo de proyectos </w:t>
            </w:r>
            <w:r w:rsidR="00B5468B" w:rsidRPr="00281C3A">
              <w:rPr>
                <w:rFonts w:ascii="Helvetica Neue Medium" w:hAnsi="Helvetica Neue Medium"/>
              </w:rPr>
              <w:t xml:space="preserve">que la </w:t>
            </w:r>
            <w:r w:rsidR="00281C3A">
              <w:rPr>
                <w:rFonts w:ascii="Helvetica Neue Medium" w:hAnsi="Helvetica Neue Medium"/>
              </w:rPr>
              <w:t>persona jurídica</w:t>
            </w:r>
            <w:r w:rsidRPr="00281C3A">
              <w:rPr>
                <w:rFonts w:ascii="Helvetica Neue Medium" w:hAnsi="Helvetica Neue Medium"/>
              </w:rPr>
              <w:t xml:space="preserve"> desarrollaría</w:t>
            </w:r>
          </w:p>
          <w:p w14:paraId="168A8D77" w14:textId="39251E7F" w:rsidR="00A20B52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 xml:space="preserve">en gestión cultural </w:t>
            </w:r>
            <w:r w:rsidR="00A20B52" w:rsidRPr="00281C3A">
              <w:rPr>
                <w:rFonts w:ascii="Helvetica Neue Medium" w:hAnsi="Helvetica Neue Medium"/>
              </w:rPr>
              <w:t>con el Banco de Contenidos</w:t>
            </w:r>
          </w:p>
        </w:tc>
      </w:tr>
      <w:tr w:rsidR="00A20B52" w:rsidRPr="006C478C" w14:paraId="560E4040" w14:textId="77777777" w:rsidTr="00281C3A">
        <w:trPr>
          <w:trHeight w:val="1285"/>
        </w:trPr>
        <w:tc>
          <w:tcPr>
            <w:tcW w:w="1049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16E2F9" w14:textId="77777777" w:rsidR="00A20B52" w:rsidRPr="006C478C" w:rsidRDefault="00D20B4A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652982265"/>
                <w:placeholder>
                  <w:docPart w:val="887240E8AAC8BB4DAEAEB61663F85D98"/>
                </w:placeholder>
                <w:showingPlcHdr/>
              </w:sdtPr>
              <w:sdtEndPr/>
              <w:sdtContent>
                <w:r w:rsidR="00A20B52"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20B52" w:rsidRPr="006C478C" w14:paraId="3F27B45A" w14:textId="7DCF70BB" w:rsidTr="00281C3A">
        <w:trPr>
          <w:trHeight w:val="438"/>
        </w:trPr>
        <w:tc>
          <w:tcPr>
            <w:tcW w:w="6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D9BCAA" w14:textId="6758587B" w:rsidR="00A20B52" w:rsidRPr="006C478C" w:rsidRDefault="00A20B52" w:rsidP="00961E5F">
            <w:pPr>
              <w:rPr>
                <w:rFonts w:ascii="Helvetica Neue Light" w:hAnsi="Helvetica Neue Light"/>
              </w:rPr>
            </w:pPr>
            <w:r w:rsidRPr="00281C3A">
              <w:rPr>
                <w:rFonts w:ascii="Helvetica Neue Medium" w:hAnsi="Helvetica Neue Medium"/>
              </w:rPr>
              <w:t>Desea asesoría para la programación en su</w:t>
            </w:r>
            <w:r w:rsidR="00B5468B" w:rsidRPr="00281C3A">
              <w:rPr>
                <w:rFonts w:ascii="Helvetica Neue Medium" w:hAnsi="Helvetica Neue Medium"/>
              </w:rPr>
              <w:t>s</w:t>
            </w:r>
            <w:r w:rsidRPr="00281C3A">
              <w:rPr>
                <w:rFonts w:ascii="Helvetica Neue Medium" w:hAnsi="Helvetica Neue Medium"/>
              </w:rPr>
              <w:t xml:space="preserve"> proyecto</w:t>
            </w:r>
            <w:r w:rsidR="00B5468B" w:rsidRPr="00281C3A">
              <w:rPr>
                <w:rFonts w:ascii="Helvetica Neue Medium" w:hAnsi="Helvetica Neue Medium"/>
              </w:rPr>
              <w:t>s</w:t>
            </w:r>
            <w:r w:rsidRPr="00281C3A">
              <w:rPr>
                <w:rFonts w:ascii="Helvetica Neue Medium" w:hAnsi="Helvetica Neue Medium"/>
              </w:rPr>
              <w:t>: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D4E21" w14:textId="18807A91" w:rsidR="00A20B52" w:rsidRPr="006C478C" w:rsidRDefault="00A20B52" w:rsidP="00A20B52">
            <w:pPr>
              <w:rPr>
                <w:rFonts w:ascii="Helvetica Neue Light" w:hAnsi="Helvetica Neue Light"/>
              </w:rPr>
            </w:pPr>
            <w:r w:rsidRPr="00281C3A">
              <w:rPr>
                <w:rFonts w:ascii="Helvetica Neue Medium" w:hAnsi="Helvetica Neue Medium"/>
              </w:rPr>
              <w:t>Sí</w:t>
            </w:r>
            <w:r w:rsidRPr="006C478C">
              <w:rPr>
                <w:rFonts w:ascii="Helvetica Neue Light" w:hAnsi="Helvetica Neue Light"/>
              </w:rPr>
              <w:t xml:space="preserve"> </w:t>
            </w:r>
            <w:r w:rsidR="0045560F" w:rsidRPr="006C478C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5560F" w:rsidRPr="006C478C">
              <w:rPr>
                <w:rFonts w:ascii="Helvetica Neue Light" w:hAnsi="Helvetica Neue Light"/>
              </w:rPr>
              <w:instrText xml:space="preserve"> FORMCHECKBOX </w:instrText>
            </w:r>
            <w:r w:rsidR="00D20B4A">
              <w:rPr>
                <w:rFonts w:ascii="Helvetica Neue Light" w:hAnsi="Helvetica Neue Light"/>
              </w:rPr>
            </w:r>
            <w:r w:rsidR="00D20B4A">
              <w:rPr>
                <w:rFonts w:ascii="Helvetica Neue Light" w:hAnsi="Helvetica Neue Light"/>
              </w:rPr>
              <w:fldChar w:fldCharType="separate"/>
            </w:r>
            <w:r w:rsidR="0045560F" w:rsidRPr="006C478C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24C1C1" w14:textId="7C67A30B" w:rsidR="00A20B52" w:rsidRPr="006C478C" w:rsidRDefault="00A20B52" w:rsidP="00A20B52">
            <w:pPr>
              <w:rPr>
                <w:rFonts w:ascii="Helvetica Neue Light" w:hAnsi="Helvetica Neue Light"/>
              </w:rPr>
            </w:pPr>
            <w:r w:rsidRPr="00281C3A">
              <w:rPr>
                <w:rFonts w:ascii="Helvetica Neue Medium" w:hAnsi="Helvetica Neue Medium"/>
              </w:rPr>
              <w:t>No</w:t>
            </w:r>
            <w:r w:rsidRPr="006C478C">
              <w:rPr>
                <w:rFonts w:ascii="Helvetica Neue Light" w:hAnsi="Helvetica Neue Light"/>
              </w:rPr>
              <w:t xml:space="preserve"> </w:t>
            </w:r>
            <w:r w:rsidR="0045560F" w:rsidRPr="006C478C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Marcar1"/>
            <w:r w:rsidR="0045560F" w:rsidRPr="006C478C">
              <w:rPr>
                <w:rFonts w:ascii="Helvetica Neue Light" w:hAnsi="Helvetica Neue Light"/>
              </w:rPr>
              <w:instrText xml:space="preserve"> FORMCHECKBOX </w:instrText>
            </w:r>
            <w:r w:rsidR="00D20B4A">
              <w:rPr>
                <w:rFonts w:ascii="Helvetica Neue Light" w:hAnsi="Helvetica Neue Light"/>
              </w:rPr>
            </w:r>
            <w:r w:rsidR="00D20B4A">
              <w:rPr>
                <w:rFonts w:ascii="Helvetica Neue Light" w:hAnsi="Helvetica Neue Light"/>
              </w:rPr>
              <w:fldChar w:fldCharType="separate"/>
            </w:r>
            <w:r w:rsidR="0045560F" w:rsidRPr="006C478C">
              <w:rPr>
                <w:rFonts w:ascii="Helvetica Neue Light" w:hAnsi="Helvetica Neue Light"/>
              </w:rPr>
              <w:fldChar w:fldCharType="end"/>
            </w:r>
            <w:bookmarkEnd w:id="1"/>
          </w:p>
        </w:tc>
      </w:tr>
    </w:tbl>
    <w:p w14:paraId="73AD9FD1" w14:textId="77777777" w:rsidR="00DF2232" w:rsidRPr="006C478C" w:rsidRDefault="00DF2232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66D90265" w14:textId="77777777" w:rsidR="00C2433B" w:rsidRPr="006C478C" w:rsidRDefault="00C2433B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2E3DC511" w14:textId="5D9A1C4D" w:rsidR="00DF2232" w:rsidRPr="006C478C" w:rsidRDefault="004764FC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  <w:r w:rsidRPr="006C478C">
        <w:rPr>
          <w:rFonts w:ascii="Helvetica Neue Light" w:hAnsi="Helvetica Neue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9F97E" wp14:editId="4554B46A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104140" t="107315" r="111760" b="13398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0D796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&#13;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4DB3DBEE" w14:textId="3048ED9D" w:rsidR="005E682A" w:rsidRPr="006C478C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Firma del </w:t>
      </w:r>
      <w:r w:rsidR="00B5468B"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representante legal de </w:t>
      </w:r>
      <w:r w:rsidR="00281C3A">
        <w:rPr>
          <w:rFonts w:ascii="Helvetica Neue Light" w:hAnsi="Helvetica Neue Light" w:cs="Arial"/>
          <w:color w:val="000000"/>
          <w:shd w:val="clear" w:color="auto" w:fill="FDFDFD"/>
        </w:rPr>
        <w:t>la persona jurídica</w:t>
      </w:r>
    </w:p>
    <w:p w14:paraId="080913FA" w14:textId="150667D9" w:rsidR="005E682A" w:rsidRPr="006C478C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Nombre y Apellido: </w:t>
      </w:r>
      <w:sdt>
        <w:sdtPr>
          <w:rPr>
            <w:rFonts w:ascii="Helvetica Neue Light" w:hAnsi="Helvetica Neue Light"/>
          </w:rPr>
          <w:id w:val="-376469020"/>
          <w:placeholder>
            <w:docPart w:val="B6E52AB023EC4E4D89A50C8077C5B073"/>
          </w:placeholder>
          <w:showingPlcHdr/>
        </w:sdtPr>
        <w:sdtEndPr/>
        <w:sdtContent>
          <w:r w:rsidR="0045560F" w:rsidRPr="006C478C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100A4151" w14:textId="7D827A69" w:rsidR="003F7B91" w:rsidRPr="006C478C" w:rsidRDefault="005E682A" w:rsidP="005E682A">
      <w:pPr>
        <w:spacing w:line="240" w:lineRule="auto"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C478C">
        <w:rPr>
          <w:rFonts w:ascii="Helvetica Neue Light" w:hAnsi="Helvetica Neue Light" w:cs="Arial"/>
          <w:color w:val="000000"/>
          <w:shd w:val="clear" w:color="auto" w:fill="FDFDFD"/>
        </w:rPr>
        <w:t>C.I.</w:t>
      </w:r>
      <w:r w:rsidR="00290F54" w:rsidRPr="006C478C">
        <w:rPr>
          <w:rFonts w:ascii="Helvetica Neue Light" w:hAnsi="Helvetica Neue Light" w:cs="Arial"/>
          <w:color w:val="000000"/>
          <w:shd w:val="clear" w:color="auto" w:fill="FDFDFD"/>
        </w:rPr>
        <w:t>:</w:t>
      </w:r>
      <w:r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sdt>
        <w:sdtPr>
          <w:rPr>
            <w:rFonts w:ascii="Helvetica Neue Light" w:hAnsi="Helvetica Neue Light"/>
          </w:rPr>
          <w:id w:val="1832410903"/>
          <w:placeholder>
            <w:docPart w:val="D4A7AC5BDFC9FB4E99B343FE193CEE9C"/>
          </w:placeholder>
          <w:showingPlcHdr/>
        </w:sdtPr>
        <w:sdtEndPr/>
        <w:sdtContent>
          <w:r w:rsidRPr="006C478C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747884C2" w14:textId="77777777" w:rsidR="00384621" w:rsidRPr="006C478C" w:rsidRDefault="00384621" w:rsidP="001F5CAC">
      <w:pPr>
        <w:spacing w:after="0" w:line="240" w:lineRule="auto"/>
        <w:rPr>
          <w:rFonts w:ascii="Helvetica Neue Light" w:hAnsi="Helvetica Neue Light"/>
        </w:rPr>
      </w:pPr>
    </w:p>
    <w:sectPr w:rsidR="00384621" w:rsidRPr="006C478C" w:rsidSect="006C478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720" w:bottom="568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D13B2" w14:textId="77777777" w:rsidR="00D20B4A" w:rsidRDefault="00D20B4A" w:rsidP="009A65ED">
      <w:pPr>
        <w:spacing w:after="0" w:line="240" w:lineRule="auto"/>
      </w:pPr>
      <w:r>
        <w:separator/>
      </w:r>
    </w:p>
  </w:endnote>
  <w:endnote w:type="continuationSeparator" w:id="0">
    <w:p w14:paraId="5995C8CA" w14:textId="77777777" w:rsidR="00D20B4A" w:rsidRDefault="00D20B4A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5CD09" w14:textId="079275AA" w:rsidR="00D61224" w:rsidRPr="006C478C" w:rsidRDefault="006C478C" w:rsidP="006C478C">
    <w:pPr>
      <w:pStyle w:val="Piedepgina"/>
      <w:jc w:val="right"/>
      <w:rPr>
        <w:rFonts w:ascii="Helvetica Neue Light" w:hAnsi="Helvetica Neue Light"/>
        <w:sz w:val="20"/>
        <w:lang w:val="es-ES"/>
      </w:rPr>
    </w:pPr>
    <w:r w:rsidRPr="006C478C">
      <w:rPr>
        <w:rFonts w:ascii="Helvetica Neue Light" w:hAnsi="Helvetica Neue Light"/>
        <w:sz w:val="20"/>
        <w:lang w:val="es-ES"/>
      </w:rPr>
      <w:t>1/1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16D23" w14:textId="77777777" w:rsidR="00D20B4A" w:rsidRDefault="00D20B4A" w:rsidP="009A65ED">
      <w:pPr>
        <w:spacing w:after="0" w:line="240" w:lineRule="auto"/>
      </w:pPr>
      <w:r>
        <w:separator/>
      </w:r>
    </w:p>
  </w:footnote>
  <w:footnote w:type="continuationSeparator" w:id="0">
    <w:p w14:paraId="210EB184" w14:textId="77777777" w:rsidR="00D20B4A" w:rsidRDefault="00D20B4A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7CBE" w14:textId="683F427C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751C1A79" wp14:editId="50C31D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2" name="Imagen 2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B4A">
      <w:rPr>
        <w:noProof/>
        <w:lang w:val="es-ES_tradnl" w:eastAsia="es-ES_tradnl"/>
      </w:rPr>
      <w:pict w14:anchorId="55343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5C7A" w14:textId="53EA35DD" w:rsidR="00776DBA" w:rsidRDefault="00D20B4A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</w:rPr>
      <w:pict w14:anchorId="5B2139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40pt;margin-top:-77.55pt;width:598.1pt;height:846pt;z-index:-251651072;mso-wrap-edited:f;mso-width-percent:0;mso-height-percent:0;mso-position-horizontal-relative:margin;mso-position-vertical-relative:margin;mso-width-percent:0;mso-height-percent:0" wrapcoords="-26 0 -26 21582 21600 21582 21600 0 -26 0">
          <v:imagedata r:id="rId1" o:title="Hoja-membretada-ver"/>
          <w10:wrap anchorx="margin" anchory="margin"/>
        </v:shape>
      </w:pict>
    </w:r>
    <w:r w:rsidR="00776D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D7602" w14:textId="7AD8C4F4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C99773C" wp14:editId="45C6E8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1" name="Imagen 1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B4A">
      <w:rPr>
        <w:noProof/>
        <w:lang w:val="es-ES_tradnl" w:eastAsia="es-ES_tradnl"/>
      </w:rPr>
      <w:pict w14:anchorId="383D5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31A9C"/>
    <w:rsid w:val="000367E4"/>
    <w:rsid w:val="00050794"/>
    <w:rsid w:val="00064FDC"/>
    <w:rsid w:val="000679A8"/>
    <w:rsid w:val="000717E2"/>
    <w:rsid w:val="00081D7D"/>
    <w:rsid w:val="000845F4"/>
    <w:rsid w:val="00084661"/>
    <w:rsid w:val="000A6AEB"/>
    <w:rsid w:val="000B17B4"/>
    <w:rsid w:val="000C4090"/>
    <w:rsid w:val="000D6610"/>
    <w:rsid w:val="000E40A5"/>
    <w:rsid w:val="000F20C2"/>
    <w:rsid w:val="000F6BBA"/>
    <w:rsid w:val="001126F0"/>
    <w:rsid w:val="00123A91"/>
    <w:rsid w:val="00141EDC"/>
    <w:rsid w:val="00183B5F"/>
    <w:rsid w:val="001A36C1"/>
    <w:rsid w:val="001A4EB6"/>
    <w:rsid w:val="001C06EE"/>
    <w:rsid w:val="001C4228"/>
    <w:rsid w:val="001D090F"/>
    <w:rsid w:val="001D5E21"/>
    <w:rsid w:val="001D75CC"/>
    <w:rsid w:val="001F5CAC"/>
    <w:rsid w:val="00200FF3"/>
    <w:rsid w:val="00233D4A"/>
    <w:rsid w:val="00243009"/>
    <w:rsid w:val="00252608"/>
    <w:rsid w:val="00253D14"/>
    <w:rsid w:val="00266FD4"/>
    <w:rsid w:val="00276A18"/>
    <w:rsid w:val="00277EB5"/>
    <w:rsid w:val="00281C3A"/>
    <w:rsid w:val="002875AD"/>
    <w:rsid w:val="00290F54"/>
    <w:rsid w:val="002B36FD"/>
    <w:rsid w:val="002C28A0"/>
    <w:rsid w:val="002C43B7"/>
    <w:rsid w:val="002D17A3"/>
    <w:rsid w:val="002E0B0D"/>
    <w:rsid w:val="002F4DD6"/>
    <w:rsid w:val="0030215E"/>
    <w:rsid w:val="0030403B"/>
    <w:rsid w:val="003063FE"/>
    <w:rsid w:val="003161A9"/>
    <w:rsid w:val="003179C7"/>
    <w:rsid w:val="00332481"/>
    <w:rsid w:val="00346216"/>
    <w:rsid w:val="00351BE1"/>
    <w:rsid w:val="003715BE"/>
    <w:rsid w:val="00372C47"/>
    <w:rsid w:val="00375B6A"/>
    <w:rsid w:val="00384621"/>
    <w:rsid w:val="00390CA5"/>
    <w:rsid w:val="00392573"/>
    <w:rsid w:val="00392918"/>
    <w:rsid w:val="003B088A"/>
    <w:rsid w:val="003B31C6"/>
    <w:rsid w:val="003B3BC6"/>
    <w:rsid w:val="003C0A98"/>
    <w:rsid w:val="003C7926"/>
    <w:rsid w:val="003D1CD8"/>
    <w:rsid w:val="003D7EBF"/>
    <w:rsid w:val="003F7B91"/>
    <w:rsid w:val="004010E5"/>
    <w:rsid w:val="00404BEC"/>
    <w:rsid w:val="004102D2"/>
    <w:rsid w:val="00421BFA"/>
    <w:rsid w:val="0042670A"/>
    <w:rsid w:val="004334D0"/>
    <w:rsid w:val="004475E9"/>
    <w:rsid w:val="00450B3B"/>
    <w:rsid w:val="00452C25"/>
    <w:rsid w:val="0045560F"/>
    <w:rsid w:val="00467D94"/>
    <w:rsid w:val="004764FC"/>
    <w:rsid w:val="00480A8E"/>
    <w:rsid w:val="00490545"/>
    <w:rsid w:val="004A4CF5"/>
    <w:rsid w:val="004B648E"/>
    <w:rsid w:val="004C2F2E"/>
    <w:rsid w:val="00510F75"/>
    <w:rsid w:val="00517EF9"/>
    <w:rsid w:val="00527C47"/>
    <w:rsid w:val="005347E0"/>
    <w:rsid w:val="00590B4A"/>
    <w:rsid w:val="005A2AFE"/>
    <w:rsid w:val="005A3C11"/>
    <w:rsid w:val="005B624C"/>
    <w:rsid w:val="005D1515"/>
    <w:rsid w:val="005D1618"/>
    <w:rsid w:val="005D1F15"/>
    <w:rsid w:val="005D23B9"/>
    <w:rsid w:val="005D480A"/>
    <w:rsid w:val="005E682A"/>
    <w:rsid w:val="00607CC1"/>
    <w:rsid w:val="00616D90"/>
    <w:rsid w:val="00620795"/>
    <w:rsid w:val="00636C8F"/>
    <w:rsid w:val="00646583"/>
    <w:rsid w:val="00647A02"/>
    <w:rsid w:val="0067797D"/>
    <w:rsid w:val="006864FD"/>
    <w:rsid w:val="006B5315"/>
    <w:rsid w:val="006C478C"/>
    <w:rsid w:val="006C7728"/>
    <w:rsid w:val="006E6D71"/>
    <w:rsid w:val="007130C4"/>
    <w:rsid w:val="0076444F"/>
    <w:rsid w:val="00776DBA"/>
    <w:rsid w:val="007779D3"/>
    <w:rsid w:val="007813FC"/>
    <w:rsid w:val="007834B6"/>
    <w:rsid w:val="00796483"/>
    <w:rsid w:val="007A1EAF"/>
    <w:rsid w:val="007B49FE"/>
    <w:rsid w:val="007B5A6C"/>
    <w:rsid w:val="007E4662"/>
    <w:rsid w:val="00810782"/>
    <w:rsid w:val="0081597A"/>
    <w:rsid w:val="00822983"/>
    <w:rsid w:val="00822FE3"/>
    <w:rsid w:val="00831B74"/>
    <w:rsid w:val="008426A3"/>
    <w:rsid w:val="00845032"/>
    <w:rsid w:val="00874CE7"/>
    <w:rsid w:val="00875976"/>
    <w:rsid w:val="00897C47"/>
    <w:rsid w:val="008A6376"/>
    <w:rsid w:val="008B701E"/>
    <w:rsid w:val="008C1415"/>
    <w:rsid w:val="008D3B1A"/>
    <w:rsid w:val="008E482B"/>
    <w:rsid w:val="008E59BB"/>
    <w:rsid w:val="008F02A0"/>
    <w:rsid w:val="008F31D3"/>
    <w:rsid w:val="00920E2D"/>
    <w:rsid w:val="00926F82"/>
    <w:rsid w:val="009305D4"/>
    <w:rsid w:val="00942A2D"/>
    <w:rsid w:val="00961E5F"/>
    <w:rsid w:val="00972091"/>
    <w:rsid w:val="00977D3E"/>
    <w:rsid w:val="0098506F"/>
    <w:rsid w:val="009A15B4"/>
    <w:rsid w:val="009A1CDE"/>
    <w:rsid w:val="009A65ED"/>
    <w:rsid w:val="009B1D73"/>
    <w:rsid w:val="009C3B3C"/>
    <w:rsid w:val="009F0DCC"/>
    <w:rsid w:val="009F246C"/>
    <w:rsid w:val="009F3F19"/>
    <w:rsid w:val="00A20B52"/>
    <w:rsid w:val="00A247D1"/>
    <w:rsid w:val="00A24A32"/>
    <w:rsid w:val="00A30D55"/>
    <w:rsid w:val="00A34D96"/>
    <w:rsid w:val="00A4298C"/>
    <w:rsid w:val="00AA0361"/>
    <w:rsid w:val="00AA3D2F"/>
    <w:rsid w:val="00B109E3"/>
    <w:rsid w:val="00B15780"/>
    <w:rsid w:val="00B159C2"/>
    <w:rsid w:val="00B20503"/>
    <w:rsid w:val="00B23218"/>
    <w:rsid w:val="00B36054"/>
    <w:rsid w:val="00B44AFB"/>
    <w:rsid w:val="00B5468B"/>
    <w:rsid w:val="00B704E2"/>
    <w:rsid w:val="00B774C1"/>
    <w:rsid w:val="00B87FA6"/>
    <w:rsid w:val="00B920FE"/>
    <w:rsid w:val="00B93247"/>
    <w:rsid w:val="00BA1492"/>
    <w:rsid w:val="00BA3C98"/>
    <w:rsid w:val="00BB37DD"/>
    <w:rsid w:val="00BC258F"/>
    <w:rsid w:val="00BD2DD9"/>
    <w:rsid w:val="00BD6004"/>
    <w:rsid w:val="00BE385A"/>
    <w:rsid w:val="00BE6A67"/>
    <w:rsid w:val="00BF042F"/>
    <w:rsid w:val="00C13A80"/>
    <w:rsid w:val="00C17CF7"/>
    <w:rsid w:val="00C237EC"/>
    <w:rsid w:val="00C2433B"/>
    <w:rsid w:val="00C270F0"/>
    <w:rsid w:val="00C3113B"/>
    <w:rsid w:val="00C35014"/>
    <w:rsid w:val="00C35ED8"/>
    <w:rsid w:val="00C42E41"/>
    <w:rsid w:val="00C4656A"/>
    <w:rsid w:val="00C51447"/>
    <w:rsid w:val="00C63D86"/>
    <w:rsid w:val="00C8288B"/>
    <w:rsid w:val="00C85533"/>
    <w:rsid w:val="00CA0174"/>
    <w:rsid w:val="00CA5394"/>
    <w:rsid w:val="00CA6801"/>
    <w:rsid w:val="00CA70DD"/>
    <w:rsid w:val="00CC0F86"/>
    <w:rsid w:val="00CD2E1E"/>
    <w:rsid w:val="00CD385D"/>
    <w:rsid w:val="00CF02A9"/>
    <w:rsid w:val="00D02922"/>
    <w:rsid w:val="00D0346E"/>
    <w:rsid w:val="00D12C99"/>
    <w:rsid w:val="00D20B4A"/>
    <w:rsid w:val="00D235A1"/>
    <w:rsid w:val="00D43434"/>
    <w:rsid w:val="00D4775F"/>
    <w:rsid w:val="00D50028"/>
    <w:rsid w:val="00D547DE"/>
    <w:rsid w:val="00D61224"/>
    <w:rsid w:val="00D85738"/>
    <w:rsid w:val="00D94274"/>
    <w:rsid w:val="00DA7F33"/>
    <w:rsid w:val="00DB0426"/>
    <w:rsid w:val="00DB1EDE"/>
    <w:rsid w:val="00DB28E5"/>
    <w:rsid w:val="00DC40F2"/>
    <w:rsid w:val="00DF2232"/>
    <w:rsid w:val="00DF57C5"/>
    <w:rsid w:val="00E0322C"/>
    <w:rsid w:val="00E103AE"/>
    <w:rsid w:val="00E11790"/>
    <w:rsid w:val="00E21F51"/>
    <w:rsid w:val="00E30EEF"/>
    <w:rsid w:val="00E37109"/>
    <w:rsid w:val="00E418A8"/>
    <w:rsid w:val="00E4301C"/>
    <w:rsid w:val="00E51E64"/>
    <w:rsid w:val="00E53D99"/>
    <w:rsid w:val="00E6624E"/>
    <w:rsid w:val="00E7363A"/>
    <w:rsid w:val="00E74550"/>
    <w:rsid w:val="00E82341"/>
    <w:rsid w:val="00E86862"/>
    <w:rsid w:val="00E91583"/>
    <w:rsid w:val="00EA0B73"/>
    <w:rsid w:val="00EA5B27"/>
    <w:rsid w:val="00EB73B3"/>
    <w:rsid w:val="00EB772B"/>
    <w:rsid w:val="00ED3BE4"/>
    <w:rsid w:val="00ED55FF"/>
    <w:rsid w:val="00ED72E0"/>
    <w:rsid w:val="00F1038F"/>
    <w:rsid w:val="00F45837"/>
    <w:rsid w:val="00F51A7F"/>
    <w:rsid w:val="00F71935"/>
    <w:rsid w:val="00F93C14"/>
    <w:rsid w:val="00F963AC"/>
    <w:rsid w:val="00F969F0"/>
    <w:rsid w:val="00FC1F6C"/>
    <w:rsid w:val="00FC6656"/>
    <w:rsid w:val="00FE7B71"/>
    <w:rsid w:val="00FF0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5132F7F1"/>
  <w15:docId w15:val="{FF48091C-06CB-D642-99B9-818C7CE4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626E45202F414F9108243F6FBA8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B302-B6E5-4877-9A0B-41AA90229919}"/>
      </w:docPartPr>
      <w:docPartBody>
        <w:p w:rsidR="00331777" w:rsidRDefault="00A30903" w:rsidP="00A30903">
          <w:pPr>
            <w:pStyle w:val="9E626E45202F414F9108243F6FBA8309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E2139BB3E06499E9166BC5DF1492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2FA-1D9C-4476-87DB-9DE97DF73B11}"/>
      </w:docPartPr>
      <w:docPartBody>
        <w:p w:rsidR="00331777" w:rsidRDefault="00A30903" w:rsidP="00A30903">
          <w:pPr>
            <w:pStyle w:val="EE2139BB3E06499E9166BC5DF14926E2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845DBE96C342C285CCD6E528A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7F478-2F6A-4105-BF9A-7DCD037A2E60}"/>
      </w:docPartPr>
      <w:docPartBody>
        <w:p w:rsidR="00331777" w:rsidRDefault="00A30903" w:rsidP="00A30903">
          <w:pPr>
            <w:pStyle w:val="10845DBE96C342C285CCD6E528AB26B13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6E52AB023EC4E4D89A50C8077C5B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21F32-FEA7-9447-ACDB-1E3416F9D7E3}"/>
      </w:docPartPr>
      <w:docPartBody>
        <w:p w:rsidR="002F697E" w:rsidRDefault="002F697E" w:rsidP="002F697E">
          <w:pPr>
            <w:pStyle w:val="B6E52AB023EC4E4D89A50C8077C5B07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A7AC5BDFC9FB4E99B343FE193C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1E77E-0454-294F-9D42-EC5F3F95FECA}"/>
      </w:docPartPr>
      <w:docPartBody>
        <w:p w:rsidR="002F697E" w:rsidRDefault="002F697E" w:rsidP="002F697E">
          <w:pPr>
            <w:pStyle w:val="D4A7AC5BDFC9FB4E99B343FE193CEE9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674A219F8FDE144B4F3E2FC4DA1D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10BEE-B830-104E-860B-263B474996DA}"/>
      </w:docPartPr>
      <w:docPartBody>
        <w:p w:rsidR="00E50B76" w:rsidRDefault="00A52F22" w:rsidP="00A52F22">
          <w:pPr>
            <w:pStyle w:val="2674A219F8FDE144B4F3E2FC4DA1D7D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7A007E7CEA31B439B8E65E2C625D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4C8EB-C35C-7040-BE7A-492E1C69964C}"/>
      </w:docPartPr>
      <w:docPartBody>
        <w:p w:rsidR="00E50B76" w:rsidRDefault="00A52F22" w:rsidP="00A52F22">
          <w:pPr>
            <w:pStyle w:val="A7A007E7CEA31B439B8E65E2C625DA6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BCD522239AD674ABF0ECFA65CCC7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AB979-AA44-104E-9A29-CAAE02D6C187}"/>
      </w:docPartPr>
      <w:docPartBody>
        <w:p w:rsidR="00E50B76" w:rsidRDefault="00A52F22" w:rsidP="00A52F22">
          <w:pPr>
            <w:pStyle w:val="9BCD522239AD674ABF0ECFA65CCC7F2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4B97E34410F3A4C840DF3CC47A79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D6AEB-0368-8D42-B157-5634A7F8C071}"/>
      </w:docPartPr>
      <w:docPartBody>
        <w:p w:rsidR="00CB571B" w:rsidRDefault="002331AF" w:rsidP="002331AF">
          <w:pPr>
            <w:pStyle w:val="A4B97E34410F3A4C840DF3CC47A7981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DCEB7F1D093EF4DB1DFBB2813E84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B47D3-0B98-8D4D-983F-759CECE6368D}"/>
      </w:docPartPr>
      <w:docPartBody>
        <w:p w:rsidR="009959C5" w:rsidRDefault="00951E78" w:rsidP="00951E78">
          <w:pPr>
            <w:pStyle w:val="1DCEB7F1D093EF4DB1DFBB2813E84FB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87240E8AAC8BB4DAEAEB61663F85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44D5B-9295-004E-B4CA-AD9B9D0FD310}"/>
      </w:docPartPr>
      <w:docPartBody>
        <w:p w:rsidR="009959C5" w:rsidRDefault="00951E78" w:rsidP="00951E78">
          <w:pPr>
            <w:pStyle w:val="887240E8AAC8BB4DAEAEB61663F85D9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2D8B2B739A8104BA57E380F351B7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4D216-5ED0-9545-AA69-168B2B38BC70}"/>
      </w:docPartPr>
      <w:docPartBody>
        <w:p w:rsidR="004A0992" w:rsidRDefault="006B0D1C" w:rsidP="006B0D1C">
          <w:pPr>
            <w:pStyle w:val="D2D8B2B739A8104BA57E380F351B7531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EDD497854740484C845536AD70B71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0070-7EB9-FB4E-8C36-87315A9AC26E}"/>
      </w:docPartPr>
      <w:docPartBody>
        <w:p w:rsidR="004A0992" w:rsidRDefault="006B0D1C" w:rsidP="006B0D1C">
          <w:pPr>
            <w:pStyle w:val="EDD497854740484C845536AD70B7186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24563A59CF4E148945AF9B918AC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D8E6A-5BA4-564A-A9C3-579389FC6B1C}"/>
      </w:docPartPr>
      <w:docPartBody>
        <w:p w:rsidR="004A0992" w:rsidRDefault="006B0D1C" w:rsidP="006B0D1C">
          <w:pPr>
            <w:pStyle w:val="924563A59CF4E148945AF9B918AC2B0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7322345E0075647BA63352926892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EAE16-48AA-044F-BAA6-A6D551FF9E16}"/>
      </w:docPartPr>
      <w:docPartBody>
        <w:p w:rsidR="004A0992" w:rsidRDefault="006B0D1C" w:rsidP="006B0D1C">
          <w:pPr>
            <w:pStyle w:val="67322345E0075647BA63352926892EB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10CA3C23155964A9A8EA923FE1C4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E9FD2-F26A-A648-A7C3-0ED086B0CB3A}"/>
      </w:docPartPr>
      <w:docPartBody>
        <w:p w:rsidR="004A0992" w:rsidRDefault="006B0D1C" w:rsidP="006B0D1C">
          <w:pPr>
            <w:pStyle w:val="010CA3C23155964A9A8EA923FE1C4E7B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FBB1BBF8B0C0E45B995D415F340F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B09EE-8479-9340-AF5D-A4CE0A1D0C58}"/>
      </w:docPartPr>
      <w:docPartBody>
        <w:p w:rsidR="005D36D4" w:rsidRDefault="00BF1194" w:rsidP="00BF1194">
          <w:pPr>
            <w:pStyle w:val="6FBB1BBF8B0C0E45B995D415F340FA56"/>
          </w:pPr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F8C"/>
    <w:rsid w:val="00044C9D"/>
    <w:rsid w:val="000763F3"/>
    <w:rsid w:val="0011658E"/>
    <w:rsid w:val="00167B59"/>
    <w:rsid w:val="002331AF"/>
    <w:rsid w:val="002F3B90"/>
    <w:rsid w:val="002F697E"/>
    <w:rsid w:val="00321F54"/>
    <w:rsid w:val="00331777"/>
    <w:rsid w:val="00382E9C"/>
    <w:rsid w:val="00440514"/>
    <w:rsid w:val="004A0992"/>
    <w:rsid w:val="004A655B"/>
    <w:rsid w:val="004C6DC4"/>
    <w:rsid w:val="005124B9"/>
    <w:rsid w:val="005C7DBB"/>
    <w:rsid w:val="005D36D4"/>
    <w:rsid w:val="006B0D1C"/>
    <w:rsid w:val="0071372B"/>
    <w:rsid w:val="00737885"/>
    <w:rsid w:val="007507BF"/>
    <w:rsid w:val="00951E78"/>
    <w:rsid w:val="00993B2A"/>
    <w:rsid w:val="009959C5"/>
    <w:rsid w:val="00A30903"/>
    <w:rsid w:val="00A52F22"/>
    <w:rsid w:val="00A77878"/>
    <w:rsid w:val="00A956D8"/>
    <w:rsid w:val="00AA5F20"/>
    <w:rsid w:val="00B203DE"/>
    <w:rsid w:val="00B31487"/>
    <w:rsid w:val="00BD7F8C"/>
    <w:rsid w:val="00BF1194"/>
    <w:rsid w:val="00C068B3"/>
    <w:rsid w:val="00CB571B"/>
    <w:rsid w:val="00CD69D8"/>
    <w:rsid w:val="00D07E10"/>
    <w:rsid w:val="00D305DA"/>
    <w:rsid w:val="00E17F8A"/>
    <w:rsid w:val="00E50B76"/>
    <w:rsid w:val="00E71D8E"/>
    <w:rsid w:val="00E8149C"/>
    <w:rsid w:val="00EB47F9"/>
    <w:rsid w:val="00EE3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1194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1A02029C7564564B93F1BA7FEA8D49D4">
    <w:name w:val="1A02029C7564564B93F1BA7FEA8D49D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7AA82D43A71F4BA68C22F8A1E3231D">
    <w:name w:val="377AA82D43A71F4BA68C22F8A1E3231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655941BF3FB4AA6A13A5A43C79825">
    <w:name w:val="2BD655941BF3FB4AA6A13A5A43C7982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497FA83F71B4992E6B991D2FEB93F">
    <w:name w:val="574497FA83F71B4992E6B991D2FEB9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6F2A5C9FC205443A8F474A9CFA35758">
    <w:name w:val="86F2A5C9FC205443A8F474A9CFA3575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2D6596CF55EF4E9714D2D575FF2B12">
    <w:name w:val="B82D6596CF55EF4E9714D2D575FF2B1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C8288A8399F1F4AAB54EFA0B3D42F42">
    <w:name w:val="8C8288A8399F1F4AAB54EFA0B3D42F4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60F403AE9BD048BDD47B07EB8A48C1">
    <w:name w:val="B160F403AE9BD048BDD47B07EB8A48C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7F2EE05309254AAF9C04836C347168">
    <w:name w:val="567F2EE05309254AAF9C04836C34716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4C2BDA29CD7C4884D1F727E3546EA8">
    <w:name w:val="6F4C2BDA29CD7C4884D1F727E3546EA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235C94C1C290439EAA1C4443C41DEF">
    <w:name w:val="0D235C94C1C290439EAA1C4443C41D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E1971791F58E4E8A455ECDB3B63E5E">
    <w:name w:val="E4E1971791F58E4E8A455ECDB3B63E5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28BB73DBF21B248965D9AECC843B77A">
    <w:name w:val="E28BB73DBF21B248965D9AECC843B77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6B7E04584E9D44AD051CADA88475F1">
    <w:name w:val="046B7E04584E9D44AD051CADA88475F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C88B63BE1323F42BC987E437A8BD90E">
    <w:name w:val="CC88B63BE1323F42BC987E437A8BD9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A2DF47153447498750A13BB6217851">
    <w:name w:val="FAA2DF47153447498750A13BB621785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4FFFFA556495429345240FCAA0D30E">
    <w:name w:val="714FFFFA556495429345240FCAA0D3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E52AB023EC4E4D89A50C8077C5B073">
    <w:name w:val="B6E52AB023EC4E4D89A50C8077C5B07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7AC5BDFC9FB4E99B343FE193CEE9C">
    <w:name w:val="D4A7AC5BDFC9FB4E99B343FE193CEE9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D6C3475683A8488FB4174E7A3F3B98">
    <w:name w:val="BAD6C3475683A8488FB4174E7A3F3B9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51D82867C3D4AB5D6A3A2862F6577">
    <w:name w:val="EA051D82867C3D4AB5D6A3A2862F65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4B780C92AF8B54ABDF23FCCEE557A4A">
    <w:name w:val="24B780C92AF8B54ABDF23FCCEE557A4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E127ED0B2DD704590D40AC91432D515">
    <w:name w:val="AE127ED0B2DD704590D40AC91432D51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5FD0C664558E4438A775F31BC28373F">
    <w:name w:val="D5FD0C664558E4438A775F31BC2837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7F16BE2F414F48A4703C36F2B863DB">
    <w:name w:val="1F7F16BE2F414F48A4703C36F2B863D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AEE7010104A44493484D729AD50335">
    <w:name w:val="8BAEE7010104A44493484D729AD5033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E057F4CD5E0BA4380284B2F6F813470">
    <w:name w:val="8E057F4CD5E0BA4380284B2F6F81347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EB5CE31F931B040B236C76C087B2211">
    <w:name w:val="3EB5CE31F931B040B236C76C087B221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716D8063DE464E994F5D4878651037">
    <w:name w:val="CD716D8063DE464E994F5D487865103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C259094E70B7F48BEB7D34AD4A5C06A">
    <w:name w:val="1C259094E70B7F48BEB7D34AD4A5C06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3D0B9813971744BCC555596A79A2D8">
    <w:name w:val="D03D0B9813971744BCC555596A79A2D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9795103F0CB544D9FD7CC0B0358107E">
    <w:name w:val="29795103F0CB544D9FD7CC0B0358107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9CE99B3A8B14CBC1B6D705C0B4F48">
    <w:name w:val="9189CE99B3A8B14CBC1B6D705C0B4F4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0BEF66CA3B304CAAF22BEE3B459B74">
    <w:name w:val="C20BEF66CA3B304CAAF22BEE3B459B7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9CC42A7F531A4A8894F9426B0C58EA">
    <w:name w:val="9D9CC42A7F531A4A8894F9426B0C58E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6BDDEC5364BC47AD75057DAEA75277">
    <w:name w:val="3A6BDDEC5364BC47AD75057DAEA752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1B0B361200774EB7535FA3E0A80583">
    <w:name w:val="C21B0B361200774EB7535FA3E0A8058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E242F717A10345A2FE91B286B6F87C">
    <w:name w:val="5FE242F717A10345A2FE91B286B6F87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0A625540CE26A47B37AAA47E15700A1">
    <w:name w:val="30A625540CE26A47B37AAA47E15700A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32F5E48496774499344132EF3D50E2">
    <w:name w:val="6232F5E48496774499344132EF3D50E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9D00D3259BE84E9B2ED8413274DF24">
    <w:name w:val="BC9D00D3259BE84E9B2ED8413274DF2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C182031F18BA4EA16676AB453A7CDC">
    <w:name w:val="11C182031F18BA4EA16676AB453A7CD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1D18069C4C6554AACA3170E0187BB2F">
    <w:name w:val="31D18069C4C6554AACA3170E0187BB2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7B1A454297A84B879216BD265F5E2D">
    <w:name w:val="BA7B1A454297A84B879216BD265F5E2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19412BCEF9D24B88DF22E5F268E375">
    <w:name w:val="CF19412BCEF9D24B88DF22E5F268E37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88F53B9F381D4FA9359BC0AF7D18CA">
    <w:name w:val="F988F53B9F381D4FA9359BC0AF7D18C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1C3E39F0AF48489A1A1EABF7A4C6B7">
    <w:name w:val="8F1C3E39F0AF48489A1A1EABF7A4C6B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25C8373A024EBC17FD4694BE0587">
    <w:name w:val="BC0925C8373A024EBC17FD4694BE058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391B33AE9CFD542AB9FF97B733A0572">
    <w:name w:val="5391B33AE9CFD542AB9FF97B733A057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4E7316E5DEF2445BA1373958B8837D1">
    <w:name w:val="F4E7316E5DEF2445BA1373958B8837D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09E2DD9353F14C9AA56B6FFDD4934F">
    <w:name w:val="3409E2DD9353F14C9AA56B6FFDD4934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563F0180486C43AC12A78D3CE82321">
    <w:name w:val="6E563F0180486C43AC12A78D3CE8232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2BE2387035224396A8F9F12F4F18D9">
    <w:name w:val="702BE2387035224396A8F9F12F4F18D9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4BFBA1F7930F4DB82E73F671410953">
    <w:name w:val="8B4BFBA1F7930F4DB82E73F67141095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5C3F648F173B46800FF840DCD74BB1">
    <w:name w:val="765C3F648F173B46800FF840DCD74BB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A535ED5C86A8942A6C803EC1BDB87F0">
    <w:name w:val="4A535ED5C86A8942A6C803EC1BDB87F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C2130503FA8E43B93365432FD13D44">
    <w:name w:val="ABC2130503FA8E43B93365432FD13D4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51DB01B879ADF4FB4D5D3654C2F8BEF">
    <w:name w:val="F51DB01B879ADF4FB4D5D3654C2F8B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11218D15D5B01418D55B0FC5A690527">
    <w:name w:val="011218D15D5B01418D55B0FC5A69052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6B883093D62B4BA4D0565CDD8B9E3F">
    <w:name w:val="7D6B883093D62B4BA4D0565CDD8B9E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178A02A6630945A925E9B7AA1CC0DA">
    <w:name w:val="1F178A02A6630945A925E9B7AA1CC0D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8EC3F027874D4EA8877302DCC539B3">
    <w:name w:val="A08EC3F027874D4EA8877302DCC539B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4F13B6CAB2D14786BA18AA798CD14D">
    <w:name w:val="5C4F13B6CAB2D14786BA18AA798CD14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CC31833103C984C9218D20C0FC64D0B">
    <w:name w:val="ECC31833103C984C9218D20C0FC64D0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8E0B2E077D5F468CCA019D59AAC74E">
    <w:name w:val="638E0B2E077D5F468CCA019D59AAC74E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68A45FCD29D444BEDA242C4B01AC8A">
    <w:name w:val="0868A45FCD29D444BEDA242C4B01AC8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8FD271C1FCEF4584DDA97BB37A4CE6">
    <w:name w:val="6E8FD271C1FCEF4584DDA97BB37A4CE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8CCB27013104F4D9315CAD98046420F">
    <w:name w:val="68CCB27013104F4D9315CAD98046420F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F95BC1A9DC46C42BF45FC65BFB494DA">
    <w:name w:val="FF95BC1A9DC46C42BF45FC65BFB494D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2EF5902E0E7F4BB1E6D80BE23CBF65">
    <w:name w:val="5F2EF5902E0E7F4BB1E6D80BE23CBF65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9CE78ED63BC20438812A1D3571D7C73">
    <w:name w:val="69CE78ED63BC20438812A1D3571D7C73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0E6E0ED07CB14788A3FB8C8CA05BD6">
    <w:name w:val="410E6E0ED07CB14788A3FB8C8CA05BD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68C6DAD9630C4B9B6599AE792C1FC0">
    <w:name w:val="5868C6DAD9630C4B9B6599AE792C1FC0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D10C9A6181F41B99F06ED151EB79C">
    <w:name w:val="D74D10C9A6181F41B99F06ED151EB79C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F6EFE94EEF72F409DD0895A469AC8E2">
    <w:name w:val="7F6EFE94EEF72F409DD0895A469AC8E2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7B2F898C3AAE4A854AFB85E50D990C">
    <w:name w:val="987B2F898C3AAE4A854AFB85E50D99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DB604C17208AB4A8516936644E7E40C">
    <w:name w:val="FDB604C17208AB4A8516936644E7E4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34B0F34A439634CA31C48DC056FC644">
    <w:name w:val="434B0F34A439634CA31C48DC056FC644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9D2782502C9A14D919443DBC203CFFF">
    <w:name w:val="09D2782502C9A14D919443DBC203CFF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674A219F8FDE144B4F3E2FC4DA1D7D7">
    <w:name w:val="2674A219F8FDE144B4F3E2FC4DA1D7D7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A007E7CEA31B439B8E65E2C625DA6E">
    <w:name w:val="A7A007E7CEA31B439B8E65E2C625DA6E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BCD522239AD674ABF0ECFA65CCC7F2F">
    <w:name w:val="9BCD522239AD674ABF0ECFA65CCC7F2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11A257C4ECC314CAC27D1C121D8BC28">
    <w:name w:val="211A257C4ECC314CAC27D1C121D8BC2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DC4D012A0F854DACE484226F638930">
    <w:name w:val="3ADC4D012A0F854DACE484226F63893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57DB43E91A7248A85B8F4E3227D0BA">
    <w:name w:val="0757DB43E91A7248A85B8F4E3227D0B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0906B4F226CB45B4F6AB23E9B8CD29">
    <w:name w:val="8A0906B4F226CB45B4F6AB23E9B8CD2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8D4ADA934564FAE36B76879620422">
    <w:name w:val="EA08D4ADA934564FAE36B7687962042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C6267587745F94EA5DAE1F363C9A576">
    <w:name w:val="FC6267587745F94EA5DAE1F363C9A57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A65FCBA58C941826CC4A3903388D6">
    <w:name w:val="57AA65FCBA58C941826CC4A3903388D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23F6724A37BC48B5607D38B9511CB9">
    <w:name w:val="0A23F6724A37BC48B5607D38B9511CB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51C8DB43BF946BB8640B87D9C9E16">
    <w:name w:val="57A51C8DB43BF946BB8640B87D9C9E1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E8FB4B089C74898BBC489BC710D34">
    <w:name w:val="00CE8FB4B089C74898BBC489BC710D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E53CF8AFC9B49AA63617C76CF1060">
    <w:name w:val="64FE53CF8AFC9B49AA63617C76CF106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62BEB4693A02040A108501D314B7026">
    <w:name w:val="062BEB4693A02040A108501D314B702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0B7A1F7D6F954ABD8D912901427A15">
    <w:name w:val="180B7A1F7D6F954ABD8D912901427A1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FAC987FE0814FB8723203F2DD0E5A">
    <w:name w:val="64FFAC987FE0814FB8723203F2DD0E5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300E7DD453345826FAB06182E6794">
    <w:name w:val="BC0300E7DD453345826FAB06182E67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790F87E3293F42876DAF356A3FE11E">
    <w:name w:val="00790F87E3293F42876DAF356A3FE11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A71CCE857880A4A97E41058109F9CE1">
    <w:name w:val="9A71CCE857880A4A97E41058109F9CE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A2988830609544B75588FD4C2A603B">
    <w:name w:val="8FA2988830609544B75588FD4C2A603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7833745848E24A9232A222FDB97F34">
    <w:name w:val="B17833745848E24A9232A222FDB97F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6E5AB1C6448F44AA01B088EEFD5770A">
    <w:name w:val="26E5AB1C6448F44AA01B088EEFD577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16E06D4B0E1549B5B169E89B7BC2DC">
    <w:name w:val="AD16E06D4B0E1549B5B169E89B7BC2DC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C9DFFC3A5604459174D0282E01762F">
    <w:name w:val="71C9DFFC3A5604459174D0282E01762F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1C41779768814FAF5FC0AEC9C4080A">
    <w:name w:val="511C41779768814FAF5FC0AEC9C408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F553E207623D47AF5F36491D3B6237">
    <w:name w:val="34F553E207623D47AF5F36491D3B623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BE6364CC9E38E40AAFBFCF91EA41DF6">
    <w:name w:val="BBE6364CC9E38E40AAFBFCF91EA41DF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1EEC3F50083642973391C6CB1426B1">
    <w:name w:val="991EEC3F50083642973391C6CB1426B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9D22F7EF2A034BBD7DFD9BBD641146">
    <w:name w:val="879D22F7EF2A034BBD7DFD9BBD6411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4A3B20DC6FF3E47B5BEAB50197583E3">
    <w:name w:val="54A3B20DC6FF3E47B5BEAB50197583E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B78211C33BC3B449AFB65989F9CD394">
    <w:name w:val="6B78211C33BC3B449AFB65989F9CD3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B3A8531D2CF04EBA3EE9D74F5D7A8B">
    <w:name w:val="0AB3A8531D2CF04EBA3EE9D74F5D7A8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80AF17E8D89544AB43C2B59DC15C6B2">
    <w:name w:val="880AF17E8D89544AB43C2B59DC15C6B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0108EC9235C154BAAC2EBAEC5F4173A">
    <w:name w:val="90108EC9235C154BAAC2EBAEC5F4173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2EC16ACBC69F41BFC3BD60611020C9">
    <w:name w:val="2D2EC16ACBC69F41BFC3BD60611020C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29F652C8830854191CB4316E2904785">
    <w:name w:val="229F652C8830854191CB4316E29047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37BEAA7466A54480D0FDDDFD08588E">
    <w:name w:val="5837BEAA7466A54480D0FDDDFD08588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8FBF269CC3F14EA8532085658BFB07">
    <w:name w:val="B78FBF269CC3F14EA8532085658BFB0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8C6BD01131CD499CCFC2D89C39CB62">
    <w:name w:val="848C6BD01131CD499CCFC2D89C39CB6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BED21F6387E84F84754BBD55E60AF8">
    <w:name w:val="6ABED21F6387E84F84754BBD55E60AF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2EF550F3032B4A8CE10881973AFA46">
    <w:name w:val="072EF550F3032B4A8CE10881973AFA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BDD97F4560EC43B70E392847050E85">
    <w:name w:val="AFBDD97F4560EC43B70E392847050E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6ACB4BE4F2814C975B2F49F1282908">
    <w:name w:val="AF6ACB4BE4F2814C975B2F49F128290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D7719440D3B349850C4F67A50B4957">
    <w:name w:val="CDD7719440D3B349850C4F67A50B495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8F7E6FC68BE74483640DF814392313">
    <w:name w:val="508F7E6FC68BE74483640DF81439231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855D138E74134692B14EF7C5013F40">
    <w:name w:val="5F855D138E74134692B14EF7C5013F40"/>
    <w:rsid w:val="002331A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4B97E34410F3A4C840DF3CC47A79813">
    <w:name w:val="A4B97E34410F3A4C840DF3CC47A79813"/>
    <w:rsid w:val="002331A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6F193F97E8418D5FD5DBCAA7D2F9">
    <w:name w:val="BC096F193F97E8418D5FD5DBCAA7D2F9"/>
    <w:rsid w:val="007507BF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DCEB7F1D093EF4DB1DFBB2813E84FB2">
    <w:name w:val="1DCEB7F1D093EF4DB1DFBB2813E84FB2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87240E8AAC8BB4DAEAEB61663F85D98">
    <w:name w:val="887240E8AAC8BB4DAEAEB61663F85D98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A95AFE03E881E45BDB6B9C485D6CEA1">
    <w:name w:val="CA95AFE03E881E45BDB6B9C485D6CEA1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E773F1B6D96154CA381ACFB78FD46C6">
    <w:name w:val="6E773F1B6D96154CA381ACFB78FD46C6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8E8DA62FC708B4C84BA460DAEB4606A">
    <w:name w:val="A8E8DA62FC708B4C84BA460DAEB4606A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D9AA065E79F441984E8899CA582E1B">
    <w:name w:val="6FD9AA065E79F441984E8899CA582E1B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16CB30EBC31544E80878452B753E3BF">
    <w:name w:val="D16CB30EBC31544E80878452B753E3B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106FEB7C0EFC24684099C0E3267F0A8">
    <w:name w:val="5106FEB7C0EFC24684099C0E3267F0A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0B919695AA2D149B1432D26766D0713">
    <w:name w:val="60B919695AA2D149B1432D26766D071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469BA819E061145B0BA856511A07B4D">
    <w:name w:val="B469BA819E061145B0BA856511A07B4D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D84B7038ABB2842A8148702A6FBC247">
    <w:name w:val="1D84B7038ABB2842A8148702A6FBC247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8487934BE1A1E46B1B3EBCA23DD9489">
    <w:name w:val="88487934BE1A1E46B1B3EBCA23DD9489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5C6B340A5A7BD4EAA94981CA2FB4FCE">
    <w:name w:val="25C6B340A5A7BD4EAA94981CA2FB4FC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328BEDD809F648A0D3A551B3783123">
    <w:name w:val="ED328BEDD809F648A0D3A551B378312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9F5F46AEBD0AA4B912AECF45AAA1363">
    <w:name w:val="59F5F46AEBD0AA4B912AECF45AAA136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8AFA5F72F7A194A9ABB97CC7E89C745">
    <w:name w:val="58AFA5F72F7A194A9ABB97CC7E89C74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D3DCB8CCA08554D9ECA57F442DFE39F">
    <w:name w:val="3D3DCB8CCA08554D9ECA57F442DFE39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2B3916008648488FBA2B613A9FBAC0">
    <w:name w:val="ED2B3916008648488FBA2B613A9FBAC0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397640E4E831D4AB19DA103747B574C">
    <w:name w:val="7397640E4E831D4AB19DA103747B574C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859313B07821F4C83E8373D9BA85A1F">
    <w:name w:val="9859313B07821F4C83E8373D9BA85A1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4DFE1BD48330741825C896251C1B974">
    <w:name w:val="94DFE1BD48330741825C896251C1B974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E64F2315D53554B9AAFF996C3B4444C">
    <w:name w:val="3E64F2315D53554B9AAFF996C3B4444C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A25FA7806FE7E41BC20AF22F4FDC7D7">
    <w:name w:val="0A25FA7806FE7E41BC20AF22F4FDC7D7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764CE351C524146BB6A83E69A6F38E3">
    <w:name w:val="3764CE351C524146BB6A83E69A6F38E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247887E00FDF9498CD354CFE70A456F">
    <w:name w:val="D247887E00FDF9498CD354CFE70A456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283C82A2628A7498D1ED61D8CE392F8">
    <w:name w:val="B283C82A2628A7498D1ED61D8CE392F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C829A7B73E42B448E4738C1A1AA6328">
    <w:name w:val="9C829A7B73E42B448E4738C1A1AA632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7F10A6D0B0C6549AEE2FA98C8512454">
    <w:name w:val="B7F10A6D0B0C6549AEE2FA98C8512454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18C48A87D39CF478F6DBC183E3E1465">
    <w:name w:val="D18C48A87D39CF478F6DBC183E3E146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619B1E76BF27445A462C58B65E934B5">
    <w:name w:val="5619B1E76BF27445A462C58B65E934B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8120A28F3477046A913265D7A00971E">
    <w:name w:val="58120A28F3477046A913265D7A00971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6C9B24EAE0310499C634FAAAB01001E">
    <w:name w:val="46C9B24EAE0310499C634FAAAB01001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36A9AF1324D9747BB5E64AE630B9DF8">
    <w:name w:val="836A9AF1324D9747BB5E64AE630B9DF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3E3245C5CE3884F9342D601A1797EB5">
    <w:name w:val="03E3245C5CE3884F9342D601A1797EB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7AD59847AFBBA478D1C221E34B7E65B">
    <w:name w:val="97AD59847AFBBA478D1C221E34B7E65B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EC4A75D1C0BF345881811181969A84F">
    <w:name w:val="8EC4A75D1C0BF345881811181969A84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CBE8706185E6944ACEEB07D65C48605">
    <w:name w:val="0CBE8706185E6944ACEEB07D65C4860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034586BC639D54886B7E094B905CBDE">
    <w:name w:val="8034586BC639D54886B7E094B905CBD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0AC6947E7E8B640A5202952F8155B87">
    <w:name w:val="50AC6947E7E8B640A5202952F8155B87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C22E3E5E8D3A242BF07AE960619C1A1">
    <w:name w:val="0C22E3E5E8D3A242BF07AE960619C1A1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5CF8324C74636469659C5B5A60674A9">
    <w:name w:val="85CF8324C74636469659C5B5A60674A9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2F90153B89CC5469377F6BF2151D956">
    <w:name w:val="82F90153B89CC5469377F6BF2151D956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5A0626B0F783E48B06913D99D2E1718">
    <w:name w:val="85A0626B0F783E48B06913D99D2E171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2D8B2B739A8104BA57E380F351B7531">
    <w:name w:val="D2D8B2B739A8104BA57E380F351B7531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D497854740484C845536AD70B71860">
    <w:name w:val="EDD497854740484C845536AD70B71860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24563A59CF4E148945AF9B918AC2B0C">
    <w:name w:val="924563A59CF4E148945AF9B918AC2B0C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7322345E0075647BA63352926892EBA">
    <w:name w:val="67322345E0075647BA63352926892EBA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10CA3C23155964A9A8EA923FE1C4E7B">
    <w:name w:val="010CA3C23155964A9A8EA923FE1C4E7B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BB1BBF8B0C0E45B995D415F340FA56">
    <w:name w:val="6FBB1BBF8B0C0E45B995D415F340FA56"/>
    <w:rsid w:val="00BF1194"/>
    <w:pPr>
      <w:spacing w:after="0" w:line="240" w:lineRule="auto"/>
    </w:pPr>
    <w:rPr>
      <w:sz w:val="24"/>
      <w:szCs w:val="24"/>
      <w:lang w:val="es-EC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148D3-63B4-E346-919C-5D176558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0</TotalTime>
  <Pages>1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Planificación</dc:creator>
  <cp:keywords/>
  <dc:description/>
  <cp:lastModifiedBy>Microsoft Office User</cp:lastModifiedBy>
  <cp:revision>2</cp:revision>
  <cp:lastPrinted>2019-01-23T18:40:00Z</cp:lastPrinted>
  <dcterms:created xsi:type="dcterms:W3CDTF">2019-12-23T21:08:00Z</dcterms:created>
  <dcterms:modified xsi:type="dcterms:W3CDTF">2019-12-23T21:08:00Z</dcterms:modified>
</cp:coreProperties>
</file>