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D1BE80050EFED840A219898FE7D9A9D2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28135FD3" w14:textId="77777777" w:rsidR="005F5E29" w:rsidRPr="00236168" w:rsidRDefault="005F5E29" w:rsidP="005F5E29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236168">
            <w:rPr>
              <w:rStyle w:val="Textodelmarcadordeposicin"/>
              <w:rFonts w:ascii="Helvetica Neue Light" w:hAnsi="Helvetica Neue Light"/>
            </w:rPr>
            <w:t>Haga clic aquí o pulse para escribir una fecha.</w:t>
          </w:r>
        </w:p>
      </w:sdtContent>
    </w:sdt>
    <w:p w14:paraId="6BD8B1DF" w14:textId="77777777" w:rsidR="00170883" w:rsidRPr="00236168" w:rsidRDefault="00170883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33726E0" w14:textId="2B33588C" w:rsidR="00480A8E" w:rsidRPr="00236168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236168">
        <w:rPr>
          <w:rFonts w:ascii="Helvetica Neue Light" w:hAnsi="Helvetica Neue Light"/>
        </w:rPr>
        <w:t>Sr. Jan Vandierendonck</w:t>
      </w:r>
    </w:p>
    <w:p w14:paraId="75DB1B9D" w14:textId="77777777" w:rsidR="00480A8E" w:rsidRPr="00236168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236168">
        <w:rPr>
          <w:rFonts w:ascii="Helvetica Neue Light" w:hAnsi="Helvetica Neue Light"/>
        </w:rPr>
        <w:t>Director Ejecutivo</w:t>
      </w:r>
    </w:p>
    <w:p w14:paraId="71BF57BC" w14:textId="77777777" w:rsidR="00480A8E" w:rsidRPr="00236168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236168">
        <w:rPr>
          <w:rFonts w:ascii="Helvetica Neue Light" w:hAnsi="Helvetica Neue Light"/>
        </w:rPr>
        <w:t>Instituto del Cine y Creación Audiovisual (ICCA)</w:t>
      </w:r>
    </w:p>
    <w:p w14:paraId="0C0A53A2" w14:textId="113009F5" w:rsidR="00480A8E" w:rsidRPr="00236168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236168">
        <w:rPr>
          <w:rFonts w:ascii="Helvetica Neue Light" w:hAnsi="Helvetica Neue Light"/>
        </w:rPr>
        <w:t>Presente.-</w:t>
      </w:r>
    </w:p>
    <w:p w14:paraId="7AFAB326" w14:textId="77777777" w:rsidR="00480A8E" w:rsidRPr="00236168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0441022" w14:textId="76B0AD05" w:rsidR="00480A8E" w:rsidRPr="00236168" w:rsidRDefault="00480A8E" w:rsidP="00480A8E">
      <w:pPr>
        <w:spacing w:line="240" w:lineRule="auto"/>
        <w:jc w:val="both"/>
        <w:rPr>
          <w:rFonts w:ascii="Helvetica Neue Light" w:hAnsi="Helvetica Neue Light"/>
        </w:rPr>
      </w:pPr>
      <w:r w:rsidRPr="00236168">
        <w:rPr>
          <w:rFonts w:ascii="Helvetica Neue Light" w:hAnsi="Helvetica Neue Light"/>
        </w:rPr>
        <w:t xml:space="preserve">Por medio del presente formulario solicito que el espacio que </w:t>
      </w:r>
      <w:r w:rsidR="00E53E76" w:rsidRPr="00236168">
        <w:rPr>
          <w:rFonts w:ascii="Helvetica Neue Light" w:hAnsi="Helvetica Neue Light"/>
        </w:rPr>
        <w:t>administro</w:t>
      </w:r>
      <w:r w:rsidRPr="00236168">
        <w:rPr>
          <w:rFonts w:ascii="Helvetica Neue Light" w:hAnsi="Helvetica Neue Light"/>
        </w:rPr>
        <w:t xml:space="preserve"> forme parte de la Red de Espacios Audiovisuales </w:t>
      </w:r>
      <w:r w:rsidR="006E1819" w:rsidRPr="00236168">
        <w:rPr>
          <w:rFonts w:ascii="Helvetica Neue Light" w:hAnsi="Helvetica Neue Light"/>
        </w:rPr>
        <w:t xml:space="preserve">(REA) </w:t>
      </w:r>
      <w:r w:rsidRPr="00236168">
        <w:rPr>
          <w:rFonts w:ascii="Helvetica Neue Light" w:hAnsi="Helvetica Neue Light"/>
        </w:rPr>
        <w:t>del ICCA:</w:t>
      </w:r>
    </w:p>
    <w:p w14:paraId="0DAD95E5" w14:textId="1774DCA5" w:rsidR="00FE3CF3" w:rsidRPr="00236168" w:rsidRDefault="00FE3CF3" w:rsidP="00FE3CF3">
      <w:pPr>
        <w:jc w:val="center"/>
        <w:rPr>
          <w:rFonts w:ascii="Helvetica Neue" w:hAnsi="Helvetica Neue"/>
          <w:b/>
          <w:sz w:val="28"/>
        </w:rPr>
      </w:pPr>
      <w:r w:rsidRPr="00236168">
        <w:rPr>
          <w:rFonts w:ascii="Helvetica Neue" w:hAnsi="Helvetica Neue"/>
          <w:b/>
          <w:sz w:val="28"/>
        </w:rPr>
        <w:t xml:space="preserve">Formulario de ingreso a la Red de Espacios Audiovisuales (REA) para espacios administrados por personas </w:t>
      </w:r>
      <w:r w:rsidR="007D56D7" w:rsidRPr="00236168">
        <w:rPr>
          <w:rFonts w:ascii="Helvetica Neue" w:hAnsi="Helvetica Neue"/>
          <w:b/>
          <w:sz w:val="28"/>
        </w:rPr>
        <w:t>jurídicas</w:t>
      </w:r>
    </w:p>
    <w:tbl>
      <w:tblPr>
        <w:tblStyle w:val="Tablaconcuadrcula"/>
        <w:tblW w:w="1077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09"/>
        <w:gridCol w:w="846"/>
        <w:gridCol w:w="286"/>
        <w:gridCol w:w="287"/>
        <w:gridCol w:w="708"/>
        <w:gridCol w:w="142"/>
        <w:gridCol w:w="139"/>
        <w:gridCol w:w="992"/>
        <w:gridCol w:w="920"/>
        <w:gridCol w:w="356"/>
        <w:gridCol w:w="712"/>
        <w:gridCol w:w="138"/>
        <w:gridCol w:w="287"/>
        <w:gridCol w:w="523"/>
        <w:gridCol w:w="469"/>
        <w:gridCol w:w="1559"/>
      </w:tblGrid>
      <w:tr w:rsidR="006B7242" w:rsidRPr="00236168" w14:paraId="343623D3" w14:textId="77777777" w:rsidTr="00236168">
        <w:trPr>
          <w:trHeight w:val="267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50DE2" w14:textId="77777777" w:rsidR="006B7242" w:rsidRPr="00236168" w:rsidRDefault="006B7242" w:rsidP="00E707FE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Razón social</w:t>
            </w: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25BBC" w14:textId="77777777" w:rsidR="006B7242" w:rsidRPr="00236168" w:rsidRDefault="006B7242" w:rsidP="00E707FE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t>Numero de RUC</w:t>
            </w:r>
          </w:p>
        </w:tc>
      </w:tr>
      <w:tr w:rsidR="006B7242" w:rsidRPr="00236168" w14:paraId="204BCEEB" w14:textId="77777777" w:rsidTr="00236168">
        <w:trPr>
          <w:trHeight w:val="28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9181E" w14:textId="4832C94F" w:rsidR="006B7242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67605902"/>
                <w:placeholder>
                  <w:docPart w:val="D3E58D683D2F9B468B5978180A684564"/>
                </w:placeholder>
                <w:showingPlcHdr/>
              </w:sdtPr>
              <w:sdtEndPr/>
              <w:sdtContent>
                <w:bookmarkStart w:id="0" w:name="_GoBack"/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  <w:bookmarkEnd w:id="0"/>
              </w:sdtContent>
            </w:sdt>
          </w:p>
        </w:tc>
        <w:tc>
          <w:tcPr>
            <w:tcW w:w="6237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EEECC" w14:textId="4452CBB9" w:rsidR="006B7242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289512127"/>
                <w:placeholder>
                  <w:docPart w:val="50CCA688F768F5488BB43025DF827812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B7242" w:rsidRPr="00236168" w14:paraId="20DAB001" w14:textId="77777777" w:rsidTr="005A343C">
        <w:trPr>
          <w:trHeight w:val="275"/>
        </w:trPr>
        <w:tc>
          <w:tcPr>
            <w:tcW w:w="10773" w:type="dxa"/>
            <w:gridSpan w:val="1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2EA480B" w14:textId="77777777" w:rsidR="006B7242" w:rsidRPr="00236168" w:rsidRDefault="006B7242" w:rsidP="00E707FE">
            <w:pPr>
              <w:rPr>
                <w:rFonts w:ascii="Helvetica Neue Light" w:hAnsi="Helvetica Neue Light"/>
              </w:rPr>
            </w:pPr>
          </w:p>
        </w:tc>
      </w:tr>
      <w:tr w:rsidR="00FE3CF3" w:rsidRPr="00236168" w14:paraId="71208BC4" w14:textId="77777777" w:rsidTr="005A343C">
        <w:trPr>
          <w:trHeight w:val="339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05DDF2" w14:textId="77777777" w:rsidR="00FE3CF3" w:rsidRPr="00236168" w:rsidRDefault="00FE3CF3" w:rsidP="00252B12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t>Datos del solicitante</w:t>
            </w:r>
          </w:p>
        </w:tc>
      </w:tr>
      <w:tr w:rsidR="00FE3CF3" w:rsidRPr="00236168" w14:paraId="11B22BA5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CBFA" w14:textId="375CFF25" w:rsidR="00FE3CF3" w:rsidRPr="00236168" w:rsidRDefault="00890F29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Nombres y a</w:t>
            </w:r>
            <w:r w:rsidR="00FE3CF3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pellidos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3ED57" w14:textId="77777777" w:rsidR="00FE3CF3" w:rsidRPr="00236168" w:rsidRDefault="00FE3CF3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C.I.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5134C" w14:textId="77777777" w:rsidR="00FE3CF3" w:rsidRPr="00236168" w:rsidRDefault="00FE3CF3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Código de huella dactilar</w:t>
            </w:r>
          </w:p>
        </w:tc>
      </w:tr>
      <w:tr w:rsidR="00FE3CF3" w:rsidRPr="00236168" w14:paraId="4BA1F8E1" w14:textId="77777777" w:rsidTr="00236168">
        <w:trPr>
          <w:trHeight w:val="35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11508" w14:textId="3B3EA859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241452925"/>
                <w:placeholder>
                  <w:docPart w:val="F57DE62022AB244485CFA4D58C37CA43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0C7AD" w14:textId="4A58395D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620730936"/>
                <w:placeholder>
                  <w:docPart w:val="55EEAC69A4404A4383F8F67A2B462AD6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8DD64" w14:textId="159B52E5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94068094"/>
                <w:placeholder>
                  <w:docPart w:val="F40CE8BC362A6F4BBCE1F0E4C74D236C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236168" w14:paraId="7AA8A5F6" w14:textId="77777777" w:rsidTr="005A343C">
        <w:trPr>
          <w:trHeight w:val="267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4DB94" w14:textId="0B992AB9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Cargo dentro del espacio</w:t>
            </w:r>
          </w:p>
        </w:tc>
      </w:tr>
      <w:tr w:rsidR="006E1819" w:rsidRPr="00236168" w14:paraId="4E6B073C" w14:textId="77777777" w:rsidTr="005A343C">
        <w:trPr>
          <w:trHeight w:val="386"/>
        </w:trPr>
        <w:tc>
          <w:tcPr>
            <w:tcW w:w="10773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3CF78" w14:textId="730AF782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372076022"/>
                <w:placeholder>
                  <w:docPart w:val="FC993D0685CAB24B8695AE0E6EC5B42F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FE3CF3" w:rsidRPr="00236168" w14:paraId="44C13A56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D53A" w14:textId="77777777" w:rsidR="00FE3CF3" w:rsidRPr="00236168" w:rsidRDefault="00FE3CF3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Correo electrónico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0F3C7" w14:textId="77777777" w:rsidR="00FE3CF3" w:rsidRPr="00236168" w:rsidRDefault="00FE3CF3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Número celular 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EDBD" w14:textId="77777777" w:rsidR="00FE3CF3" w:rsidRPr="00236168" w:rsidRDefault="00FE3CF3" w:rsidP="00252B12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Número telf. fijo (opcional)</w:t>
            </w:r>
          </w:p>
        </w:tc>
      </w:tr>
      <w:tr w:rsidR="00FE3CF3" w:rsidRPr="00236168" w14:paraId="19773238" w14:textId="77777777" w:rsidTr="00236168">
        <w:trPr>
          <w:trHeight w:val="303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7C471" w14:textId="7DF7A222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67195908"/>
                <w:placeholder>
                  <w:docPart w:val="5BEDF5716FD2B044A17413835FF2A96A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7FCAB" w14:textId="3991D4A5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06092551"/>
                <w:placeholder>
                  <w:docPart w:val="10EA7D7846D3854CB9C40D91D7093E2B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4E8E4" w14:textId="13C94F4A" w:rsidR="00FE3CF3" w:rsidRPr="00236168" w:rsidRDefault="007A33C7" w:rsidP="00252B12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360242974"/>
                <w:placeholder>
                  <w:docPart w:val="CD444114F552914F8DD20C65536CEBDA"/>
                </w:placeholder>
                <w:showingPlcHdr/>
              </w:sdtPr>
              <w:sdtEndPr/>
              <w:sdtContent>
                <w:r w:rsidR="0043454E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236168" w14:paraId="08B00EB5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5CCA7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Dirección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90E7E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Ciudad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DB9DC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Provincia</w:t>
            </w:r>
          </w:p>
        </w:tc>
      </w:tr>
      <w:tr w:rsidR="006E1819" w:rsidRPr="00236168" w14:paraId="4B3B7603" w14:textId="77777777" w:rsidTr="00236168">
        <w:trPr>
          <w:trHeight w:val="35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0EACD" w14:textId="4C095A6E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668928934"/>
                <w:placeholder>
                  <w:docPart w:val="3B62FDF29E8F834DBAD739E563DBD22E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CAB64" w14:textId="4CB0C552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48995451"/>
                <w:placeholder>
                  <w:docPart w:val="E2C4A611BAAC44449EBFEE9CC48416D6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7EAE8" w14:textId="5CC150A6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132446279"/>
                <w:placeholder>
                  <w:docPart w:val="A07DF4FCECD0204C9B40AB092556D196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D56D7" w:rsidRPr="00236168" w14:paraId="2230C08E" w14:textId="77777777" w:rsidTr="005A343C">
        <w:trPr>
          <w:trHeight w:val="275"/>
        </w:trPr>
        <w:tc>
          <w:tcPr>
            <w:tcW w:w="10773" w:type="dxa"/>
            <w:gridSpan w:val="1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01052F" w14:textId="77777777" w:rsidR="007D56D7" w:rsidRPr="00236168" w:rsidRDefault="007D56D7" w:rsidP="00E707FE">
            <w:pPr>
              <w:rPr>
                <w:rFonts w:ascii="Helvetica Neue Light" w:hAnsi="Helvetica Neue Light"/>
              </w:rPr>
            </w:pPr>
          </w:p>
        </w:tc>
      </w:tr>
      <w:tr w:rsidR="007D56D7" w:rsidRPr="00236168" w14:paraId="1B05E014" w14:textId="77777777" w:rsidTr="005A343C">
        <w:trPr>
          <w:trHeight w:val="339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57D151" w14:textId="2B764D33" w:rsidR="007D56D7" w:rsidRPr="00236168" w:rsidRDefault="007D56D7" w:rsidP="00E707FE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t>Datos del representante legal (si es diferente al del solicitante)</w:t>
            </w:r>
          </w:p>
        </w:tc>
      </w:tr>
      <w:tr w:rsidR="007D56D7" w:rsidRPr="00236168" w14:paraId="56778207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215F7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Nombres y apellidos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16F22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C.I.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1535B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Código de huella dactilar</w:t>
            </w:r>
          </w:p>
        </w:tc>
      </w:tr>
      <w:tr w:rsidR="007D56D7" w:rsidRPr="00236168" w14:paraId="6527611E" w14:textId="77777777" w:rsidTr="00236168">
        <w:trPr>
          <w:trHeight w:val="35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43AAF" w14:textId="0F36790C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816679423"/>
                <w:placeholder>
                  <w:docPart w:val="819FC050AD7AAC42A7C8BE162535F818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C2AE3" w14:textId="29A7DA8B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244377896"/>
                <w:placeholder>
                  <w:docPart w:val="80EE5DED2A863142AF3FC73D057A0CBA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5FBBE" w14:textId="682EFBFC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926607089"/>
                <w:placeholder>
                  <w:docPart w:val="952CBCCC016D8440A99812AA7B054AA0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7D56D7" w:rsidRPr="00236168" w14:paraId="2C659AE0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5A579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Correo electrónico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9EA2C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Número celular 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9844E" w14:textId="77777777" w:rsidR="007D56D7" w:rsidRPr="00236168" w:rsidRDefault="007D56D7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Número telf. fijo (opcional)</w:t>
            </w:r>
          </w:p>
        </w:tc>
      </w:tr>
      <w:tr w:rsidR="007D56D7" w:rsidRPr="00236168" w14:paraId="3A4F432B" w14:textId="77777777" w:rsidTr="00236168">
        <w:trPr>
          <w:trHeight w:val="303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F344A3" w14:textId="281A90AE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966037640"/>
                <w:placeholder>
                  <w:docPart w:val="288BB3EABCFC7E4C8CEC5DCDFF63AB57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D0313" w14:textId="6BD729CF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2005425409"/>
                <w:placeholder>
                  <w:docPart w:val="76C883E99B117248A0A3D1DEB661A215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BABEB" w14:textId="3A61474C" w:rsidR="007D56D7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926149642"/>
                <w:placeholder>
                  <w:docPart w:val="DEB7AC82D375FD48B8C43CDE2AB74616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236168" w14:paraId="5F7CDD18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259E4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Dirección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F4523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Ciudad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C2A3B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Provincia</w:t>
            </w:r>
          </w:p>
        </w:tc>
      </w:tr>
      <w:tr w:rsidR="006E1819" w:rsidRPr="00236168" w14:paraId="4CFF0FA0" w14:textId="77777777" w:rsidTr="00236168">
        <w:trPr>
          <w:trHeight w:val="35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ABC62" w14:textId="0D9C8F1C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444337171"/>
                <w:placeholder>
                  <w:docPart w:val="6F6F9B35430B20499EA520FDFABE62EC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sdt>
          <w:sdtPr>
            <w:rPr>
              <w:rFonts w:ascii="Helvetica Neue Light" w:hAnsi="Helvetica Neue Light"/>
            </w:rPr>
            <w:id w:val="-185607180"/>
            <w:placeholder>
              <w:docPart w:val="FBE9DE74E01C6840969E00E4386176D7"/>
            </w:placeholder>
          </w:sdtPr>
          <w:sdtEndPr/>
          <w:sdtContent>
            <w:tc>
              <w:tcPr>
                <w:tcW w:w="3261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C59CD32" w14:textId="78BB8B78" w:rsidR="006E1819" w:rsidRPr="00236168" w:rsidRDefault="007A33C7" w:rsidP="00E707FE">
                <w:pPr>
                  <w:rPr>
                    <w:rFonts w:ascii="Helvetica Neue Light" w:hAnsi="Helvetica Neue Light"/>
                  </w:rPr>
                </w:pPr>
                <w:sdt>
                  <w:sdtPr>
                    <w:rPr>
                      <w:rFonts w:ascii="Helvetica Neue Light" w:hAnsi="Helvetica Neue Light"/>
                    </w:rPr>
                    <w:id w:val="-773777718"/>
                    <w:placeholder>
                      <w:docPart w:val="9543EFF4218CD843BCF6AB4BDF2F9953"/>
                    </w:placeholder>
                    <w:showingPlcHdr/>
                  </w:sdtPr>
                  <w:sdtEndPr/>
                  <w:sdtContent>
                    <w:r w:rsidR="00501CB9" w:rsidRPr="00236168">
                      <w:rPr>
                        <w:rStyle w:val="Textodelmarcadordeposicin"/>
                        <w:rFonts w:ascii="Helvetica Neue Light" w:hAnsi="Helvetica Neue Light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1EFF3" w14:textId="6F84051E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528406576"/>
                <w:placeholder>
                  <w:docPart w:val="3B5362B13665974396E3EC60725FB669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236168" w14:paraId="50839DB6" w14:textId="77777777" w:rsidTr="005A343C">
        <w:trPr>
          <w:trHeight w:val="275"/>
        </w:trPr>
        <w:tc>
          <w:tcPr>
            <w:tcW w:w="10773" w:type="dxa"/>
            <w:gridSpan w:val="1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88CE6EA" w14:textId="77777777" w:rsidR="006E1819" w:rsidRPr="00236168" w:rsidRDefault="006E1819" w:rsidP="00A30D55">
            <w:pPr>
              <w:rPr>
                <w:rFonts w:ascii="Helvetica Neue Light" w:hAnsi="Helvetica Neue Light"/>
              </w:rPr>
            </w:pPr>
          </w:p>
        </w:tc>
      </w:tr>
      <w:tr w:rsidR="006E1819" w:rsidRPr="00236168" w14:paraId="73840654" w14:textId="77777777" w:rsidTr="005A343C">
        <w:trPr>
          <w:trHeight w:val="339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462EF3" w14:textId="77777777" w:rsidR="006E1819" w:rsidRPr="00236168" w:rsidRDefault="006E1819" w:rsidP="00E707FE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t>Datos del espacio</w:t>
            </w:r>
          </w:p>
        </w:tc>
      </w:tr>
      <w:tr w:rsidR="006E1819" w:rsidRPr="00236168" w14:paraId="5B7C7F1B" w14:textId="77777777" w:rsidTr="00236168">
        <w:trPr>
          <w:trHeight w:val="267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3AD7E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Nombre del espacio</w:t>
            </w: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26761" w14:textId="77777777" w:rsidR="008331BA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Tipo de espacio (cine, auditorio, sala de proyección,</w:t>
            </w:r>
          </w:p>
          <w:p w14:paraId="615380AE" w14:textId="358576FC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sala de uso múltiple, no convencional)</w:t>
            </w:r>
          </w:p>
        </w:tc>
      </w:tr>
      <w:tr w:rsidR="006E1819" w:rsidRPr="00236168" w14:paraId="6D5C05B8" w14:textId="77777777" w:rsidTr="00236168">
        <w:trPr>
          <w:trHeight w:val="28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51E3A" w14:textId="2FD32CB8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884400017"/>
                <w:placeholder>
                  <w:docPart w:val="F13C590110E3F74C89AD41D7CA3F3A6E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237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574BA" w14:textId="11AFB333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2134324650"/>
                <w:placeholder>
                  <w:docPart w:val="69E6E44532507449B06C1DF10EDB7FAA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6E1819" w:rsidRPr="00236168" w14:paraId="77A386E7" w14:textId="77777777" w:rsidTr="00236168">
        <w:trPr>
          <w:trHeight w:val="244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4514F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Dirección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05271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Ciudad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76D94" w14:textId="77777777" w:rsidR="006E1819" w:rsidRPr="00236168" w:rsidRDefault="006E1819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Provincia</w:t>
            </w:r>
          </w:p>
        </w:tc>
      </w:tr>
      <w:tr w:rsidR="006E1819" w:rsidRPr="00236168" w14:paraId="182EA492" w14:textId="77777777" w:rsidTr="00236168">
        <w:trPr>
          <w:trHeight w:val="356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B3857" w14:textId="59DF46FD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039015975"/>
                <w:placeholder>
                  <w:docPart w:val="8DF7F68146B07940AE99B761A66BBF77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26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D3527" w14:textId="2C4670BC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1369029153"/>
                <w:placeholder>
                  <w:docPart w:val="9BC4DDC24BE2AC4081363996B3D9B682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CE0F3" w14:textId="47B40F8E" w:rsidR="006E1819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983614488"/>
                <w:placeholder>
                  <w:docPart w:val="7A4C77754D850B4F90381AABA13F1697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5B2F61" w:rsidRPr="00236168" w14:paraId="1D856A7E" w14:textId="77777777" w:rsidTr="005A343C">
        <w:trPr>
          <w:trHeight w:val="267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BC152E" w14:textId="05C632E0" w:rsidR="005B2F61" w:rsidRPr="00236168" w:rsidRDefault="005B2F61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Describa brevemente el tipo de proyecto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(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s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)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cultural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(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es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)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que se desarrolla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(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n</w:t>
            </w:r>
            <w:r w:rsidR="006057BA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)</w:t>
            </w: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en el espacio</w:t>
            </w:r>
          </w:p>
        </w:tc>
      </w:tr>
      <w:tr w:rsidR="005B2F61" w:rsidRPr="00236168" w14:paraId="6A75EF7C" w14:textId="77777777" w:rsidTr="00460BDD">
        <w:trPr>
          <w:trHeight w:val="1282"/>
        </w:trPr>
        <w:tc>
          <w:tcPr>
            <w:tcW w:w="10773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532317" w14:textId="20E9C711" w:rsidR="00460BDD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477916453"/>
                <w:placeholder>
                  <w:docPart w:val="BC0EE8064196274E82626FF4BE115AD3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2849D4" w:rsidRPr="00236168" w14:paraId="4CE2D90C" w14:textId="77777777" w:rsidTr="00236168">
        <w:trPr>
          <w:trHeight w:val="438"/>
        </w:trPr>
        <w:tc>
          <w:tcPr>
            <w:tcW w:w="67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47B479" w14:textId="6047B4F8" w:rsidR="002849D4" w:rsidRPr="00236168" w:rsidRDefault="002849D4" w:rsidP="00E707FE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Desea asesoría para la programación en su proyecto:</w:t>
            </w:r>
          </w:p>
        </w:tc>
        <w:tc>
          <w:tcPr>
            <w:tcW w:w="201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E36497" w14:textId="717A8CD8" w:rsidR="002849D4" w:rsidRPr="00236168" w:rsidRDefault="002849D4" w:rsidP="00E707FE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Sí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6DE82" w14:textId="77777777" w:rsidR="002849D4" w:rsidRPr="00236168" w:rsidRDefault="002849D4" w:rsidP="00E707FE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No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</w:tr>
      <w:tr w:rsidR="006E1819" w:rsidRPr="00236168" w14:paraId="5FA609C5" w14:textId="77777777" w:rsidTr="00236168">
        <w:trPr>
          <w:trHeight w:val="275"/>
        </w:trPr>
        <w:tc>
          <w:tcPr>
            <w:tcW w:w="10773" w:type="dxa"/>
            <w:gridSpan w:val="1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6C23CB" w14:textId="50B39826" w:rsidR="006E1819" w:rsidRPr="00236168" w:rsidRDefault="00170883" w:rsidP="00E707FE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Light" w:hAnsi="Helvetica Neue Light"/>
              </w:rPr>
              <w:br w:type="page"/>
            </w:r>
          </w:p>
        </w:tc>
      </w:tr>
      <w:tr w:rsidR="00DF2232" w:rsidRPr="00236168" w14:paraId="3B8FABBF" w14:textId="77777777" w:rsidTr="005A343C">
        <w:trPr>
          <w:trHeight w:val="339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4CFCEC" w14:textId="201388CA" w:rsidR="00DF2232" w:rsidRPr="00236168" w:rsidRDefault="00DF2232" w:rsidP="009F3F19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lastRenderedPageBreak/>
              <w:t xml:space="preserve">Ficha técnica del </w:t>
            </w:r>
            <w:r w:rsidR="00327B8A" w:rsidRPr="00236168">
              <w:rPr>
                <w:rFonts w:ascii="Helvetica Neue Medium" w:hAnsi="Helvetica Neue Medium"/>
              </w:rPr>
              <w:t>espacio</w:t>
            </w:r>
          </w:p>
        </w:tc>
      </w:tr>
      <w:tr w:rsidR="00327B8A" w:rsidRPr="00236168" w14:paraId="06D66D1C" w14:textId="77777777" w:rsidTr="005A343C">
        <w:trPr>
          <w:trHeight w:val="267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D0C1C" w14:textId="0DB60B64" w:rsidR="00327B8A" w:rsidRPr="00236168" w:rsidRDefault="00327B8A" w:rsidP="00E707FE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Aforo</w:t>
            </w:r>
          </w:p>
        </w:tc>
      </w:tr>
      <w:tr w:rsidR="00327B8A" w:rsidRPr="00236168" w14:paraId="72E78ECB" w14:textId="77777777" w:rsidTr="005A343C">
        <w:trPr>
          <w:trHeight w:val="279"/>
        </w:trPr>
        <w:tc>
          <w:tcPr>
            <w:tcW w:w="10773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483F7" w14:textId="6E740B3D" w:rsidR="00327B8A" w:rsidRPr="00236168" w:rsidRDefault="007A33C7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253811093"/>
                <w:placeholder>
                  <w:docPart w:val="BAFBBA622E005B43A3E9DCA389984614"/>
                </w:placeholder>
                <w:showingPlcHdr/>
              </w:sdtPr>
              <w:sdtEndPr/>
              <w:sdtContent>
                <w:r w:rsidR="00501CB9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9F3F19" w:rsidRPr="00236168" w14:paraId="5F807626" w14:textId="77777777" w:rsidTr="005A343C">
        <w:trPr>
          <w:trHeight w:val="226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E2E539" w14:textId="01D985CD" w:rsidR="00170883" w:rsidRPr="00236168" w:rsidRDefault="009F3F19" w:rsidP="002849D4">
            <w:pPr>
              <w:jc w:val="center"/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Equipos de proyección a utilizarse</w:t>
            </w:r>
            <w:r w:rsidR="00191869"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 (seleccione uno)</w:t>
            </w:r>
          </w:p>
        </w:tc>
      </w:tr>
      <w:tr w:rsidR="00191869" w:rsidRPr="00236168" w14:paraId="1267039C" w14:textId="7F9BE41D" w:rsidTr="00236168">
        <w:trPr>
          <w:trHeight w:val="822"/>
        </w:trPr>
        <w:tc>
          <w:tcPr>
            <w:tcW w:w="325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4183B8" w14:textId="0FC166F6" w:rsidR="00191869" w:rsidRPr="00236168" w:rsidRDefault="00191869" w:rsidP="009F3F19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Proyector + Pantalla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  <w:bookmarkEnd w:id="1"/>
          </w:p>
        </w:tc>
        <w:tc>
          <w:tcPr>
            <w:tcW w:w="468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044B1" w14:textId="1D71B500" w:rsidR="00191869" w:rsidRPr="00236168" w:rsidRDefault="00191869" w:rsidP="009F3F19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Proyector + Pared/otra superficie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3"/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  <w:bookmarkEnd w:id="2"/>
          </w:p>
        </w:tc>
        <w:tc>
          <w:tcPr>
            <w:tcW w:w="283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1E21" w14:textId="396A8313" w:rsidR="00191869" w:rsidRPr="00236168" w:rsidRDefault="00191869" w:rsidP="009F3F19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Monitor</w:t>
            </w:r>
            <w:r w:rsidRPr="00236168">
              <w:rPr>
                <w:rFonts w:ascii="Helvetica Neue Light" w:hAnsi="Helvetica Neue Light"/>
              </w:rPr>
              <w:t xml:space="preserve">  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4"/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  <w:bookmarkEnd w:id="3"/>
          </w:p>
        </w:tc>
      </w:tr>
      <w:tr w:rsidR="00236168" w:rsidRPr="00236168" w14:paraId="5A61416A" w14:textId="77777777" w:rsidTr="00236168">
        <w:trPr>
          <w:trHeight w:val="279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B96A2" w14:textId="77777777" w:rsidR="00236168" w:rsidRDefault="00236168" w:rsidP="00236168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Dimensiones de la</w:t>
            </w:r>
          </w:p>
          <w:p w14:paraId="0227B8F5" w14:textId="4E90CFAA" w:rsidR="00236168" w:rsidRPr="00236168" w:rsidRDefault="00236168" w:rsidP="00236168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pantalla o monitor</w:t>
            </w:r>
          </w:p>
        </w:tc>
        <w:tc>
          <w:tcPr>
            <w:tcW w:w="468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0B0E8" w14:textId="77777777" w:rsidR="00236168" w:rsidRDefault="00236168" w:rsidP="00236168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Distancia entre el proyector y pantalla</w:t>
            </w:r>
          </w:p>
          <w:p w14:paraId="48EF378A" w14:textId="344E9194" w:rsidR="00236168" w:rsidRPr="00236168" w:rsidRDefault="00236168" w:rsidP="00236168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(si aplica)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28D3E" w14:textId="742252AE" w:rsidR="00236168" w:rsidRPr="00236168" w:rsidRDefault="00236168" w:rsidP="00236168">
            <w:pPr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Lúmenes del proyector (si aplica)</w:t>
            </w:r>
          </w:p>
        </w:tc>
      </w:tr>
      <w:tr w:rsidR="00236168" w:rsidRPr="00236168" w14:paraId="279E96F8" w14:textId="303FAEE8" w:rsidTr="00236168">
        <w:trPr>
          <w:trHeight w:val="279"/>
        </w:trPr>
        <w:tc>
          <w:tcPr>
            <w:tcW w:w="32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E8FC8" w14:textId="5E158E67" w:rsidR="00236168" w:rsidRPr="00236168" w:rsidRDefault="007A33C7" w:rsidP="00236168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53990919"/>
                <w:placeholder>
                  <w:docPart w:val="E3F089430A84E241ADD68D1E7589FC15"/>
                </w:placeholder>
                <w:showingPlcHdr/>
              </w:sdtPr>
              <w:sdtEndPr/>
              <w:sdtContent>
                <w:r w:rsidR="00236168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68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45A9C" w14:textId="11AE3ABD" w:rsidR="00236168" w:rsidRPr="00236168" w:rsidRDefault="007A33C7" w:rsidP="00236168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419791088"/>
                <w:placeholder>
                  <w:docPart w:val="7F11D9AB3E8F4B44B56D9CE1C3E82A69"/>
                </w:placeholder>
                <w:showingPlcHdr/>
              </w:sdtPr>
              <w:sdtEndPr/>
              <w:sdtContent>
                <w:r w:rsidR="00236168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283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5BAA6" w14:textId="65DAC89B" w:rsidR="00236168" w:rsidRPr="00236168" w:rsidRDefault="007A33C7" w:rsidP="00236168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-179905172"/>
                <w:placeholder>
                  <w:docPart w:val="BAEBAF62295CFA4183E395C046E2DB15"/>
                </w:placeholder>
                <w:showingPlcHdr/>
              </w:sdtPr>
              <w:sdtEndPr/>
              <w:sdtContent>
                <w:r w:rsidR="00236168" w:rsidRPr="00E4301C">
                  <w:rPr>
                    <w:rStyle w:val="Textodelmarcadordeposicin"/>
                    <w:sz w:val="18"/>
                    <w:szCs w:val="18"/>
                  </w:rPr>
                  <w:t xml:space="preserve">Haga </w:t>
                </w:r>
                <w:r w:rsidR="00236168">
                  <w:rPr>
                    <w:rStyle w:val="Textodelmarcadordeposicin"/>
                    <w:sz w:val="18"/>
                    <w:szCs w:val="18"/>
                  </w:rPr>
                  <w:t>c</w:t>
                </w:r>
                <w:r w:rsidR="00236168" w:rsidRPr="00E4301C">
                  <w:rPr>
                    <w:rStyle w:val="Textodelmarcadordeposicin"/>
                    <w:sz w:val="18"/>
                    <w:szCs w:val="18"/>
                  </w:rPr>
                  <w:t>lic aquí para escribir texto.</w:t>
                </w:r>
              </w:sdtContent>
            </w:sdt>
          </w:p>
        </w:tc>
      </w:tr>
      <w:tr w:rsidR="00236168" w:rsidRPr="00236168" w14:paraId="4E571B0E" w14:textId="77777777" w:rsidTr="005A343C">
        <w:trPr>
          <w:trHeight w:val="226"/>
        </w:trPr>
        <w:tc>
          <w:tcPr>
            <w:tcW w:w="10773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645D2B" w14:textId="10EEC977" w:rsidR="00236168" w:rsidRPr="00236168" w:rsidRDefault="00236168" w:rsidP="00236168">
            <w:pPr>
              <w:jc w:val="center"/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Reproductor disponible (seleccione uno o varios)</w:t>
            </w:r>
          </w:p>
        </w:tc>
      </w:tr>
      <w:tr w:rsidR="00236168" w:rsidRPr="00236168" w14:paraId="3FB46560" w14:textId="77777777" w:rsidTr="00236168">
        <w:trPr>
          <w:trHeight w:val="716"/>
        </w:trPr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B5B928" w14:textId="46139F49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DVD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0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0378F3" w14:textId="3B3AD055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Blu-ray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5"/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  <w:bookmarkEnd w:id="4"/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8D21E7" w14:textId="6161A8E5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Streaming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3688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A63D2" w14:textId="7F30B7C1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Computador (descarga digital</w:t>
            </w:r>
            <w:r w:rsidRPr="00236168">
              <w:rPr>
                <w:rFonts w:ascii="Helvetica Neue Light" w:hAnsi="Helvetica Neue Light"/>
              </w:rPr>
              <w:t>)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</w:tr>
      <w:tr w:rsidR="00236168" w:rsidRPr="00236168" w14:paraId="1C7855A3" w14:textId="77777777" w:rsidTr="00236168">
        <w:trPr>
          <w:trHeight w:val="57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14759" w14:textId="31F65589" w:rsidR="00236168" w:rsidRPr="00236168" w:rsidRDefault="00236168" w:rsidP="00236168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 xml:space="preserve">Amplificación de audio  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9F3F77" w14:textId="78F3CEA5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Sí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AF673" w14:textId="2596DCBF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No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232F4F" w14:textId="2AFC0C6F" w:rsidR="00236168" w:rsidRPr="00236168" w:rsidRDefault="00236168" w:rsidP="00236168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/>
              </w:rPr>
              <w:t>Número de parlantes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5115F" w14:textId="0756FEA5" w:rsidR="00236168" w:rsidRPr="00CD42A5" w:rsidRDefault="007A33C7" w:rsidP="00236168">
            <w:pPr>
              <w:rPr>
                <w:rFonts w:ascii="Helvetica Neue Light" w:hAnsi="Helvetica Neue Light"/>
                <w:sz w:val="16"/>
                <w:szCs w:val="16"/>
              </w:rPr>
            </w:pPr>
            <w:sdt>
              <w:sdtPr>
                <w:rPr>
                  <w:rFonts w:ascii="Helvetica Neue Light" w:hAnsi="Helvetica Neue Light"/>
                </w:rPr>
                <w:id w:val="1278521095"/>
                <w:placeholder>
                  <w:docPart w:val="204050EDAAE20641ABA555450F3F940B"/>
                </w:placeholder>
                <w:showingPlcHdr/>
              </w:sdtPr>
              <w:sdtEndPr/>
              <w:sdtContent>
                <w:r w:rsidR="00CD42A5" w:rsidRPr="00236168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236168" w:rsidRPr="00236168" w14:paraId="1582E514" w14:textId="77777777" w:rsidTr="00236168">
        <w:trPr>
          <w:trHeight w:val="542"/>
        </w:trPr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BE50B9" w14:textId="655B85C9" w:rsidR="00236168" w:rsidRPr="00236168" w:rsidRDefault="00236168" w:rsidP="00236168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Cuenta con cafetería o snack bar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8F2D89" w14:textId="6DE60D15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Sí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CCD77" w14:textId="30BA3134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No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24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8B6232" w14:textId="230AAAA4" w:rsidR="00236168" w:rsidRPr="00236168" w:rsidRDefault="00236168" w:rsidP="00236168">
            <w:pPr>
              <w:rPr>
                <w:rFonts w:ascii="Helvetica Neue Medium" w:hAnsi="Helvetica Neue Medium"/>
              </w:rPr>
            </w:pPr>
            <w:r w:rsidRPr="00236168">
              <w:rPr>
                <w:rFonts w:ascii="Helvetica Neue Medium" w:hAnsi="Helvetica Neue Medium" w:cs="Arial"/>
                <w:color w:val="000000"/>
                <w:shd w:val="clear" w:color="auto" w:fill="FDFDFD"/>
              </w:rPr>
              <w:t>Dispone de wifi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BBA80" w14:textId="141B1899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Sí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E8C8E" w14:textId="7AFA49DF" w:rsidR="00236168" w:rsidRPr="00236168" w:rsidRDefault="00236168" w:rsidP="00236168">
            <w:pPr>
              <w:rPr>
                <w:rFonts w:ascii="Helvetica Neue Light" w:hAnsi="Helvetica Neue Light"/>
              </w:rPr>
            </w:pPr>
            <w:r w:rsidRPr="00236168">
              <w:rPr>
                <w:rFonts w:ascii="Helvetica Neue Medium" w:hAnsi="Helvetica Neue Medium"/>
              </w:rPr>
              <w:t>No</w:t>
            </w:r>
            <w:r w:rsidRPr="00236168">
              <w:rPr>
                <w:rFonts w:ascii="Helvetica Neue Light" w:hAnsi="Helvetica Neue Light"/>
              </w:rPr>
              <w:t xml:space="preserve"> </w:t>
            </w:r>
            <w:r w:rsidRPr="00236168">
              <w:rPr>
                <w:rFonts w:ascii="Helvetica Neue Light" w:hAnsi="Helvetica Neue Light"/>
              </w:rPr>
              <w:fldChar w:fldCharType="begin">
                <w:ffData>
                  <w:name w:val="Marcar1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6168">
              <w:rPr>
                <w:rFonts w:ascii="Helvetica Neue Light" w:hAnsi="Helvetica Neue Light"/>
              </w:rPr>
              <w:instrText xml:space="preserve"> FORMCHECKBOX </w:instrText>
            </w:r>
            <w:r w:rsidR="007A33C7">
              <w:rPr>
                <w:rFonts w:ascii="Helvetica Neue Light" w:hAnsi="Helvetica Neue Light"/>
              </w:rPr>
            </w:r>
            <w:r w:rsidR="007A33C7">
              <w:rPr>
                <w:rFonts w:ascii="Helvetica Neue Light" w:hAnsi="Helvetica Neue Light"/>
              </w:rPr>
              <w:fldChar w:fldCharType="separate"/>
            </w:r>
            <w:r w:rsidRPr="00236168">
              <w:rPr>
                <w:rFonts w:ascii="Helvetica Neue Light" w:hAnsi="Helvetica Neue Light"/>
              </w:rPr>
              <w:fldChar w:fldCharType="end"/>
            </w:r>
          </w:p>
        </w:tc>
      </w:tr>
    </w:tbl>
    <w:p w14:paraId="73AD9FD1" w14:textId="77777777" w:rsidR="00DF2232" w:rsidRPr="00236168" w:rsidRDefault="00DF2232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66D90265" w14:textId="77777777" w:rsidR="00C2433B" w:rsidRPr="00236168" w:rsidRDefault="00C2433B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2E3DC511" w14:textId="2CF5CC5A" w:rsidR="00DF2232" w:rsidRPr="00236168" w:rsidRDefault="00103441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  <w:r w:rsidRPr="00236168">
        <w:rPr>
          <w:rFonts w:ascii="Helvetica Neue Light" w:hAnsi="Helvetica Neue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9F97E" wp14:editId="05BC898E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15240" t="21590" r="13335" b="3556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C848D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" strokecolor="black [3213]" strokeweight="2pt">
                <v:shadow on="t" opacity="24903f" origin=",.5" offset="0,.55556mm"/>
              </v:line>
            </w:pict>
          </mc:Fallback>
        </mc:AlternateContent>
      </w:r>
    </w:p>
    <w:p w14:paraId="4DB3DBEE" w14:textId="56E4B4FF" w:rsidR="005E682A" w:rsidRPr="00236168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236168">
        <w:rPr>
          <w:rFonts w:ascii="Helvetica Neue Light" w:hAnsi="Helvetica Neue Light" w:cs="Arial"/>
          <w:color w:val="000000"/>
          <w:shd w:val="clear" w:color="auto" w:fill="FDFDFD"/>
        </w:rPr>
        <w:t xml:space="preserve">Firma del </w:t>
      </w:r>
      <w:r w:rsidR="004920A0" w:rsidRPr="00236168">
        <w:rPr>
          <w:rFonts w:ascii="Helvetica Neue Light" w:hAnsi="Helvetica Neue Light" w:cs="Arial"/>
          <w:color w:val="000000"/>
          <w:shd w:val="clear" w:color="auto" w:fill="FDFDFD"/>
        </w:rPr>
        <w:t>solicitante</w:t>
      </w:r>
    </w:p>
    <w:p w14:paraId="080913FA" w14:textId="248DDD03" w:rsidR="005E682A" w:rsidRPr="00236168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236168">
        <w:rPr>
          <w:rFonts w:ascii="Helvetica Neue Light" w:hAnsi="Helvetica Neue Light" w:cs="Arial"/>
          <w:color w:val="000000"/>
          <w:shd w:val="clear" w:color="auto" w:fill="FDFDFD"/>
        </w:rPr>
        <w:t xml:space="preserve">Nombre y Apellido: </w:t>
      </w:r>
      <w:sdt>
        <w:sdtPr>
          <w:rPr>
            <w:rFonts w:ascii="Helvetica Neue Light" w:hAnsi="Helvetica Neue Light"/>
          </w:rPr>
          <w:id w:val="-1433659230"/>
          <w:placeholder>
            <w:docPart w:val="0C7CA1DD0AB4FF4C8F2509FE7D7BF17C"/>
          </w:placeholder>
          <w:showingPlcHdr/>
        </w:sdtPr>
        <w:sdtEndPr/>
        <w:sdtContent>
          <w:r w:rsidR="00501CB9" w:rsidRPr="00236168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100A4151" w14:textId="6BCA52B3" w:rsidR="003F7B91" w:rsidRPr="00236168" w:rsidRDefault="005E682A" w:rsidP="005E682A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236168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290F54" w:rsidRPr="00236168">
        <w:rPr>
          <w:rFonts w:ascii="Helvetica Neue Light" w:hAnsi="Helvetica Neue Light" w:cs="Arial"/>
          <w:color w:val="000000"/>
          <w:shd w:val="clear" w:color="auto" w:fill="FDFDFD"/>
        </w:rPr>
        <w:t>:</w:t>
      </w:r>
      <w:r w:rsidRPr="00236168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-814104091"/>
          <w:placeholder>
            <w:docPart w:val="DA9F2BF554FA734FAE0589A48C6B069E"/>
          </w:placeholder>
          <w:showingPlcHdr/>
        </w:sdtPr>
        <w:sdtEndPr/>
        <w:sdtContent>
          <w:r w:rsidR="00501CB9" w:rsidRPr="00236168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747884C2" w14:textId="77777777" w:rsidR="00384621" w:rsidRPr="00236168" w:rsidRDefault="00384621" w:rsidP="001F5CAC">
      <w:pPr>
        <w:spacing w:after="0" w:line="240" w:lineRule="auto"/>
        <w:rPr>
          <w:rFonts w:ascii="Helvetica Neue Light" w:hAnsi="Helvetica Neue Light"/>
        </w:rPr>
      </w:pPr>
    </w:p>
    <w:sectPr w:rsidR="00384621" w:rsidRPr="00236168" w:rsidSect="00467D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0FAFD" w14:textId="77777777" w:rsidR="007A33C7" w:rsidRDefault="007A33C7" w:rsidP="009A65ED">
      <w:pPr>
        <w:spacing w:after="0" w:line="240" w:lineRule="auto"/>
      </w:pPr>
      <w:r>
        <w:separator/>
      </w:r>
    </w:p>
  </w:endnote>
  <w:endnote w:type="continuationSeparator" w:id="0">
    <w:p w14:paraId="72E0E803" w14:textId="77777777" w:rsidR="007A33C7" w:rsidRDefault="007A33C7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3DFD5" w14:textId="77777777" w:rsidR="009D5BD2" w:rsidRDefault="009D5B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24DED" w14:textId="77777777" w:rsidR="009D5BD2" w:rsidRDefault="009D5B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05BC1" w14:textId="77777777" w:rsidR="009D5BD2" w:rsidRDefault="009D5B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37B11" w14:textId="77777777" w:rsidR="007A33C7" w:rsidRDefault="007A33C7" w:rsidP="009A65ED">
      <w:pPr>
        <w:spacing w:after="0" w:line="240" w:lineRule="auto"/>
      </w:pPr>
      <w:r>
        <w:separator/>
      </w:r>
    </w:p>
  </w:footnote>
  <w:footnote w:type="continuationSeparator" w:id="0">
    <w:p w14:paraId="0BC01455" w14:textId="77777777" w:rsidR="007A33C7" w:rsidRDefault="007A33C7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CBE" w14:textId="683F427C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2" name="Imagen 2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3C7">
      <w:rPr>
        <w:noProof/>
        <w:lang w:val="es-ES_tradnl" w:eastAsia="es-ES_tradnl"/>
      </w:rPr>
      <w:pict w14:anchorId="52309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C7A" w14:textId="4BF4198B" w:rsidR="00776DBA" w:rsidRDefault="007A33C7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6E84C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4.35pt;margin-top:-78.95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776D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7602" w14:textId="7AD8C4F4" w:rsidR="00776DBA" w:rsidRDefault="00776DB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" name="Imagen 1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3C7">
      <w:rPr>
        <w:noProof/>
        <w:lang w:val="es-ES_tradnl" w:eastAsia="es-ES_tradnl"/>
      </w:rPr>
      <w:pict w14:anchorId="46800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1237C"/>
    <w:rsid w:val="00024D6C"/>
    <w:rsid w:val="00031A9C"/>
    <w:rsid w:val="000367E4"/>
    <w:rsid w:val="000409AD"/>
    <w:rsid w:val="0004145D"/>
    <w:rsid w:val="00064FDC"/>
    <w:rsid w:val="000679A8"/>
    <w:rsid w:val="000717E2"/>
    <w:rsid w:val="00077143"/>
    <w:rsid w:val="00081D7D"/>
    <w:rsid w:val="000845F4"/>
    <w:rsid w:val="00084661"/>
    <w:rsid w:val="000A6AEB"/>
    <w:rsid w:val="000B17B4"/>
    <w:rsid w:val="000C4090"/>
    <w:rsid w:val="000D6610"/>
    <w:rsid w:val="000E40A5"/>
    <w:rsid w:val="000F20C2"/>
    <w:rsid w:val="000F6BBA"/>
    <w:rsid w:val="000F7D05"/>
    <w:rsid w:val="00103441"/>
    <w:rsid w:val="001126F0"/>
    <w:rsid w:val="00123A91"/>
    <w:rsid w:val="00133CF4"/>
    <w:rsid w:val="00141EDC"/>
    <w:rsid w:val="0015014F"/>
    <w:rsid w:val="00170883"/>
    <w:rsid w:val="00183B5F"/>
    <w:rsid w:val="00191869"/>
    <w:rsid w:val="001A1494"/>
    <w:rsid w:val="001A36C1"/>
    <w:rsid w:val="001C06EE"/>
    <w:rsid w:val="001C4228"/>
    <w:rsid w:val="001D090F"/>
    <w:rsid w:val="001D5E21"/>
    <w:rsid w:val="001D75CC"/>
    <w:rsid w:val="001F5CAC"/>
    <w:rsid w:val="00200FF3"/>
    <w:rsid w:val="002108CD"/>
    <w:rsid w:val="00233D4A"/>
    <w:rsid w:val="00236168"/>
    <w:rsid w:val="00252608"/>
    <w:rsid w:val="00265825"/>
    <w:rsid w:val="00266FD4"/>
    <w:rsid w:val="00276A18"/>
    <w:rsid w:val="00277EB5"/>
    <w:rsid w:val="002849D4"/>
    <w:rsid w:val="002875AD"/>
    <w:rsid w:val="00290F54"/>
    <w:rsid w:val="002B36FD"/>
    <w:rsid w:val="002C28A0"/>
    <w:rsid w:val="002C43B7"/>
    <w:rsid w:val="002E0B0D"/>
    <w:rsid w:val="003063FE"/>
    <w:rsid w:val="003161A9"/>
    <w:rsid w:val="003179C7"/>
    <w:rsid w:val="00327B8A"/>
    <w:rsid w:val="00332481"/>
    <w:rsid w:val="00346216"/>
    <w:rsid w:val="00351BE1"/>
    <w:rsid w:val="00354F11"/>
    <w:rsid w:val="00366BBF"/>
    <w:rsid w:val="003715BE"/>
    <w:rsid w:val="00372C47"/>
    <w:rsid w:val="00375B6A"/>
    <w:rsid w:val="00384621"/>
    <w:rsid w:val="00390CA5"/>
    <w:rsid w:val="00392573"/>
    <w:rsid w:val="00392918"/>
    <w:rsid w:val="00393FC9"/>
    <w:rsid w:val="003B088A"/>
    <w:rsid w:val="003B31C6"/>
    <w:rsid w:val="003B3BC6"/>
    <w:rsid w:val="003C0A98"/>
    <w:rsid w:val="003D1CD8"/>
    <w:rsid w:val="003D7EBF"/>
    <w:rsid w:val="003F7B91"/>
    <w:rsid w:val="00404BEC"/>
    <w:rsid w:val="004102D2"/>
    <w:rsid w:val="00421BFA"/>
    <w:rsid w:val="0042670A"/>
    <w:rsid w:val="004334D0"/>
    <w:rsid w:val="0043454E"/>
    <w:rsid w:val="00436949"/>
    <w:rsid w:val="004468AB"/>
    <w:rsid w:val="004475E9"/>
    <w:rsid w:val="00450B3B"/>
    <w:rsid w:val="00452C25"/>
    <w:rsid w:val="00460BDD"/>
    <w:rsid w:val="004631F1"/>
    <w:rsid w:val="00467D94"/>
    <w:rsid w:val="00480A8E"/>
    <w:rsid w:val="004920A0"/>
    <w:rsid w:val="004A4CF5"/>
    <w:rsid w:val="004B648E"/>
    <w:rsid w:val="004C2F2E"/>
    <w:rsid w:val="00501CB9"/>
    <w:rsid w:val="00510F75"/>
    <w:rsid w:val="00517EF9"/>
    <w:rsid w:val="00527C47"/>
    <w:rsid w:val="005347E0"/>
    <w:rsid w:val="00590B4A"/>
    <w:rsid w:val="005A2AFE"/>
    <w:rsid w:val="005A343C"/>
    <w:rsid w:val="005A3C11"/>
    <w:rsid w:val="005A52C3"/>
    <w:rsid w:val="005B2F61"/>
    <w:rsid w:val="005B624C"/>
    <w:rsid w:val="005D1618"/>
    <w:rsid w:val="005D1F15"/>
    <w:rsid w:val="005D23B9"/>
    <w:rsid w:val="005D480A"/>
    <w:rsid w:val="005E682A"/>
    <w:rsid w:val="005F1144"/>
    <w:rsid w:val="005F5E29"/>
    <w:rsid w:val="006057BA"/>
    <w:rsid w:val="00607CC1"/>
    <w:rsid w:val="00611C8E"/>
    <w:rsid w:val="00616D90"/>
    <w:rsid w:val="00620795"/>
    <w:rsid w:val="00636C8F"/>
    <w:rsid w:val="00646583"/>
    <w:rsid w:val="00647A02"/>
    <w:rsid w:val="006864FD"/>
    <w:rsid w:val="0069152A"/>
    <w:rsid w:val="006B7242"/>
    <w:rsid w:val="006C7728"/>
    <w:rsid w:val="006E1819"/>
    <w:rsid w:val="006E644C"/>
    <w:rsid w:val="006E6D71"/>
    <w:rsid w:val="007130C4"/>
    <w:rsid w:val="0076444F"/>
    <w:rsid w:val="00776DBA"/>
    <w:rsid w:val="007779D3"/>
    <w:rsid w:val="007813FC"/>
    <w:rsid w:val="00782E3E"/>
    <w:rsid w:val="007834B6"/>
    <w:rsid w:val="007A1EAF"/>
    <w:rsid w:val="007A33C7"/>
    <w:rsid w:val="007B49FE"/>
    <w:rsid w:val="007B5A6C"/>
    <w:rsid w:val="007D56D7"/>
    <w:rsid w:val="007E4662"/>
    <w:rsid w:val="00810782"/>
    <w:rsid w:val="0081597A"/>
    <w:rsid w:val="00822983"/>
    <w:rsid w:val="00831B74"/>
    <w:rsid w:val="008331BA"/>
    <w:rsid w:val="008426A3"/>
    <w:rsid w:val="00845032"/>
    <w:rsid w:val="00890F29"/>
    <w:rsid w:val="00897C47"/>
    <w:rsid w:val="008A6376"/>
    <w:rsid w:val="008B701E"/>
    <w:rsid w:val="008D3B1A"/>
    <w:rsid w:val="008E59BB"/>
    <w:rsid w:val="008F02A0"/>
    <w:rsid w:val="008F31D3"/>
    <w:rsid w:val="00926F82"/>
    <w:rsid w:val="009305D4"/>
    <w:rsid w:val="009320C6"/>
    <w:rsid w:val="00942A2D"/>
    <w:rsid w:val="00961E5F"/>
    <w:rsid w:val="00972091"/>
    <w:rsid w:val="00977D3E"/>
    <w:rsid w:val="0098506F"/>
    <w:rsid w:val="009A15B4"/>
    <w:rsid w:val="009A1CDE"/>
    <w:rsid w:val="009A65ED"/>
    <w:rsid w:val="009B1D73"/>
    <w:rsid w:val="009C3B3C"/>
    <w:rsid w:val="009D5BD2"/>
    <w:rsid w:val="009F0DCC"/>
    <w:rsid w:val="009F246C"/>
    <w:rsid w:val="009F3F19"/>
    <w:rsid w:val="00A247D1"/>
    <w:rsid w:val="00A24A32"/>
    <w:rsid w:val="00A30D55"/>
    <w:rsid w:val="00A34D96"/>
    <w:rsid w:val="00A80FBF"/>
    <w:rsid w:val="00AA3D2F"/>
    <w:rsid w:val="00AF3815"/>
    <w:rsid w:val="00B109E3"/>
    <w:rsid w:val="00B15780"/>
    <w:rsid w:val="00B159C2"/>
    <w:rsid w:val="00B20503"/>
    <w:rsid w:val="00B22220"/>
    <w:rsid w:val="00B23218"/>
    <w:rsid w:val="00B36054"/>
    <w:rsid w:val="00B704E2"/>
    <w:rsid w:val="00B706F9"/>
    <w:rsid w:val="00B719BE"/>
    <w:rsid w:val="00B774C1"/>
    <w:rsid w:val="00B87FA6"/>
    <w:rsid w:val="00B920FE"/>
    <w:rsid w:val="00B93247"/>
    <w:rsid w:val="00BA1492"/>
    <w:rsid w:val="00BB37DD"/>
    <w:rsid w:val="00BD6004"/>
    <w:rsid w:val="00BE385A"/>
    <w:rsid w:val="00BF042F"/>
    <w:rsid w:val="00C13A80"/>
    <w:rsid w:val="00C17CF7"/>
    <w:rsid w:val="00C237EC"/>
    <w:rsid w:val="00C2433B"/>
    <w:rsid w:val="00C270F0"/>
    <w:rsid w:val="00C3113B"/>
    <w:rsid w:val="00C35014"/>
    <w:rsid w:val="00C42E41"/>
    <w:rsid w:val="00C4656A"/>
    <w:rsid w:val="00C51447"/>
    <w:rsid w:val="00C63D86"/>
    <w:rsid w:val="00C8288B"/>
    <w:rsid w:val="00C85533"/>
    <w:rsid w:val="00CA5394"/>
    <w:rsid w:val="00CA6801"/>
    <w:rsid w:val="00CA70DD"/>
    <w:rsid w:val="00CC0F86"/>
    <w:rsid w:val="00CD2E1E"/>
    <w:rsid w:val="00CD385D"/>
    <w:rsid w:val="00CD42A5"/>
    <w:rsid w:val="00CF02A9"/>
    <w:rsid w:val="00D02922"/>
    <w:rsid w:val="00D12C99"/>
    <w:rsid w:val="00D43434"/>
    <w:rsid w:val="00D4775F"/>
    <w:rsid w:val="00D50028"/>
    <w:rsid w:val="00D85738"/>
    <w:rsid w:val="00D9554C"/>
    <w:rsid w:val="00DA7F33"/>
    <w:rsid w:val="00DB1EDE"/>
    <w:rsid w:val="00DB28E5"/>
    <w:rsid w:val="00DB58B2"/>
    <w:rsid w:val="00DC40F2"/>
    <w:rsid w:val="00DF2232"/>
    <w:rsid w:val="00E103AE"/>
    <w:rsid w:val="00E11790"/>
    <w:rsid w:val="00E21F51"/>
    <w:rsid w:val="00E37109"/>
    <w:rsid w:val="00E418A8"/>
    <w:rsid w:val="00E4301C"/>
    <w:rsid w:val="00E51E64"/>
    <w:rsid w:val="00E53D99"/>
    <w:rsid w:val="00E53E76"/>
    <w:rsid w:val="00E6624E"/>
    <w:rsid w:val="00E7152A"/>
    <w:rsid w:val="00E74550"/>
    <w:rsid w:val="00E82341"/>
    <w:rsid w:val="00E86862"/>
    <w:rsid w:val="00E91583"/>
    <w:rsid w:val="00E92153"/>
    <w:rsid w:val="00EA0B73"/>
    <w:rsid w:val="00EA3276"/>
    <w:rsid w:val="00EA5B27"/>
    <w:rsid w:val="00EB73B3"/>
    <w:rsid w:val="00ED3BE4"/>
    <w:rsid w:val="00ED55FF"/>
    <w:rsid w:val="00ED72E0"/>
    <w:rsid w:val="00F026FD"/>
    <w:rsid w:val="00F1038F"/>
    <w:rsid w:val="00F45837"/>
    <w:rsid w:val="00F51A7F"/>
    <w:rsid w:val="00F577A4"/>
    <w:rsid w:val="00F76EC8"/>
    <w:rsid w:val="00F93C14"/>
    <w:rsid w:val="00F963AC"/>
    <w:rsid w:val="00F969F0"/>
    <w:rsid w:val="00FA17EE"/>
    <w:rsid w:val="00FC1F6C"/>
    <w:rsid w:val="00FC6656"/>
    <w:rsid w:val="00FE3CF3"/>
    <w:rsid w:val="00FE7B71"/>
    <w:rsid w:val="00FF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132F7F1"/>
  <w15:docId w15:val="{BC6D393A-A5D2-1A48-BF57-2ED17E68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993D0685CAB24B8695AE0E6EC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2C16-242B-4743-8CF1-C0A7ECD293C4}"/>
      </w:docPartPr>
      <w:docPartBody>
        <w:p w:rsidR="000A7971" w:rsidRDefault="004901CD" w:rsidP="004901CD">
          <w:pPr>
            <w:pStyle w:val="FC993D0685CAB24B8695AE0E6EC5B42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BE9DE74E01C6840969E00E438617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F9CEF-C1FD-7F44-A908-E00B67332200}"/>
      </w:docPartPr>
      <w:docPartBody>
        <w:p w:rsidR="000A7971" w:rsidRDefault="004901CD" w:rsidP="004901CD">
          <w:pPr>
            <w:pStyle w:val="FBE9DE74E01C6840969E00E4386176D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3E58D683D2F9B468B5978180A684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F3507-A4BA-B246-B690-B063A60C3CB6}"/>
      </w:docPartPr>
      <w:docPartBody>
        <w:p w:rsidR="000A7971" w:rsidRDefault="004901CD" w:rsidP="004901CD">
          <w:pPr>
            <w:pStyle w:val="D3E58D683D2F9B468B5978180A68456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0CCA688F768F5488BB43025DF827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18621-7B7F-B745-ACDE-E1222C53A791}"/>
      </w:docPartPr>
      <w:docPartBody>
        <w:p w:rsidR="000A7971" w:rsidRDefault="004901CD" w:rsidP="004901CD">
          <w:pPr>
            <w:pStyle w:val="50CCA688F768F5488BB43025DF82781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57DE62022AB244485CFA4D58C37C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D621B-7BD6-BB48-8B02-C811955F7FEE}"/>
      </w:docPartPr>
      <w:docPartBody>
        <w:p w:rsidR="000A7971" w:rsidRDefault="004901CD" w:rsidP="004901CD">
          <w:pPr>
            <w:pStyle w:val="F57DE62022AB244485CFA4D58C37CA4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5EEAC69A4404A4383F8F67A2B462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75CC7-BF2D-8C49-9891-89BB57860CA9}"/>
      </w:docPartPr>
      <w:docPartBody>
        <w:p w:rsidR="000A7971" w:rsidRDefault="004901CD" w:rsidP="004901CD">
          <w:pPr>
            <w:pStyle w:val="55EEAC69A4404A4383F8F67A2B462AD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40CE8BC362A6F4BBCE1F0E4C74D2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3AB7-45D2-D846-95E5-8DD4DCC1BA61}"/>
      </w:docPartPr>
      <w:docPartBody>
        <w:p w:rsidR="000A7971" w:rsidRDefault="004901CD" w:rsidP="004901CD">
          <w:pPr>
            <w:pStyle w:val="F40CE8BC362A6F4BBCE1F0E4C74D236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BEDF5716FD2B044A17413835FF2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A059-C973-0745-AEAF-56988C20FD22}"/>
      </w:docPartPr>
      <w:docPartBody>
        <w:p w:rsidR="000A7971" w:rsidRDefault="004901CD" w:rsidP="004901CD">
          <w:pPr>
            <w:pStyle w:val="5BEDF5716FD2B044A17413835FF2A96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0EA7D7846D3854CB9C40D91D7093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1D5BB-5A21-1949-B5CB-18C5D3E2E5D0}"/>
      </w:docPartPr>
      <w:docPartBody>
        <w:p w:rsidR="000A7971" w:rsidRDefault="004901CD" w:rsidP="004901CD">
          <w:pPr>
            <w:pStyle w:val="10EA7D7846D3854CB9C40D91D7093E2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D444114F552914F8DD20C65536CE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A7812-74FB-194D-9093-BF98FDC624FE}"/>
      </w:docPartPr>
      <w:docPartBody>
        <w:p w:rsidR="000A7971" w:rsidRDefault="004901CD" w:rsidP="004901CD">
          <w:pPr>
            <w:pStyle w:val="CD444114F552914F8DD20C65536CEBD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3B62FDF29E8F834DBAD739E563DB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5E425-EB61-AF41-AD40-6E591A4C5096}"/>
      </w:docPartPr>
      <w:docPartBody>
        <w:p w:rsidR="000A7971" w:rsidRDefault="004901CD" w:rsidP="004901CD">
          <w:pPr>
            <w:pStyle w:val="3B62FDF29E8F834DBAD739E563DBD22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2C4A611BAAC44449EBFEE9CC4841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67D9-57CE-BD43-A092-E80DE7389914}"/>
      </w:docPartPr>
      <w:docPartBody>
        <w:p w:rsidR="000A7971" w:rsidRDefault="004901CD" w:rsidP="004901CD">
          <w:pPr>
            <w:pStyle w:val="E2C4A611BAAC44449EBFEE9CC48416D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A07DF4FCECD0204C9B40AB092556D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7D29F-F5BD-BC4B-901E-4CF1595A615F}"/>
      </w:docPartPr>
      <w:docPartBody>
        <w:p w:rsidR="000A7971" w:rsidRDefault="004901CD" w:rsidP="004901CD">
          <w:pPr>
            <w:pStyle w:val="A07DF4FCECD0204C9B40AB092556D19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19FC050AD7AAC42A7C8BE162535F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5C731-E395-0D41-9234-63282AF530C1}"/>
      </w:docPartPr>
      <w:docPartBody>
        <w:p w:rsidR="000A7971" w:rsidRDefault="004901CD" w:rsidP="004901CD">
          <w:pPr>
            <w:pStyle w:val="819FC050AD7AAC42A7C8BE162535F81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0EE5DED2A863142AF3FC73D057A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D922A-9CAC-E642-9272-DE62701191C9}"/>
      </w:docPartPr>
      <w:docPartBody>
        <w:p w:rsidR="000A7971" w:rsidRDefault="004901CD" w:rsidP="004901CD">
          <w:pPr>
            <w:pStyle w:val="80EE5DED2A863142AF3FC73D057A0CB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52CBCCC016D8440A99812AA7B054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2EB3C-8434-BB46-8903-2FEFE4A321E3}"/>
      </w:docPartPr>
      <w:docPartBody>
        <w:p w:rsidR="000A7971" w:rsidRDefault="004901CD" w:rsidP="004901CD">
          <w:pPr>
            <w:pStyle w:val="952CBCCC016D8440A99812AA7B054AA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88BB3EABCFC7E4C8CEC5DCDFF63A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80554-13B1-E046-961F-232F10A7B98B}"/>
      </w:docPartPr>
      <w:docPartBody>
        <w:p w:rsidR="000A7971" w:rsidRDefault="004901CD" w:rsidP="004901CD">
          <w:pPr>
            <w:pStyle w:val="288BB3EABCFC7E4C8CEC5DCDFF63AB5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6C883E99B117248A0A3D1DEB661A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913A-3752-0148-8AAF-1BD32506B420}"/>
      </w:docPartPr>
      <w:docPartBody>
        <w:p w:rsidR="000A7971" w:rsidRDefault="004901CD" w:rsidP="004901CD">
          <w:pPr>
            <w:pStyle w:val="76C883E99B117248A0A3D1DEB661A21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EB7AC82D375FD48B8C43CDE2AB74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87FC9-8EEF-A343-ABFA-AECB5F67BCA0}"/>
      </w:docPartPr>
      <w:docPartBody>
        <w:p w:rsidR="000A7971" w:rsidRDefault="004901CD" w:rsidP="004901CD">
          <w:pPr>
            <w:pStyle w:val="DEB7AC82D375FD48B8C43CDE2AB7461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F6F9B35430B20499EA520FDFABE6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C6AC4-4420-9743-BAEF-8CF919CF7354}"/>
      </w:docPartPr>
      <w:docPartBody>
        <w:p w:rsidR="000A7971" w:rsidRDefault="004901CD" w:rsidP="004901CD">
          <w:pPr>
            <w:pStyle w:val="6F6F9B35430B20499EA520FDFABE62E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543EFF4218CD843BCF6AB4BDF2F9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9F459-14A9-454B-9853-D9EEC2ACBACA}"/>
      </w:docPartPr>
      <w:docPartBody>
        <w:p w:rsidR="000A7971" w:rsidRDefault="004901CD" w:rsidP="004901CD">
          <w:pPr>
            <w:pStyle w:val="9543EFF4218CD843BCF6AB4BDF2F995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3B5362B13665974396E3EC60725F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B4528-FC90-2D4A-BF4B-BDF01C33BE24}"/>
      </w:docPartPr>
      <w:docPartBody>
        <w:p w:rsidR="000A7971" w:rsidRDefault="004901CD" w:rsidP="004901CD">
          <w:pPr>
            <w:pStyle w:val="3B5362B13665974396E3EC60725FB66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F13C590110E3F74C89AD41D7CA3F3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9007A-CB86-3743-B545-DE47A3CE953A}"/>
      </w:docPartPr>
      <w:docPartBody>
        <w:p w:rsidR="000A7971" w:rsidRDefault="004901CD" w:rsidP="004901CD">
          <w:pPr>
            <w:pStyle w:val="F13C590110E3F74C89AD41D7CA3F3A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69E6E44532507449B06C1DF10EDB7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6F3E7-0208-9F4F-9453-F6AB354A3DF8}"/>
      </w:docPartPr>
      <w:docPartBody>
        <w:p w:rsidR="000A7971" w:rsidRDefault="004901CD" w:rsidP="004901CD">
          <w:pPr>
            <w:pStyle w:val="69E6E44532507449B06C1DF10EDB7FA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DF7F68146B07940AE99B761A66BB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F5DF8-1288-2349-8F52-45B8ECBB75C6}"/>
      </w:docPartPr>
      <w:docPartBody>
        <w:p w:rsidR="000A7971" w:rsidRDefault="004901CD" w:rsidP="004901CD">
          <w:pPr>
            <w:pStyle w:val="8DF7F68146B07940AE99B761A66BBF7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9BC4DDC24BE2AC4081363996B3D9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BACCF-8089-724B-8DF6-3381539C4B0C}"/>
      </w:docPartPr>
      <w:docPartBody>
        <w:p w:rsidR="000A7971" w:rsidRDefault="004901CD" w:rsidP="004901CD">
          <w:pPr>
            <w:pStyle w:val="9BC4DDC24BE2AC4081363996B3D9B682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A4C77754D850B4F90381AABA13F1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BFCBC-516C-1142-AF46-23DFAA3C1FBC}"/>
      </w:docPartPr>
      <w:docPartBody>
        <w:p w:rsidR="000A7971" w:rsidRDefault="004901CD" w:rsidP="004901CD">
          <w:pPr>
            <w:pStyle w:val="7A4C77754D850B4F90381AABA13F1697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C0EE8064196274E82626FF4BE115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30620-E6A0-E74E-9A74-28BF7973AA95}"/>
      </w:docPartPr>
      <w:docPartBody>
        <w:p w:rsidR="000A7971" w:rsidRDefault="004901CD" w:rsidP="004901CD">
          <w:pPr>
            <w:pStyle w:val="BC0EE8064196274E82626FF4BE115AD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AFBBA622E005B43A3E9DCA38998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390F5-16B4-C846-B17D-3BC678AD4C16}"/>
      </w:docPartPr>
      <w:docPartBody>
        <w:p w:rsidR="000A7971" w:rsidRDefault="004901CD" w:rsidP="004901CD">
          <w:pPr>
            <w:pStyle w:val="BAFBBA622E005B43A3E9DCA389984614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C7CA1DD0AB4FF4C8F2509FE7D7BF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9383A-87C0-5943-AABE-A9F559814200}"/>
      </w:docPartPr>
      <w:docPartBody>
        <w:p w:rsidR="000A7971" w:rsidRDefault="004901CD" w:rsidP="004901CD">
          <w:pPr>
            <w:pStyle w:val="0C7CA1DD0AB4FF4C8F2509FE7D7BF17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A9F2BF554FA734FAE0589A48C6B0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DD79A-F3CC-5F49-98BC-37FA31F0183C}"/>
      </w:docPartPr>
      <w:docPartBody>
        <w:p w:rsidR="000A7971" w:rsidRDefault="004901CD" w:rsidP="004901CD">
          <w:pPr>
            <w:pStyle w:val="DA9F2BF554FA734FAE0589A48C6B069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BE80050EFED840A219898FE7D9A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57FA3-B30D-4845-9483-A9D91E50A936}"/>
      </w:docPartPr>
      <w:docPartBody>
        <w:p w:rsidR="002E36E0" w:rsidRDefault="00B95810" w:rsidP="00B95810">
          <w:pPr>
            <w:pStyle w:val="D1BE80050EFED840A219898FE7D9A9D2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3F089430A84E241ADD68D1E7589F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59C63-043C-6B40-AE75-415691791D3B}"/>
      </w:docPartPr>
      <w:docPartBody>
        <w:p w:rsidR="001D13D8" w:rsidRDefault="009D11C3" w:rsidP="009D11C3">
          <w:pPr>
            <w:pStyle w:val="E3F089430A84E241ADD68D1E7589FC1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11D9AB3E8F4B44B56D9CE1C3E8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4F07A-A01F-9145-BFD9-89E89BDD758B}"/>
      </w:docPartPr>
      <w:docPartBody>
        <w:p w:rsidR="001D13D8" w:rsidRDefault="009D11C3" w:rsidP="009D11C3">
          <w:pPr>
            <w:pStyle w:val="7F11D9AB3E8F4B44B56D9CE1C3E82A69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AEBAF62295CFA4183E395C046E2D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A1073-A946-3046-945C-F0F47B7C9EB9}"/>
      </w:docPartPr>
      <w:docPartBody>
        <w:p w:rsidR="001D13D8" w:rsidRDefault="009D11C3" w:rsidP="009D11C3">
          <w:pPr>
            <w:pStyle w:val="BAEBAF62295CFA4183E395C046E2DB1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04050EDAAE20641ABA555450F3F9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85FBF-C4C0-AA4E-A624-4A2B550849FD}"/>
      </w:docPartPr>
      <w:docPartBody>
        <w:p w:rsidR="001D13D8" w:rsidRDefault="009D11C3" w:rsidP="009D11C3">
          <w:pPr>
            <w:pStyle w:val="204050EDAAE20641ABA555450F3F940B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763F3"/>
    <w:rsid w:val="000A7971"/>
    <w:rsid w:val="0011658E"/>
    <w:rsid w:val="0015112A"/>
    <w:rsid w:val="001D13D8"/>
    <w:rsid w:val="002331AF"/>
    <w:rsid w:val="0027412B"/>
    <w:rsid w:val="002E36E0"/>
    <w:rsid w:val="002F697E"/>
    <w:rsid w:val="00314127"/>
    <w:rsid w:val="00331777"/>
    <w:rsid w:val="00382E9C"/>
    <w:rsid w:val="00395A32"/>
    <w:rsid w:val="00406160"/>
    <w:rsid w:val="004901CD"/>
    <w:rsid w:val="004C7C73"/>
    <w:rsid w:val="005124B9"/>
    <w:rsid w:val="005C7DBB"/>
    <w:rsid w:val="0071372B"/>
    <w:rsid w:val="00793A70"/>
    <w:rsid w:val="0089171B"/>
    <w:rsid w:val="00993B2A"/>
    <w:rsid w:val="009D11C3"/>
    <w:rsid w:val="00A1334D"/>
    <w:rsid w:val="00A30903"/>
    <w:rsid w:val="00A52F22"/>
    <w:rsid w:val="00B203DE"/>
    <w:rsid w:val="00B31487"/>
    <w:rsid w:val="00B95810"/>
    <w:rsid w:val="00BD7F8C"/>
    <w:rsid w:val="00C068B3"/>
    <w:rsid w:val="00C31245"/>
    <w:rsid w:val="00CA2A82"/>
    <w:rsid w:val="00D07E10"/>
    <w:rsid w:val="00D305DA"/>
    <w:rsid w:val="00E17F8A"/>
    <w:rsid w:val="00E50B76"/>
    <w:rsid w:val="00E71D8E"/>
    <w:rsid w:val="00E8149C"/>
    <w:rsid w:val="00EB47F9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D11C3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1A257C4ECC314CAC27D1C121D8BC28">
    <w:name w:val="211A257C4ECC314CAC27D1C121D8BC2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DC4D012A0F854DACE484226F638930">
    <w:name w:val="3ADC4D012A0F854DACE484226F63893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57DB43E91A7248A85B8F4E3227D0BA">
    <w:name w:val="0757DB43E91A7248A85B8F4E3227D0B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0906B4F226CB45B4F6AB23E9B8CD29">
    <w:name w:val="8A0906B4F226CB45B4F6AB23E9B8CD2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8D4ADA934564FAE36B76879620422">
    <w:name w:val="EA08D4ADA934564FAE36B7687962042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C6267587745F94EA5DAE1F363C9A576">
    <w:name w:val="FC6267587745F94EA5DAE1F363C9A57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A65FCBA58C941826CC4A3903388D6">
    <w:name w:val="57AA65FCBA58C941826CC4A3903388D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23F6724A37BC48B5607D38B9511CB9">
    <w:name w:val="0A23F6724A37BC48B5607D38B9511CB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51C8DB43BF946BB8640B87D9C9E16">
    <w:name w:val="57A51C8DB43BF946BB8640B87D9C9E1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E8FB4B089C74898BBC489BC710D34">
    <w:name w:val="00CE8FB4B089C74898BBC489BC710D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E53CF8AFC9B49AA63617C76CF1060">
    <w:name w:val="64FE53CF8AFC9B49AA63617C76CF106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62BEB4693A02040A108501D314B7026">
    <w:name w:val="062BEB4693A02040A108501D314B702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0B7A1F7D6F954ABD8D912901427A15">
    <w:name w:val="180B7A1F7D6F954ABD8D912901427A1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FAC987FE0814FB8723203F2DD0E5A">
    <w:name w:val="64FFAC987FE0814FB8723203F2DD0E5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300E7DD453345826FAB06182E6794">
    <w:name w:val="BC0300E7DD453345826FAB06182E67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790F87E3293F42876DAF356A3FE11E">
    <w:name w:val="00790F87E3293F42876DAF356A3FE11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71CCE857880A4A97E41058109F9CE1">
    <w:name w:val="9A71CCE857880A4A97E41058109F9CE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A2988830609544B75588FD4C2A603B">
    <w:name w:val="8FA2988830609544B75588FD4C2A603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7833745848E24A9232A222FDB97F34">
    <w:name w:val="B17833745848E24A9232A222FDB97F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E5AB1C6448F44AA01B088EEFD5770A">
    <w:name w:val="26E5AB1C6448F44AA01B088EEFD577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16E06D4B0E1549B5B169E89B7BC2DC">
    <w:name w:val="AD16E06D4B0E1549B5B169E89B7BC2DC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C9DFFC3A5604459174D0282E01762F">
    <w:name w:val="71C9DFFC3A5604459174D0282E01762F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1C41779768814FAF5FC0AEC9C4080A">
    <w:name w:val="511C41779768814FAF5FC0AEC9C408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F553E207623D47AF5F36491D3B6237">
    <w:name w:val="34F553E207623D47AF5F36491D3B623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BE6364CC9E38E40AAFBFCF91EA41DF6">
    <w:name w:val="BBE6364CC9E38E40AAFBFCF91EA41DF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1EEC3F50083642973391C6CB1426B1">
    <w:name w:val="991EEC3F50083642973391C6CB1426B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9D22F7EF2A034BBD7DFD9BBD641146">
    <w:name w:val="879D22F7EF2A034BBD7DFD9BBD6411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A3B20DC6FF3E47B5BEAB50197583E3">
    <w:name w:val="54A3B20DC6FF3E47B5BEAB50197583E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78211C33BC3B449AFB65989F9CD394">
    <w:name w:val="6B78211C33BC3B449AFB65989F9CD3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B3A8531D2CF04EBA3EE9D74F5D7A8B">
    <w:name w:val="0AB3A8531D2CF04EBA3EE9D74F5D7A8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80AF17E8D89544AB43C2B59DC15C6B2">
    <w:name w:val="880AF17E8D89544AB43C2B59DC15C6B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108EC9235C154BAAC2EBAEC5F4173A">
    <w:name w:val="90108EC9235C154BAAC2EBAEC5F4173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EC16ACBC69F41BFC3BD60611020C9">
    <w:name w:val="2D2EC16ACBC69F41BFC3BD60611020C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9F652C8830854191CB4316E2904785">
    <w:name w:val="229F652C8830854191CB4316E29047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37BEAA7466A54480D0FDDDFD08588E">
    <w:name w:val="5837BEAA7466A54480D0FDDDFD08588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8FBF269CC3F14EA8532085658BFB07">
    <w:name w:val="B78FBF269CC3F14EA8532085658BFB0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8C6BD01131CD499CCFC2D89C39CB62">
    <w:name w:val="848C6BD01131CD499CCFC2D89C39CB6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BED21F6387E84F84754BBD55E60AF8">
    <w:name w:val="6ABED21F6387E84F84754BBD55E60AF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2EF550F3032B4A8CE10881973AFA46">
    <w:name w:val="072EF550F3032B4A8CE10881973AFA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BDD97F4560EC43B70E392847050E85">
    <w:name w:val="AFBDD97F4560EC43B70E392847050E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6ACB4BE4F2814C975B2F49F1282908">
    <w:name w:val="AF6ACB4BE4F2814C975B2F49F128290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D7719440D3B349850C4F67A50B4957">
    <w:name w:val="CDD7719440D3B349850C4F67A50B495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8F7E6FC68BE74483640DF814392313">
    <w:name w:val="508F7E6FC68BE74483640DF81439231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CBDCEC59128D74290E031D17FAE0149">
    <w:name w:val="4CBDCEC59128D74290E031D17FAE0149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424964188DF542A58825FB5994B021">
    <w:name w:val="E5424964188DF542A58825FB5994B021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9B6DE8CFEB40545B9F98528E17CEB14">
    <w:name w:val="D9B6DE8CFEB40545B9F98528E17CEB14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12119EC588D5B4D8E97DD62ABCE2A99">
    <w:name w:val="A12119EC588D5B4D8E97DD62ABCE2A99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8B2262B330C34B82BB5C8ACCA015DD">
    <w:name w:val="BC8B2262B330C34B82BB5C8ACCA015DD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B8BD9CF09BD874582BBEC9D99C0005A">
    <w:name w:val="4B8BD9CF09BD874582BBEC9D99C0005A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6170ECC4821F4388ABB45AB88F9435">
    <w:name w:val="C06170ECC4821F4388ABB45AB88F943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CD1C53C9867144CB330F3BDF10C9DCC">
    <w:name w:val="3CD1C53C9867144CB330F3BDF10C9DCC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15BE7E1D499D4E92A5A1D0C99D856E">
    <w:name w:val="EB15BE7E1D499D4E92A5A1D0C99D856E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588EDA3E1C46A9DD2EE885FB5973">
    <w:name w:val="07E1588EDA3E1C46A9DD2EE885FB5973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1796A19BDE1944BE4123C115B9B132">
    <w:name w:val="0F1796A19BDE1944BE4123C115B9B132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3560368E20CC4D948DB26B2E2610F3">
    <w:name w:val="503560368E20CC4D948DB26B2E2610F3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AE29A7EC138F4F98D706780FD511B5">
    <w:name w:val="C0AE29A7EC138F4F98D706780FD511B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D878C2A930E4381B163A4DCD09B05">
    <w:name w:val="574D878C2A930E4381B163A4DCD09B05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9C72ACBD5F944D9ECA6FEEB569EF4D">
    <w:name w:val="569C72ACBD5F944D9ECA6FEEB569EF4D"/>
    <w:rsid w:val="0040616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D1A577E9B86234CB8ABD7BF38A02A57">
    <w:name w:val="6D1A577E9B86234CB8ABD7BF38A02A5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F8F6A576978BE4E8E5E6BC674E354C9">
    <w:name w:val="DF8F6A576978BE4E8E5E6BC674E354C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816546DBD0EF24F969E8922B6824445">
    <w:name w:val="0816546DBD0EF24F969E8922B682444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3CDC722AF31CC4484E46BA1740F9AFB">
    <w:name w:val="E3CDC722AF31CC4484E46BA1740F9AF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29E3866D713E742BA890171AACCECB4">
    <w:name w:val="C29E3866D713E742BA890171AACCECB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7D1B6336F97C44B8A22B699546E221E">
    <w:name w:val="A7D1B6336F97C44B8A22B699546E221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51C6EA9284204CA71C8E0306BB536B">
    <w:name w:val="6F51C6EA9284204CA71C8E0306BB53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BCD466BF9BAAE4B8A72FBC6B0E2F0B8">
    <w:name w:val="1BCD466BF9BAAE4B8A72FBC6B0E2F0B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B53C3C6571A3449E0771D8401D7086">
    <w:name w:val="6FB53C3C6571A3449E0771D8401D708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BBEF9D29B3FB45A02BCD3CB5C03D42">
    <w:name w:val="FCBBEF9D29B3FB45A02BCD3CB5C03D4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64A82AEB6265E48A399E7643385A505">
    <w:name w:val="564A82AEB6265E48A399E7643385A50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A9A72A423A9BE4FAECA8E8EC89B6791">
    <w:name w:val="3A9A72A423A9BE4FAECA8E8EC89B679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F79A26C0C25AF49AB92C2D633E7A19E">
    <w:name w:val="1F79A26C0C25AF49AB92C2D633E7A19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BA64C453852A24C8F3B60C35A3D36B2">
    <w:name w:val="4BA64C453852A24C8F3B60C35A3D36B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137AE2DFD99A418741827A42043D6F">
    <w:name w:val="6F137AE2DFD99A418741827A42043D6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FDF1DA0BAACAB4E9B9B25F8AE331A8E">
    <w:name w:val="EFDF1DA0BAACAB4E9B9B25F8AE331A8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490857CD8665D4FA1D2D17FDE868A71">
    <w:name w:val="D490857CD8665D4FA1D2D17FDE868A7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5C1EE16322A004D8383A858EE1A7F50">
    <w:name w:val="05C1EE16322A004D8383A858EE1A7F5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07C715E51C650429430E9B7FAA8192E">
    <w:name w:val="607C715E51C650429430E9B7FAA8192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FE3B1E9FADB394F9C770135F18DB73A">
    <w:name w:val="7FE3B1E9FADB394F9C770135F18DB7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2029DDDF4BBE6499AE7C5522D22FC3A">
    <w:name w:val="22029DDDF4BBE6499AE7C5522D22FC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3BE9DE3BBAAD845909043EA94090F10">
    <w:name w:val="03BE9DE3BBAAD845909043EA94090F1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8EEA04ED59A824BBEC57A60515B4637">
    <w:name w:val="18EEA04ED59A824BBEC57A60515B463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747B8EA06A37E468905313048BC84F8">
    <w:name w:val="E747B8EA06A37E468905313048BC84F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6F466E8DC90434094903B5C3225DAB6">
    <w:name w:val="D6F466E8DC90434094903B5C3225DAB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993D0685CAB24B8695AE0E6EC5B42F">
    <w:name w:val="FC993D0685CAB24B8695AE0E6EC5B42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625C1645AC861408F4663DCFFC852F9">
    <w:name w:val="B625C1645AC861408F4663DCFFC852F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BE9DE74E01C6840969E00E4386176D7">
    <w:name w:val="FBE9DE74E01C6840969E00E4386176D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C4307F1D397024CBC8787DA3930E233">
    <w:name w:val="DC4307F1D397024CBC8787DA3930E23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FD753587C9E024DB516F9F36FC86A41">
    <w:name w:val="2FD753587C9E024DB516F9F36FC86A4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3ACCFE1333CCB40B92C0E70D3D59B7C">
    <w:name w:val="43ACCFE1333CCB40B92C0E70D3D59B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E7F40B03862C44EA4D0E8FD1C0A2604">
    <w:name w:val="CE7F40B03862C44EA4D0E8FD1C0A260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56B47C739FEB949B9D63AF686A2B8D4">
    <w:name w:val="456B47C739FEB949B9D63AF686A2B8D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71AF37EA133474984133F60FD2E596B">
    <w:name w:val="371AF37EA133474984133F60FD2E59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530E66F6DBF0848A61F22F3EEB1AA6B">
    <w:name w:val="A530E66F6DBF0848A61F22F3EEB1AA6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8F51D4B032E248A2165145FF663155">
    <w:name w:val="7E8F51D4B032E248A2165145FF66315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844F88331076841A1F1B4489FA38488">
    <w:name w:val="2844F88331076841A1F1B4489FA3848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4D306BDC8498948B576AC41756814BE">
    <w:name w:val="C4D306BDC8498948B576AC41756814B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3C38FF9F4CCDC42AEE097C239FB5FE9">
    <w:name w:val="43C38FF9F4CCDC42AEE097C239FB5FE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41A46D24F055042854578792AECA147">
    <w:name w:val="241A46D24F055042854578792AECA14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207BDEA4814434FA76B497292E1B6E0">
    <w:name w:val="1207BDEA4814434FA76B497292E1B6E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4BF4366257053438E687B17985BFF8B">
    <w:name w:val="D4BF4366257053438E687B17985BFF8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CF7DD7282F9E344A8E127A3D206034A">
    <w:name w:val="FCF7DD7282F9E344A8E127A3D206034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17514BBCDCA5746B7CBF20FF2207D5E">
    <w:name w:val="A17514BBCDCA5746B7CBF20FF2207D5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734DB2CF311A24E9DE51CB24F4F5C36">
    <w:name w:val="C734DB2CF311A24E9DE51CB24F4F5C3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7A5A868F0D26945887388557EBAFA69">
    <w:name w:val="67A5A868F0D26945887388557EBAFA6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18C52C2473C5B41A7F39E598D64E3C1">
    <w:name w:val="C18C52C2473C5B41A7F39E598D64E3C1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ED83ACC1145049BC41652FFB755DE6">
    <w:name w:val="6FED83ACC1145049BC41652FFB755DE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31B74EA812DB74884E8B0867E65D252">
    <w:name w:val="831B74EA812DB74884E8B0867E65D25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3E58D683D2F9B468B5978180A684564">
    <w:name w:val="D3E58D683D2F9B468B5978180A68456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B96AB9A3FF24C4283C2C2C0672C2F02">
    <w:name w:val="CB96AB9A3FF24C4283C2C2C0672C2F0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0CCA688F768F5488BB43025DF827812">
    <w:name w:val="50CCA688F768F5488BB43025DF82781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57DE62022AB244485CFA4D58C37CA43">
    <w:name w:val="F57DE62022AB244485CFA4D58C37CA4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5EEAC69A4404A4383F8F67A2B462AD6">
    <w:name w:val="55EEAC69A4404A4383F8F67A2B462AD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40CE8BC362A6F4BBCE1F0E4C74D236C">
    <w:name w:val="F40CE8BC362A6F4BBCE1F0E4C74D236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BEDF5716FD2B044A17413835FF2A96A">
    <w:name w:val="5BEDF5716FD2B044A17413835FF2A96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0EA7D7846D3854CB9C40D91D7093E2B">
    <w:name w:val="10EA7D7846D3854CB9C40D91D7093E2B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444114F552914F8DD20C65536CEBDA">
    <w:name w:val="CD444114F552914F8DD20C65536CEBD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B62FDF29E8F834DBAD739E563DBD22E">
    <w:name w:val="3B62FDF29E8F834DBAD739E563DBD22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2C4A611BAAC44449EBFEE9CC48416D6">
    <w:name w:val="E2C4A611BAAC44449EBFEE9CC48416D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07DF4FCECD0204C9B40AB092556D196">
    <w:name w:val="A07DF4FCECD0204C9B40AB092556D19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19FC050AD7AAC42A7C8BE162535F818">
    <w:name w:val="819FC050AD7AAC42A7C8BE162535F818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0EE5DED2A863142AF3FC73D057A0CBA">
    <w:name w:val="80EE5DED2A863142AF3FC73D057A0CB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52CBCCC016D8440A99812AA7B054AA0">
    <w:name w:val="952CBCCC016D8440A99812AA7B054AA0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88BB3EABCFC7E4C8CEC5DCDFF63AB57">
    <w:name w:val="288BB3EABCFC7E4C8CEC5DCDFF63AB5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6C883E99B117248A0A3D1DEB661A215">
    <w:name w:val="76C883E99B117248A0A3D1DEB661A215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EB7AC82D375FD48B8C43CDE2AB74616">
    <w:name w:val="DEB7AC82D375FD48B8C43CDE2AB74616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6F9B35430B20499EA520FDFABE62EC">
    <w:name w:val="6F6F9B35430B20499EA520FDFABE62E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543EFF4218CD843BCF6AB4BDF2F9953">
    <w:name w:val="9543EFF4218CD843BCF6AB4BDF2F995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B5362B13665974396E3EC60725FB669">
    <w:name w:val="3B5362B13665974396E3EC60725FB66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13C590110E3F74C89AD41D7CA3F3A6E">
    <w:name w:val="F13C590110E3F74C89AD41D7CA3F3A6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9E6E44532507449B06C1DF10EDB7FAA">
    <w:name w:val="69E6E44532507449B06C1DF10EDB7FA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DF7F68146B07940AE99B761A66BBF77">
    <w:name w:val="8DF7F68146B07940AE99B761A66BBF7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BC4DDC24BE2AC4081363996B3D9B682">
    <w:name w:val="9BC4DDC24BE2AC4081363996B3D9B68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A4C77754D850B4F90381AABA13F1697">
    <w:name w:val="7A4C77754D850B4F90381AABA13F1697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C0EE8064196274E82626FF4BE115AD3">
    <w:name w:val="BC0EE8064196274E82626FF4BE115AD3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6D54BDC57916341A476434037BED1DD">
    <w:name w:val="16D54BDC57916341A476434037BED1DD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316564A820BE4DAB7FF61E67DFEAB2">
    <w:name w:val="CD316564A820BE4DAB7FF61E67DFEAB2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B4503E46A49F641B2A441AB87171A7C">
    <w:name w:val="4B4503E46A49F641B2A441AB87171A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7C307552F573C49AB4583D50975C73A">
    <w:name w:val="97C307552F573C49AB4583D50975C73A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A513E7F3D37944BB590EE303C9B9F0E">
    <w:name w:val="0A513E7F3D37944BB590EE303C9B9F0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E42C9F3D41A9D4B9E9D14E2A9D4C0D9">
    <w:name w:val="7E42C9F3D41A9D4B9E9D14E2A9D4C0D9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AFBBA622E005B43A3E9DCA389984614">
    <w:name w:val="BAFBBA622E005B43A3E9DCA389984614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7CA1DD0AB4FF4C8F2509FE7D7BF17C">
    <w:name w:val="0C7CA1DD0AB4FF4C8F2509FE7D7BF17C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619F88FD078014D8668F3EC456396FF">
    <w:name w:val="8619F88FD078014D8668F3EC456396FF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A9F2BF554FA734FAE0589A48C6B069E">
    <w:name w:val="DA9F2BF554FA734FAE0589A48C6B069E"/>
    <w:rsid w:val="004901CD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1BE80050EFED840A219898FE7D9A9D2">
    <w:name w:val="D1BE80050EFED840A219898FE7D9A9D2"/>
    <w:rsid w:val="00B95810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CE645AC35B3834281CEBA1EFC1A5763">
    <w:name w:val="4CE645AC35B3834281CEBA1EFC1A5763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E34659AE5946747AFA452C4AD3CB8B9">
    <w:name w:val="2E34659AE5946747AFA452C4AD3CB8B9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006CC3A6FEBFA4BBC7933C424812769">
    <w:name w:val="7006CC3A6FEBFA4BBC7933C424812769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FFBA0BA1528AAC4FB588191E32195B46">
    <w:name w:val="FFBA0BA1528AAC4FB588191E32195B46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76A6B99B5B299468F4139D5E7BF35F9">
    <w:name w:val="A76A6B99B5B299468F4139D5E7BF35F9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1D2DD1E78704F489C559CC3B2011ED9">
    <w:name w:val="C1D2DD1E78704F489C559CC3B2011ED9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AB13EF5C5F01947967893FD549DDE3C">
    <w:name w:val="EAB13EF5C5F01947967893FD549DDE3C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E94AA51BF266C4DBB8C809E9EF30E1B">
    <w:name w:val="5E94AA51BF266C4DBB8C809E9EF30E1B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3F089430A84E241ADD68D1E7589FC15">
    <w:name w:val="E3F089430A84E241ADD68D1E7589FC15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F11D9AB3E8F4B44B56D9CE1C3E82A69">
    <w:name w:val="7F11D9AB3E8F4B44B56D9CE1C3E82A69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AEBAF62295CFA4183E395C046E2DB15">
    <w:name w:val="BAEBAF62295CFA4183E395C046E2DB15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DD47F79B65FE94396CDF2F209D1A674">
    <w:name w:val="BDD47F79B65FE94396CDF2F209D1A674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0FC565C18C1864D898DCA9369614141">
    <w:name w:val="D0FC565C18C1864D898DCA9369614141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3B4C33BA4E01A49836A8D69092F97F0">
    <w:name w:val="73B4C33BA4E01A49836A8D69092F97F0"/>
    <w:rsid w:val="009D11C3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04050EDAAE20641ABA555450F3F940B">
    <w:name w:val="204050EDAAE20641ABA555450F3F940B"/>
    <w:rsid w:val="009D11C3"/>
    <w:pPr>
      <w:spacing w:after="0" w:line="240" w:lineRule="auto"/>
    </w:pPr>
    <w:rPr>
      <w:sz w:val="24"/>
      <w:szCs w:val="24"/>
      <w:lang w:val="es-EC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85B08-807C-0E44-94B8-15E6E4065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2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2</cp:revision>
  <cp:lastPrinted>2019-10-22T18:06:00Z</cp:lastPrinted>
  <dcterms:created xsi:type="dcterms:W3CDTF">2019-12-23T20:56:00Z</dcterms:created>
  <dcterms:modified xsi:type="dcterms:W3CDTF">2019-12-23T20:56:00Z</dcterms:modified>
</cp:coreProperties>
</file>