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667" w:rsidRDefault="00D22667"/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/>
      </w:tblPr>
      <w:tblGrid>
        <w:gridCol w:w="3227"/>
        <w:gridCol w:w="353"/>
        <w:gridCol w:w="1206"/>
        <w:gridCol w:w="176"/>
        <w:gridCol w:w="249"/>
        <w:gridCol w:w="1843"/>
        <w:gridCol w:w="106"/>
        <w:gridCol w:w="98"/>
        <w:gridCol w:w="1497"/>
        <w:gridCol w:w="1985"/>
      </w:tblGrid>
      <w:tr w:rsidR="00E4301C" w:rsidRPr="00D22667" w:rsidTr="00D22667">
        <w:trPr>
          <w:trHeight w:val="719"/>
        </w:trPr>
        <w:tc>
          <w:tcPr>
            <w:tcW w:w="10740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E4301C" w:rsidRPr="00D22667" w:rsidRDefault="00E91481" w:rsidP="00CC2DA5">
            <w:pPr>
              <w:jc w:val="center"/>
              <w:rPr>
                <w:rFonts w:ascii="Helvetica" w:hAnsi="Helvetica"/>
                <w:b/>
                <w:sz w:val="32"/>
              </w:rPr>
            </w:pPr>
            <w:r w:rsidRPr="00D22667">
              <w:rPr>
                <w:rFonts w:ascii="Helvetica" w:hAnsi="Helvetica"/>
                <w:b/>
                <w:sz w:val="32"/>
              </w:rPr>
              <w:t xml:space="preserve">Formulario de </w:t>
            </w:r>
            <w:r w:rsidR="001F238E" w:rsidRPr="00D22667">
              <w:rPr>
                <w:rFonts w:ascii="Helvetica" w:hAnsi="Helvetica"/>
                <w:b/>
                <w:sz w:val="32"/>
              </w:rPr>
              <w:t xml:space="preserve">Solicitud de </w:t>
            </w:r>
            <w:r w:rsidR="00CC2DA5" w:rsidRPr="00D22667">
              <w:rPr>
                <w:rFonts w:ascii="Helvetica" w:hAnsi="Helvetica"/>
                <w:b/>
                <w:sz w:val="32"/>
              </w:rPr>
              <w:t xml:space="preserve">Certificado de </w:t>
            </w:r>
            <w:r w:rsidR="001F238E" w:rsidRPr="00D22667">
              <w:rPr>
                <w:rFonts w:ascii="Helvetica" w:hAnsi="Helvetica"/>
                <w:b/>
                <w:sz w:val="32"/>
              </w:rPr>
              <w:t>I</w:t>
            </w:r>
            <w:r w:rsidR="00CC2DA5" w:rsidRPr="00D22667">
              <w:rPr>
                <w:rFonts w:ascii="Helvetica" w:hAnsi="Helvetica"/>
                <w:b/>
                <w:sz w:val="32"/>
              </w:rPr>
              <w:t>nicio de rodaje para realizadores beneficiario</w:t>
            </w:r>
            <w:r w:rsidR="001F238E" w:rsidRPr="00D22667">
              <w:rPr>
                <w:rFonts w:ascii="Helvetica" w:hAnsi="Helvetica"/>
                <w:b/>
                <w:sz w:val="32"/>
              </w:rPr>
              <w:t>s</w:t>
            </w:r>
            <w:r w:rsidR="00CC2DA5" w:rsidRPr="00D22667">
              <w:rPr>
                <w:rFonts w:ascii="Helvetica" w:hAnsi="Helvetica"/>
                <w:b/>
                <w:sz w:val="32"/>
              </w:rPr>
              <w:t xml:space="preserve"> de convenios y acuerdos internacionales</w:t>
            </w:r>
          </w:p>
          <w:p w:rsidR="00CC2DA5" w:rsidRPr="00D22667" w:rsidRDefault="00CC2DA5" w:rsidP="00CC2DA5">
            <w:pPr>
              <w:jc w:val="center"/>
              <w:rPr>
                <w:rFonts w:ascii="Helvetica" w:hAnsi="Helvetica"/>
                <w:b/>
              </w:rPr>
            </w:pPr>
          </w:p>
        </w:tc>
      </w:tr>
      <w:tr w:rsidR="00E91481" w:rsidRPr="00D22667" w:rsidTr="00D22667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91481" w:rsidRPr="00D22667" w:rsidRDefault="00E91481" w:rsidP="001F238E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 xml:space="preserve">Datos del solicitante - </w:t>
            </w:r>
            <w:r w:rsidR="001F238E" w:rsidRPr="00D22667">
              <w:rPr>
                <w:rFonts w:ascii="Helvetica" w:hAnsi="Helvetica"/>
                <w:b/>
              </w:rPr>
              <w:t>P</w:t>
            </w:r>
            <w:r w:rsidRPr="00D22667">
              <w:rPr>
                <w:rFonts w:ascii="Helvetica" w:hAnsi="Helvetica"/>
                <w:b/>
              </w:rPr>
              <w:t xml:space="preserve">ersona </w:t>
            </w:r>
            <w:r w:rsidR="001F238E" w:rsidRPr="00D22667">
              <w:rPr>
                <w:rFonts w:ascii="Helvetica" w:hAnsi="Helvetica"/>
                <w:b/>
              </w:rPr>
              <w:t>N</w:t>
            </w:r>
            <w:r w:rsidRPr="00D22667">
              <w:rPr>
                <w:rFonts w:ascii="Helvetica" w:hAnsi="Helvetica"/>
                <w:b/>
              </w:rPr>
              <w:t>atural</w:t>
            </w:r>
          </w:p>
        </w:tc>
      </w:tr>
      <w:tr w:rsidR="00E91481" w:rsidRPr="00D22667" w:rsidTr="00D22667">
        <w:trPr>
          <w:trHeight w:val="273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Nombres y Apellidos</w:t>
            </w:r>
          </w:p>
        </w:tc>
      </w:tr>
      <w:tr w:rsidR="00E91481" w:rsidRPr="00D22667" w:rsidTr="00D22667">
        <w:trPr>
          <w:trHeight w:val="100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Helvetica" w:hAnsi="Helvetica"/>
              </w:rPr>
              <w:id w:val="821155770"/>
              <w:placeholder>
                <w:docPart w:val="7FE73C8FDA9F74499DAAC05120874148"/>
              </w:placeholder>
              <w:showingPlcHdr/>
            </w:sdtPr>
            <w:sdtContent>
              <w:p w:rsidR="00E91481" w:rsidRPr="00D22667" w:rsidRDefault="00E91481" w:rsidP="0074546D">
                <w:pPr>
                  <w:rPr>
                    <w:rFonts w:ascii="Helvetica" w:hAnsi="Helvetica"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E91481" w:rsidRPr="00D22667" w:rsidTr="00D22667">
        <w:trPr>
          <w:trHeight w:val="244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1F238E" w:rsidP="001F238E">
            <w:pPr>
              <w:rPr>
                <w:rFonts w:ascii="Helvetica" w:hAnsi="Helvetica"/>
                <w:b/>
              </w:rPr>
            </w:pPr>
            <w:bookmarkStart w:id="0" w:name="_GoBack"/>
            <w:bookmarkEnd w:id="0"/>
            <w:r w:rsidRPr="00D22667">
              <w:rPr>
                <w:rFonts w:ascii="Helvetica" w:hAnsi="Helvetica"/>
                <w:b/>
              </w:rPr>
              <w:t>Fecha de nacimiento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1F238E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C.I.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Código de huella dactilar</w:t>
            </w:r>
          </w:p>
        </w:tc>
      </w:tr>
      <w:tr w:rsidR="00E91481" w:rsidRPr="00D22667" w:rsidTr="00D22667">
        <w:trPr>
          <w:trHeight w:val="356"/>
        </w:trPr>
        <w:sdt>
          <w:sdtPr>
            <w:rPr>
              <w:rFonts w:ascii="Helvetica" w:hAnsi="Helvetica"/>
              <w:b/>
            </w:rPr>
            <w:id w:val="-30354461"/>
            <w:placeholder>
              <w:docPart w:val="5C98CF55DFDD1C4395CC5C260FC8E23F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385621285"/>
            <w:placeholder>
              <w:docPart w:val="F56B734298C8354B91C28FBD12860220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606382351"/>
            <w:placeholder>
              <w:docPart w:val="425AA4CF07376E4BA96C2D648260B88C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D22667" w:rsidTr="00D22667">
        <w:trPr>
          <w:trHeight w:val="244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1F238E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Dirección del domicilio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Ciudad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Provincia</w:t>
            </w:r>
          </w:p>
        </w:tc>
      </w:tr>
      <w:tr w:rsidR="00E91481" w:rsidRPr="00D22667" w:rsidTr="00D22667">
        <w:trPr>
          <w:trHeight w:val="356"/>
        </w:trPr>
        <w:sdt>
          <w:sdtPr>
            <w:rPr>
              <w:rFonts w:ascii="Helvetica" w:hAnsi="Helvetica"/>
              <w:b/>
            </w:rPr>
            <w:id w:val="1482728973"/>
            <w:placeholder>
              <w:docPart w:val="C489387F29300443A2BF26ED7B128977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1328205083"/>
            <w:placeholder>
              <w:docPart w:val="83452A18F7E7C64B96C08BF513576855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714282433"/>
            <w:placeholder>
              <w:docPart w:val="2A57E1844DC08242984644253238A61C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D22667" w:rsidTr="00D22667">
        <w:trPr>
          <w:trHeight w:val="244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Número telefónico fijo (opcional)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Número celular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74546D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Correo electrónico</w:t>
            </w:r>
          </w:p>
        </w:tc>
      </w:tr>
      <w:tr w:rsidR="00E91481" w:rsidRPr="00D22667" w:rsidTr="00D22667">
        <w:trPr>
          <w:trHeight w:val="303"/>
        </w:trPr>
        <w:sdt>
          <w:sdtPr>
            <w:rPr>
              <w:rFonts w:ascii="Helvetica" w:hAnsi="Helvetica"/>
              <w:b/>
            </w:rPr>
            <w:id w:val="819459212"/>
            <w:placeholder>
              <w:docPart w:val="70F52A487B8FC843BE3C1F7329AA2B02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1681957236"/>
            <w:placeholder>
              <w:docPart w:val="8ABC5F94A3A93F4A865FDC211D0210D9"/>
            </w:placeholder>
            <w:showingPlcHdr/>
          </w:sdtPr>
          <w:sdtContent>
            <w:tc>
              <w:tcPr>
                <w:tcW w:w="2296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719558797"/>
            <w:placeholder>
              <w:docPart w:val="3D1130B3AA8D8D4BAFB147D57C81E422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D22667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D22667" w:rsidTr="00D22667">
        <w:trPr>
          <w:trHeight w:val="275"/>
        </w:trPr>
        <w:tc>
          <w:tcPr>
            <w:tcW w:w="107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1481" w:rsidRPr="00D22667" w:rsidRDefault="00E91481" w:rsidP="00A30D55">
            <w:pPr>
              <w:rPr>
                <w:rFonts w:ascii="Helvetica" w:hAnsi="Helvetica"/>
                <w:b/>
              </w:rPr>
            </w:pPr>
          </w:p>
        </w:tc>
      </w:tr>
      <w:tr w:rsidR="00DF2232" w:rsidRPr="00D22667" w:rsidTr="00D22667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2232" w:rsidRPr="00D22667" w:rsidRDefault="00DF2232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 xml:space="preserve">Datos del </w:t>
            </w:r>
            <w:r w:rsidR="00204D77" w:rsidRPr="00D22667">
              <w:rPr>
                <w:rFonts w:ascii="Helvetica" w:hAnsi="Helvetica"/>
                <w:b/>
              </w:rPr>
              <w:t>solicitante - P</w:t>
            </w:r>
            <w:r w:rsidRPr="00D22667">
              <w:rPr>
                <w:rFonts w:ascii="Helvetica" w:hAnsi="Helvetica"/>
                <w:b/>
              </w:rPr>
              <w:t>ersona jurídica</w:t>
            </w:r>
          </w:p>
        </w:tc>
      </w:tr>
      <w:tr w:rsidR="00DF2232" w:rsidRPr="00D22667" w:rsidTr="00D22667">
        <w:trPr>
          <w:trHeight w:val="273"/>
        </w:trPr>
        <w:tc>
          <w:tcPr>
            <w:tcW w:w="72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2232" w:rsidRPr="00D22667" w:rsidRDefault="00DF2232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Razó</w:t>
            </w:r>
            <w:r w:rsidR="00C2433B" w:rsidRPr="00D22667">
              <w:rPr>
                <w:rFonts w:ascii="Helvetica" w:hAnsi="Helvetica"/>
                <w:b/>
              </w:rPr>
              <w:t>n s</w:t>
            </w:r>
            <w:r w:rsidRPr="00D22667">
              <w:rPr>
                <w:rFonts w:ascii="Helvetica" w:hAnsi="Helvetica"/>
                <w:b/>
              </w:rPr>
              <w:t>ocial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2232" w:rsidRPr="00D22667" w:rsidRDefault="00DF2232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R.U.C.</w:t>
            </w:r>
          </w:p>
        </w:tc>
      </w:tr>
      <w:tr w:rsidR="00DF2232" w:rsidRPr="00D22667" w:rsidTr="00D22667">
        <w:trPr>
          <w:trHeight w:val="100"/>
        </w:trPr>
        <w:sdt>
          <w:sdtPr>
            <w:rPr>
              <w:rFonts w:ascii="Helvetica" w:hAnsi="Helvetica"/>
            </w:rPr>
            <w:id w:val="1914949679"/>
            <w:placeholder>
              <w:docPart w:val="E8E08ED9C83A4BA4B479C295E53796C3"/>
            </w:placeholder>
            <w:showingPlcHdr/>
          </w:sdtPr>
          <w:sdtContent>
            <w:tc>
              <w:tcPr>
                <w:tcW w:w="7258" w:type="dxa"/>
                <w:gridSpan w:val="8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F2232" w:rsidRPr="00D22667" w:rsidRDefault="00DF2232" w:rsidP="00002410">
                <w:pPr>
                  <w:rPr>
                    <w:rFonts w:ascii="Helvetica" w:hAnsi="Helvetica"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color w:val="808080"/>
            </w:rPr>
            <w:id w:val="1914949680"/>
            <w:placeholder>
              <w:docPart w:val="D1C504592D8248048B118C5DB56D512C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F2232" w:rsidRPr="00D22667" w:rsidRDefault="00DF2232" w:rsidP="00002410">
                <w:pPr>
                  <w:rPr>
                    <w:rFonts w:ascii="Helvetica" w:hAnsi="Helvetica"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C2433B" w:rsidRPr="00D22667" w:rsidTr="00D22667">
        <w:trPr>
          <w:trHeight w:val="273"/>
        </w:trPr>
        <w:tc>
          <w:tcPr>
            <w:tcW w:w="72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433B" w:rsidRPr="00D22667" w:rsidRDefault="00C2433B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Nombres y apellidos del representante legal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433B" w:rsidRPr="00D22667" w:rsidRDefault="001D442A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C.I</w:t>
            </w:r>
            <w:r w:rsidR="00C2433B" w:rsidRPr="00D22667">
              <w:rPr>
                <w:rFonts w:ascii="Helvetica" w:hAnsi="Helvetica"/>
                <w:b/>
              </w:rPr>
              <w:t>.</w:t>
            </w:r>
          </w:p>
        </w:tc>
      </w:tr>
      <w:tr w:rsidR="00C2433B" w:rsidRPr="00D22667" w:rsidTr="00D22667">
        <w:trPr>
          <w:trHeight w:val="100"/>
        </w:trPr>
        <w:sdt>
          <w:sdtPr>
            <w:rPr>
              <w:rFonts w:ascii="Helvetica" w:hAnsi="Helvetica"/>
            </w:rPr>
            <w:id w:val="1914949972"/>
            <w:placeholder>
              <w:docPart w:val="537001DDE8C44A8698412890913E1AAE"/>
            </w:placeholder>
            <w:showingPlcHdr/>
          </w:sdtPr>
          <w:sdtContent>
            <w:tc>
              <w:tcPr>
                <w:tcW w:w="7258" w:type="dxa"/>
                <w:gridSpan w:val="8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2433B" w:rsidRPr="00D22667" w:rsidRDefault="00C2433B" w:rsidP="00002410">
                <w:pPr>
                  <w:rPr>
                    <w:rFonts w:ascii="Helvetica" w:hAnsi="Helvetica"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color w:val="808080"/>
            </w:rPr>
            <w:id w:val="1914949973"/>
            <w:placeholder>
              <w:docPart w:val="D47FC6B28244428F8FB12B191FA4DB72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2433B" w:rsidRPr="00D22667" w:rsidRDefault="00C2433B" w:rsidP="00002410">
                <w:pPr>
                  <w:rPr>
                    <w:rFonts w:ascii="Helvetica" w:hAnsi="Helvetica"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F238E" w:rsidRPr="00D22667" w:rsidTr="00D22667">
        <w:trPr>
          <w:trHeight w:val="100"/>
        </w:trPr>
        <w:tc>
          <w:tcPr>
            <w:tcW w:w="7258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5609E2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Código de huella dactilar</w:t>
            </w:r>
          </w:p>
        </w:tc>
      </w:tr>
      <w:tr w:rsidR="001F238E" w:rsidRPr="00D22667" w:rsidTr="00D22667">
        <w:trPr>
          <w:trHeight w:val="100"/>
        </w:trPr>
        <w:tc>
          <w:tcPr>
            <w:tcW w:w="725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</w:rPr>
            </w:pPr>
          </w:p>
        </w:tc>
        <w:sdt>
          <w:sdtPr>
            <w:rPr>
              <w:rFonts w:ascii="Helvetica" w:hAnsi="Helvetica"/>
              <w:b/>
              <w:color w:val="808080"/>
            </w:rPr>
            <w:id w:val="357479650"/>
            <w:placeholder>
              <w:docPart w:val="A927C9254A0041EBA95DCD7638C6CAA7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5609E2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F238E" w:rsidRPr="00D22667" w:rsidTr="00F40587">
        <w:trPr>
          <w:trHeight w:val="244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F40587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Dirección</w:t>
            </w:r>
            <w:r w:rsidR="00F40587">
              <w:rPr>
                <w:rFonts w:ascii="Helvetica" w:hAnsi="Helvetica"/>
                <w:b/>
              </w:rPr>
              <w:t xml:space="preserve"> de la ubicación de la Persona</w:t>
            </w:r>
            <w:r w:rsidRPr="00D22667">
              <w:rPr>
                <w:rFonts w:ascii="Helvetica" w:hAnsi="Helvetica"/>
                <w:b/>
              </w:rPr>
              <w:t xml:space="preserve"> Jurídica</w:t>
            </w:r>
          </w:p>
        </w:tc>
        <w:tc>
          <w:tcPr>
            <w:tcW w:w="24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Ciudad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Provincia</w:t>
            </w:r>
          </w:p>
        </w:tc>
      </w:tr>
      <w:tr w:rsidR="001F238E" w:rsidRPr="00D22667" w:rsidTr="00F40587">
        <w:trPr>
          <w:trHeight w:val="356"/>
        </w:trPr>
        <w:sdt>
          <w:sdtPr>
            <w:rPr>
              <w:rFonts w:ascii="Helvetica" w:hAnsi="Helvetica"/>
              <w:b/>
            </w:rPr>
            <w:id w:val="1914949681"/>
            <w:placeholder>
              <w:docPart w:val="B582A6867D8F4AE8A20E99F8B964C5E4"/>
            </w:placeholder>
            <w:showingPlcHdr/>
          </w:sdtPr>
          <w:sdtContent>
            <w:tc>
              <w:tcPr>
                <w:tcW w:w="478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002410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2"/>
            <w:placeholder>
              <w:docPart w:val="E871B2E317DB495EBC35CDBF1ADDD9CA"/>
            </w:placeholder>
            <w:showingPlcHdr/>
          </w:sdtPr>
          <w:sdtContent>
            <w:tc>
              <w:tcPr>
                <w:tcW w:w="2472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002410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3"/>
            <w:placeholder>
              <w:docPart w:val="2933ED6AF4F6423B883EE7330EC05667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002410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F238E" w:rsidRPr="00D22667" w:rsidTr="00F40587">
        <w:trPr>
          <w:trHeight w:val="244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Número telefónico fijo (opcional)</w:t>
            </w:r>
          </w:p>
        </w:tc>
        <w:tc>
          <w:tcPr>
            <w:tcW w:w="24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Número celular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002410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Correo electrónico</w:t>
            </w:r>
          </w:p>
        </w:tc>
      </w:tr>
      <w:tr w:rsidR="001F238E" w:rsidRPr="00D22667" w:rsidTr="00F40587">
        <w:trPr>
          <w:trHeight w:val="303"/>
        </w:trPr>
        <w:sdt>
          <w:sdtPr>
            <w:rPr>
              <w:rFonts w:ascii="Helvetica" w:hAnsi="Helvetica"/>
              <w:b/>
            </w:rPr>
            <w:id w:val="1914949684"/>
            <w:placeholder>
              <w:docPart w:val="56CA6F25D1D04AF7B9EBD7DA446F0D96"/>
            </w:placeholder>
            <w:showingPlcHdr/>
          </w:sdtPr>
          <w:sdtContent>
            <w:tc>
              <w:tcPr>
                <w:tcW w:w="478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002410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5"/>
            <w:placeholder>
              <w:docPart w:val="D8A7CE943FAF4D1BA13E8F3893A17A8C"/>
            </w:placeholder>
            <w:showingPlcHdr/>
          </w:sdtPr>
          <w:sdtContent>
            <w:tc>
              <w:tcPr>
                <w:tcW w:w="2472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002410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6"/>
            <w:placeholder>
              <w:docPart w:val="03CDBBBB4C56481EB4415F08514A1C94"/>
            </w:placeholder>
            <w:showingPlcHdr/>
          </w:sdtPr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002410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D634BF" w:rsidRPr="00D22667" w:rsidTr="00F40587">
        <w:trPr>
          <w:trHeight w:val="266"/>
        </w:trPr>
        <w:tc>
          <w:tcPr>
            <w:tcW w:w="4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34BF" w:rsidRPr="00D22667" w:rsidRDefault="00D634BF">
            <w:pPr>
              <w:rPr>
                <w:rFonts w:ascii="Helvetica" w:hAnsi="Helvetica"/>
                <w:b/>
              </w:rPr>
            </w:pPr>
          </w:p>
        </w:tc>
        <w:tc>
          <w:tcPr>
            <w:tcW w:w="247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34BF" w:rsidRPr="00D22667" w:rsidRDefault="00D634BF">
            <w:pPr>
              <w:rPr>
                <w:rFonts w:ascii="Helvetica" w:hAnsi="Helvetica"/>
                <w:b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34BF" w:rsidRPr="00D22667" w:rsidRDefault="00D634BF">
            <w:pPr>
              <w:rPr>
                <w:rFonts w:ascii="Helvetica" w:hAnsi="Helvetica"/>
                <w:b/>
              </w:rPr>
            </w:pPr>
          </w:p>
        </w:tc>
      </w:tr>
      <w:tr w:rsidR="00D634BF" w:rsidRPr="00D22667" w:rsidTr="00D22667">
        <w:trPr>
          <w:trHeight w:val="266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4BF" w:rsidRPr="00D22667" w:rsidRDefault="00D634BF" w:rsidP="005609E2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Datos del Fondo Internacional</w:t>
            </w:r>
            <w:r w:rsidR="007B4708">
              <w:rPr>
                <w:rFonts w:ascii="Helvetica" w:hAnsi="Helvetica"/>
                <w:b/>
              </w:rPr>
              <w:t xml:space="preserve"> </w:t>
            </w:r>
          </w:p>
        </w:tc>
      </w:tr>
      <w:tr w:rsidR="00D22667" w:rsidRPr="00D22667" w:rsidTr="00D22667">
        <w:trPr>
          <w:trHeight w:val="26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2667" w:rsidRPr="00D22667" w:rsidRDefault="00D22667" w:rsidP="00D22667">
            <w:pPr>
              <w:jc w:val="center"/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Nombre del Fondo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2667" w:rsidRPr="00D22667" w:rsidRDefault="00D22667" w:rsidP="00D22667">
            <w:pPr>
              <w:jc w:val="center"/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Categoría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2667" w:rsidRPr="00D22667" w:rsidRDefault="00D22667" w:rsidP="00D22667">
            <w:pPr>
              <w:jc w:val="center"/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Año Convocatoria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2667" w:rsidRPr="00D22667" w:rsidRDefault="00D22667" w:rsidP="00D22667">
            <w:pPr>
              <w:jc w:val="center"/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Fecha de Convenio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2667" w:rsidRPr="00D22667" w:rsidRDefault="00D22667" w:rsidP="00D22667">
            <w:pPr>
              <w:jc w:val="center"/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Valor</w:t>
            </w:r>
          </w:p>
        </w:tc>
      </w:tr>
      <w:tr w:rsidR="00D22667" w:rsidRPr="00D22667" w:rsidTr="00D22667">
        <w:trPr>
          <w:trHeight w:val="266"/>
        </w:trPr>
        <w:sdt>
          <w:sdtPr>
            <w:rPr>
              <w:rFonts w:ascii="Helvetica" w:hAnsi="Helvetica"/>
              <w:b/>
              <w:color w:val="808080"/>
            </w:rPr>
            <w:id w:val="357479999"/>
            <w:placeholder>
              <w:docPart w:val="2B81F387CEBF40C88BA28D0CFF7718A6"/>
            </w:placeholder>
            <w:showingPlcHdr/>
          </w:sdtPr>
          <w:sdtContent>
            <w:tc>
              <w:tcPr>
                <w:tcW w:w="322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D22667" w:rsidRPr="00D22667" w:rsidRDefault="00D22667" w:rsidP="00D22667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357480000"/>
            <w:placeholder>
              <w:docPart w:val="AC0257B156474BD7A62E7153B27D93E1"/>
            </w:placeholder>
            <w:showingPlcHdr/>
          </w:sdtPr>
          <w:sdtContent>
            <w:tc>
              <w:tcPr>
                <w:tcW w:w="198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D22667" w:rsidRPr="00D22667" w:rsidRDefault="00D22667" w:rsidP="00D22667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357480001"/>
            <w:placeholder>
              <w:docPart w:val="53F96FF857F44401B57C2956C36031A5"/>
            </w:placeholder>
            <w:showingPlcHdr/>
          </w:sdtPr>
          <w:sdtContent>
            <w:tc>
              <w:tcPr>
                <w:tcW w:w="184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D22667" w:rsidRPr="00D22667" w:rsidRDefault="00D22667" w:rsidP="00D22667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357480002"/>
            <w:placeholder>
              <w:docPart w:val="FE28EB3E11B446279A263F9C5D4AB5D0"/>
            </w:placeholder>
            <w:showingPlcHdr/>
          </w:sdtPr>
          <w:sdtContent>
            <w:tc>
              <w:tcPr>
                <w:tcW w:w="1701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D22667" w:rsidRPr="00D22667" w:rsidRDefault="00D22667" w:rsidP="00D22667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357480003"/>
            <w:placeholder>
              <w:docPart w:val="B0F771C013244639BCDC84CFF32C1B7C"/>
            </w:placeholder>
            <w:showingPlcHdr/>
          </w:sdtPr>
          <w:sdtContent>
            <w:tc>
              <w:tcPr>
                <w:tcW w:w="198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D22667" w:rsidRPr="00D22667" w:rsidRDefault="00D22667" w:rsidP="00D22667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D634BF" w:rsidRPr="00D22667" w:rsidTr="00D22667">
        <w:trPr>
          <w:trHeight w:val="266"/>
        </w:trPr>
        <w:tc>
          <w:tcPr>
            <w:tcW w:w="4962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:rsidR="00D634BF" w:rsidRPr="00D22667" w:rsidRDefault="00D634BF">
            <w:pPr>
              <w:rPr>
                <w:rFonts w:ascii="Helvetica" w:hAnsi="Helvetica"/>
                <w:b/>
              </w:rPr>
            </w:pPr>
          </w:p>
        </w:tc>
        <w:tc>
          <w:tcPr>
            <w:tcW w:w="2296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:rsidR="00D634BF" w:rsidRPr="00D22667" w:rsidRDefault="00D634BF">
            <w:pPr>
              <w:rPr>
                <w:rFonts w:ascii="Helvetica" w:hAnsi="Helvetica"/>
                <w:b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D634BF" w:rsidRPr="00D22667" w:rsidRDefault="00D634BF">
            <w:pPr>
              <w:rPr>
                <w:rFonts w:ascii="Helvetica" w:hAnsi="Helvetica"/>
                <w:b/>
              </w:rPr>
            </w:pPr>
          </w:p>
        </w:tc>
      </w:tr>
      <w:tr w:rsidR="001F238E" w:rsidRPr="00D22667" w:rsidTr="00D22667">
        <w:trPr>
          <w:trHeight w:val="448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238E" w:rsidRPr="00D22667" w:rsidRDefault="001F238E" w:rsidP="00E83537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Ficha técnica de película</w:t>
            </w:r>
          </w:p>
        </w:tc>
      </w:tr>
      <w:tr w:rsidR="001F238E" w:rsidRPr="00D22667" w:rsidTr="00D22667">
        <w:trPr>
          <w:trHeight w:val="267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190A09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Nombre de la película</w:t>
            </w:r>
          </w:p>
        </w:tc>
      </w:tr>
      <w:tr w:rsidR="001F238E" w:rsidRPr="00D22667" w:rsidTr="00D22667">
        <w:trPr>
          <w:trHeight w:val="298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</w:rPr>
                <w:id w:val="-1493629973"/>
                <w:placeholder>
                  <w:docPart w:val="2FFCBDC6022E4C9F9F62007E2EC784B8"/>
                </w:placeholder>
                <w:showingPlcHdr/>
              </w:sdtPr>
              <w:sdtContent>
                <w:r w:rsidR="001F238E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D308A7" w:rsidRPr="00D22667" w:rsidTr="004A5A11">
        <w:trPr>
          <w:trHeight w:val="267"/>
        </w:trPr>
        <w:tc>
          <w:tcPr>
            <w:tcW w:w="3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8A7" w:rsidRPr="00D22667" w:rsidRDefault="00D308A7" w:rsidP="000A25A9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Fecha</w:t>
            </w:r>
            <w:r w:rsidRPr="00D22667">
              <w:rPr>
                <w:rFonts w:ascii="Helvetica" w:hAnsi="Helvetica"/>
                <w:b/>
              </w:rPr>
              <w:t>s de rodaje</w:t>
            </w:r>
          </w:p>
        </w:tc>
        <w:tc>
          <w:tcPr>
            <w:tcW w:w="3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8A7" w:rsidRPr="00D22667" w:rsidRDefault="00D308A7" w:rsidP="00371546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Fecha Inicio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8A7" w:rsidRPr="00D22667" w:rsidRDefault="00D308A7" w:rsidP="00371546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Fecha Fin</w:t>
            </w:r>
          </w:p>
        </w:tc>
      </w:tr>
      <w:tr w:rsidR="00D308A7" w:rsidRPr="00D22667" w:rsidTr="004A5A11">
        <w:trPr>
          <w:trHeight w:val="363"/>
        </w:trPr>
        <w:tc>
          <w:tcPr>
            <w:tcW w:w="35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8A7" w:rsidRPr="00D22667" w:rsidRDefault="00D308A7" w:rsidP="00D308A7">
            <w:pPr>
              <w:rPr>
                <w:rFonts w:ascii="Helvetica" w:hAnsi="Helvetica"/>
                <w:b/>
              </w:rPr>
            </w:pPr>
          </w:p>
        </w:tc>
        <w:tc>
          <w:tcPr>
            <w:tcW w:w="3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8A7" w:rsidRPr="00D22667" w:rsidRDefault="00D308A7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-1206632548"/>
                <w:placeholder>
                  <w:docPart w:val="C47166E1DFC248BC864AE80D3CF3CCC0"/>
                </w:placeholder>
                <w:showingPlcHdr/>
              </w:sdtPr>
              <w:sdtContent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8A7" w:rsidRPr="00D22667" w:rsidRDefault="00D308A7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-1183897154"/>
                <w:placeholder>
                  <w:docPart w:val="1AB89547BF2C4A1F94DB9AE464EEAA0A"/>
                </w:placeholder>
                <w:showingPlcHdr/>
              </w:sdtPr>
              <w:sdtContent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1F238E" w:rsidRPr="00D22667" w:rsidTr="000A25A9">
        <w:trPr>
          <w:trHeight w:val="267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5A9" w:rsidRPr="000A25A9" w:rsidRDefault="001F238E" w:rsidP="000A25A9">
            <w:pPr>
              <w:rPr>
                <w:rFonts w:ascii="Helvetica" w:hAnsi="Helvetica" w:cs="Arial"/>
                <w:b/>
                <w:color w:val="000000"/>
                <w:shd w:val="clear" w:color="auto" w:fill="FDFDFD"/>
              </w:rPr>
            </w:pPr>
            <w:r w:rsidRPr="00D22667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Listado de locaciones a filmar</w:t>
            </w:r>
          </w:p>
        </w:tc>
      </w:tr>
      <w:tr w:rsidR="000A25A9" w:rsidRPr="00F12971" w:rsidTr="000A25A9">
        <w:trPr>
          <w:trHeight w:val="286"/>
        </w:trPr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5A9" w:rsidRPr="00F12971" w:rsidRDefault="000A25A9" w:rsidP="00190A09">
            <w:pPr>
              <w:rPr>
                <w:rFonts w:ascii="Helvetica" w:hAnsi="Helvetica"/>
                <w:b/>
              </w:rPr>
            </w:pPr>
            <w:r w:rsidRPr="00F12971">
              <w:rPr>
                <w:rFonts w:ascii="Helvetica" w:hAnsi="Helvetica"/>
                <w:b/>
              </w:rPr>
              <w:t>Lugar</w:t>
            </w:r>
          </w:p>
        </w:tc>
        <w:tc>
          <w:tcPr>
            <w:tcW w:w="3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5A9" w:rsidRPr="00F12971" w:rsidRDefault="000A25A9" w:rsidP="00190A09">
            <w:pPr>
              <w:rPr>
                <w:rFonts w:ascii="Helvetica" w:hAnsi="Helvetica"/>
                <w:b/>
              </w:rPr>
            </w:pPr>
            <w:r w:rsidRPr="00F12971">
              <w:rPr>
                <w:rFonts w:ascii="Helvetica" w:hAnsi="Helvetica"/>
                <w:b/>
              </w:rPr>
              <w:t>Ciudad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25A9" w:rsidRPr="00F12971" w:rsidRDefault="000A25A9" w:rsidP="00190A09">
            <w:pPr>
              <w:rPr>
                <w:rFonts w:ascii="Helvetica" w:hAnsi="Helvetica"/>
                <w:b/>
              </w:rPr>
            </w:pPr>
            <w:r w:rsidRPr="00F12971">
              <w:rPr>
                <w:rFonts w:ascii="Helvetica" w:hAnsi="Helvetica"/>
                <w:b/>
              </w:rPr>
              <w:t>País</w:t>
            </w:r>
          </w:p>
        </w:tc>
      </w:tr>
      <w:tr w:rsidR="00F12971" w:rsidRPr="00D22667" w:rsidTr="008F7E2E">
        <w:trPr>
          <w:trHeight w:val="286"/>
        </w:trPr>
        <w:tc>
          <w:tcPr>
            <w:tcW w:w="35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971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</w:rPr>
                <w:id w:val="1424693703"/>
                <w:placeholder>
                  <w:docPart w:val="1C2C63FAECE44CF4B725E4A0AC6432A1"/>
                </w:placeholder>
                <w:showingPlcHdr/>
              </w:sdtPr>
              <w:sdtContent>
                <w:r w:rsidR="00F12971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8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971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271318704"/>
                <w:placeholder>
                  <w:docPart w:val="2F7927B84AC04BDE92F93009D0D158F8"/>
                </w:placeholder>
                <w:showingPlcHdr/>
              </w:sdtPr>
              <w:sdtContent>
                <w:r w:rsidR="00F12971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971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271318705"/>
                <w:placeholder>
                  <w:docPart w:val="8358568BD0EC4E3D9C1AF4FD55FD1496"/>
                </w:placeholder>
                <w:showingPlcHdr/>
              </w:sdtPr>
              <w:sdtContent>
                <w:r w:rsidR="00F12971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12971" w:rsidRPr="00D22667" w:rsidTr="00B60A0D">
        <w:trPr>
          <w:trHeight w:val="244"/>
        </w:trPr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971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271318706"/>
                <w:placeholder>
                  <w:docPart w:val="6538DA9834AF4937BBE79480338DDE48"/>
                </w:placeholder>
                <w:showingPlcHdr/>
              </w:sdtPr>
              <w:sdtContent>
                <w:r w:rsidR="00F12971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971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271318707"/>
                <w:placeholder>
                  <w:docPart w:val="7342BA9042E54102BFF7C2690DD27311"/>
                </w:placeholder>
                <w:showingPlcHdr/>
              </w:sdtPr>
              <w:sdtContent>
                <w:r w:rsidR="00F12971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971" w:rsidRPr="00D22667" w:rsidRDefault="00212A64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  <w:color w:val="808080"/>
                </w:rPr>
                <w:id w:val="271318708"/>
                <w:placeholder>
                  <w:docPart w:val="934AD2195E984E8B8B1879EEAEF2385C"/>
                </w:placeholder>
                <w:showingPlcHdr/>
              </w:sdtPr>
              <w:sdtContent>
                <w:r w:rsidR="00F12971"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1F238E" w:rsidRPr="00D22667" w:rsidTr="00D308A7">
        <w:trPr>
          <w:trHeight w:val="360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D308A7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Equipo Artístico (nombre y cargo)</w:t>
            </w:r>
          </w:p>
        </w:tc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238E" w:rsidRPr="00D22667" w:rsidRDefault="001F238E" w:rsidP="00D308A7">
            <w:pPr>
              <w:rPr>
                <w:rFonts w:ascii="Helvetica" w:hAnsi="Helvetica"/>
                <w:b/>
              </w:rPr>
            </w:pPr>
            <w:r w:rsidRPr="00D22667">
              <w:rPr>
                <w:rFonts w:ascii="Helvetica" w:hAnsi="Helvetica"/>
                <w:b/>
              </w:rPr>
              <w:t>Equipo Técnico (nombre y cargo)</w:t>
            </w:r>
          </w:p>
        </w:tc>
      </w:tr>
      <w:tr w:rsidR="001F238E" w:rsidRPr="00D22667" w:rsidTr="00D22667">
        <w:trPr>
          <w:trHeight w:val="244"/>
        </w:trPr>
        <w:sdt>
          <w:sdtPr>
            <w:rPr>
              <w:rFonts w:ascii="Helvetica" w:hAnsi="Helvetica"/>
              <w:b/>
              <w:color w:val="808080"/>
            </w:rPr>
            <w:id w:val="-794449442"/>
            <w:placeholder>
              <w:docPart w:val="21C2243B66F3471085FCB2FA6DBEE2BE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190A09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549722937"/>
            <w:placeholder>
              <w:docPart w:val="CB777FAF54EC4BAD91C1C45524056668"/>
            </w:placeholder>
            <w:showingPlcHdr/>
          </w:sdtPr>
          <w:sdtContent>
            <w:tc>
              <w:tcPr>
                <w:tcW w:w="5778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190A09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F238E" w:rsidRPr="00D22667" w:rsidTr="006B4475">
        <w:trPr>
          <w:trHeight w:val="244"/>
        </w:trPr>
        <w:sdt>
          <w:sdtPr>
            <w:rPr>
              <w:rFonts w:ascii="Helvetica" w:hAnsi="Helvetica"/>
              <w:b/>
              <w:color w:val="808080"/>
            </w:rPr>
            <w:id w:val="46037160"/>
            <w:placeholder>
              <w:docPart w:val="20F7FF4BA2924DF39B92145DD55468AC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254B5A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576632246"/>
            <w:placeholder>
              <w:docPart w:val="3D0ABBE5C23C433DA6A6D2E7B78328CD"/>
            </w:placeholder>
            <w:showingPlcHdr/>
          </w:sdtPr>
          <w:sdtContent>
            <w:tc>
              <w:tcPr>
                <w:tcW w:w="5778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254B5A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F238E" w:rsidRPr="00D22667" w:rsidTr="006B4475">
        <w:trPr>
          <w:trHeight w:val="244"/>
        </w:trPr>
        <w:sdt>
          <w:sdtPr>
            <w:rPr>
              <w:rFonts w:ascii="Helvetica" w:hAnsi="Helvetica"/>
              <w:b/>
              <w:color w:val="808080"/>
            </w:rPr>
            <w:id w:val="-514468807"/>
            <w:placeholder>
              <w:docPart w:val="BA348EFE5C1E41108D64379CDFC572C5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254B5A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72535394"/>
            <w:placeholder>
              <w:docPart w:val="A499BC15164842D8869D1D847C1D4EFA"/>
            </w:placeholder>
            <w:showingPlcHdr/>
          </w:sdtPr>
          <w:sdtContent>
            <w:tc>
              <w:tcPr>
                <w:tcW w:w="5778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254B5A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F238E" w:rsidRPr="00D22667" w:rsidTr="006B4475">
        <w:trPr>
          <w:trHeight w:val="244"/>
        </w:trPr>
        <w:sdt>
          <w:sdtPr>
            <w:rPr>
              <w:rFonts w:ascii="Helvetica" w:hAnsi="Helvetica"/>
              <w:b/>
              <w:color w:val="808080"/>
            </w:rPr>
            <w:id w:val="-1823425955"/>
            <w:placeholder>
              <w:docPart w:val="1725FE6A9D91468F859965CA7967ED49"/>
            </w:placeholder>
            <w:showingPlcHdr/>
          </w:sdtPr>
          <w:sdtContent>
            <w:tc>
              <w:tcPr>
                <w:tcW w:w="4962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254B5A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127776694"/>
            <w:placeholder>
              <w:docPart w:val="6697209EF2CA4919AF8BDC461176111D"/>
            </w:placeholder>
            <w:showingPlcHdr/>
          </w:sdtPr>
          <w:sdtContent>
            <w:tc>
              <w:tcPr>
                <w:tcW w:w="5778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F238E" w:rsidRPr="00D22667" w:rsidRDefault="001F238E" w:rsidP="00254B5A">
                <w:pPr>
                  <w:rPr>
                    <w:rFonts w:ascii="Helvetica" w:hAnsi="Helvetica"/>
                    <w:b/>
                  </w:rPr>
                </w:pPr>
                <w:r w:rsidRPr="00D22667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:rsidR="00A02A9D" w:rsidRDefault="00690CD0" w:rsidP="00690CD0">
      <w:pPr>
        <w:jc w:val="right"/>
        <w:rPr>
          <w:rFonts w:ascii="Calibri" w:hAnsi="Calibri" w:cs="Arial"/>
          <w:b/>
          <w:color w:val="000000"/>
          <w:sz w:val="6"/>
          <w:shd w:val="clear" w:color="auto" w:fill="FDFDFD"/>
        </w:rPr>
      </w:pPr>
      <w:r w:rsidRPr="00B525D4">
        <w:rPr>
          <w:rFonts w:ascii="Calibri" w:hAnsi="Calibri"/>
          <w:b/>
          <w:sz w:val="16"/>
          <w:szCs w:val="16"/>
        </w:rPr>
        <w:t>De requerirlo, ingresar más filas.</w:t>
      </w:r>
    </w:p>
    <w:p w:rsidR="00225EDE" w:rsidRDefault="00225EDE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6B4475" w:rsidRDefault="006B4475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DF2232" w:rsidRPr="0081597A" w:rsidRDefault="00212A64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212A64">
        <w:rPr>
          <w:rFonts w:ascii="Calibri" w:hAnsi="Calibri"/>
          <w:b/>
          <w:noProof/>
          <w:lang w:eastAsia="es-EC"/>
        </w:rPr>
        <w:pict>
          <v:line id="Conector recto 3" o:spid="_x0000_s1026" style="position:absolute;left:0;text-align:left;z-index:251658240;visibility:visible" from="181.2pt,11.45pt" to="334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" strokecolor="black [3213]" strokeweight="2pt">
            <v:shadow on="t" opacity="24903f" origin=",.5" offset="0,.55556mm"/>
          </v:line>
        </w:pict>
      </w:r>
    </w:p>
    <w:p w:rsidR="00A02A9D" w:rsidRDefault="00EA0B73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 w:cs="Arial"/>
          <w:b/>
          <w:color w:val="000000"/>
          <w:shd w:val="clear" w:color="auto" w:fill="FDFDFD"/>
        </w:rPr>
        <w:t>Firma del solicitante</w:t>
      </w:r>
    </w:p>
    <w:p w:rsidR="00DF2232" w:rsidRPr="0081597A" w:rsidRDefault="00DF2232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sdt>
        <w:sdtPr>
          <w:rPr>
            <w:rFonts w:ascii="Calibri" w:hAnsi="Calibri"/>
          </w:rPr>
          <w:id w:val="-376469020"/>
          <w:placeholder>
            <w:docPart w:val="D447A2B0E9C76C47BA46408C3D861633"/>
          </w:placeholder>
          <w:showingPlcHdr/>
        </w:sdtPr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:rsidR="00384621" w:rsidRPr="007A7302" w:rsidRDefault="00DF2232" w:rsidP="00A02A9D">
      <w:pPr>
        <w:spacing w:line="240" w:lineRule="auto"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 w:rsidR="00EA0B73">
        <w:rPr>
          <w:rFonts w:ascii="Calibri" w:hAnsi="Calibri" w:cs="Arial"/>
          <w:b/>
          <w:color w:val="000000"/>
          <w:shd w:val="clear" w:color="auto" w:fill="FDFDFD"/>
        </w:rPr>
        <w:t>/R.U.C.:</w:t>
      </w:r>
      <w:sdt>
        <w:sdtPr>
          <w:rPr>
            <w:rFonts w:ascii="Calibri" w:hAnsi="Calibri"/>
          </w:rPr>
          <w:id w:val="1832410903"/>
          <w:placeholder>
            <w:docPart w:val="87C38BF444123049B1B4CBBD2826306E"/>
          </w:placeholder>
          <w:showingPlcHdr/>
        </w:sdtPr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sectPr w:rsidR="00384621" w:rsidRPr="007A7302" w:rsidSect="003F7B91">
      <w:headerReference w:type="even" r:id="rId8"/>
      <w:headerReference w:type="default" r:id="rId9"/>
      <w:headerReference w:type="first" r:id="rId10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644" w:rsidRDefault="00624644" w:rsidP="009A65ED">
      <w:pPr>
        <w:spacing w:after="0" w:line="240" w:lineRule="auto"/>
      </w:pPr>
      <w:r>
        <w:separator/>
      </w:r>
    </w:p>
  </w:endnote>
  <w:endnote w:type="continuationSeparator" w:id="1">
    <w:p w:rsidR="00624644" w:rsidRDefault="00624644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644" w:rsidRDefault="00624644" w:rsidP="009A65ED">
      <w:pPr>
        <w:spacing w:after="0" w:line="240" w:lineRule="auto"/>
      </w:pPr>
      <w:r>
        <w:separator/>
      </w:r>
    </w:p>
  </w:footnote>
  <w:footnote w:type="continuationSeparator" w:id="1">
    <w:p w:rsidR="00624644" w:rsidRDefault="00624644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CC2DA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Imagen 8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12A64" w:rsidRPr="00212A64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212A64" w:rsidP="003F7B91">
    <w:pPr>
      <w:pStyle w:val="Encabezado"/>
      <w:tabs>
        <w:tab w:val="clear" w:pos="4252"/>
        <w:tab w:val="clear" w:pos="8504"/>
        <w:tab w:val="left" w:pos="9013"/>
      </w:tabs>
    </w:pPr>
    <w:r w:rsidRPr="00212A64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8.9pt;margin-top:-79.95pt;width:599.6pt;height:848.15pt;z-index:-251655168;mso-wrap-edited:f;mso-position-horizontal-relative:margin;mso-position-vertical-relative:margin" wrapcoords="-31 0 -31 21578 21600 21578 21600 0 -31 0">
          <v:imagedata r:id="rId1" o:title="Hoja-membretada-ver"/>
          <w10:wrap anchorx="margin" anchory="margin"/>
        </v:shape>
      </w:pict>
    </w:r>
    <w:r w:rsidR="00002410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CC2DA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Imagen 9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12A64" w:rsidRPr="00212A64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5394"/>
    <w:rsid w:val="000007C8"/>
    <w:rsid w:val="00000FE6"/>
    <w:rsid w:val="00002410"/>
    <w:rsid w:val="00031A9C"/>
    <w:rsid w:val="000358D4"/>
    <w:rsid w:val="000367E4"/>
    <w:rsid w:val="00036D18"/>
    <w:rsid w:val="00064FDC"/>
    <w:rsid w:val="000679A8"/>
    <w:rsid w:val="00070E8A"/>
    <w:rsid w:val="000818C5"/>
    <w:rsid w:val="00084661"/>
    <w:rsid w:val="000A25A9"/>
    <w:rsid w:val="000A6AEB"/>
    <w:rsid w:val="000B17B4"/>
    <w:rsid w:val="000B6B01"/>
    <w:rsid w:val="000C4090"/>
    <w:rsid w:val="000D6610"/>
    <w:rsid w:val="000E40A5"/>
    <w:rsid w:val="001126F0"/>
    <w:rsid w:val="00123A91"/>
    <w:rsid w:val="00141EDC"/>
    <w:rsid w:val="00180A18"/>
    <w:rsid w:val="00183B5F"/>
    <w:rsid w:val="001A36C1"/>
    <w:rsid w:val="001C06EE"/>
    <w:rsid w:val="001C24C7"/>
    <w:rsid w:val="001D442A"/>
    <w:rsid w:val="001D5E21"/>
    <w:rsid w:val="001D75CC"/>
    <w:rsid w:val="001F238E"/>
    <w:rsid w:val="001F5CAC"/>
    <w:rsid w:val="00200FF3"/>
    <w:rsid w:val="00204D77"/>
    <w:rsid w:val="00212A64"/>
    <w:rsid w:val="00217345"/>
    <w:rsid w:val="00225EDE"/>
    <w:rsid w:val="00266FD4"/>
    <w:rsid w:val="00276A18"/>
    <w:rsid w:val="00277EB5"/>
    <w:rsid w:val="002875AD"/>
    <w:rsid w:val="002C28A0"/>
    <w:rsid w:val="002C43B7"/>
    <w:rsid w:val="002D293E"/>
    <w:rsid w:val="002E0B0D"/>
    <w:rsid w:val="003063FE"/>
    <w:rsid w:val="003179C7"/>
    <w:rsid w:val="00332481"/>
    <w:rsid w:val="00346216"/>
    <w:rsid w:val="00351BE1"/>
    <w:rsid w:val="00371546"/>
    <w:rsid w:val="003715BE"/>
    <w:rsid w:val="00372C47"/>
    <w:rsid w:val="00375B6A"/>
    <w:rsid w:val="00384621"/>
    <w:rsid w:val="00392573"/>
    <w:rsid w:val="003B088A"/>
    <w:rsid w:val="003B3BC6"/>
    <w:rsid w:val="003C0A98"/>
    <w:rsid w:val="003D1CD8"/>
    <w:rsid w:val="003D7EBF"/>
    <w:rsid w:val="003E2E83"/>
    <w:rsid w:val="003F7B91"/>
    <w:rsid w:val="00404BEC"/>
    <w:rsid w:val="004102D2"/>
    <w:rsid w:val="00421BFA"/>
    <w:rsid w:val="0042670A"/>
    <w:rsid w:val="004334D0"/>
    <w:rsid w:val="004475E9"/>
    <w:rsid w:val="00452C25"/>
    <w:rsid w:val="00473AAF"/>
    <w:rsid w:val="0049354C"/>
    <w:rsid w:val="004A4CF5"/>
    <w:rsid w:val="004B648E"/>
    <w:rsid w:val="004C2F2E"/>
    <w:rsid w:val="005064E6"/>
    <w:rsid w:val="00510F75"/>
    <w:rsid w:val="00517EF9"/>
    <w:rsid w:val="005347E0"/>
    <w:rsid w:val="00566C82"/>
    <w:rsid w:val="0058478F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24644"/>
    <w:rsid w:val="00636C8F"/>
    <w:rsid w:val="00646583"/>
    <w:rsid w:val="00647A02"/>
    <w:rsid w:val="0067487A"/>
    <w:rsid w:val="006864FD"/>
    <w:rsid w:val="00690CD0"/>
    <w:rsid w:val="006B4475"/>
    <w:rsid w:val="006C7728"/>
    <w:rsid w:val="006E6D71"/>
    <w:rsid w:val="007130C4"/>
    <w:rsid w:val="00770704"/>
    <w:rsid w:val="00771126"/>
    <w:rsid w:val="007779D3"/>
    <w:rsid w:val="007813FC"/>
    <w:rsid w:val="007834B6"/>
    <w:rsid w:val="00794E85"/>
    <w:rsid w:val="007A1EAF"/>
    <w:rsid w:val="007A7302"/>
    <w:rsid w:val="007B4708"/>
    <w:rsid w:val="007B49FE"/>
    <w:rsid w:val="007B4E29"/>
    <w:rsid w:val="007D2CCF"/>
    <w:rsid w:val="007E4662"/>
    <w:rsid w:val="00803CF3"/>
    <w:rsid w:val="00810782"/>
    <w:rsid w:val="0081597A"/>
    <w:rsid w:val="00822983"/>
    <w:rsid w:val="00831B74"/>
    <w:rsid w:val="008426A3"/>
    <w:rsid w:val="00845032"/>
    <w:rsid w:val="0087008D"/>
    <w:rsid w:val="008A6376"/>
    <w:rsid w:val="008B701E"/>
    <w:rsid w:val="008E59BB"/>
    <w:rsid w:val="008F02A0"/>
    <w:rsid w:val="00915645"/>
    <w:rsid w:val="00942A2D"/>
    <w:rsid w:val="00977D3E"/>
    <w:rsid w:val="0098506F"/>
    <w:rsid w:val="009A15B4"/>
    <w:rsid w:val="009A1CDE"/>
    <w:rsid w:val="009A65ED"/>
    <w:rsid w:val="009F0DCC"/>
    <w:rsid w:val="00A02A9D"/>
    <w:rsid w:val="00A02DCF"/>
    <w:rsid w:val="00A12D1A"/>
    <w:rsid w:val="00A30D55"/>
    <w:rsid w:val="00A34D96"/>
    <w:rsid w:val="00A918CD"/>
    <w:rsid w:val="00B15780"/>
    <w:rsid w:val="00B159C2"/>
    <w:rsid w:val="00B20503"/>
    <w:rsid w:val="00B23218"/>
    <w:rsid w:val="00B36054"/>
    <w:rsid w:val="00B636C9"/>
    <w:rsid w:val="00B70823"/>
    <w:rsid w:val="00B774C1"/>
    <w:rsid w:val="00B87FA6"/>
    <w:rsid w:val="00B920FE"/>
    <w:rsid w:val="00B93247"/>
    <w:rsid w:val="00BA1492"/>
    <w:rsid w:val="00BB37DD"/>
    <w:rsid w:val="00BC78FF"/>
    <w:rsid w:val="00BD6004"/>
    <w:rsid w:val="00BE385A"/>
    <w:rsid w:val="00C13A80"/>
    <w:rsid w:val="00C17CF7"/>
    <w:rsid w:val="00C237EC"/>
    <w:rsid w:val="00C2433B"/>
    <w:rsid w:val="00C270F0"/>
    <w:rsid w:val="00C3113B"/>
    <w:rsid w:val="00C42E41"/>
    <w:rsid w:val="00C4656A"/>
    <w:rsid w:val="00C51447"/>
    <w:rsid w:val="00C63D86"/>
    <w:rsid w:val="00C85533"/>
    <w:rsid w:val="00CA5394"/>
    <w:rsid w:val="00CA6801"/>
    <w:rsid w:val="00CA70DD"/>
    <w:rsid w:val="00CC2DA5"/>
    <w:rsid w:val="00CD2E1E"/>
    <w:rsid w:val="00CD385D"/>
    <w:rsid w:val="00CD7CD9"/>
    <w:rsid w:val="00CF02A9"/>
    <w:rsid w:val="00D02922"/>
    <w:rsid w:val="00D067F6"/>
    <w:rsid w:val="00D22667"/>
    <w:rsid w:val="00D308A7"/>
    <w:rsid w:val="00D4775F"/>
    <w:rsid w:val="00D50028"/>
    <w:rsid w:val="00D6316E"/>
    <w:rsid w:val="00D634BF"/>
    <w:rsid w:val="00D749F2"/>
    <w:rsid w:val="00D85738"/>
    <w:rsid w:val="00DA7F33"/>
    <w:rsid w:val="00DB1EDE"/>
    <w:rsid w:val="00DB28E5"/>
    <w:rsid w:val="00DC40F2"/>
    <w:rsid w:val="00DF2232"/>
    <w:rsid w:val="00E04E35"/>
    <w:rsid w:val="00E103AE"/>
    <w:rsid w:val="00E11790"/>
    <w:rsid w:val="00E21F51"/>
    <w:rsid w:val="00E37109"/>
    <w:rsid w:val="00E4301C"/>
    <w:rsid w:val="00E51E64"/>
    <w:rsid w:val="00E53D99"/>
    <w:rsid w:val="00E6624E"/>
    <w:rsid w:val="00E74550"/>
    <w:rsid w:val="00E834D1"/>
    <w:rsid w:val="00E83537"/>
    <w:rsid w:val="00E86862"/>
    <w:rsid w:val="00E91481"/>
    <w:rsid w:val="00E91583"/>
    <w:rsid w:val="00EA0B73"/>
    <w:rsid w:val="00EA5B27"/>
    <w:rsid w:val="00ED3BE4"/>
    <w:rsid w:val="00ED55FF"/>
    <w:rsid w:val="00F1038F"/>
    <w:rsid w:val="00F12971"/>
    <w:rsid w:val="00F40587"/>
    <w:rsid w:val="00F45029"/>
    <w:rsid w:val="00F51A7F"/>
    <w:rsid w:val="00F93C14"/>
    <w:rsid w:val="00F969F0"/>
    <w:rsid w:val="00FC1F6C"/>
    <w:rsid w:val="00FC7E40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E08ED9C83A4BA4B479C295E5379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7CB9-1697-4B8E-8C2B-E5E486B7D638}"/>
      </w:docPartPr>
      <w:docPartBody>
        <w:p w:rsidR="001D6F7E" w:rsidRDefault="005C7DBB" w:rsidP="005C7DBB">
          <w:pPr>
            <w:pStyle w:val="E8E08ED9C83A4BA4B479C295E53796C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1C504592D8248048B118C5DB56D5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464F-F496-4123-A6F4-508ACC5FD4C5}"/>
      </w:docPartPr>
      <w:docPartBody>
        <w:p w:rsidR="001D6F7E" w:rsidRDefault="005C7DBB" w:rsidP="005C7DBB">
          <w:pPr>
            <w:pStyle w:val="D1C504592D8248048B118C5DB56D512C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37001DDE8C44A8698412890913E1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0D1D3-CDAF-45ED-AC88-BF128DBF7EC4}"/>
      </w:docPartPr>
      <w:docPartBody>
        <w:p w:rsidR="001D6F7E" w:rsidRDefault="005C7DBB" w:rsidP="005C7DBB">
          <w:pPr>
            <w:pStyle w:val="537001DDE8C44A8698412890913E1AA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7FC6B28244428F8FB12B191FA4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8E97-45FB-403A-A770-DC092CECDA5B}"/>
      </w:docPartPr>
      <w:docPartBody>
        <w:p w:rsidR="001D6F7E" w:rsidRDefault="005C7DBB" w:rsidP="005C7DBB">
          <w:pPr>
            <w:pStyle w:val="D47FC6B28244428F8FB12B191FA4DB72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447A2B0E9C76C47BA46408C3D861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0B39-C462-A141-AE09-7B7EA44480A6}"/>
      </w:docPartPr>
      <w:docPartBody>
        <w:p w:rsidR="00901B46" w:rsidRDefault="006801D0" w:rsidP="006801D0">
          <w:pPr>
            <w:pStyle w:val="D447A2B0E9C76C47BA46408C3D86163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7C38BF444123049B1B4CBBD2826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87878-5A43-0A4E-AE27-EAA2DE6E35E3}"/>
      </w:docPartPr>
      <w:docPartBody>
        <w:p w:rsidR="00901B46" w:rsidRDefault="006801D0" w:rsidP="006801D0">
          <w:pPr>
            <w:pStyle w:val="87C38BF444123049B1B4CBBD282630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FE73C8FDA9F74499DAAC05120874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ABADA-C501-424B-B69C-5D8A819F9625}"/>
      </w:docPartPr>
      <w:docPartBody>
        <w:p w:rsidR="006935F6" w:rsidRDefault="00A12047" w:rsidP="00A12047">
          <w:pPr>
            <w:pStyle w:val="7FE73C8FDA9F74499DAAC0512087414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C98CF55DFDD1C4395CC5C260FC8E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BAB98-C568-9246-9CE9-8874CE655502}"/>
      </w:docPartPr>
      <w:docPartBody>
        <w:p w:rsidR="006935F6" w:rsidRDefault="00A12047" w:rsidP="00A12047">
          <w:pPr>
            <w:pStyle w:val="5C98CF55DFDD1C4395CC5C260FC8E23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56B734298C8354B91C28FBD12860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1FA8-6275-464C-BFCD-5F8AF8B9DE1F}"/>
      </w:docPartPr>
      <w:docPartBody>
        <w:p w:rsidR="006935F6" w:rsidRDefault="00A12047" w:rsidP="00A12047">
          <w:pPr>
            <w:pStyle w:val="F56B734298C8354B91C28FBD1286022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25AA4CF07376E4BA96C2D648260B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30798-D1DD-BA46-A319-244BA7270D1D}"/>
      </w:docPartPr>
      <w:docPartBody>
        <w:p w:rsidR="006935F6" w:rsidRDefault="00A12047" w:rsidP="00A12047">
          <w:pPr>
            <w:pStyle w:val="425AA4CF07376E4BA96C2D648260B88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489387F29300443A2BF26ED7B128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ECF3-BF8C-0F47-B8F5-1DFD9034FC53}"/>
      </w:docPartPr>
      <w:docPartBody>
        <w:p w:rsidR="006935F6" w:rsidRDefault="00A12047" w:rsidP="00A12047">
          <w:pPr>
            <w:pStyle w:val="C489387F29300443A2BF26ED7B12897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83452A18F7E7C64B96C08BF513576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9EDE6-0845-B14A-9350-5350CA18F58E}"/>
      </w:docPartPr>
      <w:docPartBody>
        <w:p w:rsidR="006935F6" w:rsidRDefault="00A12047" w:rsidP="00A12047">
          <w:pPr>
            <w:pStyle w:val="83452A18F7E7C64B96C08BF51357685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A57E1844DC08242984644253238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AA36E-454A-F34B-93E1-6C2B4E5B8E84}"/>
      </w:docPartPr>
      <w:docPartBody>
        <w:p w:rsidR="006935F6" w:rsidRDefault="00A12047" w:rsidP="00A12047">
          <w:pPr>
            <w:pStyle w:val="2A57E1844DC08242984644253238A61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0F52A487B8FC843BE3C1F7329AA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036A4-5360-1F45-B2B8-8C4278A42C20}"/>
      </w:docPartPr>
      <w:docPartBody>
        <w:p w:rsidR="006935F6" w:rsidRDefault="00A12047" w:rsidP="00A12047">
          <w:pPr>
            <w:pStyle w:val="70F52A487B8FC843BE3C1F7329AA2B0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ABC5F94A3A93F4A865FDC211D021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AAC91-4C4C-094D-9C7F-C03FD19B6FE3}"/>
      </w:docPartPr>
      <w:docPartBody>
        <w:p w:rsidR="006935F6" w:rsidRDefault="00A12047" w:rsidP="00A12047">
          <w:pPr>
            <w:pStyle w:val="8ABC5F94A3A93F4A865FDC211D0210D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D1130B3AA8D8D4BAFB147D57C81E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13A7-89F4-A241-8C7D-D17FAA14628A}"/>
      </w:docPartPr>
      <w:docPartBody>
        <w:p w:rsidR="006935F6" w:rsidRDefault="00A12047" w:rsidP="00A12047">
          <w:pPr>
            <w:pStyle w:val="3D1130B3AA8D8D4BAFB147D57C81E42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927C9254A0041EBA95DCD7638C6C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BD349-B8E6-467C-9226-52B545F93511}"/>
      </w:docPartPr>
      <w:docPartBody>
        <w:p w:rsidR="0034411C" w:rsidRDefault="00694F1C" w:rsidP="00694F1C">
          <w:pPr>
            <w:pStyle w:val="A927C9254A0041EBA95DCD7638C6CAA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582A6867D8F4AE8A20E99F8B964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C156A-7193-4194-8BEE-C53BC2386E2F}"/>
      </w:docPartPr>
      <w:docPartBody>
        <w:p w:rsidR="0034411C" w:rsidRDefault="00694F1C" w:rsidP="00694F1C">
          <w:pPr>
            <w:pStyle w:val="B582A6867D8F4AE8A20E99F8B964C5E4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E871B2E317DB495EBC35CDBF1ADDD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517CD-FF63-4CA3-A061-EB25364B9F8D}"/>
      </w:docPartPr>
      <w:docPartBody>
        <w:p w:rsidR="0034411C" w:rsidRDefault="00694F1C" w:rsidP="00694F1C">
          <w:pPr>
            <w:pStyle w:val="E871B2E317DB495EBC35CDBF1ADDD9CA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933ED6AF4F6423B883EE7330EC05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4F08C-99A1-49A4-83FD-3AC330D23944}"/>
      </w:docPartPr>
      <w:docPartBody>
        <w:p w:rsidR="0034411C" w:rsidRDefault="00694F1C" w:rsidP="00694F1C">
          <w:pPr>
            <w:pStyle w:val="2933ED6AF4F6423B883EE7330EC0566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6CA6F25D1D04AF7B9EBD7DA446F0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FDEE0-04D0-4587-BA83-67A6ECBAD2C7}"/>
      </w:docPartPr>
      <w:docPartBody>
        <w:p w:rsidR="0034411C" w:rsidRDefault="00694F1C" w:rsidP="00694F1C">
          <w:pPr>
            <w:pStyle w:val="56CA6F25D1D04AF7B9EBD7DA446F0D9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8A7CE943FAF4D1BA13E8F3893A17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A2F57-B164-4D2C-831D-47C3B9C8145E}"/>
      </w:docPartPr>
      <w:docPartBody>
        <w:p w:rsidR="0034411C" w:rsidRDefault="00694F1C" w:rsidP="00694F1C">
          <w:pPr>
            <w:pStyle w:val="D8A7CE943FAF4D1BA13E8F3893A17A8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3CDBBBB4C56481EB4415F08514A1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BE816-B727-47F3-A0F1-B7326FE438CE}"/>
      </w:docPartPr>
      <w:docPartBody>
        <w:p w:rsidR="0034411C" w:rsidRDefault="00694F1C" w:rsidP="00694F1C">
          <w:pPr>
            <w:pStyle w:val="03CDBBBB4C56481EB4415F08514A1C94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FFCBDC6022E4C9F9F62007E2EC78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6A66-E897-47DB-92F4-161B1B4718A9}"/>
      </w:docPartPr>
      <w:docPartBody>
        <w:p w:rsidR="0034411C" w:rsidRDefault="00694F1C" w:rsidP="00694F1C">
          <w:pPr>
            <w:pStyle w:val="2FFCBDC6022E4C9F9F62007E2EC784B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1C2243B66F3471085FCB2FA6DBEE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A4200-6EC1-45D3-950F-059A007AEF4A}"/>
      </w:docPartPr>
      <w:docPartBody>
        <w:p w:rsidR="0034411C" w:rsidRDefault="00694F1C" w:rsidP="00694F1C">
          <w:pPr>
            <w:pStyle w:val="21C2243B66F3471085FCB2FA6DBEE2BE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CB777FAF54EC4BAD91C1C45524056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161CE-2ED5-4DA7-B9D1-510BC94910F3}"/>
      </w:docPartPr>
      <w:docPartBody>
        <w:p w:rsidR="0034411C" w:rsidRDefault="00694F1C" w:rsidP="00694F1C">
          <w:pPr>
            <w:pStyle w:val="CB777FAF54EC4BAD91C1C45524056668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20F7FF4BA2924DF39B92145DD5546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1ADBB-536B-476F-8C52-56349D70E341}"/>
      </w:docPartPr>
      <w:docPartBody>
        <w:p w:rsidR="0034411C" w:rsidRDefault="00694F1C" w:rsidP="00694F1C">
          <w:pPr>
            <w:pStyle w:val="20F7FF4BA2924DF39B92145DD55468AC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3D0ABBE5C23C433DA6A6D2E7B7832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E7C3D-EA50-4F66-88DE-5D614E04F5D8}"/>
      </w:docPartPr>
      <w:docPartBody>
        <w:p w:rsidR="0034411C" w:rsidRDefault="00694F1C" w:rsidP="00694F1C">
          <w:pPr>
            <w:pStyle w:val="3D0ABBE5C23C433DA6A6D2E7B78328CD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BA348EFE5C1E41108D64379CDFC57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4BDE0-FDDD-4D76-93E5-3746151733C1}"/>
      </w:docPartPr>
      <w:docPartBody>
        <w:p w:rsidR="0034411C" w:rsidRDefault="00694F1C" w:rsidP="00694F1C">
          <w:pPr>
            <w:pStyle w:val="BA348EFE5C1E41108D64379CDFC572C5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499BC15164842D8869D1D847C1D4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58480-E27D-471B-A48B-8BDFE324C439}"/>
      </w:docPartPr>
      <w:docPartBody>
        <w:p w:rsidR="0034411C" w:rsidRDefault="00694F1C" w:rsidP="00694F1C">
          <w:pPr>
            <w:pStyle w:val="A499BC15164842D8869D1D847C1D4EFA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1725FE6A9D91468F859965CA7967E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9E62D-4495-4BF2-BC22-9C7D9EB583D8}"/>
      </w:docPartPr>
      <w:docPartBody>
        <w:p w:rsidR="0034411C" w:rsidRDefault="00694F1C" w:rsidP="00694F1C">
          <w:pPr>
            <w:pStyle w:val="1725FE6A9D91468F859965CA7967ED49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697209EF2CA4919AF8BDC4611761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8C20B-705C-48CC-B93B-C2DC4DFA5B55}"/>
      </w:docPartPr>
      <w:docPartBody>
        <w:p w:rsidR="0034411C" w:rsidRDefault="00694F1C" w:rsidP="00694F1C">
          <w:pPr>
            <w:pStyle w:val="6697209EF2CA4919AF8BDC461176111D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2B81F387CEBF40C88BA28D0CFF77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270EC-1DCF-4D85-B553-EC14DD403BCC}"/>
      </w:docPartPr>
      <w:docPartBody>
        <w:p w:rsidR="0034411C" w:rsidRDefault="00694F1C" w:rsidP="00694F1C">
          <w:pPr>
            <w:pStyle w:val="2B81F387CEBF40C88BA28D0CFF7718A6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C0257B156474BD7A62E7153B27D9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F229C-8692-4908-AD1D-EDA2FE8B4E1A}"/>
      </w:docPartPr>
      <w:docPartBody>
        <w:p w:rsidR="0034411C" w:rsidRDefault="00694F1C" w:rsidP="00694F1C">
          <w:pPr>
            <w:pStyle w:val="AC0257B156474BD7A62E7153B27D93E1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53F96FF857F44401B57C2956C3603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69047-50C8-4798-858A-D63B91D482E1}"/>
      </w:docPartPr>
      <w:docPartBody>
        <w:p w:rsidR="0034411C" w:rsidRDefault="00694F1C" w:rsidP="00694F1C">
          <w:pPr>
            <w:pStyle w:val="53F96FF857F44401B57C2956C36031A5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E28EB3E11B446279A263F9C5D4AB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5B21F-1D97-455A-A9E3-B5E74F7BB241}"/>
      </w:docPartPr>
      <w:docPartBody>
        <w:p w:rsidR="0034411C" w:rsidRDefault="00694F1C" w:rsidP="00694F1C">
          <w:pPr>
            <w:pStyle w:val="FE28EB3E11B446279A263F9C5D4AB5D0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B0F771C013244639BCDC84CFF32C1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2F1F5-F33A-469C-8A26-250AC10677D4}"/>
      </w:docPartPr>
      <w:docPartBody>
        <w:p w:rsidR="0034411C" w:rsidRDefault="00694F1C" w:rsidP="00694F1C">
          <w:pPr>
            <w:pStyle w:val="B0F771C013244639BCDC84CFF32C1B7C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1C2C63FAECE44CF4B725E4A0AC643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B73B9-18DC-458C-9C00-2DC1D402AC49}"/>
      </w:docPartPr>
      <w:docPartBody>
        <w:p w:rsidR="001F3C23" w:rsidRDefault="0034411C" w:rsidP="0034411C">
          <w:pPr>
            <w:pStyle w:val="1C2C63FAECE44CF4B725E4A0AC6432A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F7927B84AC04BDE92F93009D0D15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9B7CA-A3BD-48AF-A253-734E03426D39}"/>
      </w:docPartPr>
      <w:docPartBody>
        <w:p w:rsidR="001F3C23" w:rsidRDefault="0034411C" w:rsidP="0034411C">
          <w:pPr>
            <w:pStyle w:val="2F7927B84AC04BDE92F93009D0D158F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358568BD0EC4E3D9C1AF4FD55FD1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FECD5-1A08-4AE1-8EC6-C16E7F1EE9CB}"/>
      </w:docPartPr>
      <w:docPartBody>
        <w:p w:rsidR="001F3C23" w:rsidRDefault="0034411C" w:rsidP="0034411C">
          <w:pPr>
            <w:pStyle w:val="8358568BD0EC4E3D9C1AF4FD55FD149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538DA9834AF4937BBE79480338DD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F04DE-9B3D-4FBC-94E9-1B77507B1103}"/>
      </w:docPartPr>
      <w:docPartBody>
        <w:p w:rsidR="001F3C23" w:rsidRDefault="0034411C" w:rsidP="0034411C">
          <w:pPr>
            <w:pStyle w:val="6538DA9834AF4937BBE79480338DDE4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342BA9042E54102BFF7C2690DD27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B3E02-6475-412D-AE5F-A6DF3E108B54}"/>
      </w:docPartPr>
      <w:docPartBody>
        <w:p w:rsidR="001F3C23" w:rsidRDefault="0034411C" w:rsidP="0034411C">
          <w:pPr>
            <w:pStyle w:val="7342BA9042E54102BFF7C2690DD2731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34AD2195E984E8B8B1879EEAEF23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50D7A-A243-4FC1-8970-39F50C041951}"/>
      </w:docPartPr>
      <w:docPartBody>
        <w:p w:rsidR="001F3C23" w:rsidRDefault="0034411C" w:rsidP="0034411C">
          <w:pPr>
            <w:pStyle w:val="934AD2195E984E8B8B1879EEAEF2385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47166E1DFC248BC864AE80D3CF3C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F54B3-CFE8-4F03-815B-E7C4A2B82B1E}"/>
      </w:docPartPr>
      <w:docPartBody>
        <w:p w:rsidR="00000000" w:rsidRDefault="001F3C23" w:rsidP="001F3C23">
          <w:pPr>
            <w:pStyle w:val="C47166E1DFC248BC864AE80D3CF3CCC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AB89547BF2C4A1F94DB9AE464EEA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B387A-E33B-4049-97AC-FE1CFB973A72}"/>
      </w:docPartPr>
      <w:docPartBody>
        <w:p w:rsidR="00000000" w:rsidRDefault="001F3C23" w:rsidP="001F3C23">
          <w:pPr>
            <w:pStyle w:val="1AB89547BF2C4A1F94DB9AE464EEAA0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D7F8C"/>
    <w:rsid w:val="00044C9D"/>
    <w:rsid w:val="000763F3"/>
    <w:rsid w:val="0011658E"/>
    <w:rsid w:val="001D6F7E"/>
    <w:rsid w:val="001F3C23"/>
    <w:rsid w:val="00331777"/>
    <w:rsid w:val="0034411C"/>
    <w:rsid w:val="00382E9C"/>
    <w:rsid w:val="005C7DBB"/>
    <w:rsid w:val="006801D0"/>
    <w:rsid w:val="006935F6"/>
    <w:rsid w:val="00694F1C"/>
    <w:rsid w:val="006F68B6"/>
    <w:rsid w:val="008A1D1E"/>
    <w:rsid w:val="00901B46"/>
    <w:rsid w:val="00993B2A"/>
    <w:rsid w:val="009A42AC"/>
    <w:rsid w:val="00A12047"/>
    <w:rsid w:val="00A30903"/>
    <w:rsid w:val="00B31487"/>
    <w:rsid w:val="00BD7F8C"/>
    <w:rsid w:val="00C068B3"/>
    <w:rsid w:val="00D07E10"/>
    <w:rsid w:val="00D305DA"/>
    <w:rsid w:val="00E17F8A"/>
    <w:rsid w:val="00E8149C"/>
    <w:rsid w:val="00FA6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3C23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60D98B9029E2674BA61293A4C102262F">
    <w:name w:val="60D98B9029E2674BA61293A4C102262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37A11A3224C7D4997AABE70AB6CD8F6">
    <w:name w:val="437A11A3224C7D4997AABE70AB6CD8F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8E27A19D62D1A409D72EB017F77B485">
    <w:name w:val="A8E27A19D62D1A409D72EB017F77B48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00D2D7F3AB87247A5D77F9B910AB633">
    <w:name w:val="600D2D7F3AB87247A5D77F9B910AB6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594D9F5697564FB6C872AEDD256FF8">
    <w:name w:val="66594D9F5697564FB6C872AEDD256FF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01A4E7BA610543A0E055DE9A70AE1F">
    <w:name w:val="AB01A4E7BA610543A0E055DE9A70AE1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63A22C2F60634F98DD50A151E0F91B">
    <w:name w:val="8B63A22C2F60634F98DD50A151E0F91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0C11ADAB21184A8596DCB1C256A2DC">
    <w:name w:val="D80C11ADAB21184A8596DCB1C256A2D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A6F8B7C3160C4DB922D2FE6B463587">
    <w:name w:val="64A6F8B7C3160C4DB922D2FE6B46358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5664ED253574B9267AFCA72EC92AC">
    <w:name w:val="00C5664ED253574B9267AFCA72EC92A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F4A7EE50C76140A947185423B0ED41">
    <w:name w:val="7DF4A7EE50C76140A947185423B0ED4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654776A511E94387310ED17981B199">
    <w:name w:val="2B654776A511E94387310ED17981B19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FB69B64E48904CBB768D5053DE46EF">
    <w:name w:val="2CFB69B64E48904CBB768D5053DE46E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0F498C0AD479340B786D9B6C239D384">
    <w:name w:val="20F498C0AD479340B786D9B6C239D3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54F02FCE126546BEC71FD930841D42">
    <w:name w:val="BF54F02FCE126546BEC71FD930841D4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B747F7B8BB71548AD9A48FD3F12FC33">
    <w:name w:val="FB747F7B8BB71548AD9A48FD3F12FC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6CE5F25E81F445850625797B982D2A">
    <w:name w:val="ED6CE5F25E81F445850625797B982D2A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6BCD9588BFF74C9590F97802538546">
    <w:name w:val="8A6BCD9588BFF74C9590F978025385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D46D363320B743B93D8457B9CBF579">
    <w:name w:val="E4D46D363320B743B93D8457B9CBF57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EDFE9F9271A943A094F9F9DF0C8002">
    <w:name w:val="A6EDFE9F9271A943A094F9F9DF0C800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815FDA726C4E409BB9743AAC753E84">
    <w:name w:val="C0815FDA726C4E409BB9743AAC753E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2F09A2BFCED44688FC624E8BF21F4D">
    <w:name w:val="5C2F09A2BFCED44688FC624E8BF21F4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A2EFC36682D241909D3FBADA12124E">
    <w:name w:val="19A2EFC36682D241909D3FBADA1212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0EE483D1D254393692C3A60623CED">
    <w:name w:val="D4A0EE483D1D254393692C3A60623CE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2FB7FB9F378C948B516856E5E096D18">
    <w:name w:val="52FB7FB9F378C948B516856E5E096D1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5FC7CFE7D6EC54EA7E6F2EEFCCDD236">
    <w:name w:val="C5FC7CFE7D6EC54EA7E6F2EEFCCDD23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7FA01624312B54A9EBC8B4ABF268C34">
    <w:name w:val="77FA01624312B54A9EBC8B4ABF268C3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6410D65F5ECD548A408EFBBC413BD6F">
    <w:name w:val="F6410D65F5ECD548A408EFBBC413BD6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212D8D8DFDA0B40B34B6C032BB54B44">
    <w:name w:val="8212D8D8DFDA0B40B34B6C032BB54B4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FFC7A7CF7D004ABF75595A1024A12D">
    <w:name w:val="99FFC7A7CF7D004ABF75595A1024A12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CC61A3B53CDC46902D804A3CF8A4EB">
    <w:name w:val="EACC61A3B53CDC46902D804A3CF8A4E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DA8B9BE5425C49B6FC99679018ED5F">
    <w:name w:val="70DA8B9BE5425C49B6FC99679018ED5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15EBB302630884D805A5B9B0E21EB4C">
    <w:name w:val="D15EBB302630884D805A5B9B0E21EB4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BE19659C3B0A4C805E698997C673BC">
    <w:name w:val="FABE19659C3B0A4C805E698997C673B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573E636819494192234230CB33D860">
    <w:name w:val="33573E636819494192234230CB33D86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3CC2F98A43FB44920DA7342529C1C7">
    <w:name w:val="953CC2F98A43FB44920DA7342529C1C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6673475295F184092E494EC3F829424">
    <w:name w:val="C6673475295F184092E494EC3F82942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FEF4A7F264BE4480E73D441F504143">
    <w:name w:val="EDFEF4A7F264BE4480E73D441F50414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0CE33E27782D94DAAE79D275A2434CD">
    <w:name w:val="10CE33E27782D94DAAE79D275A2434C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E78ED4B18BC640876EB32A056D0935">
    <w:name w:val="F9E78ED4B18BC640876EB32A056D093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75C5254815374B98DD7BF8CC278E3F">
    <w:name w:val="8575C5254815374B98DD7BF8CC278E3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0A6072596E4194195E49937A93AD46C">
    <w:name w:val="E0A6072596E4194195E49937A93AD46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C8ECE5EBF920429F4C70D118A145C2">
    <w:name w:val="33C8ECE5EBF920429F4C70D118A145C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83FE4FE81087D4B9A48222E0E1DA4EE">
    <w:name w:val="383FE4FE81087D4B9A48222E0E1DA4E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7AAD6F6267524597E9C6F101A6D191">
    <w:name w:val="5F7AAD6F6267524597E9C6F101A6D19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3B2086BB918D146A1EFEB51E2033F9E">
    <w:name w:val="13B2086BB918D146A1EFEB51E2033F9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95D4E9C2AFFA4EA76C160E1C787AE3">
    <w:name w:val="4195D4E9C2AFFA4EA76C160E1C787AE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D40593C02CF3B4C9E49AA88225831B5">
    <w:name w:val="5D40593C02CF3B4C9E49AA88225831B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465986987A92B418148C72C5B6F98A8">
    <w:name w:val="1465986987A92B418148C72C5B6F98A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F05FC3D7027743A9E8415AE1D9A44E">
    <w:name w:val="BDF05FC3D7027743A9E8415AE1D9A4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EF882D89EB7B43BA05A07489658C05">
    <w:name w:val="81EF882D89EB7B43BA05A07489658C0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BB0336F8084CE4B9E19D4FE2819F4BF">
    <w:name w:val="7BB0336F8084CE4B9E19D4FE2819F4B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1584D1094A1A4E9C7875E22E0480BB">
    <w:name w:val="0A1584D1094A1A4E9C7875E22E0480B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4FCAD4053AAB4C8990DC7784CC8946">
    <w:name w:val="C04FCAD4053AAB4C8990DC7784CC89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A23022A93A8C4FB6C803F05EB27E5D">
    <w:name w:val="0CA23022A93A8C4FB6C803F05EB27E5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327A9553FD2149A12448262AD97808">
    <w:name w:val="CF327A9553FD2149A12448262AD9780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28F920466DF8418634E03057818D20">
    <w:name w:val="1828F920466DF8418634E03057818D2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9F34037C863D41B670BE1A1D29D8CD">
    <w:name w:val="B69F34037C863D41B670BE1A1D29D8CD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39BA9A6CF8AE94E927D250A1CC865A2">
    <w:name w:val="F39BA9A6CF8AE94E927D250A1CC865A2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E83C998F6A70C47975150434030101B">
    <w:name w:val="0E83C998F6A70C47975150434030101B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2E6D8D1A2B7B24FBEB0332F8F63177E">
    <w:name w:val="92E6D8D1A2B7B24FBEB0332F8F63177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1B277AA83E354FBC1051ADF51F4221">
    <w:name w:val="D41B277AA83E354FBC1051ADF51F4221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5F8C528EAC99D408FF60E2131577EF0">
    <w:name w:val="05F8C528EAC99D408FF60E2131577EF0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2D3F37C38B7942B51BC76427937E99">
    <w:name w:val="1F2D3F37C38B7942B51BC76427937E99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4AD7102871FE4FAAB3916407E08C1C">
    <w:name w:val="FA4AD7102871FE4FAAB3916407E08C1C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47A2B0E9C76C47BA46408C3D861633">
    <w:name w:val="D447A2B0E9C76C47BA46408C3D861633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C38BF444123049B1B4CBBD2826306E">
    <w:name w:val="87C38BF444123049B1B4CBBD2826306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68BC162BFB66449298BE7432EF0FEC">
    <w:name w:val="9868BC162BFB66449298BE7432EF0FE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20C9492C6D2C4B8AFF73EA53FD289E">
    <w:name w:val="A820C9492C6D2C4B8AFF73EA53FD289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4C54D4C538B948B901C53DBF0D77CE">
    <w:name w:val="3D4C54D4C538B948B901C53DBF0D77C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3D6F40B27B8E4E9599B87679F995F4">
    <w:name w:val="A73D6F40B27B8E4E9599B87679F995F4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FB99484DC38D1418930F6ED856F2ED8">
    <w:name w:val="2FB99484DC38D1418930F6ED856F2ED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DBFCA7DE46BB941B3914AEC08A78CD5">
    <w:name w:val="9DBFCA7DE46BB941B3914AEC08A78CD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613F375FB5714F81D76116073C0A79">
    <w:name w:val="2B613F375FB5714F81D76116073C0A7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5296B80CFBBC94CBFECE6149DAAE70A">
    <w:name w:val="75296B80CFBBC94CBFECE6149DAAE70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5A1E4458D128A4CA1B7779151DC78A1">
    <w:name w:val="85A1E4458D128A4CA1B7779151DC78A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2F8678F5A268E45A8097174526664A7">
    <w:name w:val="02F8678F5A268E45A8097174526664A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D919B992713A43BD2B3CD7B67B72BA">
    <w:name w:val="F5D919B992713A43BD2B3CD7B67B72B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582BD3E4805AB449C238A2C9FE8202D">
    <w:name w:val="A582BD3E4805AB449C238A2C9FE8202D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391C19FF563464A94505BA4C77C6D85">
    <w:name w:val="6391C19FF563464A94505BA4C77C6D8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FB742264B96F469A3766C6A4B1E317">
    <w:name w:val="EAFB742264B96F469A3766C6A4B1E31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5F061B3E31F8C47AFAD49306CE1083E">
    <w:name w:val="05F061B3E31F8C47AFAD49306CE1083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89642A564BD145AD688B51371F96D6">
    <w:name w:val="D289642A564BD145AD688B51371F96D6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C28D1139B9CE45BD7A990B5F1F4691">
    <w:name w:val="D7C28D1139B9CE45BD7A990B5F1F469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F4C1A5E8F0C4342B88A941A70153471">
    <w:name w:val="CF4C1A5E8F0C4342B88A941A7015347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C51BE4ACE34624A9186C953B9297F93">
    <w:name w:val="3C51BE4ACE34624A9186C953B9297F93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AB4779C13EE0640AEF07B709FE87B27">
    <w:name w:val="AAB4779C13EE0640AEF07B709FE87B2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FE73C8FDA9F74499DAAC05120874148">
    <w:name w:val="7FE73C8FDA9F74499DAAC0512087414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C98CF55DFDD1C4395CC5C260FC8E23F">
    <w:name w:val="5C98CF55DFDD1C4395CC5C260FC8E23F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6B734298C8354B91C28FBD12860220">
    <w:name w:val="F56B734298C8354B91C28FBD12860220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25AA4CF07376E4BA96C2D648260B88C">
    <w:name w:val="425AA4CF07376E4BA96C2D648260B88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489387F29300443A2BF26ED7B128977">
    <w:name w:val="C489387F29300443A2BF26ED7B12897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3452A18F7E7C64B96C08BF513576855">
    <w:name w:val="83452A18F7E7C64B96C08BF51357685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57E1844DC08242984644253238A61C">
    <w:name w:val="2A57E1844DC08242984644253238A61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F52A487B8FC843BE3C1F7329AA2B02">
    <w:name w:val="70F52A487B8FC843BE3C1F7329AA2B0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ABC5F94A3A93F4A865FDC211D0210D9">
    <w:name w:val="8ABC5F94A3A93F4A865FDC211D0210D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1130B3AA8D8D4BAFB147D57C81E422">
    <w:name w:val="3D1130B3AA8D8D4BAFB147D57C81E42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92990267074E3DA03D0F2009C121C5">
    <w:name w:val="F592990267074E3DA03D0F2009C121C5"/>
    <w:rsid w:val="006F68B6"/>
    <w:pPr>
      <w:spacing w:after="160" w:line="259" w:lineRule="auto"/>
    </w:pPr>
    <w:rPr>
      <w:lang w:val="es-EC" w:eastAsia="es-EC"/>
    </w:rPr>
  </w:style>
  <w:style w:type="paragraph" w:customStyle="1" w:styleId="46BD05978AE04607BA961EE7CC686B4E">
    <w:name w:val="46BD05978AE04607BA961EE7CC686B4E"/>
    <w:rsid w:val="006F68B6"/>
    <w:pPr>
      <w:spacing w:after="160" w:line="259" w:lineRule="auto"/>
    </w:pPr>
    <w:rPr>
      <w:lang w:val="es-EC" w:eastAsia="es-EC"/>
    </w:rPr>
  </w:style>
  <w:style w:type="paragraph" w:customStyle="1" w:styleId="5E56922D2E78489091B8CB5E6DD38223">
    <w:name w:val="5E56922D2E78489091B8CB5E6DD38223"/>
    <w:rsid w:val="006F68B6"/>
    <w:pPr>
      <w:spacing w:after="160" w:line="259" w:lineRule="auto"/>
    </w:pPr>
    <w:rPr>
      <w:lang w:val="es-EC" w:eastAsia="es-EC"/>
    </w:rPr>
  </w:style>
  <w:style w:type="paragraph" w:customStyle="1" w:styleId="D43BA24EC7554A3999FA43BFD92D0F64">
    <w:name w:val="D43BA24EC7554A3999FA43BFD92D0F64"/>
    <w:rsid w:val="006F68B6"/>
    <w:pPr>
      <w:spacing w:after="160" w:line="259" w:lineRule="auto"/>
    </w:pPr>
    <w:rPr>
      <w:lang w:val="es-EC" w:eastAsia="es-EC"/>
    </w:rPr>
  </w:style>
  <w:style w:type="paragraph" w:customStyle="1" w:styleId="25D7808B68FA412F982314A619D96838">
    <w:name w:val="25D7808B68FA412F982314A619D96838"/>
    <w:rsid w:val="006F68B6"/>
    <w:pPr>
      <w:spacing w:after="160" w:line="259" w:lineRule="auto"/>
    </w:pPr>
    <w:rPr>
      <w:lang w:val="es-EC" w:eastAsia="es-EC"/>
    </w:rPr>
  </w:style>
  <w:style w:type="paragraph" w:customStyle="1" w:styleId="D50DEBCCAEA94E199D85B9810DA76A53">
    <w:name w:val="D50DEBCCAEA94E199D85B9810DA76A53"/>
    <w:rsid w:val="006F68B6"/>
    <w:pPr>
      <w:spacing w:after="160" w:line="259" w:lineRule="auto"/>
    </w:pPr>
    <w:rPr>
      <w:lang w:val="es-EC" w:eastAsia="es-EC"/>
    </w:rPr>
  </w:style>
  <w:style w:type="paragraph" w:customStyle="1" w:styleId="C811DCB9F6194A8F9D4ABF8414992A18">
    <w:name w:val="C811DCB9F6194A8F9D4ABF8414992A18"/>
    <w:rsid w:val="006F68B6"/>
    <w:pPr>
      <w:spacing w:after="160" w:line="259" w:lineRule="auto"/>
    </w:pPr>
    <w:rPr>
      <w:lang w:val="es-EC" w:eastAsia="es-EC"/>
    </w:rPr>
  </w:style>
  <w:style w:type="paragraph" w:customStyle="1" w:styleId="9E01C96FAE244697A1BD032ED0BDE99B">
    <w:name w:val="9E01C96FAE244697A1BD032ED0BDE99B"/>
    <w:rsid w:val="006F68B6"/>
    <w:pPr>
      <w:spacing w:after="160" w:line="259" w:lineRule="auto"/>
    </w:pPr>
    <w:rPr>
      <w:lang w:val="es-EC" w:eastAsia="es-EC"/>
    </w:rPr>
  </w:style>
  <w:style w:type="paragraph" w:customStyle="1" w:styleId="32B3CF78F6EA411A8AA9192817AD4F72">
    <w:name w:val="32B3CF78F6EA411A8AA9192817AD4F72"/>
    <w:rsid w:val="006F68B6"/>
    <w:pPr>
      <w:spacing w:after="160" w:line="259" w:lineRule="auto"/>
    </w:pPr>
    <w:rPr>
      <w:lang w:val="es-EC" w:eastAsia="es-EC"/>
    </w:rPr>
  </w:style>
  <w:style w:type="paragraph" w:customStyle="1" w:styleId="97259E8DD273432DBD0889AD29419D20">
    <w:name w:val="97259E8DD273432DBD0889AD29419D20"/>
    <w:rsid w:val="006F68B6"/>
    <w:pPr>
      <w:spacing w:after="160" w:line="259" w:lineRule="auto"/>
    </w:pPr>
    <w:rPr>
      <w:lang w:val="es-EC" w:eastAsia="es-EC"/>
    </w:rPr>
  </w:style>
  <w:style w:type="paragraph" w:customStyle="1" w:styleId="35D5BCE1B65C49008165AD559959CCDA">
    <w:name w:val="35D5BCE1B65C49008165AD559959CCDA"/>
    <w:rsid w:val="006F68B6"/>
    <w:pPr>
      <w:spacing w:after="160" w:line="259" w:lineRule="auto"/>
    </w:pPr>
    <w:rPr>
      <w:lang w:val="es-EC" w:eastAsia="es-EC"/>
    </w:rPr>
  </w:style>
  <w:style w:type="paragraph" w:customStyle="1" w:styleId="3C03BEF45D9B4BB58FF6B0132F99DC58">
    <w:name w:val="3C03BEF45D9B4BB58FF6B0132F99DC58"/>
    <w:rsid w:val="006F68B6"/>
    <w:pPr>
      <w:spacing w:after="160" w:line="259" w:lineRule="auto"/>
    </w:pPr>
    <w:rPr>
      <w:lang w:val="es-EC" w:eastAsia="es-EC"/>
    </w:rPr>
  </w:style>
  <w:style w:type="paragraph" w:customStyle="1" w:styleId="FDDD20C3376A4258ACB5C6A4DBBACB1D">
    <w:name w:val="FDDD20C3376A4258ACB5C6A4DBBACB1D"/>
    <w:rsid w:val="006F68B6"/>
    <w:pPr>
      <w:spacing w:after="160" w:line="259" w:lineRule="auto"/>
    </w:pPr>
    <w:rPr>
      <w:lang w:val="es-EC" w:eastAsia="es-EC"/>
    </w:rPr>
  </w:style>
  <w:style w:type="paragraph" w:customStyle="1" w:styleId="C867B684555B4510A64D04E3C5F5EEE0">
    <w:name w:val="C867B684555B4510A64D04E3C5F5EEE0"/>
    <w:rsid w:val="006F68B6"/>
    <w:pPr>
      <w:spacing w:after="160" w:line="259" w:lineRule="auto"/>
    </w:pPr>
    <w:rPr>
      <w:lang w:val="es-EC" w:eastAsia="es-EC"/>
    </w:rPr>
  </w:style>
  <w:style w:type="paragraph" w:customStyle="1" w:styleId="7FB10330CA064A6BB0A0A3A4F43B4350">
    <w:name w:val="7FB10330CA064A6BB0A0A3A4F43B4350"/>
    <w:rsid w:val="006F68B6"/>
    <w:pPr>
      <w:spacing w:after="160" w:line="259" w:lineRule="auto"/>
    </w:pPr>
    <w:rPr>
      <w:lang w:val="es-EC" w:eastAsia="es-EC"/>
    </w:rPr>
  </w:style>
  <w:style w:type="paragraph" w:customStyle="1" w:styleId="D9461EB88FDC43FF82371078AF1381B0">
    <w:name w:val="D9461EB88FDC43FF82371078AF1381B0"/>
    <w:rsid w:val="006F68B6"/>
    <w:pPr>
      <w:spacing w:after="160" w:line="259" w:lineRule="auto"/>
    </w:pPr>
    <w:rPr>
      <w:lang w:val="es-EC" w:eastAsia="es-EC"/>
    </w:rPr>
  </w:style>
  <w:style w:type="paragraph" w:customStyle="1" w:styleId="4606F05BD53840CF895F3FEBE8D78480">
    <w:name w:val="4606F05BD53840CF895F3FEBE8D78480"/>
    <w:rsid w:val="006F68B6"/>
    <w:pPr>
      <w:spacing w:after="160" w:line="259" w:lineRule="auto"/>
    </w:pPr>
    <w:rPr>
      <w:lang w:val="es-EC" w:eastAsia="es-EC"/>
    </w:rPr>
  </w:style>
  <w:style w:type="paragraph" w:customStyle="1" w:styleId="CD05CCFEDA08467A89CB45680AB76A3C">
    <w:name w:val="CD05CCFEDA08467A89CB45680AB76A3C"/>
    <w:rsid w:val="006F68B6"/>
    <w:pPr>
      <w:spacing w:after="160" w:line="259" w:lineRule="auto"/>
    </w:pPr>
    <w:rPr>
      <w:lang w:val="es-EC" w:eastAsia="es-EC"/>
    </w:rPr>
  </w:style>
  <w:style w:type="paragraph" w:customStyle="1" w:styleId="185191521C97436E88A08EC97E617E8E">
    <w:name w:val="185191521C97436E88A08EC97E617E8E"/>
    <w:rsid w:val="00694F1C"/>
  </w:style>
  <w:style w:type="paragraph" w:customStyle="1" w:styleId="EA7F9DFD8DB845678D83A66AD218BE5F">
    <w:name w:val="EA7F9DFD8DB845678D83A66AD218BE5F"/>
    <w:rsid w:val="00694F1C"/>
  </w:style>
  <w:style w:type="paragraph" w:customStyle="1" w:styleId="F087091D29D345A9931DE18FBCBA91DB">
    <w:name w:val="F087091D29D345A9931DE18FBCBA91DB"/>
    <w:rsid w:val="00694F1C"/>
  </w:style>
  <w:style w:type="paragraph" w:customStyle="1" w:styleId="C95A6E9269C649DB979C43A1DE4DDEC1">
    <w:name w:val="C95A6E9269C649DB979C43A1DE4DDEC1"/>
    <w:rsid w:val="00694F1C"/>
  </w:style>
  <w:style w:type="paragraph" w:customStyle="1" w:styleId="9FBB1529FB924D72B2153DF710A9D549">
    <w:name w:val="9FBB1529FB924D72B2153DF710A9D549"/>
    <w:rsid w:val="00694F1C"/>
  </w:style>
  <w:style w:type="paragraph" w:customStyle="1" w:styleId="4DA394664E5A45858E26E9D060B8557C">
    <w:name w:val="4DA394664E5A45858E26E9D060B8557C"/>
    <w:rsid w:val="00694F1C"/>
  </w:style>
  <w:style w:type="paragraph" w:customStyle="1" w:styleId="C46E582043584E58A39E0D9B8DC89735">
    <w:name w:val="C46E582043584E58A39E0D9B8DC89735"/>
    <w:rsid w:val="00694F1C"/>
  </w:style>
  <w:style w:type="paragraph" w:customStyle="1" w:styleId="99D6F7C705A043F29EAC495413DCE6AF">
    <w:name w:val="99D6F7C705A043F29EAC495413DCE6AF"/>
    <w:rsid w:val="00694F1C"/>
  </w:style>
  <w:style w:type="paragraph" w:customStyle="1" w:styleId="B1DF7AC5B96F4D85940D0C084D78F554">
    <w:name w:val="B1DF7AC5B96F4D85940D0C084D78F554"/>
    <w:rsid w:val="00694F1C"/>
  </w:style>
  <w:style w:type="paragraph" w:customStyle="1" w:styleId="CD76BA76102B45AE9D044EC22A000A29">
    <w:name w:val="CD76BA76102B45AE9D044EC22A000A29"/>
    <w:rsid w:val="00694F1C"/>
  </w:style>
  <w:style w:type="paragraph" w:customStyle="1" w:styleId="A1AF4FA0FBC64193AC7FA0960AFF4CEF">
    <w:name w:val="A1AF4FA0FBC64193AC7FA0960AFF4CEF"/>
    <w:rsid w:val="00694F1C"/>
  </w:style>
  <w:style w:type="paragraph" w:customStyle="1" w:styleId="1A23C17E2AF64EA6B15A44A260046E06">
    <w:name w:val="1A23C17E2AF64EA6B15A44A260046E06"/>
    <w:rsid w:val="00694F1C"/>
  </w:style>
  <w:style w:type="paragraph" w:customStyle="1" w:styleId="F117F6D1C90A4035AA27FFB006B3B1B5">
    <w:name w:val="F117F6D1C90A4035AA27FFB006B3B1B5"/>
    <w:rsid w:val="00694F1C"/>
  </w:style>
  <w:style w:type="paragraph" w:customStyle="1" w:styleId="3EE6DFCC94754C47AC423D1E4BCBC753">
    <w:name w:val="3EE6DFCC94754C47AC423D1E4BCBC753"/>
    <w:rsid w:val="00694F1C"/>
  </w:style>
  <w:style w:type="paragraph" w:customStyle="1" w:styleId="C2913C6E27D945C597FBFEEA6C74AFEB">
    <w:name w:val="C2913C6E27D945C597FBFEEA6C74AFEB"/>
    <w:rsid w:val="00694F1C"/>
  </w:style>
  <w:style w:type="paragraph" w:customStyle="1" w:styleId="FB8EDE7ADE9648E99E185DF9CE7C1241">
    <w:name w:val="FB8EDE7ADE9648E99E185DF9CE7C1241"/>
    <w:rsid w:val="00694F1C"/>
  </w:style>
  <w:style w:type="paragraph" w:customStyle="1" w:styleId="9511087463454E3F99116EFB4EF5D20D">
    <w:name w:val="9511087463454E3F99116EFB4EF5D20D"/>
    <w:rsid w:val="00694F1C"/>
  </w:style>
  <w:style w:type="paragraph" w:customStyle="1" w:styleId="A6CE35EC23B1444EAB8704677582853B">
    <w:name w:val="A6CE35EC23B1444EAB8704677582853B"/>
    <w:rsid w:val="00694F1C"/>
  </w:style>
  <w:style w:type="paragraph" w:customStyle="1" w:styleId="10A2F81CB30342E5A8CCD3910AD134A9">
    <w:name w:val="10A2F81CB30342E5A8CCD3910AD134A9"/>
    <w:rsid w:val="00694F1C"/>
  </w:style>
  <w:style w:type="paragraph" w:customStyle="1" w:styleId="B666D831DE934A918CE96672CEF7EAA2">
    <w:name w:val="B666D831DE934A918CE96672CEF7EAA2"/>
    <w:rsid w:val="00694F1C"/>
  </w:style>
  <w:style w:type="paragraph" w:customStyle="1" w:styleId="F6F8AC4F4B5A42E684CE77B4DF8DF38D">
    <w:name w:val="F6F8AC4F4B5A42E684CE77B4DF8DF38D"/>
    <w:rsid w:val="00694F1C"/>
  </w:style>
  <w:style w:type="paragraph" w:customStyle="1" w:styleId="6BA8797CFCBF4C22A62E6521CB5C0F42">
    <w:name w:val="6BA8797CFCBF4C22A62E6521CB5C0F42"/>
    <w:rsid w:val="00694F1C"/>
  </w:style>
  <w:style w:type="paragraph" w:customStyle="1" w:styleId="DBE3608A03314ACD9D30ACF62FC0473F">
    <w:name w:val="DBE3608A03314ACD9D30ACF62FC0473F"/>
    <w:rsid w:val="00694F1C"/>
  </w:style>
  <w:style w:type="paragraph" w:customStyle="1" w:styleId="4DA441B499984C0E88EE83A3389E8F95">
    <w:name w:val="4DA441B499984C0E88EE83A3389E8F95"/>
    <w:rsid w:val="00694F1C"/>
  </w:style>
  <w:style w:type="paragraph" w:customStyle="1" w:styleId="A927C9254A0041EBA95DCD7638C6CAA7">
    <w:name w:val="A927C9254A0041EBA95DCD7638C6CAA7"/>
    <w:rsid w:val="00694F1C"/>
  </w:style>
  <w:style w:type="paragraph" w:customStyle="1" w:styleId="2CDB4C7C29F843BDB4B5AEC79B6CD854">
    <w:name w:val="2CDB4C7C29F843BDB4B5AEC79B6CD854"/>
    <w:rsid w:val="00694F1C"/>
  </w:style>
  <w:style w:type="paragraph" w:customStyle="1" w:styleId="E2D0E6C44DDF4583888B0144360A5CC4">
    <w:name w:val="E2D0E6C44DDF4583888B0144360A5CC4"/>
    <w:rsid w:val="00694F1C"/>
  </w:style>
  <w:style w:type="paragraph" w:customStyle="1" w:styleId="B8D076737B2B410F90614BEF636E31FF">
    <w:name w:val="B8D076737B2B410F90614BEF636E31FF"/>
    <w:rsid w:val="00694F1C"/>
  </w:style>
  <w:style w:type="paragraph" w:customStyle="1" w:styleId="CA3CB8BF08D44F87B1E37B210D5D1C4E">
    <w:name w:val="CA3CB8BF08D44F87B1E37B210D5D1C4E"/>
    <w:rsid w:val="00694F1C"/>
  </w:style>
  <w:style w:type="paragraph" w:customStyle="1" w:styleId="0AC77E973D3445289BDA8423A5A9EC5C">
    <w:name w:val="0AC77E973D3445289BDA8423A5A9EC5C"/>
    <w:rsid w:val="00694F1C"/>
  </w:style>
  <w:style w:type="paragraph" w:customStyle="1" w:styleId="AFD60577645C4BB198C64A405546B661">
    <w:name w:val="AFD60577645C4BB198C64A405546B661"/>
    <w:rsid w:val="00694F1C"/>
  </w:style>
  <w:style w:type="paragraph" w:customStyle="1" w:styleId="85C87A6EE3054A739D8279DF4C9677FF">
    <w:name w:val="85C87A6EE3054A739D8279DF4C9677FF"/>
    <w:rsid w:val="00694F1C"/>
  </w:style>
  <w:style w:type="paragraph" w:customStyle="1" w:styleId="4CCD3CB5C9D940C9B3C2F50BFAE5CAEA">
    <w:name w:val="4CCD3CB5C9D940C9B3C2F50BFAE5CAEA"/>
    <w:rsid w:val="00694F1C"/>
  </w:style>
  <w:style w:type="paragraph" w:customStyle="1" w:styleId="3071991204FD4C0FB5F6E22C49596C44">
    <w:name w:val="3071991204FD4C0FB5F6E22C49596C44"/>
    <w:rsid w:val="00694F1C"/>
  </w:style>
  <w:style w:type="paragraph" w:customStyle="1" w:styleId="3A1023443F0F4F059FA11F3E5954593F">
    <w:name w:val="3A1023443F0F4F059FA11F3E5954593F"/>
    <w:rsid w:val="00694F1C"/>
  </w:style>
  <w:style w:type="paragraph" w:customStyle="1" w:styleId="8BAE1F3884BA4DD5A0E45C0045E5C09E">
    <w:name w:val="8BAE1F3884BA4DD5A0E45C0045E5C09E"/>
    <w:rsid w:val="00694F1C"/>
  </w:style>
  <w:style w:type="paragraph" w:customStyle="1" w:styleId="917A26A466B34EE581F3D1AA0768D194">
    <w:name w:val="917A26A466B34EE581F3D1AA0768D194"/>
    <w:rsid w:val="00694F1C"/>
  </w:style>
  <w:style w:type="paragraph" w:customStyle="1" w:styleId="11213E2C43B1480E8AE905CF2E675900">
    <w:name w:val="11213E2C43B1480E8AE905CF2E675900"/>
    <w:rsid w:val="00694F1C"/>
  </w:style>
  <w:style w:type="paragraph" w:customStyle="1" w:styleId="24624EA5F7324B848466AAFD67E03E6E">
    <w:name w:val="24624EA5F7324B848466AAFD67E03E6E"/>
    <w:rsid w:val="00694F1C"/>
  </w:style>
  <w:style w:type="paragraph" w:customStyle="1" w:styleId="C236E040F6814DE7910AA0CABF9A05C1">
    <w:name w:val="C236E040F6814DE7910AA0CABF9A05C1"/>
    <w:rsid w:val="00694F1C"/>
  </w:style>
  <w:style w:type="paragraph" w:customStyle="1" w:styleId="5361B1ABF5AC4E4EBB89BD402991B4BF">
    <w:name w:val="5361B1ABF5AC4E4EBB89BD402991B4BF"/>
    <w:rsid w:val="00694F1C"/>
  </w:style>
  <w:style w:type="paragraph" w:customStyle="1" w:styleId="1CAD527E59EA4631AD3EB6DDE46B3D54">
    <w:name w:val="1CAD527E59EA4631AD3EB6DDE46B3D54"/>
    <w:rsid w:val="00694F1C"/>
  </w:style>
  <w:style w:type="paragraph" w:customStyle="1" w:styleId="8BE6145E68014BA7B6857EC623F224E6">
    <w:name w:val="8BE6145E68014BA7B6857EC623F224E6"/>
    <w:rsid w:val="00694F1C"/>
  </w:style>
  <w:style w:type="paragraph" w:customStyle="1" w:styleId="AF4619D446364E2DB14889AC8AE30928">
    <w:name w:val="AF4619D446364E2DB14889AC8AE30928"/>
    <w:rsid w:val="00694F1C"/>
  </w:style>
  <w:style w:type="paragraph" w:customStyle="1" w:styleId="307DE22059AD48A59AD3AD82F648EDFE">
    <w:name w:val="307DE22059AD48A59AD3AD82F648EDFE"/>
    <w:rsid w:val="00694F1C"/>
  </w:style>
  <w:style w:type="paragraph" w:customStyle="1" w:styleId="6F282D3D210D4BA489B006A7A9B455BB">
    <w:name w:val="6F282D3D210D4BA489B006A7A9B455BB"/>
    <w:rsid w:val="00694F1C"/>
  </w:style>
  <w:style w:type="paragraph" w:customStyle="1" w:styleId="A823FE19C4754976901E0D3CC86F2AAB">
    <w:name w:val="A823FE19C4754976901E0D3CC86F2AAB"/>
    <w:rsid w:val="00694F1C"/>
  </w:style>
  <w:style w:type="paragraph" w:customStyle="1" w:styleId="7ABD4F01524C4EDE98F7F8C9E9884460">
    <w:name w:val="7ABD4F01524C4EDE98F7F8C9E9884460"/>
    <w:rsid w:val="00694F1C"/>
  </w:style>
  <w:style w:type="paragraph" w:customStyle="1" w:styleId="B582A6867D8F4AE8A20E99F8B964C5E4">
    <w:name w:val="B582A6867D8F4AE8A20E99F8B964C5E4"/>
    <w:rsid w:val="00694F1C"/>
  </w:style>
  <w:style w:type="paragraph" w:customStyle="1" w:styleId="E871B2E317DB495EBC35CDBF1ADDD9CA">
    <w:name w:val="E871B2E317DB495EBC35CDBF1ADDD9CA"/>
    <w:rsid w:val="00694F1C"/>
  </w:style>
  <w:style w:type="paragraph" w:customStyle="1" w:styleId="2933ED6AF4F6423B883EE7330EC05667">
    <w:name w:val="2933ED6AF4F6423B883EE7330EC05667"/>
    <w:rsid w:val="00694F1C"/>
  </w:style>
  <w:style w:type="paragraph" w:customStyle="1" w:styleId="56CA6F25D1D04AF7B9EBD7DA446F0D96">
    <w:name w:val="56CA6F25D1D04AF7B9EBD7DA446F0D96"/>
    <w:rsid w:val="00694F1C"/>
  </w:style>
  <w:style w:type="paragraph" w:customStyle="1" w:styleId="D8A7CE943FAF4D1BA13E8F3893A17A8C">
    <w:name w:val="D8A7CE943FAF4D1BA13E8F3893A17A8C"/>
    <w:rsid w:val="00694F1C"/>
  </w:style>
  <w:style w:type="paragraph" w:customStyle="1" w:styleId="03CDBBBB4C56481EB4415F08514A1C94">
    <w:name w:val="03CDBBBB4C56481EB4415F08514A1C94"/>
    <w:rsid w:val="00694F1C"/>
  </w:style>
  <w:style w:type="paragraph" w:customStyle="1" w:styleId="2FFCBDC6022E4C9F9F62007E2EC784B8">
    <w:name w:val="2FFCBDC6022E4C9F9F62007E2EC784B8"/>
    <w:rsid w:val="00694F1C"/>
  </w:style>
  <w:style w:type="paragraph" w:customStyle="1" w:styleId="8ACE61C2CC37404CA454FFFE09F88F7A">
    <w:name w:val="8ACE61C2CC37404CA454FFFE09F88F7A"/>
    <w:rsid w:val="00694F1C"/>
  </w:style>
  <w:style w:type="paragraph" w:customStyle="1" w:styleId="B6242D1D826242AC884EE0426B1F7E51">
    <w:name w:val="B6242D1D826242AC884EE0426B1F7E51"/>
    <w:rsid w:val="00694F1C"/>
  </w:style>
  <w:style w:type="paragraph" w:customStyle="1" w:styleId="EA7A0C1C47794F1DAC7F7266E3302E5A">
    <w:name w:val="EA7A0C1C47794F1DAC7F7266E3302E5A"/>
    <w:rsid w:val="00694F1C"/>
  </w:style>
  <w:style w:type="paragraph" w:customStyle="1" w:styleId="4FD9BA76ED0448319BC61592CDA972B9">
    <w:name w:val="4FD9BA76ED0448319BC61592CDA972B9"/>
    <w:rsid w:val="00694F1C"/>
  </w:style>
  <w:style w:type="paragraph" w:customStyle="1" w:styleId="B1EB56A132BA40EFA7E42B4591E04315">
    <w:name w:val="B1EB56A132BA40EFA7E42B4591E04315"/>
    <w:rsid w:val="00694F1C"/>
  </w:style>
  <w:style w:type="paragraph" w:customStyle="1" w:styleId="AA6D714AF72E49C88CE345D08EE6D481">
    <w:name w:val="AA6D714AF72E49C88CE345D08EE6D481"/>
    <w:rsid w:val="00694F1C"/>
  </w:style>
  <w:style w:type="paragraph" w:customStyle="1" w:styleId="21C2243B66F3471085FCB2FA6DBEE2BE">
    <w:name w:val="21C2243B66F3471085FCB2FA6DBEE2BE"/>
    <w:rsid w:val="00694F1C"/>
  </w:style>
  <w:style w:type="paragraph" w:customStyle="1" w:styleId="CB777FAF54EC4BAD91C1C45524056668">
    <w:name w:val="CB777FAF54EC4BAD91C1C45524056668"/>
    <w:rsid w:val="00694F1C"/>
  </w:style>
  <w:style w:type="paragraph" w:customStyle="1" w:styleId="7CF978DDF1384C698931A8543B39D139">
    <w:name w:val="7CF978DDF1384C698931A8543B39D139"/>
    <w:rsid w:val="00694F1C"/>
  </w:style>
  <w:style w:type="paragraph" w:customStyle="1" w:styleId="A8D39194682D42C78F90153B38B15A3D">
    <w:name w:val="A8D39194682D42C78F90153B38B15A3D"/>
    <w:rsid w:val="00694F1C"/>
  </w:style>
  <w:style w:type="paragraph" w:customStyle="1" w:styleId="20F7FF4BA2924DF39B92145DD55468AC">
    <w:name w:val="20F7FF4BA2924DF39B92145DD55468AC"/>
    <w:rsid w:val="00694F1C"/>
  </w:style>
  <w:style w:type="paragraph" w:customStyle="1" w:styleId="3D0ABBE5C23C433DA6A6D2E7B78328CD">
    <w:name w:val="3D0ABBE5C23C433DA6A6D2E7B78328CD"/>
    <w:rsid w:val="00694F1C"/>
  </w:style>
  <w:style w:type="paragraph" w:customStyle="1" w:styleId="BA348EFE5C1E41108D64379CDFC572C5">
    <w:name w:val="BA348EFE5C1E41108D64379CDFC572C5"/>
    <w:rsid w:val="00694F1C"/>
  </w:style>
  <w:style w:type="paragraph" w:customStyle="1" w:styleId="A499BC15164842D8869D1D847C1D4EFA">
    <w:name w:val="A499BC15164842D8869D1D847C1D4EFA"/>
    <w:rsid w:val="00694F1C"/>
  </w:style>
  <w:style w:type="paragraph" w:customStyle="1" w:styleId="1725FE6A9D91468F859965CA7967ED49">
    <w:name w:val="1725FE6A9D91468F859965CA7967ED49"/>
    <w:rsid w:val="00694F1C"/>
  </w:style>
  <w:style w:type="paragraph" w:customStyle="1" w:styleId="6697209EF2CA4919AF8BDC461176111D">
    <w:name w:val="6697209EF2CA4919AF8BDC461176111D"/>
    <w:rsid w:val="00694F1C"/>
  </w:style>
  <w:style w:type="paragraph" w:customStyle="1" w:styleId="4408CF7A790E409E937C1FE1BA945D88">
    <w:name w:val="4408CF7A790E409E937C1FE1BA945D88"/>
    <w:rsid w:val="00694F1C"/>
  </w:style>
  <w:style w:type="paragraph" w:customStyle="1" w:styleId="9FE8D22DA201456E901C5DE94BD191E5">
    <w:name w:val="9FE8D22DA201456E901C5DE94BD191E5"/>
    <w:rsid w:val="00694F1C"/>
  </w:style>
  <w:style w:type="paragraph" w:customStyle="1" w:styleId="480A2ACB3FF044B88E8CFF6C28F6CC29">
    <w:name w:val="480A2ACB3FF044B88E8CFF6C28F6CC29"/>
    <w:rsid w:val="00694F1C"/>
  </w:style>
  <w:style w:type="paragraph" w:customStyle="1" w:styleId="DD235D7FCB4C43ACB5F9760A77F9B264">
    <w:name w:val="DD235D7FCB4C43ACB5F9760A77F9B264"/>
    <w:rsid w:val="00694F1C"/>
  </w:style>
  <w:style w:type="paragraph" w:customStyle="1" w:styleId="505B68DD0A4643D8A4D9D944601518BE">
    <w:name w:val="505B68DD0A4643D8A4D9D944601518BE"/>
    <w:rsid w:val="00694F1C"/>
  </w:style>
  <w:style w:type="paragraph" w:customStyle="1" w:styleId="29D479798FFE46B2969309DE35160BD4">
    <w:name w:val="29D479798FFE46B2969309DE35160BD4"/>
    <w:rsid w:val="00694F1C"/>
  </w:style>
  <w:style w:type="paragraph" w:customStyle="1" w:styleId="590C8311D5CB474596B90C1365E66F8C">
    <w:name w:val="590C8311D5CB474596B90C1365E66F8C"/>
    <w:rsid w:val="00694F1C"/>
  </w:style>
  <w:style w:type="paragraph" w:customStyle="1" w:styleId="F3D72546DACF4E659FB18B6F51FEE225">
    <w:name w:val="F3D72546DACF4E659FB18B6F51FEE225"/>
    <w:rsid w:val="00694F1C"/>
  </w:style>
  <w:style w:type="paragraph" w:customStyle="1" w:styleId="16462E9D9F55416A913526F1A8A8F8D0">
    <w:name w:val="16462E9D9F55416A913526F1A8A8F8D0"/>
    <w:rsid w:val="00694F1C"/>
  </w:style>
  <w:style w:type="paragraph" w:customStyle="1" w:styleId="E4981964A6E04C538DBF9170065C848E">
    <w:name w:val="E4981964A6E04C538DBF9170065C848E"/>
    <w:rsid w:val="00694F1C"/>
  </w:style>
  <w:style w:type="paragraph" w:customStyle="1" w:styleId="AB18A467A0BE4928BE4F6CCDB9630DC2">
    <w:name w:val="AB18A467A0BE4928BE4F6CCDB9630DC2"/>
    <w:rsid w:val="00694F1C"/>
  </w:style>
  <w:style w:type="paragraph" w:customStyle="1" w:styleId="E0270B08740C4765AB435B4E66559192">
    <w:name w:val="E0270B08740C4765AB435B4E66559192"/>
    <w:rsid w:val="00694F1C"/>
  </w:style>
  <w:style w:type="paragraph" w:customStyle="1" w:styleId="A8F768FE73BA4040B03F6571E8B2E710">
    <w:name w:val="A8F768FE73BA4040B03F6571E8B2E710"/>
    <w:rsid w:val="00694F1C"/>
  </w:style>
  <w:style w:type="paragraph" w:customStyle="1" w:styleId="EA3D68DC4F1A4A83AC2320A4B27EB5D9">
    <w:name w:val="EA3D68DC4F1A4A83AC2320A4B27EB5D9"/>
    <w:rsid w:val="00694F1C"/>
  </w:style>
  <w:style w:type="paragraph" w:customStyle="1" w:styleId="2E44751E2E7C417783F12A97737F0832">
    <w:name w:val="2E44751E2E7C417783F12A97737F0832"/>
    <w:rsid w:val="00694F1C"/>
  </w:style>
  <w:style w:type="paragraph" w:customStyle="1" w:styleId="640DF6541E0B497F9014AD5B807A020D">
    <w:name w:val="640DF6541E0B497F9014AD5B807A020D"/>
    <w:rsid w:val="00694F1C"/>
  </w:style>
  <w:style w:type="paragraph" w:customStyle="1" w:styleId="95387FFCEE084C19A746B741A0A921B1">
    <w:name w:val="95387FFCEE084C19A746B741A0A921B1"/>
    <w:rsid w:val="00694F1C"/>
  </w:style>
  <w:style w:type="paragraph" w:customStyle="1" w:styleId="EA0FEE96FB1C47C394C0A5F918744596">
    <w:name w:val="EA0FEE96FB1C47C394C0A5F918744596"/>
    <w:rsid w:val="00694F1C"/>
  </w:style>
  <w:style w:type="paragraph" w:customStyle="1" w:styleId="FA3FA008B5E2405EB56210D5356D62E7">
    <w:name w:val="FA3FA008B5E2405EB56210D5356D62E7"/>
    <w:rsid w:val="00694F1C"/>
  </w:style>
  <w:style w:type="paragraph" w:customStyle="1" w:styleId="2B81F387CEBF40C88BA28D0CFF7718A6">
    <w:name w:val="2B81F387CEBF40C88BA28D0CFF7718A6"/>
    <w:rsid w:val="00694F1C"/>
  </w:style>
  <w:style w:type="paragraph" w:customStyle="1" w:styleId="AC0257B156474BD7A62E7153B27D93E1">
    <w:name w:val="AC0257B156474BD7A62E7153B27D93E1"/>
    <w:rsid w:val="00694F1C"/>
  </w:style>
  <w:style w:type="paragraph" w:customStyle="1" w:styleId="53F96FF857F44401B57C2956C36031A5">
    <w:name w:val="53F96FF857F44401B57C2956C36031A5"/>
    <w:rsid w:val="00694F1C"/>
  </w:style>
  <w:style w:type="paragraph" w:customStyle="1" w:styleId="FE28EB3E11B446279A263F9C5D4AB5D0">
    <w:name w:val="FE28EB3E11B446279A263F9C5D4AB5D0"/>
    <w:rsid w:val="00694F1C"/>
  </w:style>
  <w:style w:type="paragraph" w:customStyle="1" w:styleId="B0F771C013244639BCDC84CFF32C1B7C">
    <w:name w:val="B0F771C013244639BCDC84CFF32C1B7C"/>
    <w:rsid w:val="00694F1C"/>
  </w:style>
  <w:style w:type="paragraph" w:customStyle="1" w:styleId="ED2C88418F0B429A887BD9FF53B4705E">
    <w:name w:val="ED2C88418F0B429A887BD9FF53B4705E"/>
    <w:rsid w:val="0034411C"/>
    <w:rPr>
      <w:lang w:val="es-EC" w:eastAsia="es-EC"/>
    </w:rPr>
  </w:style>
  <w:style w:type="paragraph" w:customStyle="1" w:styleId="4561199DBE0F4EFB864B90032416D2A7">
    <w:name w:val="4561199DBE0F4EFB864B90032416D2A7"/>
    <w:rsid w:val="0034411C"/>
    <w:rPr>
      <w:lang w:val="es-EC" w:eastAsia="es-EC"/>
    </w:rPr>
  </w:style>
  <w:style w:type="paragraph" w:customStyle="1" w:styleId="465342E82D7446FD902579D5D46DB756">
    <w:name w:val="465342E82D7446FD902579D5D46DB756"/>
    <w:rsid w:val="0034411C"/>
    <w:rPr>
      <w:lang w:val="es-EC" w:eastAsia="es-EC"/>
    </w:rPr>
  </w:style>
  <w:style w:type="paragraph" w:customStyle="1" w:styleId="7FEB08FFBF1D46E0ADE60D3C8473B607">
    <w:name w:val="7FEB08FFBF1D46E0ADE60D3C8473B607"/>
    <w:rsid w:val="0034411C"/>
    <w:rPr>
      <w:lang w:val="es-EC" w:eastAsia="es-EC"/>
    </w:rPr>
  </w:style>
  <w:style w:type="paragraph" w:customStyle="1" w:styleId="490109582B0E46FDBD95011EF6A3B035">
    <w:name w:val="490109582B0E46FDBD95011EF6A3B035"/>
    <w:rsid w:val="0034411C"/>
    <w:rPr>
      <w:lang w:val="es-EC" w:eastAsia="es-EC"/>
    </w:rPr>
  </w:style>
  <w:style w:type="paragraph" w:customStyle="1" w:styleId="2AAF52091AB947E2A169BD0A597220A2">
    <w:name w:val="2AAF52091AB947E2A169BD0A597220A2"/>
    <w:rsid w:val="0034411C"/>
    <w:rPr>
      <w:lang w:val="es-EC" w:eastAsia="es-EC"/>
    </w:rPr>
  </w:style>
  <w:style w:type="paragraph" w:customStyle="1" w:styleId="00B990FE06C7481F90B9127C39DABA88">
    <w:name w:val="00B990FE06C7481F90B9127C39DABA88"/>
    <w:rsid w:val="0034411C"/>
    <w:rPr>
      <w:lang w:val="es-EC" w:eastAsia="es-EC"/>
    </w:rPr>
  </w:style>
  <w:style w:type="paragraph" w:customStyle="1" w:styleId="BB5828C76BEE46C7817F175DDF843DF8">
    <w:name w:val="BB5828C76BEE46C7817F175DDF843DF8"/>
    <w:rsid w:val="0034411C"/>
    <w:rPr>
      <w:lang w:val="es-EC" w:eastAsia="es-EC"/>
    </w:rPr>
  </w:style>
  <w:style w:type="paragraph" w:customStyle="1" w:styleId="C121D1217C364523AA8C331871243E4E">
    <w:name w:val="C121D1217C364523AA8C331871243E4E"/>
    <w:rsid w:val="0034411C"/>
    <w:rPr>
      <w:lang w:val="es-EC" w:eastAsia="es-EC"/>
    </w:rPr>
  </w:style>
  <w:style w:type="paragraph" w:customStyle="1" w:styleId="A86766DCDF264CD1A622F15CFB33FD16">
    <w:name w:val="A86766DCDF264CD1A622F15CFB33FD16"/>
    <w:rsid w:val="0034411C"/>
    <w:rPr>
      <w:lang w:val="es-EC" w:eastAsia="es-EC"/>
    </w:rPr>
  </w:style>
  <w:style w:type="paragraph" w:customStyle="1" w:styleId="1C2C63FAECE44CF4B725E4A0AC6432A1">
    <w:name w:val="1C2C63FAECE44CF4B725E4A0AC6432A1"/>
    <w:rsid w:val="0034411C"/>
    <w:rPr>
      <w:lang w:val="es-EC" w:eastAsia="es-EC"/>
    </w:rPr>
  </w:style>
  <w:style w:type="paragraph" w:customStyle="1" w:styleId="2F7927B84AC04BDE92F93009D0D158F8">
    <w:name w:val="2F7927B84AC04BDE92F93009D0D158F8"/>
    <w:rsid w:val="0034411C"/>
    <w:rPr>
      <w:lang w:val="es-EC" w:eastAsia="es-EC"/>
    </w:rPr>
  </w:style>
  <w:style w:type="paragraph" w:customStyle="1" w:styleId="8358568BD0EC4E3D9C1AF4FD55FD1496">
    <w:name w:val="8358568BD0EC4E3D9C1AF4FD55FD1496"/>
    <w:rsid w:val="0034411C"/>
    <w:rPr>
      <w:lang w:val="es-EC" w:eastAsia="es-EC"/>
    </w:rPr>
  </w:style>
  <w:style w:type="paragraph" w:customStyle="1" w:styleId="6538DA9834AF4937BBE79480338DDE48">
    <w:name w:val="6538DA9834AF4937BBE79480338DDE48"/>
    <w:rsid w:val="0034411C"/>
    <w:rPr>
      <w:lang w:val="es-EC" w:eastAsia="es-EC"/>
    </w:rPr>
  </w:style>
  <w:style w:type="paragraph" w:customStyle="1" w:styleId="7342BA9042E54102BFF7C2690DD27311">
    <w:name w:val="7342BA9042E54102BFF7C2690DD27311"/>
    <w:rsid w:val="0034411C"/>
    <w:rPr>
      <w:lang w:val="es-EC" w:eastAsia="es-EC"/>
    </w:rPr>
  </w:style>
  <w:style w:type="paragraph" w:customStyle="1" w:styleId="934AD2195E984E8B8B1879EEAEF2385C">
    <w:name w:val="934AD2195E984E8B8B1879EEAEF2385C"/>
    <w:rsid w:val="0034411C"/>
    <w:rPr>
      <w:lang w:val="es-EC" w:eastAsia="es-EC"/>
    </w:rPr>
  </w:style>
  <w:style w:type="paragraph" w:customStyle="1" w:styleId="C47166E1DFC248BC864AE80D3CF3CCC0">
    <w:name w:val="C47166E1DFC248BC864AE80D3CF3CCC0"/>
    <w:rsid w:val="001F3C23"/>
  </w:style>
  <w:style w:type="paragraph" w:customStyle="1" w:styleId="1AB89547BF2C4A1F94DB9AE464EEAA0A">
    <w:name w:val="1AB89547BF2C4A1F94DB9AE464EEAA0A"/>
    <w:rsid w:val="001F3C2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F2F4A-8878-46E4-ACDC-C6E652E7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 3_FORMULARIO_ORIGEN NACIONAL INDEPENDIENTE</Template>
  <TotalTime>8</TotalTime>
  <Pages>2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Lalita Sigüenza</cp:lastModifiedBy>
  <cp:revision>5</cp:revision>
  <cp:lastPrinted>2018-10-02T17:13:00Z</cp:lastPrinted>
  <dcterms:created xsi:type="dcterms:W3CDTF">2018-10-15T23:07:00Z</dcterms:created>
  <dcterms:modified xsi:type="dcterms:W3CDTF">2018-10-17T15:02:00Z</dcterms:modified>
</cp:coreProperties>
</file>