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Helvetica Neue Light" w:hAnsi="Helvetica Neue Light"/>
        </w:rPr>
        <w:id w:val="-304164062"/>
        <w:placeholder>
          <w:docPart w:val="6FBB1BBF8B0C0E45B995D415F340FA56"/>
        </w:placeholder>
        <w:showingPlcHdr/>
        <w:date>
          <w:dateFormat w:val="d/M/yyyy"/>
          <w:lid w:val="es-EC"/>
          <w:storeMappedDataAs w:val="dateTime"/>
          <w:calendar w:val="gregorian"/>
        </w:date>
      </w:sdtPr>
      <w:sdtEndPr/>
      <w:sdtContent>
        <w:p w14:paraId="4038D308" w14:textId="77777777" w:rsidR="002F4DD6" w:rsidRPr="006C478C" w:rsidRDefault="002F4DD6" w:rsidP="002F4DD6">
          <w:pPr>
            <w:spacing w:line="240" w:lineRule="auto"/>
            <w:contextualSpacing/>
            <w:jc w:val="right"/>
            <w:rPr>
              <w:rFonts w:ascii="Helvetica Neue Light" w:hAnsi="Helvetica Neue Light"/>
            </w:rPr>
          </w:pPr>
          <w:r w:rsidRPr="006C478C">
            <w:rPr>
              <w:rStyle w:val="Textodelmarcadordeposicin"/>
              <w:rFonts w:ascii="Helvetica Neue Light" w:hAnsi="Helvetica Neue Light"/>
            </w:rPr>
            <w:t>Haga clic aquí o pulse para escribir una fecha.</w:t>
          </w:r>
        </w:p>
      </w:sdtContent>
    </w:sdt>
    <w:p w14:paraId="54118C1B" w14:textId="77777777" w:rsidR="002F4DD6" w:rsidRPr="006C478C" w:rsidRDefault="002F4DD6" w:rsidP="00480A8E">
      <w:pPr>
        <w:spacing w:line="240" w:lineRule="auto"/>
        <w:contextualSpacing/>
        <w:jc w:val="both"/>
        <w:rPr>
          <w:rFonts w:ascii="Helvetica Neue Light" w:hAnsi="Helvetica Neue Light"/>
        </w:rPr>
      </w:pPr>
    </w:p>
    <w:p w14:paraId="37B3590D" w14:textId="77777777" w:rsidR="007C74A2" w:rsidRDefault="007C74A2" w:rsidP="00480A8E">
      <w:pPr>
        <w:spacing w:line="240" w:lineRule="auto"/>
        <w:contextualSpacing/>
        <w:jc w:val="both"/>
        <w:rPr>
          <w:rFonts w:ascii="Helvetica Neue Light" w:hAnsi="Helvetica Neue Light"/>
        </w:rPr>
      </w:pPr>
    </w:p>
    <w:p w14:paraId="033726E0" w14:textId="6E566797" w:rsidR="00480A8E" w:rsidRPr="006C478C" w:rsidRDefault="00480A8E" w:rsidP="00480A8E">
      <w:pPr>
        <w:spacing w:line="240" w:lineRule="auto"/>
        <w:contextualSpacing/>
        <w:jc w:val="both"/>
        <w:rPr>
          <w:rFonts w:ascii="Helvetica Neue Light" w:hAnsi="Helvetica Neue Light"/>
        </w:rPr>
      </w:pPr>
      <w:r w:rsidRPr="006C478C">
        <w:rPr>
          <w:rFonts w:ascii="Helvetica Neue Light" w:hAnsi="Helvetica Neue Light"/>
        </w:rPr>
        <w:t>Sr. Jan Vandierendonck</w:t>
      </w:r>
    </w:p>
    <w:p w14:paraId="75DB1B9D" w14:textId="77777777" w:rsidR="00480A8E" w:rsidRPr="006C478C" w:rsidRDefault="00480A8E" w:rsidP="00480A8E">
      <w:pPr>
        <w:spacing w:line="240" w:lineRule="auto"/>
        <w:contextualSpacing/>
        <w:jc w:val="both"/>
        <w:rPr>
          <w:rFonts w:ascii="Helvetica Neue Light" w:hAnsi="Helvetica Neue Light"/>
        </w:rPr>
      </w:pPr>
      <w:r w:rsidRPr="006C478C">
        <w:rPr>
          <w:rFonts w:ascii="Helvetica Neue Light" w:hAnsi="Helvetica Neue Light"/>
        </w:rPr>
        <w:t>Director Ejecutivo</w:t>
      </w:r>
    </w:p>
    <w:p w14:paraId="71BF57BC" w14:textId="77777777" w:rsidR="00480A8E" w:rsidRPr="006C478C" w:rsidRDefault="00480A8E" w:rsidP="00480A8E">
      <w:pPr>
        <w:spacing w:line="240" w:lineRule="auto"/>
        <w:contextualSpacing/>
        <w:jc w:val="both"/>
        <w:rPr>
          <w:rFonts w:ascii="Helvetica Neue Light" w:hAnsi="Helvetica Neue Light"/>
        </w:rPr>
      </w:pPr>
      <w:r w:rsidRPr="006C478C">
        <w:rPr>
          <w:rFonts w:ascii="Helvetica Neue Light" w:hAnsi="Helvetica Neue Light"/>
        </w:rPr>
        <w:t>Instituto del Cine y Creación Audiovisual (ICCA)</w:t>
      </w:r>
    </w:p>
    <w:p w14:paraId="0C0A53A2" w14:textId="113009F5" w:rsidR="00480A8E" w:rsidRPr="006C478C" w:rsidRDefault="00480A8E" w:rsidP="00480A8E">
      <w:pPr>
        <w:spacing w:line="240" w:lineRule="auto"/>
        <w:contextualSpacing/>
        <w:jc w:val="both"/>
        <w:rPr>
          <w:rFonts w:ascii="Helvetica Neue Light" w:hAnsi="Helvetica Neue Light"/>
        </w:rPr>
      </w:pPr>
      <w:r w:rsidRPr="006C478C">
        <w:rPr>
          <w:rFonts w:ascii="Helvetica Neue Light" w:hAnsi="Helvetica Neue Light"/>
        </w:rPr>
        <w:t>Presente.-</w:t>
      </w:r>
    </w:p>
    <w:p w14:paraId="7AFAB326" w14:textId="77777777" w:rsidR="00480A8E" w:rsidRPr="006C478C" w:rsidRDefault="00480A8E" w:rsidP="00480A8E">
      <w:pPr>
        <w:spacing w:line="240" w:lineRule="auto"/>
        <w:contextualSpacing/>
        <w:jc w:val="both"/>
        <w:rPr>
          <w:rFonts w:ascii="Helvetica Neue Light" w:hAnsi="Helvetica Neue Light"/>
        </w:rPr>
      </w:pPr>
    </w:p>
    <w:p w14:paraId="00EB9FCD" w14:textId="5A3B36A1" w:rsidR="006C478C" w:rsidRPr="006C478C" w:rsidRDefault="00480A8E" w:rsidP="00480A8E">
      <w:pPr>
        <w:spacing w:line="240" w:lineRule="auto"/>
        <w:jc w:val="both"/>
        <w:rPr>
          <w:rFonts w:ascii="Helvetica Neue Light" w:hAnsi="Helvetica Neue Light"/>
        </w:rPr>
      </w:pPr>
      <w:r w:rsidRPr="006C478C">
        <w:rPr>
          <w:rFonts w:ascii="Helvetica Neue Light" w:hAnsi="Helvetica Neue Light"/>
        </w:rPr>
        <w:t xml:space="preserve">Por medio del presente formulario </w:t>
      </w:r>
      <w:r w:rsidR="00883940">
        <w:rPr>
          <w:rFonts w:ascii="Helvetica Neue Light" w:hAnsi="Helvetica Neue Light"/>
        </w:rPr>
        <w:t>de postulación</w:t>
      </w:r>
      <w:r w:rsidR="000E29CB">
        <w:rPr>
          <w:rFonts w:ascii="Helvetica Neue Light" w:hAnsi="Helvetica Neue Light"/>
        </w:rPr>
        <w:t>,</w:t>
      </w:r>
      <w:r w:rsidR="00883940">
        <w:rPr>
          <w:rFonts w:ascii="Helvetica Neue Light" w:hAnsi="Helvetica Neue Light"/>
        </w:rPr>
        <w:t xml:space="preserve"> realizo la solicitud </w:t>
      </w:r>
      <w:r w:rsidR="000E29CB">
        <w:rPr>
          <w:rFonts w:ascii="Helvetica Neue Light" w:hAnsi="Helvetica Neue Light"/>
        </w:rPr>
        <w:t xml:space="preserve">para participar </w:t>
      </w:r>
      <w:r w:rsidR="00883940" w:rsidRPr="00883940">
        <w:rPr>
          <w:rFonts w:ascii="Helvetica Neue Light" w:hAnsi="Helvetica Neue Light"/>
        </w:rPr>
        <w:t xml:space="preserve">en la convocatoria pública convocada por el </w:t>
      </w:r>
      <w:r w:rsidR="000E29CB">
        <w:rPr>
          <w:rFonts w:ascii="Helvetica Neue Light" w:hAnsi="Helvetica Neue Light"/>
        </w:rPr>
        <w:t xml:space="preserve">ICCA </w:t>
      </w:r>
      <w:r w:rsidR="00883940" w:rsidRPr="00883940">
        <w:rPr>
          <w:rFonts w:ascii="Helvetica Neue Light" w:hAnsi="Helvetica Neue Light"/>
        </w:rPr>
        <w:t xml:space="preserve">para la asignación de recursos de carácter no reembolsables proveniente del Fondo de Fomento de la Artes, La Cultura y la Innovación, en la sublínea </w:t>
      </w:r>
      <w:r w:rsidR="000E29CB" w:rsidRPr="000E29CB">
        <w:rPr>
          <w:rFonts w:ascii="Helvetica Neue Light" w:hAnsi="Helvetica Neue Light"/>
          <w:lang w:val="es-ES_tradnl"/>
        </w:rPr>
        <w:t>“Adquisición de Licencias” para el Banco de Contenidos del ICCA</w:t>
      </w:r>
      <w:r w:rsidR="000E29CB">
        <w:rPr>
          <w:rFonts w:ascii="Helvetica Neue Light" w:hAnsi="Helvetica Neue Light"/>
          <w:lang w:val="es-ES_tradnl"/>
        </w:rPr>
        <w:t>:</w:t>
      </w:r>
    </w:p>
    <w:tbl>
      <w:tblPr>
        <w:tblStyle w:val="Tablaconcuadrcula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536"/>
        <w:gridCol w:w="2977"/>
        <w:gridCol w:w="2977"/>
      </w:tblGrid>
      <w:tr w:rsidR="00E4301C" w:rsidRPr="006C478C" w14:paraId="415C1420" w14:textId="77777777" w:rsidTr="007C74A2">
        <w:trPr>
          <w:trHeight w:val="719"/>
        </w:trPr>
        <w:tc>
          <w:tcPr>
            <w:tcW w:w="1049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14:paraId="29D0911F" w14:textId="66E5B10E" w:rsidR="002B36FD" w:rsidRPr="00E63379" w:rsidRDefault="003161A9" w:rsidP="00E63379">
            <w:pPr>
              <w:jc w:val="center"/>
              <w:rPr>
                <w:rFonts w:ascii="Helvetica Neue" w:hAnsi="Helvetica Neue"/>
                <w:b/>
                <w:sz w:val="28"/>
              </w:rPr>
            </w:pPr>
            <w:r w:rsidRPr="006C478C">
              <w:rPr>
                <w:rFonts w:ascii="Helvetica Neue" w:hAnsi="Helvetica Neue"/>
                <w:b/>
                <w:sz w:val="28"/>
              </w:rPr>
              <w:t xml:space="preserve">Formulario </w:t>
            </w:r>
            <w:r w:rsidR="001C46E6">
              <w:rPr>
                <w:rFonts w:ascii="Helvetica Neue" w:hAnsi="Helvetica Neue"/>
                <w:b/>
                <w:sz w:val="28"/>
              </w:rPr>
              <w:t>de postulación</w:t>
            </w:r>
          </w:p>
        </w:tc>
      </w:tr>
      <w:tr w:rsidR="00EA113C" w:rsidRPr="006C478C" w14:paraId="5F6BAF08" w14:textId="77777777" w:rsidTr="007C74A2">
        <w:trPr>
          <w:trHeight w:val="339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62DAAC" w14:textId="77777777" w:rsidR="00EA113C" w:rsidRPr="006C478C" w:rsidRDefault="00EA113C" w:rsidP="007C74A2">
            <w:pPr>
              <w:jc w:val="center"/>
              <w:rPr>
                <w:rFonts w:ascii="Helvetica Neue Medium" w:hAnsi="Helvetica Neue Medium"/>
              </w:rPr>
            </w:pPr>
            <w:r w:rsidRPr="006C478C">
              <w:rPr>
                <w:rFonts w:ascii="Helvetica Neue Medium" w:hAnsi="Helvetica Neue Medium"/>
              </w:rPr>
              <w:t xml:space="preserve">Datos de la </w:t>
            </w:r>
            <w:r>
              <w:rPr>
                <w:rFonts w:ascii="Helvetica Neue Medium" w:hAnsi="Helvetica Neue Medium"/>
              </w:rPr>
              <w:t>persona jurídica</w:t>
            </w:r>
            <w:r w:rsidRPr="006C478C">
              <w:rPr>
                <w:rFonts w:ascii="Helvetica Neue Medium" w:hAnsi="Helvetica Neue Medium"/>
              </w:rPr>
              <w:t xml:space="preserve"> </w:t>
            </w:r>
            <w:r>
              <w:rPr>
                <w:rFonts w:ascii="Helvetica Neue Medium" w:hAnsi="Helvetica Neue Medium"/>
              </w:rPr>
              <w:t>postulante</w:t>
            </w:r>
          </w:p>
        </w:tc>
      </w:tr>
      <w:tr w:rsidR="00B5468B" w:rsidRPr="00281C3A" w14:paraId="2C2F5D83" w14:textId="77777777" w:rsidTr="007C74A2">
        <w:trPr>
          <w:trHeight w:val="267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A726DA" w14:textId="50BBE9F2" w:rsidR="00B5468B" w:rsidRPr="00281C3A" w:rsidRDefault="00B5468B" w:rsidP="00E707FE">
            <w:pPr>
              <w:rPr>
                <w:rFonts w:ascii="Helvetica Neue Medium" w:hAnsi="Helvetica Neue Medium"/>
              </w:rPr>
            </w:pPr>
            <w:r w:rsidRPr="00281C3A">
              <w:rPr>
                <w:rFonts w:ascii="Helvetica Neue Medium" w:hAnsi="Helvetica Neue Medium"/>
              </w:rPr>
              <w:t>Razón Social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8A7174" w14:textId="77777777" w:rsidR="00B5468B" w:rsidRPr="00281C3A" w:rsidRDefault="00B5468B" w:rsidP="00E707FE">
            <w:pPr>
              <w:rPr>
                <w:rFonts w:ascii="Helvetica Neue Medium" w:hAnsi="Helvetica Neue Medium"/>
              </w:rPr>
            </w:pPr>
            <w:r w:rsidRPr="00281C3A">
              <w:rPr>
                <w:rFonts w:ascii="Helvetica Neue Medium" w:hAnsi="Helvetica Neue Medium"/>
              </w:rPr>
              <w:t>Número de RUC</w:t>
            </w:r>
          </w:p>
        </w:tc>
      </w:tr>
      <w:tr w:rsidR="00B5468B" w:rsidRPr="006C478C" w14:paraId="04F301F4" w14:textId="77777777" w:rsidTr="007C74A2">
        <w:trPr>
          <w:trHeight w:val="340"/>
        </w:trPr>
        <w:tc>
          <w:tcPr>
            <w:tcW w:w="4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3337F" w14:textId="77777777" w:rsidR="00B5468B" w:rsidRPr="006C478C" w:rsidRDefault="005A57F2" w:rsidP="00E707FE">
            <w:pPr>
              <w:rPr>
                <w:rFonts w:ascii="Helvetica Neue Light" w:hAnsi="Helvetica Neue Light"/>
              </w:rPr>
            </w:pPr>
            <w:sdt>
              <w:sdtPr>
                <w:rPr>
                  <w:rFonts w:ascii="Helvetica Neue Light" w:hAnsi="Helvetica Neue Light"/>
                </w:rPr>
                <w:id w:val="2013561838"/>
                <w:placeholder>
                  <w:docPart w:val="67322345E0075647BA63352926892EBA"/>
                </w:placeholder>
                <w:showingPlcHdr/>
              </w:sdtPr>
              <w:sdtEndPr/>
              <w:sdtContent>
                <w:bookmarkStart w:id="0" w:name="_GoBack"/>
                <w:r w:rsidR="00B5468B" w:rsidRPr="006C478C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  <w:bookmarkEnd w:id="0"/>
              </w:sdtContent>
            </w:sdt>
          </w:p>
        </w:tc>
        <w:sdt>
          <w:sdtPr>
            <w:rPr>
              <w:rFonts w:ascii="Helvetica Neue Light" w:hAnsi="Helvetica Neue Light"/>
            </w:rPr>
            <w:id w:val="-1684120410"/>
            <w:placeholder>
              <w:docPart w:val="010CA3C23155964A9A8EA923FE1C4E7B"/>
            </w:placeholder>
            <w:showingPlcHdr/>
          </w:sdtPr>
          <w:sdtEndPr/>
          <w:sdtContent>
            <w:tc>
              <w:tcPr>
                <w:tcW w:w="5954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517B5EDC" w14:textId="77777777" w:rsidR="00B5468B" w:rsidRPr="006C478C" w:rsidRDefault="00B5468B" w:rsidP="00E707FE">
                <w:pPr>
                  <w:rPr>
                    <w:rFonts w:ascii="Helvetica Neue Light" w:hAnsi="Helvetica Neue Light"/>
                  </w:rPr>
                </w:pPr>
                <w:r w:rsidRPr="006C478C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8F31D3" w:rsidRPr="00281C3A" w14:paraId="78226062" w14:textId="77777777" w:rsidTr="007C74A2">
        <w:trPr>
          <w:trHeight w:val="244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C5312" w14:textId="5965ED9F" w:rsidR="008F31D3" w:rsidRPr="00281C3A" w:rsidRDefault="008F31D3" w:rsidP="00A247D1">
            <w:pPr>
              <w:rPr>
                <w:rFonts w:ascii="Helvetica Neue Medium" w:hAnsi="Helvetica Neue Medium"/>
              </w:rPr>
            </w:pPr>
            <w:r w:rsidRPr="00281C3A">
              <w:rPr>
                <w:rFonts w:ascii="Helvetica Neue Medium" w:hAnsi="Helvetica Neue Medium"/>
              </w:rPr>
              <w:t>D</w:t>
            </w:r>
            <w:r w:rsidR="00A247D1" w:rsidRPr="00281C3A">
              <w:rPr>
                <w:rFonts w:ascii="Helvetica Neue Medium" w:hAnsi="Helvetica Neue Medium"/>
              </w:rPr>
              <w:t>irección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4BC703" w14:textId="77777777" w:rsidR="008F31D3" w:rsidRPr="00281C3A" w:rsidRDefault="008F31D3" w:rsidP="00776DBA">
            <w:pPr>
              <w:rPr>
                <w:rFonts w:ascii="Helvetica Neue Medium" w:hAnsi="Helvetica Neue Medium"/>
              </w:rPr>
            </w:pPr>
            <w:r w:rsidRPr="00281C3A">
              <w:rPr>
                <w:rFonts w:ascii="Helvetica Neue Medium" w:hAnsi="Helvetica Neue Medium"/>
              </w:rPr>
              <w:t>Ciudad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1E8007" w14:textId="77777777" w:rsidR="008F31D3" w:rsidRPr="00281C3A" w:rsidRDefault="008F31D3" w:rsidP="00776DBA">
            <w:pPr>
              <w:rPr>
                <w:rFonts w:ascii="Helvetica Neue Medium" w:hAnsi="Helvetica Neue Medium"/>
              </w:rPr>
            </w:pPr>
            <w:r w:rsidRPr="00281C3A">
              <w:rPr>
                <w:rFonts w:ascii="Helvetica Neue Medium" w:hAnsi="Helvetica Neue Medium"/>
              </w:rPr>
              <w:t>Provincia</w:t>
            </w:r>
          </w:p>
        </w:tc>
      </w:tr>
      <w:tr w:rsidR="008F31D3" w:rsidRPr="006C478C" w14:paraId="0324D8F9" w14:textId="77777777" w:rsidTr="007C74A2">
        <w:trPr>
          <w:trHeight w:val="356"/>
        </w:trPr>
        <w:sdt>
          <w:sdtPr>
            <w:rPr>
              <w:rFonts w:ascii="Helvetica Neue Light" w:hAnsi="Helvetica Neue Light"/>
            </w:rPr>
            <w:id w:val="1482728973"/>
            <w:placeholder>
              <w:docPart w:val="2674A219F8FDE144B4F3E2FC4DA1D7D7"/>
            </w:placeholder>
            <w:showingPlcHdr/>
          </w:sdtPr>
          <w:sdtEndPr/>
          <w:sdtContent>
            <w:tc>
              <w:tcPr>
                <w:tcW w:w="4536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59D8999E" w14:textId="77777777" w:rsidR="008F31D3" w:rsidRPr="006C478C" w:rsidRDefault="008F31D3" w:rsidP="00776DBA">
                <w:pPr>
                  <w:rPr>
                    <w:rFonts w:ascii="Helvetica Neue Light" w:hAnsi="Helvetica Neue Light"/>
                  </w:rPr>
                </w:pPr>
                <w:r w:rsidRPr="006C478C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/>
            </w:rPr>
            <w:id w:val="-1328205083"/>
            <w:placeholder>
              <w:docPart w:val="A7A007E7CEA31B439B8E65E2C625DA6E"/>
            </w:placeholder>
            <w:showingPlcHdr/>
          </w:sdtPr>
          <w:sdtEndPr/>
          <w:sdtContent>
            <w:tc>
              <w:tcPr>
                <w:tcW w:w="2977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658A32B7" w14:textId="77777777" w:rsidR="008F31D3" w:rsidRPr="006C478C" w:rsidRDefault="008F31D3" w:rsidP="00776DBA">
                <w:pPr>
                  <w:rPr>
                    <w:rFonts w:ascii="Helvetica Neue Light" w:hAnsi="Helvetica Neue Light"/>
                  </w:rPr>
                </w:pPr>
                <w:r w:rsidRPr="006C478C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/>
            </w:rPr>
            <w:id w:val="-714282433"/>
            <w:placeholder>
              <w:docPart w:val="9BCD522239AD674ABF0ECFA65CCC7F2F"/>
            </w:placeholder>
            <w:showingPlcHdr/>
          </w:sdtPr>
          <w:sdtEndPr/>
          <w:sdtContent>
            <w:tc>
              <w:tcPr>
                <w:tcW w:w="2977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01C87B0A" w14:textId="77777777" w:rsidR="008F31D3" w:rsidRPr="006C478C" w:rsidRDefault="008F31D3" w:rsidP="00776DBA">
                <w:pPr>
                  <w:rPr>
                    <w:rFonts w:ascii="Helvetica Neue Light" w:hAnsi="Helvetica Neue Light"/>
                  </w:rPr>
                </w:pPr>
                <w:r w:rsidRPr="006C478C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EA113C" w:rsidRPr="00281C3A" w14:paraId="5F1F1D27" w14:textId="77777777" w:rsidTr="007C74A2">
        <w:trPr>
          <w:trHeight w:val="244"/>
        </w:trPr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1EE340" w14:textId="18BAE358" w:rsidR="00EA113C" w:rsidRPr="00281C3A" w:rsidRDefault="00EA113C" w:rsidP="00FB76CD">
            <w:pPr>
              <w:rPr>
                <w:rFonts w:ascii="Helvetica Neue Medium" w:hAnsi="Helvetica Neue Medium"/>
              </w:rPr>
            </w:pPr>
            <w:r w:rsidRPr="00281C3A">
              <w:rPr>
                <w:rFonts w:ascii="Helvetica Neue Medium" w:hAnsi="Helvetica Neue Medium"/>
              </w:rPr>
              <w:t>Correo electrónico</w:t>
            </w:r>
            <w:r>
              <w:rPr>
                <w:rFonts w:ascii="Helvetica Neue Medium" w:hAnsi="Helvetica Neue Medium"/>
              </w:rPr>
              <w:t xml:space="preserve"> (mismo que está registrado en LEA)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00F0B5" w14:textId="77777777" w:rsidR="00EA113C" w:rsidRPr="00281C3A" w:rsidRDefault="00EA113C" w:rsidP="00FB76CD">
            <w:pPr>
              <w:rPr>
                <w:rFonts w:ascii="Helvetica Neue Medium" w:hAnsi="Helvetica Neue Medium"/>
              </w:rPr>
            </w:pPr>
            <w:r w:rsidRPr="00281C3A">
              <w:rPr>
                <w:rFonts w:ascii="Helvetica Neue Medium" w:hAnsi="Helvetica Neue Medium"/>
              </w:rPr>
              <w:t>Número telf. fijo (opcional)</w:t>
            </w:r>
          </w:p>
        </w:tc>
      </w:tr>
      <w:tr w:rsidR="00EA113C" w:rsidRPr="006C478C" w14:paraId="4535C48A" w14:textId="77777777" w:rsidTr="007C74A2">
        <w:trPr>
          <w:trHeight w:val="369"/>
        </w:trPr>
        <w:sdt>
          <w:sdtPr>
            <w:rPr>
              <w:rFonts w:ascii="Helvetica Neue Light" w:hAnsi="Helvetica Neue Light"/>
            </w:rPr>
            <w:id w:val="1781522030"/>
            <w:placeholder>
              <w:docPart w:val="584953FC07C58B47AD45E8C75BE0254B"/>
            </w:placeholder>
            <w:showingPlcHdr/>
          </w:sdtPr>
          <w:sdtEndPr/>
          <w:sdtContent>
            <w:tc>
              <w:tcPr>
                <w:tcW w:w="7513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05C0C35F" w14:textId="20A980D6" w:rsidR="00EA113C" w:rsidRPr="006C478C" w:rsidRDefault="00EA113C" w:rsidP="00EA113C">
                <w:pPr>
                  <w:rPr>
                    <w:rFonts w:ascii="Helvetica Neue Light" w:hAnsi="Helvetica Neue Light"/>
                  </w:rPr>
                </w:pPr>
                <w:r w:rsidRPr="006C478C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/>
              <w:color w:val="808080"/>
            </w:rPr>
            <w:id w:val="-1473519012"/>
            <w:placeholder>
              <w:docPart w:val="5394963BB058F14B8284880A74B85FAB"/>
            </w:placeholder>
            <w:showingPlcHdr/>
          </w:sdtPr>
          <w:sdtEndPr/>
          <w:sdtContent>
            <w:tc>
              <w:tcPr>
                <w:tcW w:w="2977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4F13C9E9" w14:textId="77777777" w:rsidR="00EA113C" w:rsidRPr="006C478C" w:rsidRDefault="00EA113C" w:rsidP="00FB76CD">
                <w:pPr>
                  <w:rPr>
                    <w:rFonts w:ascii="Helvetica Neue Light" w:hAnsi="Helvetica Neue Light"/>
                  </w:rPr>
                </w:pPr>
                <w:r w:rsidRPr="006C478C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EA113C" w:rsidRPr="006C478C" w14:paraId="0A6A78F3" w14:textId="77777777" w:rsidTr="007C74A2">
        <w:trPr>
          <w:trHeight w:val="387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0CC190" w14:textId="6A1EDBFD" w:rsidR="00EA113C" w:rsidRPr="006C478C" w:rsidRDefault="00EA113C" w:rsidP="007C74A2">
            <w:pPr>
              <w:jc w:val="center"/>
              <w:rPr>
                <w:rFonts w:ascii="Helvetica Neue Medium" w:hAnsi="Helvetica Neue Medium"/>
              </w:rPr>
            </w:pPr>
            <w:r w:rsidRPr="006C478C">
              <w:rPr>
                <w:rFonts w:ascii="Helvetica Neue Medium" w:hAnsi="Helvetica Neue Medium"/>
              </w:rPr>
              <w:t>Datos de</w:t>
            </w:r>
            <w:r>
              <w:rPr>
                <w:rFonts w:ascii="Helvetica Neue Medium" w:hAnsi="Helvetica Neue Medium"/>
              </w:rPr>
              <w:t xml:space="preserve">l </w:t>
            </w:r>
            <w:r w:rsidRPr="00281C3A">
              <w:rPr>
                <w:rFonts w:ascii="Helvetica Neue Medium" w:hAnsi="Helvetica Neue Medium"/>
              </w:rPr>
              <w:t>representante legal</w:t>
            </w:r>
            <w:r>
              <w:rPr>
                <w:rFonts w:ascii="Helvetica Neue Medium" w:hAnsi="Helvetica Neue Medium"/>
              </w:rPr>
              <w:t xml:space="preserve"> </w:t>
            </w:r>
            <w:r w:rsidRPr="006C478C">
              <w:rPr>
                <w:rFonts w:ascii="Helvetica Neue Medium" w:hAnsi="Helvetica Neue Medium"/>
              </w:rPr>
              <w:t xml:space="preserve">de la </w:t>
            </w:r>
            <w:r>
              <w:rPr>
                <w:rFonts w:ascii="Helvetica Neue Medium" w:hAnsi="Helvetica Neue Medium"/>
              </w:rPr>
              <w:t>persona jurídica</w:t>
            </w:r>
            <w:r w:rsidRPr="006C478C">
              <w:rPr>
                <w:rFonts w:ascii="Helvetica Neue Medium" w:hAnsi="Helvetica Neue Medium"/>
              </w:rPr>
              <w:t xml:space="preserve"> </w:t>
            </w:r>
            <w:r>
              <w:rPr>
                <w:rFonts w:ascii="Helvetica Neue Medium" w:hAnsi="Helvetica Neue Medium"/>
              </w:rPr>
              <w:t>postulante</w:t>
            </w:r>
          </w:p>
        </w:tc>
      </w:tr>
      <w:tr w:rsidR="00EA113C" w:rsidRPr="00281C3A" w14:paraId="029FE9D9" w14:textId="77777777" w:rsidTr="007C74A2">
        <w:trPr>
          <w:trHeight w:val="244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7A1611" w14:textId="2FC8B86F" w:rsidR="00EA113C" w:rsidRPr="00281C3A" w:rsidRDefault="00EA113C" w:rsidP="00FB76CD">
            <w:pPr>
              <w:rPr>
                <w:rFonts w:ascii="Helvetica Neue Medium" w:hAnsi="Helvetica Neue Medium"/>
              </w:rPr>
            </w:pPr>
            <w:r w:rsidRPr="00281C3A">
              <w:rPr>
                <w:rFonts w:ascii="Helvetica Neue Medium" w:hAnsi="Helvetica Neue Medium"/>
              </w:rPr>
              <w:t>Nombres y apellidos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D4A17" w14:textId="77B7D308" w:rsidR="00EA113C" w:rsidRPr="00281C3A" w:rsidRDefault="00EA113C" w:rsidP="00FB76CD">
            <w:pPr>
              <w:rPr>
                <w:rFonts w:ascii="Helvetica Neue Medium" w:hAnsi="Helvetica Neue Medium"/>
              </w:rPr>
            </w:pPr>
            <w:r w:rsidRPr="00281C3A">
              <w:rPr>
                <w:rFonts w:ascii="Helvetica Neue Medium" w:hAnsi="Helvetica Neue Medium"/>
              </w:rPr>
              <w:t>C.I.</w:t>
            </w:r>
            <w:r w:rsidR="007C74A2">
              <w:rPr>
                <w:rFonts w:ascii="Helvetica Neue Medium" w:hAnsi="Helvetica Neue Medium"/>
              </w:rPr>
              <w:t xml:space="preserve"> o C.C.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002BDF" w14:textId="77777777" w:rsidR="00EA113C" w:rsidRPr="00281C3A" w:rsidRDefault="00EA113C" w:rsidP="00FB76CD">
            <w:pPr>
              <w:rPr>
                <w:rFonts w:ascii="Helvetica Neue Medium" w:hAnsi="Helvetica Neue Medium"/>
              </w:rPr>
            </w:pPr>
            <w:r w:rsidRPr="00281C3A">
              <w:rPr>
                <w:rFonts w:ascii="Helvetica Neue Medium" w:hAnsi="Helvetica Neue Medium"/>
              </w:rPr>
              <w:t>Código de huella dactilar</w:t>
            </w:r>
          </w:p>
        </w:tc>
      </w:tr>
      <w:tr w:rsidR="00EA113C" w:rsidRPr="006C478C" w14:paraId="077FCF7F" w14:textId="77777777" w:rsidTr="007C74A2">
        <w:trPr>
          <w:trHeight w:val="356"/>
        </w:trPr>
        <w:sdt>
          <w:sdtPr>
            <w:rPr>
              <w:rFonts w:ascii="Helvetica Neue Light" w:hAnsi="Helvetica Neue Light"/>
            </w:rPr>
            <w:id w:val="628205141"/>
            <w:placeholder>
              <w:docPart w:val="C13949F5B5E1D144B294AD347F9FB0CA"/>
            </w:placeholder>
            <w:showingPlcHdr/>
          </w:sdtPr>
          <w:sdtEndPr/>
          <w:sdtContent>
            <w:tc>
              <w:tcPr>
                <w:tcW w:w="4536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4BDAE985" w14:textId="77777777" w:rsidR="00EA113C" w:rsidRPr="006C478C" w:rsidRDefault="00EA113C" w:rsidP="00FB76CD">
                <w:pPr>
                  <w:rPr>
                    <w:rFonts w:ascii="Helvetica Neue Light" w:hAnsi="Helvetica Neue Light"/>
                  </w:rPr>
                </w:pPr>
                <w:r w:rsidRPr="006C478C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/>
            </w:rPr>
            <w:id w:val="1896772553"/>
            <w:placeholder>
              <w:docPart w:val="A143857BF093CF4DAD98241AA6667A7C"/>
            </w:placeholder>
            <w:showingPlcHdr/>
          </w:sdtPr>
          <w:sdtEndPr/>
          <w:sdtContent>
            <w:tc>
              <w:tcPr>
                <w:tcW w:w="2977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283D7C4C" w14:textId="77777777" w:rsidR="00EA113C" w:rsidRPr="006C478C" w:rsidRDefault="00EA113C" w:rsidP="00FB76CD">
                <w:pPr>
                  <w:rPr>
                    <w:rFonts w:ascii="Helvetica Neue Light" w:hAnsi="Helvetica Neue Light"/>
                  </w:rPr>
                </w:pPr>
                <w:r w:rsidRPr="006C478C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/>
            </w:rPr>
            <w:id w:val="931551528"/>
            <w:placeholder>
              <w:docPart w:val="4D64A3F6310D8345977105873A2AFD1D"/>
            </w:placeholder>
            <w:showingPlcHdr/>
          </w:sdtPr>
          <w:sdtEndPr/>
          <w:sdtContent>
            <w:tc>
              <w:tcPr>
                <w:tcW w:w="2977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59D62615" w14:textId="77777777" w:rsidR="00EA113C" w:rsidRPr="006C478C" w:rsidRDefault="00EA113C" w:rsidP="00FB76CD">
                <w:pPr>
                  <w:rPr>
                    <w:rFonts w:ascii="Helvetica Neue Light" w:hAnsi="Helvetica Neue Light"/>
                  </w:rPr>
                </w:pPr>
                <w:r w:rsidRPr="006C478C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EA113C" w:rsidRPr="00281C3A" w14:paraId="378EF96A" w14:textId="77777777" w:rsidTr="007C74A2">
        <w:trPr>
          <w:trHeight w:val="244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2CE97B" w14:textId="77777777" w:rsidR="00EA113C" w:rsidRPr="00281C3A" w:rsidRDefault="00EA113C" w:rsidP="00FB76CD">
            <w:pPr>
              <w:rPr>
                <w:rFonts w:ascii="Helvetica Neue Medium" w:hAnsi="Helvetica Neue Medium"/>
              </w:rPr>
            </w:pPr>
            <w:r w:rsidRPr="00281C3A">
              <w:rPr>
                <w:rFonts w:ascii="Helvetica Neue Medium" w:hAnsi="Helvetica Neue Medium"/>
              </w:rPr>
              <w:t>Dirección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061396" w14:textId="77777777" w:rsidR="00EA113C" w:rsidRPr="00281C3A" w:rsidRDefault="00EA113C" w:rsidP="00FB76CD">
            <w:pPr>
              <w:rPr>
                <w:rFonts w:ascii="Helvetica Neue Medium" w:hAnsi="Helvetica Neue Medium"/>
              </w:rPr>
            </w:pPr>
            <w:r w:rsidRPr="00281C3A">
              <w:rPr>
                <w:rFonts w:ascii="Helvetica Neue Medium" w:hAnsi="Helvetica Neue Medium"/>
              </w:rPr>
              <w:t>Ciudad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A3DBA" w14:textId="77777777" w:rsidR="00EA113C" w:rsidRPr="00281C3A" w:rsidRDefault="00EA113C" w:rsidP="00FB76CD">
            <w:pPr>
              <w:rPr>
                <w:rFonts w:ascii="Helvetica Neue Medium" w:hAnsi="Helvetica Neue Medium"/>
              </w:rPr>
            </w:pPr>
            <w:r w:rsidRPr="00281C3A">
              <w:rPr>
                <w:rFonts w:ascii="Helvetica Neue Medium" w:hAnsi="Helvetica Neue Medium"/>
              </w:rPr>
              <w:t>Provincia</w:t>
            </w:r>
          </w:p>
        </w:tc>
      </w:tr>
      <w:tr w:rsidR="00EA113C" w:rsidRPr="006C478C" w14:paraId="4595C2B5" w14:textId="77777777" w:rsidTr="007C74A2">
        <w:trPr>
          <w:trHeight w:val="356"/>
        </w:trPr>
        <w:sdt>
          <w:sdtPr>
            <w:rPr>
              <w:rFonts w:ascii="Helvetica Neue Light" w:hAnsi="Helvetica Neue Light"/>
            </w:rPr>
            <w:id w:val="1323396814"/>
            <w:placeholder>
              <w:docPart w:val="C3FFBB5A39A4A241B781EE65BB31ED02"/>
            </w:placeholder>
            <w:showingPlcHdr/>
          </w:sdtPr>
          <w:sdtEndPr/>
          <w:sdtContent>
            <w:tc>
              <w:tcPr>
                <w:tcW w:w="4536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0303201E" w14:textId="77777777" w:rsidR="00EA113C" w:rsidRPr="006C478C" w:rsidRDefault="00EA113C" w:rsidP="00FB76CD">
                <w:pPr>
                  <w:rPr>
                    <w:rFonts w:ascii="Helvetica Neue Light" w:hAnsi="Helvetica Neue Light"/>
                  </w:rPr>
                </w:pPr>
                <w:r w:rsidRPr="006C478C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/>
            </w:rPr>
            <w:id w:val="827723183"/>
            <w:placeholder>
              <w:docPart w:val="E70CDFD915680C43A329EA326D922768"/>
            </w:placeholder>
            <w:showingPlcHdr/>
          </w:sdtPr>
          <w:sdtEndPr/>
          <w:sdtContent>
            <w:tc>
              <w:tcPr>
                <w:tcW w:w="2977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29F3D2C0" w14:textId="77777777" w:rsidR="00EA113C" w:rsidRPr="006C478C" w:rsidRDefault="00EA113C" w:rsidP="00FB76CD">
                <w:pPr>
                  <w:rPr>
                    <w:rFonts w:ascii="Helvetica Neue Light" w:hAnsi="Helvetica Neue Light"/>
                  </w:rPr>
                </w:pPr>
                <w:r w:rsidRPr="006C478C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/>
            </w:rPr>
            <w:id w:val="1275673134"/>
            <w:placeholder>
              <w:docPart w:val="475BD3B411DF8A489DD8A9CA759CE75D"/>
            </w:placeholder>
            <w:showingPlcHdr/>
          </w:sdtPr>
          <w:sdtEndPr/>
          <w:sdtContent>
            <w:tc>
              <w:tcPr>
                <w:tcW w:w="2977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09E8DDE8" w14:textId="77777777" w:rsidR="00EA113C" w:rsidRPr="006C478C" w:rsidRDefault="00EA113C" w:rsidP="00FB76CD">
                <w:pPr>
                  <w:rPr>
                    <w:rFonts w:ascii="Helvetica Neue Light" w:hAnsi="Helvetica Neue Light"/>
                  </w:rPr>
                </w:pPr>
                <w:r w:rsidRPr="006C478C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EA113C" w:rsidRPr="00281C3A" w14:paraId="05BA9AAE" w14:textId="77777777" w:rsidTr="007C74A2">
        <w:trPr>
          <w:trHeight w:val="244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B60CA" w14:textId="77777777" w:rsidR="00EA113C" w:rsidRPr="00281C3A" w:rsidRDefault="00EA113C" w:rsidP="00FB76CD">
            <w:pPr>
              <w:rPr>
                <w:rFonts w:ascii="Helvetica Neue Medium" w:hAnsi="Helvetica Neue Medium"/>
              </w:rPr>
            </w:pPr>
            <w:r w:rsidRPr="00281C3A">
              <w:rPr>
                <w:rFonts w:ascii="Helvetica Neue Medium" w:hAnsi="Helvetica Neue Medium"/>
              </w:rPr>
              <w:t>Correo electrónico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CE05A" w14:textId="77777777" w:rsidR="00EA113C" w:rsidRPr="00281C3A" w:rsidRDefault="00EA113C" w:rsidP="00FB76CD">
            <w:pPr>
              <w:rPr>
                <w:rFonts w:ascii="Helvetica Neue Medium" w:hAnsi="Helvetica Neue Medium"/>
              </w:rPr>
            </w:pPr>
            <w:r w:rsidRPr="00281C3A">
              <w:rPr>
                <w:rFonts w:ascii="Helvetica Neue Medium" w:hAnsi="Helvetica Neue Medium"/>
              </w:rPr>
              <w:t xml:space="preserve">Número celular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7B4A8" w14:textId="77777777" w:rsidR="00EA113C" w:rsidRPr="00281C3A" w:rsidRDefault="00EA113C" w:rsidP="00FB76CD">
            <w:pPr>
              <w:rPr>
                <w:rFonts w:ascii="Helvetica Neue Medium" w:hAnsi="Helvetica Neue Medium"/>
              </w:rPr>
            </w:pPr>
            <w:r w:rsidRPr="00281C3A">
              <w:rPr>
                <w:rFonts w:ascii="Helvetica Neue Medium" w:hAnsi="Helvetica Neue Medium"/>
              </w:rPr>
              <w:t>Número telf. fijo (opcional)</w:t>
            </w:r>
          </w:p>
        </w:tc>
      </w:tr>
      <w:tr w:rsidR="00EA113C" w:rsidRPr="006C478C" w14:paraId="0A0A5562" w14:textId="77777777" w:rsidTr="007C74A2">
        <w:trPr>
          <w:trHeight w:val="303"/>
        </w:trPr>
        <w:sdt>
          <w:sdtPr>
            <w:rPr>
              <w:rFonts w:ascii="Helvetica Neue Light" w:hAnsi="Helvetica Neue Light"/>
            </w:rPr>
            <w:id w:val="976964260"/>
            <w:placeholder>
              <w:docPart w:val="A867C007B193C546A1C9AA21337CCEBA"/>
            </w:placeholder>
            <w:showingPlcHdr/>
          </w:sdtPr>
          <w:sdtEndPr/>
          <w:sdtContent>
            <w:tc>
              <w:tcPr>
                <w:tcW w:w="4536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62CCAC3F" w14:textId="77777777" w:rsidR="00EA113C" w:rsidRPr="006C478C" w:rsidRDefault="00EA113C" w:rsidP="00FB76CD">
                <w:pPr>
                  <w:rPr>
                    <w:rFonts w:ascii="Helvetica Neue Light" w:hAnsi="Helvetica Neue Light"/>
                  </w:rPr>
                </w:pPr>
                <w:r w:rsidRPr="006C478C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/>
              <w:color w:val="808080"/>
            </w:rPr>
            <w:id w:val="-1097783449"/>
            <w:placeholder>
              <w:docPart w:val="C914EA25A10F8C47B5CC5776C9D84807"/>
            </w:placeholder>
            <w:showingPlcHdr/>
          </w:sdtPr>
          <w:sdtEndPr/>
          <w:sdtContent>
            <w:tc>
              <w:tcPr>
                <w:tcW w:w="2977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60F8DF13" w14:textId="77777777" w:rsidR="00EA113C" w:rsidRPr="006C478C" w:rsidRDefault="00EA113C" w:rsidP="00FB76CD">
                <w:pPr>
                  <w:rPr>
                    <w:rFonts w:ascii="Helvetica Neue Light" w:hAnsi="Helvetica Neue Light"/>
                  </w:rPr>
                </w:pPr>
                <w:r w:rsidRPr="006C478C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 Neue Light" w:hAnsi="Helvetica Neue Light"/>
              <w:color w:val="808080"/>
            </w:rPr>
            <w:id w:val="-570894723"/>
            <w:placeholder>
              <w:docPart w:val="5F9620BACCEEE64792AACC7FD74CEE6D"/>
            </w:placeholder>
            <w:showingPlcHdr/>
          </w:sdtPr>
          <w:sdtEndPr/>
          <w:sdtContent>
            <w:tc>
              <w:tcPr>
                <w:tcW w:w="2977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4692D536" w14:textId="77777777" w:rsidR="00EA113C" w:rsidRPr="006C478C" w:rsidRDefault="00EA113C" w:rsidP="00FB76CD">
                <w:pPr>
                  <w:rPr>
                    <w:rFonts w:ascii="Helvetica Neue Light" w:hAnsi="Helvetica Neue Light"/>
                  </w:rPr>
                </w:pPr>
                <w:r w:rsidRPr="006C478C">
                  <w:rPr>
                    <w:rStyle w:val="Textodelmarcadordeposicin"/>
                    <w:rFonts w:ascii="Helvetica Neue Light" w:hAnsi="Helvetica Neue Ligh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7C74A2" w:rsidRPr="00EB2254" w14:paraId="33444C0F" w14:textId="77777777" w:rsidTr="007C74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shd w:val="clear" w:color="auto" w:fill="D9D9D9"/>
        </w:tblPrEx>
        <w:trPr>
          <w:trHeight w:val="367"/>
        </w:trPr>
        <w:tc>
          <w:tcPr>
            <w:tcW w:w="1048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A39B793" w14:textId="603173BE" w:rsidR="000E29CB" w:rsidRPr="00EB2254" w:rsidRDefault="000E29CB" w:rsidP="001D4198">
            <w:pPr>
              <w:jc w:val="center"/>
              <w:rPr>
                <w:rFonts w:ascii="Helvetica Neue Medium" w:hAnsi="Helvetica Neue Medium" w:cs="Arial"/>
                <w:color w:val="000000"/>
                <w:shd w:val="clear" w:color="auto" w:fill="FDFDFD"/>
              </w:rPr>
            </w:pPr>
            <w:r w:rsidRPr="00EB2254">
              <w:rPr>
                <w:rFonts w:ascii="Helvetica Neue Medium" w:hAnsi="Helvetica Neue Medium"/>
              </w:rPr>
              <w:t xml:space="preserve">Declaración del </w:t>
            </w:r>
            <w:r w:rsidR="001D4198">
              <w:rPr>
                <w:rFonts w:ascii="Helvetica Neue Medium" w:hAnsi="Helvetica Neue Medium"/>
              </w:rPr>
              <w:t>postulante</w:t>
            </w:r>
          </w:p>
        </w:tc>
      </w:tr>
      <w:tr w:rsidR="007C74A2" w:rsidRPr="00EB2254" w14:paraId="754AFA1B" w14:textId="77777777" w:rsidTr="007C74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shd w:val="clear" w:color="auto" w:fill="D9D9D9"/>
        </w:tblPrEx>
        <w:trPr>
          <w:trHeight w:val="367"/>
        </w:trPr>
        <w:tc>
          <w:tcPr>
            <w:tcW w:w="10483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6D905E95" w14:textId="77777777" w:rsidR="0015217A" w:rsidRDefault="0015217A" w:rsidP="007C74A2">
            <w:pPr>
              <w:contextualSpacing/>
              <w:jc w:val="both"/>
              <w:rPr>
                <w:rFonts w:ascii="Helvetica Neue Light" w:hAnsi="Helvetica Neue Light" w:cs="Arial"/>
                <w:color w:val="000000"/>
                <w:shd w:val="clear" w:color="auto" w:fill="FDFDFD"/>
              </w:rPr>
            </w:pPr>
          </w:p>
          <w:p w14:paraId="168D47CC" w14:textId="5EC2783A" w:rsidR="007C74A2" w:rsidRPr="000E29CB" w:rsidRDefault="007C74A2" w:rsidP="007C74A2">
            <w:pPr>
              <w:contextualSpacing/>
              <w:jc w:val="both"/>
              <w:rPr>
                <w:rFonts w:ascii="Helvetica Neue Light" w:hAnsi="Helvetica Neue Light" w:cs="Arial"/>
                <w:color w:val="000000"/>
                <w:shd w:val="clear" w:color="auto" w:fill="FDFDFD"/>
              </w:rPr>
            </w:pPr>
            <w:r w:rsidRPr="000E29CB">
              <w:rPr>
                <w:rFonts w:ascii="Helvetica Neue Light" w:hAnsi="Helvetica Neue Light" w:cs="Arial"/>
                <w:color w:val="000000"/>
                <w:shd w:val="clear" w:color="auto" w:fill="FDFDFD"/>
              </w:rPr>
              <w:t>Al completar</w:t>
            </w:r>
            <w:r>
              <w:rPr>
                <w:rFonts w:ascii="Helvetica Neue Light" w:hAnsi="Helvetica Neue Light" w:cs="Arial"/>
                <w:color w:val="000000"/>
                <w:shd w:val="clear" w:color="auto" w:fill="FDFDFD"/>
              </w:rPr>
              <w:t>, suscribir</w:t>
            </w:r>
            <w:r w:rsidRPr="000E29CB">
              <w:rPr>
                <w:rFonts w:ascii="Helvetica Neue Light" w:hAnsi="Helvetica Neue Light" w:cs="Arial"/>
                <w:color w:val="000000"/>
                <w:shd w:val="clear" w:color="auto" w:fill="FDFDFD"/>
              </w:rPr>
              <w:t xml:space="preserve"> y enviar el presente formulario, declaro:</w:t>
            </w:r>
          </w:p>
          <w:p w14:paraId="45082989" w14:textId="1BF389A9" w:rsidR="007C74A2" w:rsidRPr="00FF0FDC" w:rsidRDefault="007C74A2" w:rsidP="007C74A2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Helvetica Neue Light" w:hAnsi="Helvetica Neue Light" w:cs="Arial"/>
                <w:color w:val="000000"/>
                <w:shd w:val="clear" w:color="auto" w:fill="FDFDFD"/>
              </w:rPr>
            </w:pPr>
            <w:r w:rsidRPr="00FF0FDC">
              <w:rPr>
                <w:rFonts w:ascii="Helvetica Neue Light" w:hAnsi="Helvetica Neue Light" w:cs="Arial"/>
                <w:color w:val="000000"/>
                <w:shd w:val="clear" w:color="auto" w:fill="FDFDFD"/>
              </w:rPr>
              <w:t xml:space="preserve">que </w:t>
            </w:r>
            <w:r w:rsidR="003C2B83">
              <w:rPr>
                <w:rFonts w:ascii="Helvetica Neue Light" w:hAnsi="Helvetica Neue Light" w:cs="Arial"/>
                <w:color w:val="000000"/>
                <w:shd w:val="clear" w:color="auto" w:fill="FDFDFD"/>
              </w:rPr>
              <w:t>la</w:t>
            </w:r>
            <w:r w:rsidRPr="00FF0FDC">
              <w:rPr>
                <w:rFonts w:ascii="Helvetica Neue Light" w:hAnsi="Helvetica Neue Light" w:cs="Arial"/>
                <w:color w:val="000000"/>
                <w:shd w:val="clear" w:color="auto" w:fill="FDFDFD"/>
              </w:rPr>
              <w:t xml:space="preserve"> información proporcionad</w:t>
            </w:r>
            <w:r>
              <w:rPr>
                <w:rFonts w:ascii="Helvetica Neue Light" w:hAnsi="Helvetica Neue Light" w:cs="Arial"/>
                <w:color w:val="000000"/>
                <w:shd w:val="clear" w:color="auto" w:fill="FDFDFD"/>
              </w:rPr>
              <w:t xml:space="preserve">a </w:t>
            </w:r>
            <w:r w:rsidR="003C2B83">
              <w:rPr>
                <w:rFonts w:ascii="Helvetica Neue Light" w:hAnsi="Helvetica Neue Light" w:cs="Arial"/>
                <w:color w:val="000000"/>
                <w:shd w:val="clear" w:color="auto" w:fill="FDFDFD"/>
              </w:rPr>
              <w:t xml:space="preserve">en todos los documentos de la </w:t>
            </w:r>
            <w:r>
              <w:rPr>
                <w:rFonts w:ascii="Helvetica Neue Light" w:hAnsi="Helvetica Neue Light" w:cs="Arial"/>
                <w:color w:val="000000"/>
                <w:shd w:val="clear" w:color="auto" w:fill="FDFDFD"/>
              </w:rPr>
              <w:t>postulación es verídica;</w:t>
            </w:r>
          </w:p>
          <w:p w14:paraId="652E5119" w14:textId="77777777" w:rsidR="007C74A2" w:rsidRDefault="007C74A2" w:rsidP="007C74A2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Helvetica Neue Light" w:hAnsi="Helvetica Neue Light" w:cs="Arial"/>
                <w:color w:val="000000"/>
                <w:shd w:val="clear" w:color="auto" w:fill="FDFDFD"/>
              </w:rPr>
            </w:pPr>
            <w:r w:rsidRPr="00FF0FDC">
              <w:rPr>
                <w:rFonts w:ascii="Helvetica Neue Light" w:hAnsi="Helvetica Neue Light" w:cs="Arial"/>
                <w:color w:val="000000"/>
                <w:shd w:val="clear" w:color="auto" w:fill="FDFDFD"/>
              </w:rPr>
              <w:t xml:space="preserve">haber leído y comprendido a plenitud lo estipulado en las Bases Técnicas de la convocatoria </w:t>
            </w:r>
            <w:r w:rsidRPr="00FF0FDC">
              <w:rPr>
                <w:rFonts w:ascii="Helvetica Neue Light" w:hAnsi="Helvetica Neue Light"/>
                <w:lang w:val="es-ES_tradnl"/>
              </w:rPr>
              <w:t>“Adquisición de Licencias” para el Banco de Contenidos del ICCA</w:t>
            </w:r>
            <w:r w:rsidRPr="00FF0FDC">
              <w:rPr>
                <w:rFonts w:ascii="Helvetica Neue Light" w:hAnsi="Helvetica Neue Light" w:cs="Arial"/>
                <w:color w:val="000000"/>
                <w:shd w:val="clear" w:color="auto" w:fill="FDFDFD"/>
              </w:rPr>
              <w:t>;</w:t>
            </w:r>
          </w:p>
          <w:p w14:paraId="3CEA0E3D" w14:textId="77777777" w:rsidR="007C74A2" w:rsidRDefault="007C74A2" w:rsidP="007C74A2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Helvetica Neue Light" w:hAnsi="Helvetica Neue Light" w:cs="Arial"/>
                <w:color w:val="000000"/>
                <w:shd w:val="clear" w:color="auto" w:fill="FDFDFD"/>
              </w:rPr>
            </w:pPr>
            <w:r w:rsidRPr="00FF0FDC">
              <w:rPr>
                <w:rFonts w:ascii="Helvetica Neue Light" w:hAnsi="Helvetica Neue Light" w:cs="Arial"/>
                <w:color w:val="000000"/>
                <w:shd w:val="clear" w:color="auto" w:fill="FDFDFD"/>
              </w:rPr>
              <w:t xml:space="preserve">no encontrarme (como persona jurídica </w:t>
            </w:r>
            <w:r>
              <w:rPr>
                <w:rFonts w:ascii="Helvetica Neue Light" w:hAnsi="Helvetica Neue Light" w:cs="Arial"/>
                <w:color w:val="000000"/>
                <w:shd w:val="clear" w:color="auto" w:fill="FDFDFD"/>
              </w:rPr>
              <w:t>o</w:t>
            </w:r>
            <w:r w:rsidRPr="00FF0FDC">
              <w:rPr>
                <w:rFonts w:ascii="Helvetica Neue Light" w:hAnsi="Helvetica Neue Light" w:cs="Arial"/>
                <w:color w:val="000000"/>
                <w:shd w:val="clear" w:color="auto" w:fill="FDFDFD"/>
              </w:rPr>
              <w:t xml:space="preserve"> representante legal de la misma) inmerso en las inhabilidades establecidas en el artículo 14 del Reglamento para la Admi</w:t>
            </w:r>
            <w:r>
              <w:rPr>
                <w:rFonts w:ascii="Helvetica Neue Light" w:hAnsi="Helvetica Neue Light" w:cs="Arial"/>
                <w:color w:val="000000"/>
                <w:shd w:val="clear" w:color="auto" w:fill="FDFDFD"/>
              </w:rPr>
              <w:t>nistración de la Línea del ICCA.</w:t>
            </w:r>
          </w:p>
          <w:p w14:paraId="29DF4446" w14:textId="06B2DB21" w:rsidR="007C74A2" w:rsidRPr="00EB2254" w:rsidRDefault="007C74A2" w:rsidP="00FB76CD">
            <w:pPr>
              <w:jc w:val="both"/>
              <w:rPr>
                <w:rFonts w:ascii="Helvetica Neue Medium" w:hAnsi="Helvetica Neue Medium"/>
              </w:rPr>
            </w:pPr>
          </w:p>
        </w:tc>
      </w:tr>
    </w:tbl>
    <w:p w14:paraId="2E3DC511" w14:textId="6DD4BED2" w:rsidR="00DF2232" w:rsidRPr="006C478C" w:rsidRDefault="00DF2232" w:rsidP="00DF2232">
      <w:pPr>
        <w:jc w:val="both"/>
        <w:rPr>
          <w:rFonts w:ascii="Helvetica Neue Light" w:hAnsi="Helvetica Neue Light" w:cs="Arial"/>
          <w:color w:val="000000"/>
          <w:shd w:val="clear" w:color="auto" w:fill="FDFDFD"/>
        </w:rPr>
      </w:pPr>
    </w:p>
    <w:p w14:paraId="5CFF6E01" w14:textId="77777777" w:rsidR="007C74A2" w:rsidRDefault="007C74A2" w:rsidP="005E682A">
      <w:pPr>
        <w:spacing w:line="240" w:lineRule="auto"/>
        <w:contextualSpacing/>
        <w:jc w:val="center"/>
        <w:rPr>
          <w:rFonts w:ascii="Helvetica Neue Light" w:hAnsi="Helvetica Neue Light" w:cs="Arial"/>
          <w:color w:val="000000"/>
          <w:shd w:val="clear" w:color="auto" w:fill="FDFDFD"/>
        </w:rPr>
      </w:pPr>
    </w:p>
    <w:p w14:paraId="4E2C1260" w14:textId="48332891" w:rsidR="007C74A2" w:rsidRDefault="007C74A2" w:rsidP="005E682A">
      <w:pPr>
        <w:spacing w:line="240" w:lineRule="auto"/>
        <w:contextualSpacing/>
        <w:jc w:val="center"/>
        <w:rPr>
          <w:rFonts w:ascii="Helvetica Neue Light" w:hAnsi="Helvetica Neue Light" w:cs="Arial"/>
          <w:color w:val="000000"/>
          <w:shd w:val="clear" w:color="auto" w:fill="FDFDFD"/>
        </w:rPr>
      </w:pPr>
    </w:p>
    <w:p w14:paraId="0BC9C9F0" w14:textId="55A3A0C0" w:rsidR="007C74A2" w:rsidRDefault="007C74A2" w:rsidP="005E682A">
      <w:pPr>
        <w:spacing w:line="240" w:lineRule="auto"/>
        <w:contextualSpacing/>
        <w:jc w:val="center"/>
        <w:rPr>
          <w:rFonts w:ascii="Helvetica Neue Light" w:hAnsi="Helvetica Neue Light" w:cs="Arial"/>
          <w:color w:val="000000"/>
          <w:shd w:val="clear" w:color="auto" w:fill="FDFDFD"/>
        </w:rPr>
      </w:pPr>
    </w:p>
    <w:p w14:paraId="5754C697" w14:textId="015AB8DA" w:rsidR="007C74A2" w:rsidRDefault="007C74A2" w:rsidP="005E682A">
      <w:pPr>
        <w:spacing w:line="240" w:lineRule="auto"/>
        <w:contextualSpacing/>
        <w:jc w:val="center"/>
        <w:rPr>
          <w:rFonts w:ascii="Helvetica Neue Light" w:hAnsi="Helvetica Neue Light" w:cs="Arial"/>
          <w:color w:val="000000"/>
          <w:shd w:val="clear" w:color="auto" w:fill="FDFDFD"/>
        </w:rPr>
      </w:pPr>
      <w:r w:rsidRPr="006C478C">
        <w:rPr>
          <w:rFonts w:ascii="Helvetica Neue Light" w:hAnsi="Helvetica Neue Light"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89F97E" wp14:editId="2CBD5D7A">
                <wp:simplePos x="0" y="0"/>
                <wp:positionH relativeFrom="column">
                  <wp:posOffset>2335583</wp:posOffset>
                </wp:positionH>
                <wp:positionV relativeFrom="paragraph">
                  <wp:posOffset>132400</wp:posOffset>
                </wp:positionV>
                <wp:extent cx="1943100" cy="0"/>
                <wp:effectExtent l="104140" t="107315" r="111760" b="133985"/>
                <wp:wrapNone/>
                <wp:docPr id="3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78FF5F41" id="Conector recto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9pt,10.45pt" to="336.9pt,10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" strokecolor="black [3213]" strokeweight="2pt">
                <v:shadow on="t" opacity="24903f" origin=",.5" offset="0,20000emu"/>
              </v:line>
            </w:pict>
          </mc:Fallback>
        </mc:AlternateContent>
      </w:r>
    </w:p>
    <w:p w14:paraId="4DB3DBEE" w14:textId="4972F20A" w:rsidR="005E682A" w:rsidRPr="006C478C" w:rsidRDefault="005E682A" w:rsidP="005E682A">
      <w:pPr>
        <w:spacing w:line="240" w:lineRule="auto"/>
        <w:contextualSpacing/>
        <w:jc w:val="center"/>
        <w:rPr>
          <w:rFonts w:ascii="Helvetica Neue Light" w:hAnsi="Helvetica Neue Light" w:cs="Arial"/>
          <w:color w:val="000000"/>
          <w:shd w:val="clear" w:color="auto" w:fill="FDFDFD"/>
        </w:rPr>
      </w:pPr>
      <w:r w:rsidRPr="006C478C">
        <w:rPr>
          <w:rFonts w:ascii="Helvetica Neue Light" w:hAnsi="Helvetica Neue Light" w:cs="Arial"/>
          <w:color w:val="000000"/>
          <w:shd w:val="clear" w:color="auto" w:fill="FDFDFD"/>
        </w:rPr>
        <w:t xml:space="preserve">Firma del </w:t>
      </w:r>
      <w:r w:rsidR="00B5468B" w:rsidRPr="006C478C">
        <w:rPr>
          <w:rFonts w:ascii="Helvetica Neue Light" w:hAnsi="Helvetica Neue Light" w:cs="Arial"/>
          <w:color w:val="000000"/>
          <w:shd w:val="clear" w:color="auto" w:fill="FDFDFD"/>
        </w:rPr>
        <w:t xml:space="preserve">representante legal de </w:t>
      </w:r>
      <w:r w:rsidR="00281C3A">
        <w:rPr>
          <w:rFonts w:ascii="Helvetica Neue Light" w:hAnsi="Helvetica Neue Light" w:cs="Arial"/>
          <w:color w:val="000000"/>
          <w:shd w:val="clear" w:color="auto" w:fill="FDFDFD"/>
        </w:rPr>
        <w:t>la persona jurídica</w:t>
      </w:r>
      <w:r w:rsidR="00FF0FDC">
        <w:rPr>
          <w:rFonts w:ascii="Helvetica Neue Light" w:hAnsi="Helvetica Neue Light" w:cs="Arial"/>
          <w:color w:val="000000"/>
          <w:shd w:val="clear" w:color="auto" w:fill="FDFDFD"/>
        </w:rPr>
        <w:t xml:space="preserve"> postulante</w:t>
      </w:r>
    </w:p>
    <w:p w14:paraId="080913FA" w14:textId="1A711BDA" w:rsidR="005E682A" w:rsidRPr="006C478C" w:rsidRDefault="00FF0FDC" w:rsidP="005E682A">
      <w:pPr>
        <w:spacing w:line="240" w:lineRule="auto"/>
        <w:contextualSpacing/>
        <w:jc w:val="center"/>
        <w:rPr>
          <w:rFonts w:ascii="Helvetica Neue Light" w:hAnsi="Helvetica Neue Light" w:cs="Arial"/>
          <w:color w:val="000000"/>
          <w:shd w:val="clear" w:color="auto" w:fill="FDFDFD"/>
        </w:rPr>
      </w:pPr>
      <w:r>
        <w:rPr>
          <w:rFonts w:ascii="Helvetica Neue Light" w:hAnsi="Helvetica Neue Light" w:cs="Arial"/>
          <w:color w:val="000000"/>
          <w:shd w:val="clear" w:color="auto" w:fill="FDFDFD"/>
        </w:rPr>
        <w:t>Nombre y a</w:t>
      </w:r>
      <w:r w:rsidR="005E682A" w:rsidRPr="006C478C">
        <w:rPr>
          <w:rFonts w:ascii="Helvetica Neue Light" w:hAnsi="Helvetica Neue Light" w:cs="Arial"/>
          <w:color w:val="000000"/>
          <w:shd w:val="clear" w:color="auto" w:fill="FDFDFD"/>
        </w:rPr>
        <w:t>pellido</w:t>
      </w:r>
      <w:r>
        <w:rPr>
          <w:rFonts w:ascii="Helvetica Neue Light" w:hAnsi="Helvetica Neue Light" w:cs="Arial"/>
          <w:color w:val="000000"/>
          <w:shd w:val="clear" w:color="auto" w:fill="FDFDFD"/>
        </w:rPr>
        <w:t xml:space="preserve"> del representante legal</w:t>
      </w:r>
      <w:r w:rsidR="005E682A" w:rsidRPr="006C478C">
        <w:rPr>
          <w:rFonts w:ascii="Helvetica Neue Light" w:hAnsi="Helvetica Neue Light" w:cs="Arial"/>
          <w:color w:val="000000"/>
          <w:shd w:val="clear" w:color="auto" w:fill="FDFDFD"/>
        </w:rPr>
        <w:t xml:space="preserve">: </w:t>
      </w:r>
      <w:sdt>
        <w:sdtPr>
          <w:rPr>
            <w:rFonts w:ascii="Helvetica Neue Light" w:hAnsi="Helvetica Neue Light"/>
          </w:rPr>
          <w:id w:val="-376469020"/>
          <w:placeholder>
            <w:docPart w:val="B6E52AB023EC4E4D89A50C8077C5B073"/>
          </w:placeholder>
          <w:showingPlcHdr/>
        </w:sdtPr>
        <w:sdtEndPr/>
        <w:sdtContent>
          <w:r w:rsidR="0045560F" w:rsidRPr="006C478C">
            <w:rPr>
              <w:rStyle w:val="Textodelmarcadordeposicin"/>
              <w:rFonts w:ascii="Helvetica Neue Light" w:hAnsi="Helvetica Neue Light"/>
              <w:sz w:val="18"/>
              <w:szCs w:val="18"/>
            </w:rPr>
            <w:t>Haga clic aquí para escribir texto.</w:t>
          </w:r>
        </w:sdtContent>
      </w:sdt>
    </w:p>
    <w:p w14:paraId="100A4151" w14:textId="72898623" w:rsidR="003F7B91" w:rsidRPr="006C478C" w:rsidRDefault="005E682A" w:rsidP="005E682A">
      <w:pPr>
        <w:spacing w:line="240" w:lineRule="auto"/>
        <w:jc w:val="center"/>
        <w:rPr>
          <w:rFonts w:ascii="Helvetica Neue Light" w:hAnsi="Helvetica Neue Light" w:cs="Arial"/>
          <w:color w:val="000000"/>
          <w:shd w:val="clear" w:color="auto" w:fill="FDFDFD"/>
        </w:rPr>
      </w:pPr>
      <w:r w:rsidRPr="006C478C">
        <w:rPr>
          <w:rFonts w:ascii="Helvetica Neue Light" w:hAnsi="Helvetica Neue Light" w:cs="Arial"/>
          <w:color w:val="000000"/>
          <w:shd w:val="clear" w:color="auto" w:fill="FDFDFD"/>
        </w:rPr>
        <w:t>C.I.</w:t>
      </w:r>
      <w:r w:rsidR="00FF0FDC">
        <w:rPr>
          <w:rFonts w:ascii="Helvetica Neue Light" w:hAnsi="Helvetica Neue Light" w:cs="Arial"/>
          <w:color w:val="000000"/>
          <w:shd w:val="clear" w:color="auto" w:fill="FDFDFD"/>
        </w:rPr>
        <w:t xml:space="preserve"> o C.C. del representante legal</w:t>
      </w:r>
      <w:r w:rsidR="00290F54" w:rsidRPr="006C478C">
        <w:rPr>
          <w:rFonts w:ascii="Helvetica Neue Light" w:hAnsi="Helvetica Neue Light" w:cs="Arial"/>
          <w:color w:val="000000"/>
          <w:shd w:val="clear" w:color="auto" w:fill="FDFDFD"/>
        </w:rPr>
        <w:t>:</w:t>
      </w:r>
      <w:r w:rsidRPr="006C478C">
        <w:rPr>
          <w:rFonts w:ascii="Helvetica Neue Light" w:hAnsi="Helvetica Neue Light" w:cs="Arial"/>
          <w:color w:val="000000"/>
          <w:shd w:val="clear" w:color="auto" w:fill="FDFDFD"/>
        </w:rPr>
        <w:t xml:space="preserve"> </w:t>
      </w:r>
      <w:sdt>
        <w:sdtPr>
          <w:rPr>
            <w:rFonts w:ascii="Helvetica Neue Light" w:hAnsi="Helvetica Neue Light"/>
          </w:rPr>
          <w:id w:val="1832410903"/>
          <w:placeholder>
            <w:docPart w:val="D4A7AC5BDFC9FB4E99B343FE193CEE9C"/>
          </w:placeholder>
          <w:showingPlcHdr/>
        </w:sdtPr>
        <w:sdtEndPr/>
        <w:sdtContent>
          <w:r w:rsidRPr="006C478C">
            <w:rPr>
              <w:rStyle w:val="Textodelmarcadordeposicin"/>
              <w:rFonts w:ascii="Helvetica Neue Light" w:hAnsi="Helvetica Neue Light"/>
              <w:sz w:val="18"/>
              <w:szCs w:val="18"/>
            </w:rPr>
            <w:t>Haga clic aquí para escribir texto.</w:t>
          </w:r>
        </w:sdtContent>
      </w:sdt>
    </w:p>
    <w:p w14:paraId="747884C2" w14:textId="77777777" w:rsidR="00384621" w:rsidRPr="006C478C" w:rsidRDefault="00384621" w:rsidP="001F5CAC">
      <w:pPr>
        <w:spacing w:after="0" w:line="240" w:lineRule="auto"/>
        <w:rPr>
          <w:rFonts w:ascii="Helvetica Neue Light" w:hAnsi="Helvetica Neue Light"/>
        </w:rPr>
      </w:pPr>
    </w:p>
    <w:sectPr w:rsidR="00384621" w:rsidRPr="006C478C" w:rsidSect="006C478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720" w:bottom="568" w:left="720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30DFEB" w14:textId="77777777" w:rsidR="005A57F2" w:rsidRDefault="005A57F2" w:rsidP="009A65ED">
      <w:pPr>
        <w:spacing w:after="0" w:line="240" w:lineRule="auto"/>
      </w:pPr>
      <w:r>
        <w:separator/>
      </w:r>
    </w:p>
  </w:endnote>
  <w:endnote w:type="continuationSeparator" w:id="0">
    <w:p w14:paraId="4126C9DB" w14:textId="77777777" w:rsidR="005A57F2" w:rsidRDefault="005A57F2" w:rsidP="009A6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Medium"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5CD09" w14:textId="079275AA" w:rsidR="00D61224" w:rsidRPr="006C478C" w:rsidRDefault="006C478C" w:rsidP="006C478C">
    <w:pPr>
      <w:pStyle w:val="Piedepgina"/>
      <w:jc w:val="right"/>
      <w:rPr>
        <w:rFonts w:ascii="Helvetica Neue Light" w:hAnsi="Helvetica Neue Light"/>
        <w:sz w:val="20"/>
        <w:lang w:val="es-ES"/>
      </w:rPr>
    </w:pPr>
    <w:r w:rsidRPr="006C478C">
      <w:rPr>
        <w:rFonts w:ascii="Helvetica Neue Light" w:hAnsi="Helvetica Neue Light"/>
        <w:sz w:val="20"/>
        <w:lang w:val="es-ES"/>
      </w:rPr>
      <w:t>1/1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AB9D58" w14:textId="77777777" w:rsidR="005A57F2" w:rsidRDefault="005A57F2" w:rsidP="009A65ED">
      <w:pPr>
        <w:spacing w:after="0" w:line="240" w:lineRule="auto"/>
      </w:pPr>
      <w:r>
        <w:separator/>
      </w:r>
    </w:p>
  </w:footnote>
  <w:footnote w:type="continuationSeparator" w:id="0">
    <w:p w14:paraId="01C0CE8D" w14:textId="77777777" w:rsidR="005A57F2" w:rsidRDefault="005A57F2" w:rsidP="009A65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B7CBE" w14:textId="683F427C" w:rsidR="00776DBA" w:rsidRDefault="00776DBA">
    <w:pPr>
      <w:pStyle w:val="Encabezado"/>
    </w:pPr>
    <w:r>
      <w:rPr>
        <w:noProof/>
        <w:lang w:val="es-ES_tradnl" w:eastAsia="es-ES_tradnl"/>
      </w:rPr>
      <w:drawing>
        <wp:anchor distT="0" distB="0" distL="114300" distR="114300" simplePos="0" relativeHeight="251662336" behindDoc="1" locked="0" layoutInCell="1" allowOverlap="1" wp14:anchorId="751C1A79" wp14:editId="50C31D1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5275" cy="9399905"/>
          <wp:effectExtent l="0" t="0" r="0" b="0"/>
          <wp:wrapNone/>
          <wp:docPr id="2" name="Imagen 2" descr="Hoja-membretada-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oja-membretada-v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275" cy="9399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57F2">
      <w:rPr>
        <w:noProof/>
        <w:lang w:val="es-ES_tradnl" w:eastAsia="es-ES_tradnl"/>
      </w:rPr>
      <w:pict w14:anchorId="553433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Hoja-membretada-ver" style="position:absolute;margin-left:0;margin-top:0;width:744pt;height:1052.4pt;z-index:-251657216;mso-wrap-edited:f;mso-width-percent:0;mso-height-percent:0;mso-position-horizontal:center;mso-position-horizontal-relative:margin;mso-position-vertical:center;mso-position-vertical-relative:margin;mso-width-percent:0;mso-height-percent:0" wrapcoords="-22 0 -22 21585 21600 21585 21600 0 -22 0">
          <v:imagedata r:id="rId2" o:title="Hoja-membretada-v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B35C7A" w14:textId="53EA35DD" w:rsidR="00776DBA" w:rsidRDefault="005A57F2" w:rsidP="003F7B91">
    <w:pPr>
      <w:pStyle w:val="Encabezado"/>
      <w:tabs>
        <w:tab w:val="clear" w:pos="4252"/>
        <w:tab w:val="clear" w:pos="8504"/>
        <w:tab w:val="left" w:pos="9013"/>
      </w:tabs>
    </w:pPr>
    <w:r>
      <w:rPr>
        <w:noProof/>
      </w:rPr>
      <w:pict w14:anchorId="5B2139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Hoja-membretada-ver" style="position:absolute;margin-left:-40pt;margin-top:-77.55pt;width:598.1pt;height:846pt;z-index:-251651072;mso-wrap-edited:f;mso-width-percent:0;mso-height-percent:0;mso-position-horizontal-relative:margin;mso-position-vertical-relative:margin;mso-width-percent:0;mso-height-percent:0" wrapcoords="-26 0 -26 21582 21600 21582 21600 0 -26 0">
          <v:imagedata r:id="rId1" o:title="Hoja-membretada-ver"/>
          <w10:wrap anchorx="margin" anchory="margin"/>
        </v:shape>
      </w:pict>
    </w:r>
    <w:r w:rsidR="00776DBA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ED7602" w14:textId="7AD8C4F4" w:rsidR="00776DBA" w:rsidRDefault="00776DBA">
    <w:pPr>
      <w:pStyle w:val="Encabezado"/>
    </w:pPr>
    <w:r>
      <w:rPr>
        <w:noProof/>
        <w:lang w:val="es-ES_tradnl" w:eastAsia="es-ES_tradnl"/>
      </w:rPr>
      <w:drawing>
        <wp:anchor distT="0" distB="0" distL="114300" distR="114300" simplePos="0" relativeHeight="251663360" behindDoc="1" locked="0" layoutInCell="1" allowOverlap="1" wp14:anchorId="1C99773C" wp14:editId="45C6E8A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5275" cy="9399905"/>
          <wp:effectExtent l="0" t="0" r="0" b="0"/>
          <wp:wrapNone/>
          <wp:docPr id="1" name="Imagen 1" descr="Hoja-membretada-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oja-membretada-v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275" cy="9399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57F2">
      <w:rPr>
        <w:noProof/>
        <w:lang w:val="es-ES_tradnl" w:eastAsia="es-ES_tradnl"/>
      </w:rPr>
      <w:pict w14:anchorId="383D5C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Hoja-membretada-ver" style="position:absolute;margin-left:0;margin-top:0;width:744pt;height:1052.4pt;z-index:-251656192;mso-wrap-edited:f;mso-width-percent:0;mso-height-percent:0;mso-position-horizontal:center;mso-position-horizontal-relative:margin;mso-position-vertical:center;mso-position-vertical-relative:margin;mso-width-percent:0;mso-height-percent:0" wrapcoords="-22 0 -22 21585 21600 21585 21600 0 -22 0">
          <v:imagedata r:id="rId2" o:title="Hoja-membretada-v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424B56"/>
    <w:multiLevelType w:val="hybridMultilevel"/>
    <w:tmpl w:val="A0C4052E"/>
    <w:lvl w:ilvl="0" w:tplc="BF68733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9D7FCF"/>
    <w:multiLevelType w:val="hybridMultilevel"/>
    <w:tmpl w:val="D654EEA6"/>
    <w:lvl w:ilvl="0" w:tplc="A31AB99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A221CE"/>
    <w:multiLevelType w:val="hybridMultilevel"/>
    <w:tmpl w:val="49628EB8"/>
    <w:lvl w:ilvl="0" w:tplc="040A000F">
      <w:start w:val="1"/>
      <w:numFmt w:val="decimal"/>
      <w:lvlText w:val="%1."/>
      <w:lvlJc w:val="left"/>
      <w:pPr>
        <w:ind w:left="787" w:hanging="360"/>
      </w:pPr>
    </w:lvl>
    <w:lvl w:ilvl="1" w:tplc="040A0019" w:tentative="1">
      <w:start w:val="1"/>
      <w:numFmt w:val="lowerLetter"/>
      <w:lvlText w:val="%2."/>
      <w:lvlJc w:val="left"/>
      <w:pPr>
        <w:ind w:left="1507" w:hanging="360"/>
      </w:pPr>
    </w:lvl>
    <w:lvl w:ilvl="2" w:tplc="040A001B" w:tentative="1">
      <w:start w:val="1"/>
      <w:numFmt w:val="lowerRoman"/>
      <w:lvlText w:val="%3."/>
      <w:lvlJc w:val="right"/>
      <w:pPr>
        <w:ind w:left="2227" w:hanging="180"/>
      </w:pPr>
    </w:lvl>
    <w:lvl w:ilvl="3" w:tplc="040A000F" w:tentative="1">
      <w:start w:val="1"/>
      <w:numFmt w:val="decimal"/>
      <w:lvlText w:val="%4."/>
      <w:lvlJc w:val="left"/>
      <w:pPr>
        <w:ind w:left="2947" w:hanging="360"/>
      </w:pPr>
    </w:lvl>
    <w:lvl w:ilvl="4" w:tplc="040A0019" w:tentative="1">
      <w:start w:val="1"/>
      <w:numFmt w:val="lowerLetter"/>
      <w:lvlText w:val="%5."/>
      <w:lvlJc w:val="left"/>
      <w:pPr>
        <w:ind w:left="3667" w:hanging="360"/>
      </w:pPr>
    </w:lvl>
    <w:lvl w:ilvl="5" w:tplc="040A001B" w:tentative="1">
      <w:start w:val="1"/>
      <w:numFmt w:val="lowerRoman"/>
      <w:lvlText w:val="%6."/>
      <w:lvlJc w:val="right"/>
      <w:pPr>
        <w:ind w:left="4387" w:hanging="180"/>
      </w:pPr>
    </w:lvl>
    <w:lvl w:ilvl="6" w:tplc="040A000F" w:tentative="1">
      <w:start w:val="1"/>
      <w:numFmt w:val="decimal"/>
      <w:lvlText w:val="%7."/>
      <w:lvlJc w:val="left"/>
      <w:pPr>
        <w:ind w:left="5107" w:hanging="360"/>
      </w:pPr>
    </w:lvl>
    <w:lvl w:ilvl="7" w:tplc="040A0019" w:tentative="1">
      <w:start w:val="1"/>
      <w:numFmt w:val="lowerLetter"/>
      <w:lvlText w:val="%8."/>
      <w:lvlJc w:val="left"/>
      <w:pPr>
        <w:ind w:left="5827" w:hanging="360"/>
      </w:pPr>
    </w:lvl>
    <w:lvl w:ilvl="8" w:tplc="040A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3" w15:restartNumberingAfterBreak="0">
    <w:nsid w:val="757D7D53"/>
    <w:multiLevelType w:val="hybridMultilevel"/>
    <w:tmpl w:val="2F94CEE8"/>
    <w:lvl w:ilvl="0" w:tplc="DA765AF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proofState w:spelling="clean" w:grammar="clean"/>
  <w:attachedTemplate r:id="rId1"/>
  <w:documentProtection w:edit="forms" w:enforcement="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394"/>
    <w:rsid w:val="000007C8"/>
    <w:rsid w:val="00000FE6"/>
    <w:rsid w:val="00031A9C"/>
    <w:rsid w:val="000367E4"/>
    <w:rsid w:val="00050794"/>
    <w:rsid w:val="00064FDC"/>
    <w:rsid w:val="000679A8"/>
    <w:rsid w:val="000717E2"/>
    <w:rsid w:val="00081D7D"/>
    <w:rsid w:val="000845F4"/>
    <w:rsid w:val="00084661"/>
    <w:rsid w:val="000A6AEB"/>
    <w:rsid w:val="000B17B4"/>
    <w:rsid w:val="000C4090"/>
    <w:rsid w:val="000D6610"/>
    <w:rsid w:val="000E29CB"/>
    <w:rsid w:val="000E40A5"/>
    <w:rsid w:val="000F20C2"/>
    <w:rsid w:val="000F6BBA"/>
    <w:rsid w:val="001126F0"/>
    <w:rsid w:val="00123A91"/>
    <w:rsid w:val="00141EDC"/>
    <w:rsid w:val="0015217A"/>
    <w:rsid w:val="00183B5F"/>
    <w:rsid w:val="001A36C1"/>
    <w:rsid w:val="001A4EB6"/>
    <w:rsid w:val="001C06EE"/>
    <w:rsid w:val="001C4228"/>
    <w:rsid w:val="001C46E6"/>
    <w:rsid w:val="001D090F"/>
    <w:rsid w:val="001D4198"/>
    <w:rsid w:val="001D5E21"/>
    <w:rsid w:val="001D75CC"/>
    <w:rsid w:val="001F5CAC"/>
    <w:rsid w:val="00200FF3"/>
    <w:rsid w:val="00233D4A"/>
    <w:rsid w:val="00243009"/>
    <w:rsid w:val="00252608"/>
    <w:rsid w:val="00253D14"/>
    <w:rsid w:val="00266FD4"/>
    <w:rsid w:val="00276A18"/>
    <w:rsid w:val="00277EB5"/>
    <w:rsid w:val="00281C3A"/>
    <w:rsid w:val="002875AD"/>
    <w:rsid w:val="00290F54"/>
    <w:rsid w:val="002B36FD"/>
    <w:rsid w:val="002C28A0"/>
    <w:rsid w:val="002C43B7"/>
    <w:rsid w:val="002D17A3"/>
    <w:rsid w:val="002E0B0D"/>
    <w:rsid w:val="002F4DD6"/>
    <w:rsid w:val="0030215E"/>
    <w:rsid w:val="0030403B"/>
    <w:rsid w:val="003063FE"/>
    <w:rsid w:val="003161A9"/>
    <w:rsid w:val="003179C7"/>
    <w:rsid w:val="00332481"/>
    <w:rsid w:val="00346216"/>
    <w:rsid w:val="00351BE1"/>
    <w:rsid w:val="003715BE"/>
    <w:rsid w:val="00372C47"/>
    <w:rsid w:val="00375B6A"/>
    <w:rsid w:val="0037702F"/>
    <w:rsid w:val="00384621"/>
    <w:rsid w:val="00390CA5"/>
    <w:rsid w:val="00392573"/>
    <w:rsid w:val="00392918"/>
    <w:rsid w:val="003B088A"/>
    <w:rsid w:val="003B31C6"/>
    <w:rsid w:val="003B3BC6"/>
    <w:rsid w:val="003C0A98"/>
    <w:rsid w:val="003C2B83"/>
    <w:rsid w:val="003C7926"/>
    <w:rsid w:val="003D1CD8"/>
    <w:rsid w:val="003D7EBF"/>
    <w:rsid w:val="003F7B91"/>
    <w:rsid w:val="004010E5"/>
    <w:rsid w:val="00404BEC"/>
    <w:rsid w:val="004102D2"/>
    <w:rsid w:val="00421BFA"/>
    <w:rsid w:val="0042670A"/>
    <w:rsid w:val="004334D0"/>
    <w:rsid w:val="004475E9"/>
    <w:rsid w:val="00450B3B"/>
    <w:rsid w:val="00452C25"/>
    <w:rsid w:val="0045560F"/>
    <w:rsid w:val="00460469"/>
    <w:rsid w:val="00467D94"/>
    <w:rsid w:val="004764FC"/>
    <w:rsid w:val="00480A8E"/>
    <w:rsid w:val="00490545"/>
    <w:rsid w:val="004A4CF5"/>
    <w:rsid w:val="004B648E"/>
    <w:rsid w:val="004C2F2E"/>
    <w:rsid w:val="00510F75"/>
    <w:rsid w:val="00517EF9"/>
    <w:rsid w:val="00527C47"/>
    <w:rsid w:val="005347E0"/>
    <w:rsid w:val="00590B4A"/>
    <w:rsid w:val="005A2AFE"/>
    <w:rsid w:val="005A3C11"/>
    <w:rsid w:val="005A57F2"/>
    <w:rsid w:val="005B624C"/>
    <w:rsid w:val="005D1515"/>
    <w:rsid w:val="005D1618"/>
    <w:rsid w:val="005D1F15"/>
    <w:rsid w:val="005D23B9"/>
    <w:rsid w:val="005D480A"/>
    <w:rsid w:val="005E682A"/>
    <w:rsid w:val="00607CC1"/>
    <w:rsid w:val="00616D90"/>
    <w:rsid w:val="00620795"/>
    <w:rsid w:val="00636C8F"/>
    <w:rsid w:val="00646583"/>
    <w:rsid w:val="00647A02"/>
    <w:rsid w:val="00660556"/>
    <w:rsid w:val="0067797D"/>
    <w:rsid w:val="006864FD"/>
    <w:rsid w:val="00697EC1"/>
    <w:rsid w:val="006B5315"/>
    <w:rsid w:val="006C478C"/>
    <w:rsid w:val="006C7728"/>
    <w:rsid w:val="006E6D71"/>
    <w:rsid w:val="007130C4"/>
    <w:rsid w:val="0076444F"/>
    <w:rsid w:val="00776DBA"/>
    <w:rsid w:val="007779D3"/>
    <w:rsid w:val="007813FC"/>
    <w:rsid w:val="007834B6"/>
    <w:rsid w:val="00796483"/>
    <w:rsid w:val="007A1EAF"/>
    <w:rsid w:val="007B49FE"/>
    <w:rsid w:val="007B5A6C"/>
    <w:rsid w:val="007C74A2"/>
    <w:rsid w:val="007E4662"/>
    <w:rsid w:val="00810782"/>
    <w:rsid w:val="0081597A"/>
    <w:rsid w:val="00822983"/>
    <w:rsid w:val="00822FE3"/>
    <w:rsid w:val="00831B74"/>
    <w:rsid w:val="008426A3"/>
    <w:rsid w:val="00845032"/>
    <w:rsid w:val="00874CE7"/>
    <w:rsid w:val="00875976"/>
    <w:rsid w:val="00883940"/>
    <w:rsid w:val="00897C47"/>
    <w:rsid w:val="008A6376"/>
    <w:rsid w:val="008B701E"/>
    <w:rsid w:val="008C1415"/>
    <w:rsid w:val="008D3B1A"/>
    <w:rsid w:val="008E482B"/>
    <w:rsid w:val="008E59BB"/>
    <w:rsid w:val="008F02A0"/>
    <w:rsid w:val="008F31D3"/>
    <w:rsid w:val="00920E2D"/>
    <w:rsid w:val="00926F82"/>
    <w:rsid w:val="009305D4"/>
    <w:rsid w:val="00942A2D"/>
    <w:rsid w:val="00961E5F"/>
    <w:rsid w:val="00972091"/>
    <w:rsid w:val="00977D3E"/>
    <w:rsid w:val="0098506F"/>
    <w:rsid w:val="009A15B4"/>
    <w:rsid w:val="009A1CDE"/>
    <w:rsid w:val="009A65ED"/>
    <w:rsid w:val="009B1D73"/>
    <w:rsid w:val="009C3B3C"/>
    <w:rsid w:val="009F0DCC"/>
    <w:rsid w:val="009F246C"/>
    <w:rsid w:val="009F3F19"/>
    <w:rsid w:val="00A15EE0"/>
    <w:rsid w:val="00A20B52"/>
    <w:rsid w:val="00A247D1"/>
    <w:rsid w:val="00A24A32"/>
    <w:rsid w:val="00A30D55"/>
    <w:rsid w:val="00A34D96"/>
    <w:rsid w:val="00A4298C"/>
    <w:rsid w:val="00A935F3"/>
    <w:rsid w:val="00AA0361"/>
    <w:rsid w:val="00AA3D2F"/>
    <w:rsid w:val="00AA48D7"/>
    <w:rsid w:val="00B109E3"/>
    <w:rsid w:val="00B15780"/>
    <w:rsid w:val="00B159C2"/>
    <w:rsid w:val="00B20503"/>
    <w:rsid w:val="00B23218"/>
    <w:rsid w:val="00B36054"/>
    <w:rsid w:val="00B44AFB"/>
    <w:rsid w:val="00B5468B"/>
    <w:rsid w:val="00B704E2"/>
    <w:rsid w:val="00B774C1"/>
    <w:rsid w:val="00B87FA6"/>
    <w:rsid w:val="00B920FE"/>
    <w:rsid w:val="00B93247"/>
    <w:rsid w:val="00BA1492"/>
    <w:rsid w:val="00BA3C98"/>
    <w:rsid w:val="00BB37DD"/>
    <w:rsid w:val="00BC258F"/>
    <w:rsid w:val="00BD2DD9"/>
    <w:rsid w:val="00BD6004"/>
    <w:rsid w:val="00BE385A"/>
    <w:rsid w:val="00BE6A67"/>
    <w:rsid w:val="00BF042F"/>
    <w:rsid w:val="00BF0C54"/>
    <w:rsid w:val="00C13A80"/>
    <w:rsid w:val="00C17CF7"/>
    <w:rsid w:val="00C237EC"/>
    <w:rsid w:val="00C2433B"/>
    <w:rsid w:val="00C270F0"/>
    <w:rsid w:val="00C3113B"/>
    <w:rsid w:val="00C34F1C"/>
    <w:rsid w:val="00C35014"/>
    <w:rsid w:val="00C35ED8"/>
    <w:rsid w:val="00C42E41"/>
    <w:rsid w:val="00C4656A"/>
    <w:rsid w:val="00C51447"/>
    <w:rsid w:val="00C63D86"/>
    <w:rsid w:val="00C822BF"/>
    <w:rsid w:val="00C8288B"/>
    <w:rsid w:val="00C85533"/>
    <w:rsid w:val="00CA0174"/>
    <w:rsid w:val="00CA5394"/>
    <w:rsid w:val="00CA6801"/>
    <w:rsid w:val="00CA70DD"/>
    <w:rsid w:val="00CC0F86"/>
    <w:rsid w:val="00CD2E1E"/>
    <w:rsid w:val="00CD385D"/>
    <w:rsid w:val="00CF02A9"/>
    <w:rsid w:val="00D02922"/>
    <w:rsid w:val="00D0346E"/>
    <w:rsid w:val="00D12C99"/>
    <w:rsid w:val="00D235A1"/>
    <w:rsid w:val="00D43434"/>
    <w:rsid w:val="00D4775F"/>
    <w:rsid w:val="00D50028"/>
    <w:rsid w:val="00D547DE"/>
    <w:rsid w:val="00D61224"/>
    <w:rsid w:val="00D85738"/>
    <w:rsid w:val="00D94274"/>
    <w:rsid w:val="00DA7F33"/>
    <w:rsid w:val="00DB0426"/>
    <w:rsid w:val="00DB1EDE"/>
    <w:rsid w:val="00DB28E5"/>
    <w:rsid w:val="00DC40F2"/>
    <w:rsid w:val="00DF2232"/>
    <w:rsid w:val="00DF57C5"/>
    <w:rsid w:val="00E103AE"/>
    <w:rsid w:val="00E11790"/>
    <w:rsid w:val="00E21F51"/>
    <w:rsid w:val="00E30EEF"/>
    <w:rsid w:val="00E37109"/>
    <w:rsid w:val="00E418A8"/>
    <w:rsid w:val="00E4301C"/>
    <w:rsid w:val="00E51E64"/>
    <w:rsid w:val="00E53D99"/>
    <w:rsid w:val="00E63379"/>
    <w:rsid w:val="00E6624E"/>
    <w:rsid w:val="00E7363A"/>
    <w:rsid w:val="00E74550"/>
    <w:rsid w:val="00E82341"/>
    <w:rsid w:val="00E86862"/>
    <w:rsid w:val="00E91583"/>
    <w:rsid w:val="00EA0B73"/>
    <w:rsid w:val="00EA113C"/>
    <w:rsid w:val="00EA5B27"/>
    <w:rsid w:val="00EB73B3"/>
    <w:rsid w:val="00EB772B"/>
    <w:rsid w:val="00ED3BE4"/>
    <w:rsid w:val="00ED55FF"/>
    <w:rsid w:val="00ED72E0"/>
    <w:rsid w:val="00F1038F"/>
    <w:rsid w:val="00F45837"/>
    <w:rsid w:val="00F51A7F"/>
    <w:rsid w:val="00F71935"/>
    <w:rsid w:val="00F93C14"/>
    <w:rsid w:val="00F963AC"/>
    <w:rsid w:val="00F969F0"/>
    <w:rsid w:val="00FC1F6C"/>
    <w:rsid w:val="00FC6656"/>
    <w:rsid w:val="00FE7B71"/>
    <w:rsid w:val="00FF03C8"/>
    <w:rsid w:val="00FF0F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,"/>
  <w14:docId w14:val="5132F7F1"/>
  <w15:docId w15:val="{FF48091C-06CB-D642-99B9-818C7CE42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A5B27"/>
    <w:rPr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430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E4301C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3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301C"/>
    <w:rPr>
      <w:rFonts w:ascii="Tahoma" w:hAnsi="Tahoma" w:cs="Tahoma"/>
      <w:sz w:val="16"/>
      <w:szCs w:val="16"/>
      <w:lang w:val="es-EC"/>
    </w:rPr>
  </w:style>
  <w:style w:type="paragraph" w:styleId="Encabezado">
    <w:name w:val="header"/>
    <w:basedOn w:val="Normal"/>
    <w:link w:val="EncabezadoCar"/>
    <w:uiPriority w:val="99"/>
    <w:unhideWhenUsed/>
    <w:rsid w:val="009A65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65ED"/>
    <w:rPr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9A65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65ED"/>
    <w:rPr>
      <w:lang w:val="es-EC"/>
    </w:rPr>
  </w:style>
  <w:style w:type="paragraph" w:styleId="Prrafodelista">
    <w:name w:val="List Paragraph"/>
    <w:basedOn w:val="Normal"/>
    <w:uiPriority w:val="34"/>
    <w:qFormat/>
    <w:rsid w:val="008E59BB"/>
    <w:pPr>
      <w:ind w:left="720"/>
      <w:contextualSpacing/>
    </w:pPr>
  </w:style>
  <w:style w:type="character" w:customStyle="1" w:styleId="Estilo1">
    <w:name w:val="Estilo1"/>
    <w:basedOn w:val="Fuentedeprrafopredeter"/>
    <w:uiPriority w:val="1"/>
    <w:rsid w:val="00141EDC"/>
    <w:rPr>
      <w:sz w:val="22"/>
    </w:rPr>
  </w:style>
  <w:style w:type="character" w:customStyle="1" w:styleId="servicesbreadcrumb">
    <w:name w:val="servicesbreadcrumb"/>
    <w:basedOn w:val="Fuentedeprrafopredeter"/>
    <w:rsid w:val="00DF22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8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Planificaci&#243;n\Documents\2017%20CONTROL%20T&#201;CNICO\INSTRUCTIVO%20CERTIFICACI&#211;N%20ORIGEN%20NACIONA%20INDEPENDIENTE\ANEXO%203_FORMULARIO_ORIGEN%20NACIONAL%20INDEPENDIENT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6E52AB023EC4E4D89A50C8077C5B0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721F32-FEA7-9447-ACDB-1E3416F9D7E3}"/>
      </w:docPartPr>
      <w:docPartBody>
        <w:p w:rsidR="002F697E" w:rsidRDefault="002F697E" w:rsidP="002F697E">
          <w:pPr>
            <w:pStyle w:val="B6E52AB023EC4E4D89A50C8077C5B073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D4A7AC5BDFC9FB4E99B343FE193CE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11E77E-0454-294F-9D42-EC5F3F95FECA}"/>
      </w:docPartPr>
      <w:docPartBody>
        <w:p w:rsidR="002F697E" w:rsidRDefault="002F697E" w:rsidP="002F697E">
          <w:pPr>
            <w:pStyle w:val="D4A7AC5BDFC9FB4E99B343FE193CEE9C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2674A219F8FDE144B4F3E2FC4DA1D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810BEE-B830-104E-860B-263B474996DA}"/>
      </w:docPartPr>
      <w:docPartBody>
        <w:p w:rsidR="00E50B76" w:rsidRDefault="00A52F22" w:rsidP="00A52F22">
          <w:pPr>
            <w:pStyle w:val="2674A219F8FDE144B4F3E2FC4DA1D7D7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A7A007E7CEA31B439B8E65E2C625D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24C8EB-C35C-7040-BE7A-492E1C69964C}"/>
      </w:docPartPr>
      <w:docPartBody>
        <w:p w:rsidR="00E50B76" w:rsidRDefault="00A52F22" w:rsidP="00A52F22">
          <w:pPr>
            <w:pStyle w:val="A7A007E7CEA31B439B8E65E2C625DA6E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9BCD522239AD674ABF0ECFA65CCC7F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0AB979-AA44-104E-9A29-CAAE02D6C187}"/>
      </w:docPartPr>
      <w:docPartBody>
        <w:p w:rsidR="00E50B76" w:rsidRDefault="00A52F22" w:rsidP="00A52F22">
          <w:pPr>
            <w:pStyle w:val="9BCD522239AD674ABF0ECFA65CCC7F2F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67322345E0075647BA63352926892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EAE16-48AA-044F-BAA6-A6D551FF9E16}"/>
      </w:docPartPr>
      <w:docPartBody>
        <w:p w:rsidR="004A0992" w:rsidRDefault="006B0D1C" w:rsidP="006B0D1C">
          <w:pPr>
            <w:pStyle w:val="67322345E0075647BA63352926892EBA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010CA3C23155964A9A8EA923FE1C4E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1E9FD2-F26A-A648-A7C3-0ED086B0CB3A}"/>
      </w:docPartPr>
      <w:docPartBody>
        <w:p w:rsidR="004A0992" w:rsidRDefault="006B0D1C" w:rsidP="006B0D1C">
          <w:pPr>
            <w:pStyle w:val="010CA3C23155964A9A8EA923FE1C4E7B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6FBB1BBF8B0C0E45B995D415F340FA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9B09EE-8479-9340-AF5D-A4CE0A1D0C58}"/>
      </w:docPartPr>
      <w:docPartBody>
        <w:p w:rsidR="005D36D4" w:rsidRDefault="00BF1194" w:rsidP="00BF1194">
          <w:pPr>
            <w:pStyle w:val="6FBB1BBF8B0C0E45B995D415F340FA56"/>
          </w:pPr>
          <w:r w:rsidRPr="006539B1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C13949F5B5E1D144B294AD347F9FB0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79861D-1939-9A4C-9627-5E1FB4F1D0F1}"/>
      </w:docPartPr>
      <w:docPartBody>
        <w:p w:rsidR="00A03D8C" w:rsidRDefault="00C85F08" w:rsidP="00C85F08">
          <w:pPr>
            <w:pStyle w:val="C13949F5B5E1D144B294AD347F9FB0CA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A143857BF093CF4DAD98241AA6667A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6B8DDA-4128-7946-96FF-EDDDF3894D1C}"/>
      </w:docPartPr>
      <w:docPartBody>
        <w:p w:rsidR="00A03D8C" w:rsidRDefault="00C85F08" w:rsidP="00C85F08">
          <w:pPr>
            <w:pStyle w:val="A143857BF093CF4DAD98241AA6667A7C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4D64A3F6310D8345977105873A2AFD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35B744-FE14-B845-BE8E-8D4833228413}"/>
      </w:docPartPr>
      <w:docPartBody>
        <w:p w:rsidR="00A03D8C" w:rsidRDefault="00C85F08" w:rsidP="00C85F08">
          <w:pPr>
            <w:pStyle w:val="4D64A3F6310D8345977105873A2AFD1D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C3FFBB5A39A4A241B781EE65BB31ED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CD46B5-4B72-9D49-AA80-EB90853C5B18}"/>
      </w:docPartPr>
      <w:docPartBody>
        <w:p w:rsidR="00A03D8C" w:rsidRDefault="00C85F08" w:rsidP="00C85F08">
          <w:pPr>
            <w:pStyle w:val="C3FFBB5A39A4A241B781EE65BB31ED02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E70CDFD915680C43A329EA326D9227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EB914C-38F9-9D49-AFAF-C94CEB8C4AE0}"/>
      </w:docPartPr>
      <w:docPartBody>
        <w:p w:rsidR="00A03D8C" w:rsidRDefault="00C85F08" w:rsidP="00C85F08">
          <w:pPr>
            <w:pStyle w:val="E70CDFD915680C43A329EA326D922768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475BD3B411DF8A489DD8A9CA759CE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398D3A-9CE6-B849-AEC6-18D02276AED0}"/>
      </w:docPartPr>
      <w:docPartBody>
        <w:p w:rsidR="00A03D8C" w:rsidRDefault="00C85F08" w:rsidP="00C85F08">
          <w:pPr>
            <w:pStyle w:val="475BD3B411DF8A489DD8A9CA759CE75D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A867C007B193C546A1C9AA21337CC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357496-C736-0243-9F95-53DAA49FE138}"/>
      </w:docPartPr>
      <w:docPartBody>
        <w:p w:rsidR="00A03D8C" w:rsidRDefault="00C85F08" w:rsidP="00C85F08">
          <w:pPr>
            <w:pStyle w:val="A867C007B193C546A1C9AA21337CCEBA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C914EA25A10F8C47B5CC5776C9D848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4AA8C6-1020-AE44-AB37-44525927017F}"/>
      </w:docPartPr>
      <w:docPartBody>
        <w:p w:rsidR="00A03D8C" w:rsidRDefault="00C85F08" w:rsidP="00C85F08">
          <w:pPr>
            <w:pStyle w:val="C914EA25A10F8C47B5CC5776C9D84807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5F9620BACCEEE64792AACC7FD74CE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89C4DB-7C01-644E-910E-B84030AABF55}"/>
      </w:docPartPr>
      <w:docPartBody>
        <w:p w:rsidR="00A03D8C" w:rsidRDefault="00C85F08" w:rsidP="00C85F08">
          <w:pPr>
            <w:pStyle w:val="5F9620BACCEEE64792AACC7FD74CEE6D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584953FC07C58B47AD45E8C75BE025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7732CA-88C7-5142-B8D0-54EF0BFC5269}"/>
      </w:docPartPr>
      <w:docPartBody>
        <w:p w:rsidR="00A03D8C" w:rsidRDefault="00C85F08" w:rsidP="00C85F08">
          <w:pPr>
            <w:pStyle w:val="584953FC07C58B47AD45E8C75BE0254B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5394963BB058F14B8284880A74B85F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871032-DBB6-4A42-9BA1-D04A1086DBA5}"/>
      </w:docPartPr>
      <w:docPartBody>
        <w:p w:rsidR="00A03D8C" w:rsidRDefault="00C85F08" w:rsidP="00C85F08">
          <w:pPr>
            <w:pStyle w:val="5394963BB058F14B8284880A74B85FAB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Medium"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D7F8C"/>
    <w:rsid w:val="00044C9D"/>
    <w:rsid w:val="000763F3"/>
    <w:rsid w:val="0011658E"/>
    <w:rsid w:val="00167B59"/>
    <w:rsid w:val="001A005E"/>
    <w:rsid w:val="002331AF"/>
    <w:rsid w:val="002F3B90"/>
    <w:rsid w:val="002F697E"/>
    <w:rsid w:val="00321F54"/>
    <w:rsid w:val="00331777"/>
    <w:rsid w:val="00382E9C"/>
    <w:rsid w:val="004A0992"/>
    <w:rsid w:val="004A655B"/>
    <w:rsid w:val="004C6DC4"/>
    <w:rsid w:val="005124B9"/>
    <w:rsid w:val="005C7DBB"/>
    <w:rsid w:val="005D36D4"/>
    <w:rsid w:val="006B0D1C"/>
    <w:rsid w:val="007010B0"/>
    <w:rsid w:val="0071372B"/>
    <w:rsid w:val="00737885"/>
    <w:rsid w:val="007507BF"/>
    <w:rsid w:val="00951E78"/>
    <w:rsid w:val="00993B2A"/>
    <w:rsid w:val="009959C5"/>
    <w:rsid w:val="00A03D8C"/>
    <w:rsid w:val="00A30903"/>
    <w:rsid w:val="00A52F22"/>
    <w:rsid w:val="00A77878"/>
    <w:rsid w:val="00A956D8"/>
    <w:rsid w:val="00AA5F20"/>
    <w:rsid w:val="00B203DE"/>
    <w:rsid w:val="00B31487"/>
    <w:rsid w:val="00BD7F8C"/>
    <w:rsid w:val="00BF1194"/>
    <w:rsid w:val="00C068B3"/>
    <w:rsid w:val="00C85F08"/>
    <w:rsid w:val="00C93326"/>
    <w:rsid w:val="00CB571B"/>
    <w:rsid w:val="00CD69D8"/>
    <w:rsid w:val="00D07E10"/>
    <w:rsid w:val="00D305DA"/>
    <w:rsid w:val="00D926D5"/>
    <w:rsid w:val="00E17F8A"/>
    <w:rsid w:val="00E50B76"/>
    <w:rsid w:val="00E71D8E"/>
    <w:rsid w:val="00E8149C"/>
    <w:rsid w:val="00EB47F9"/>
    <w:rsid w:val="00EE3A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165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85F08"/>
    <w:rPr>
      <w:color w:val="808080"/>
    </w:rPr>
  </w:style>
  <w:style w:type="paragraph" w:customStyle="1" w:styleId="C787F4D5C12945958275EC6DC44FF76C">
    <w:name w:val="C787F4D5C12945958275EC6DC44FF76C"/>
    <w:rsid w:val="0011658E"/>
  </w:style>
  <w:style w:type="paragraph" w:customStyle="1" w:styleId="1346B9DA67EA406B8EC72B01BEC7428E">
    <w:name w:val="1346B9DA67EA406B8EC72B01BEC7428E"/>
    <w:rsid w:val="0011658E"/>
  </w:style>
  <w:style w:type="paragraph" w:customStyle="1" w:styleId="D48B78BA59304391A27962A43421EF64">
    <w:name w:val="D48B78BA59304391A27962A43421EF64"/>
    <w:rsid w:val="0011658E"/>
  </w:style>
  <w:style w:type="paragraph" w:customStyle="1" w:styleId="B7C07A82DE7F4FFD94435CB4535CC40F">
    <w:name w:val="B7C07A82DE7F4FFD94435CB4535CC40F"/>
    <w:rsid w:val="0011658E"/>
  </w:style>
  <w:style w:type="paragraph" w:customStyle="1" w:styleId="F53A35E6664848978E95535C1D11C981">
    <w:name w:val="F53A35E6664848978E95535C1D11C981"/>
    <w:rsid w:val="0011658E"/>
  </w:style>
  <w:style w:type="paragraph" w:customStyle="1" w:styleId="9E626E45202F414F9108243F6FBA8309">
    <w:name w:val="9E626E45202F414F9108243F6FBA8309"/>
    <w:rsid w:val="0011658E"/>
  </w:style>
  <w:style w:type="paragraph" w:customStyle="1" w:styleId="EE2139BB3E06499E9166BC5DF14926E2">
    <w:name w:val="EE2139BB3E06499E9166BC5DF14926E2"/>
    <w:rsid w:val="0011658E"/>
  </w:style>
  <w:style w:type="paragraph" w:customStyle="1" w:styleId="10845DBE96C342C285CCD6E528AB26B1">
    <w:name w:val="10845DBE96C342C285CCD6E528AB26B1"/>
    <w:rsid w:val="0011658E"/>
  </w:style>
  <w:style w:type="paragraph" w:customStyle="1" w:styleId="C9EB919AA7764D60BD3F28BD014DE7B7">
    <w:name w:val="C9EB919AA7764D60BD3F28BD014DE7B7"/>
    <w:rsid w:val="0011658E"/>
  </w:style>
  <w:style w:type="paragraph" w:customStyle="1" w:styleId="E694B6157C0C4C948C2437A9CE6F7768">
    <w:name w:val="E694B6157C0C4C948C2437A9CE6F7768"/>
    <w:rsid w:val="0011658E"/>
  </w:style>
  <w:style w:type="paragraph" w:customStyle="1" w:styleId="8EA7BCBD6D4F4D9FB19648B5497E1FFA">
    <w:name w:val="8EA7BCBD6D4F4D9FB19648B5497E1FFA"/>
    <w:rsid w:val="0011658E"/>
  </w:style>
  <w:style w:type="paragraph" w:customStyle="1" w:styleId="F06953C0255E4A878B0FAD5074B3769E">
    <w:name w:val="F06953C0255E4A878B0FAD5074B3769E"/>
    <w:rsid w:val="0011658E"/>
  </w:style>
  <w:style w:type="paragraph" w:customStyle="1" w:styleId="EAC835B73CA34578A6D27B6F3ED0DE79">
    <w:name w:val="EAC835B73CA34578A6D27B6F3ED0DE79"/>
    <w:rsid w:val="0011658E"/>
  </w:style>
  <w:style w:type="paragraph" w:customStyle="1" w:styleId="F30997EEEDF24ADEA4D3F61978915057">
    <w:name w:val="F30997EEEDF24ADEA4D3F61978915057"/>
    <w:rsid w:val="0011658E"/>
  </w:style>
  <w:style w:type="paragraph" w:customStyle="1" w:styleId="B9DF7B1A46DF4B969903E92B2F1AAD2C">
    <w:name w:val="B9DF7B1A46DF4B969903E92B2F1AAD2C"/>
    <w:rsid w:val="0011658E"/>
  </w:style>
  <w:style w:type="paragraph" w:customStyle="1" w:styleId="881B1BE5CDEC4F929C56A71ED40075B3">
    <w:name w:val="881B1BE5CDEC4F929C56A71ED40075B3"/>
    <w:rsid w:val="0011658E"/>
  </w:style>
  <w:style w:type="paragraph" w:customStyle="1" w:styleId="CE75B8F21FC74AEA8D63FF00918B8B8F">
    <w:name w:val="CE75B8F21FC74AEA8D63FF00918B8B8F"/>
    <w:rsid w:val="0011658E"/>
  </w:style>
  <w:style w:type="paragraph" w:customStyle="1" w:styleId="384FFEAA9F424136AC2511107FB2F836">
    <w:name w:val="384FFEAA9F424136AC2511107FB2F836"/>
    <w:rsid w:val="0011658E"/>
  </w:style>
  <w:style w:type="paragraph" w:customStyle="1" w:styleId="69AFC006173C49BFBED48E3FEF5D304E">
    <w:name w:val="69AFC006173C49BFBED48E3FEF5D304E"/>
    <w:rsid w:val="0011658E"/>
  </w:style>
  <w:style w:type="paragraph" w:customStyle="1" w:styleId="9CEBA39EB6CC4045AF7BCA6D12564F93">
    <w:name w:val="9CEBA39EB6CC4045AF7BCA6D12564F93"/>
    <w:rsid w:val="0011658E"/>
  </w:style>
  <w:style w:type="paragraph" w:customStyle="1" w:styleId="1E8405E3678D49F6950169CE85D77309">
    <w:name w:val="1E8405E3678D49F6950169CE85D77309"/>
    <w:rsid w:val="0011658E"/>
  </w:style>
  <w:style w:type="paragraph" w:customStyle="1" w:styleId="537EA4D083B74902AA851A8C7EB14E51">
    <w:name w:val="537EA4D083B74902AA851A8C7EB14E51"/>
    <w:rsid w:val="0011658E"/>
  </w:style>
  <w:style w:type="paragraph" w:customStyle="1" w:styleId="4DD2A450278F4CC399A538AC1E215C45">
    <w:name w:val="4DD2A450278F4CC399A538AC1E215C45"/>
    <w:rsid w:val="0011658E"/>
  </w:style>
  <w:style w:type="paragraph" w:customStyle="1" w:styleId="DF25207A81BC479B915B2CDCE95697C3">
    <w:name w:val="DF25207A81BC479B915B2CDCE95697C3"/>
    <w:rsid w:val="0011658E"/>
  </w:style>
  <w:style w:type="paragraph" w:customStyle="1" w:styleId="99EB8A390A744832828ABB4B87735DB2">
    <w:name w:val="99EB8A390A744832828ABB4B87735DB2"/>
    <w:rsid w:val="0011658E"/>
  </w:style>
  <w:style w:type="paragraph" w:customStyle="1" w:styleId="63D9D8B36035438C9CD53877B2F44870">
    <w:name w:val="63D9D8B36035438C9CD53877B2F44870"/>
    <w:rsid w:val="0011658E"/>
  </w:style>
  <w:style w:type="paragraph" w:customStyle="1" w:styleId="8D85583ABBC24E7DAED6C250D9B6378E">
    <w:name w:val="8D85583ABBC24E7DAED6C250D9B6378E"/>
    <w:rsid w:val="0011658E"/>
  </w:style>
  <w:style w:type="paragraph" w:customStyle="1" w:styleId="91661C725AC0434AAB8622DAD5E06BCA">
    <w:name w:val="91661C725AC0434AAB8622DAD5E06BCA"/>
    <w:rsid w:val="0011658E"/>
  </w:style>
  <w:style w:type="paragraph" w:customStyle="1" w:styleId="A61D20DF86854FDBB5C55F4A3B9E1214">
    <w:name w:val="A61D20DF86854FDBB5C55F4A3B9E1214"/>
    <w:rsid w:val="0011658E"/>
  </w:style>
  <w:style w:type="paragraph" w:customStyle="1" w:styleId="10A69594866D4F4B917637C276AC0638">
    <w:name w:val="10A69594866D4F4B917637C276AC0638"/>
    <w:rsid w:val="0011658E"/>
  </w:style>
  <w:style w:type="paragraph" w:customStyle="1" w:styleId="DC96C82C57554AF294BC0280813E2AAB">
    <w:name w:val="DC96C82C57554AF294BC0280813E2AAB"/>
    <w:rsid w:val="0011658E"/>
  </w:style>
  <w:style w:type="paragraph" w:customStyle="1" w:styleId="8205957F452741C580BDFF98FAD3C3D4">
    <w:name w:val="8205957F452741C580BDFF98FAD3C3D4"/>
    <w:rsid w:val="0011658E"/>
  </w:style>
  <w:style w:type="paragraph" w:customStyle="1" w:styleId="74A18A3B730649AD8E426BB361477142">
    <w:name w:val="74A18A3B730649AD8E426BB361477142"/>
    <w:rsid w:val="0011658E"/>
  </w:style>
  <w:style w:type="paragraph" w:customStyle="1" w:styleId="B9EBB050BF804C0080E217608896CB26">
    <w:name w:val="B9EBB050BF804C0080E217608896CB26"/>
    <w:rsid w:val="0011658E"/>
  </w:style>
  <w:style w:type="paragraph" w:customStyle="1" w:styleId="E9342A2CC8AD4C9789625005DD99EFFA">
    <w:name w:val="E9342A2CC8AD4C9789625005DD99EFFA"/>
    <w:rsid w:val="0011658E"/>
  </w:style>
  <w:style w:type="paragraph" w:customStyle="1" w:styleId="4556944BA42D4F8AB308FCC83EBEEF9B">
    <w:name w:val="4556944BA42D4F8AB308FCC83EBEEF9B"/>
    <w:rsid w:val="0011658E"/>
  </w:style>
  <w:style w:type="paragraph" w:customStyle="1" w:styleId="E96A29351C4B4D2DA67A6ECD28D9F180">
    <w:name w:val="E96A29351C4B4D2DA67A6ECD28D9F180"/>
    <w:rsid w:val="0011658E"/>
  </w:style>
  <w:style w:type="paragraph" w:customStyle="1" w:styleId="A72B59C61C704933A9840A2E0AEE373E">
    <w:name w:val="A72B59C61C704933A9840A2E0AEE373E"/>
    <w:rsid w:val="0011658E"/>
  </w:style>
  <w:style w:type="paragraph" w:customStyle="1" w:styleId="206D5BBFDF674FF68633BB891E378E03">
    <w:name w:val="206D5BBFDF674FF68633BB891E378E03"/>
    <w:rsid w:val="0011658E"/>
  </w:style>
  <w:style w:type="paragraph" w:customStyle="1" w:styleId="EE2CFBEC4B4A4226929729B632209E2A">
    <w:name w:val="EE2CFBEC4B4A4226929729B632209E2A"/>
    <w:rsid w:val="0011658E"/>
  </w:style>
  <w:style w:type="paragraph" w:customStyle="1" w:styleId="56DC3A96EA9D44679D1E5B798CD48CB7">
    <w:name w:val="56DC3A96EA9D44679D1E5B798CD48CB7"/>
    <w:rsid w:val="0011658E"/>
  </w:style>
  <w:style w:type="paragraph" w:customStyle="1" w:styleId="097CE9FBADF54D709AEB2D618C4F84EE">
    <w:name w:val="097CE9FBADF54D709AEB2D618C4F84EE"/>
    <w:rsid w:val="0011658E"/>
  </w:style>
  <w:style w:type="paragraph" w:customStyle="1" w:styleId="13DA77F3616F4FC9994E1B61F81D82BE">
    <w:name w:val="13DA77F3616F4FC9994E1B61F81D82BE"/>
    <w:rsid w:val="0011658E"/>
  </w:style>
  <w:style w:type="paragraph" w:customStyle="1" w:styleId="946FCCE63D414E61B60EFFC3BC364AF4">
    <w:name w:val="946FCCE63D414E61B60EFFC3BC364AF4"/>
    <w:rsid w:val="0011658E"/>
  </w:style>
  <w:style w:type="paragraph" w:customStyle="1" w:styleId="F2A8843844E843ADBE3DB19D8DB1B483">
    <w:name w:val="F2A8843844E843ADBE3DB19D8DB1B483"/>
    <w:rsid w:val="0011658E"/>
  </w:style>
  <w:style w:type="paragraph" w:customStyle="1" w:styleId="32847B7CB5B0420890FEE699C93E2DBA">
    <w:name w:val="32847B7CB5B0420890FEE699C93E2DBA"/>
    <w:rsid w:val="0011658E"/>
  </w:style>
  <w:style w:type="paragraph" w:customStyle="1" w:styleId="1016FF7299E247B2BF884EAA893EF3CC">
    <w:name w:val="1016FF7299E247B2BF884EAA893EF3CC"/>
    <w:rsid w:val="0011658E"/>
  </w:style>
  <w:style w:type="paragraph" w:customStyle="1" w:styleId="CA31FA15D5F64F59977F411B0C6F12B2">
    <w:name w:val="CA31FA15D5F64F59977F411B0C6F12B2"/>
    <w:rsid w:val="0011658E"/>
  </w:style>
  <w:style w:type="paragraph" w:customStyle="1" w:styleId="D4E8C4BB1CA845748BCB5CDAC37BF6C1">
    <w:name w:val="D4E8C4BB1CA845748BCB5CDAC37BF6C1"/>
    <w:rsid w:val="0011658E"/>
  </w:style>
  <w:style w:type="paragraph" w:customStyle="1" w:styleId="77AAEB11720E45AF801BBF863F46DA50">
    <w:name w:val="77AAEB11720E45AF801BBF863F46DA50"/>
    <w:rsid w:val="0011658E"/>
  </w:style>
  <w:style w:type="paragraph" w:customStyle="1" w:styleId="0156252639484D2481ED38B2AC8A9735">
    <w:name w:val="0156252639484D2481ED38B2AC8A9735"/>
    <w:rsid w:val="0011658E"/>
  </w:style>
  <w:style w:type="paragraph" w:customStyle="1" w:styleId="FC6A71074B0A4CD68650CEFFDCE24558">
    <w:name w:val="FC6A71074B0A4CD68650CEFFDCE24558"/>
    <w:rsid w:val="0011658E"/>
  </w:style>
  <w:style w:type="paragraph" w:customStyle="1" w:styleId="3D0163509D05402CB44B6E340503DEBE">
    <w:name w:val="3D0163509D05402CB44B6E340503DEBE"/>
    <w:rsid w:val="0011658E"/>
  </w:style>
  <w:style w:type="paragraph" w:customStyle="1" w:styleId="E7D3DA55700C4998ACD35A4258426BBA">
    <w:name w:val="E7D3DA55700C4998ACD35A4258426BBA"/>
    <w:rsid w:val="0011658E"/>
  </w:style>
  <w:style w:type="paragraph" w:customStyle="1" w:styleId="B570C8410D9B4EB090308DA62A4BC51E">
    <w:name w:val="B570C8410D9B4EB090308DA62A4BC51E"/>
    <w:rsid w:val="0011658E"/>
  </w:style>
  <w:style w:type="paragraph" w:customStyle="1" w:styleId="AE6B119347344EC9AB2C5E747B87912F">
    <w:name w:val="AE6B119347344EC9AB2C5E747B87912F"/>
    <w:rsid w:val="0011658E"/>
  </w:style>
  <w:style w:type="paragraph" w:customStyle="1" w:styleId="7B02A587A73042788C149190E304B8A6">
    <w:name w:val="7B02A587A73042788C149190E304B8A6"/>
    <w:rsid w:val="0011658E"/>
  </w:style>
  <w:style w:type="paragraph" w:customStyle="1" w:styleId="5E4E45F7E8EF42F9A563694C8FCAFBD5">
    <w:name w:val="5E4E45F7E8EF42F9A563694C8FCAFBD5"/>
    <w:rsid w:val="0011658E"/>
  </w:style>
  <w:style w:type="paragraph" w:customStyle="1" w:styleId="CAE76DCD5A424EC69E5C8EBE21342C3F">
    <w:name w:val="CAE76DCD5A424EC69E5C8EBE21342C3F"/>
    <w:rsid w:val="0011658E"/>
  </w:style>
  <w:style w:type="paragraph" w:customStyle="1" w:styleId="86895B1CF98F48D98A3034D7F2112999">
    <w:name w:val="86895B1CF98F48D98A3034D7F2112999"/>
    <w:rsid w:val="0011658E"/>
  </w:style>
  <w:style w:type="paragraph" w:customStyle="1" w:styleId="8ECD8EB131FC44938A244384EAEC5CDF">
    <w:name w:val="8ECD8EB131FC44938A244384EAEC5CDF"/>
    <w:rsid w:val="0011658E"/>
  </w:style>
  <w:style w:type="paragraph" w:customStyle="1" w:styleId="09B320BADD0243C1A6996FDA41291288">
    <w:name w:val="09B320BADD0243C1A6996FDA41291288"/>
    <w:rsid w:val="0011658E"/>
  </w:style>
  <w:style w:type="paragraph" w:customStyle="1" w:styleId="DAE347F9A419492184156B9CF1F11B10">
    <w:name w:val="DAE347F9A419492184156B9CF1F11B10"/>
    <w:rsid w:val="0011658E"/>
  </w:style>
  <w:style w:type="paragraph" w:customStyle="1" w:styleId="4AA5E900847D4A6EBC1714ADCB620650">
    <w:name w:val="4AA5E900847D4A6EBC1714ADCB620650"/>
    <w:rsid w:val="0011658E"/>
  </w:style>
  <w:style w:type="paragraph" w:customStyle="1" w:styleId="436BC0C0CF9B4E5EA4AA26700352B240">
    <w:name w:val="436BC0C0CF9B4E5EA4AA26700352B240"/>
    <w:rsid w:val="0011658E"/>
  </w:style>
  <w:style w:type="paragraph" w:customStyle="1" w:styleId="05185064C61E42BDACA01827605A9C84">
    <w:name w:val="05185064C61E42BDACA01827605A9C84"/>
    <w:rsid w:val="0011658E"/>
  </w:style>
  <w:style w:type="paragraph" w:customStyle="1" w:styleId="14677D90A6FB4EC8B272E01E64B56CBA">
    <w:name w:val="14677D90A6FB4EC8B272E01E64B56CBA"/>
    <w:rsid w:val="0011658E"/>
  </w:style>
  <w:style w:type="paragraph" w:customStyle="1" w:styleId="99A06C89987241E78D403670EC04F565">
    <w:name w:val="99A06C89987241E78D403670EC04F565"/>
    <w:rsid w:val="0011658E"/>
  </w:style>
  <w:style w:type="paragraph" w:customStyle="1" w:styleId="28031169A71F47F78510D9038D0C01BB">
    <w:name w:val="28031169A71F47F78510D9038D0C01BB"/>
    <w:rsid w:val="0011658E"/>
  </w:style>
  <w:style w:type="paragraph" w:customStyle="1" w:styleId="3FD55BDA318F4AD6914687132CEEA8EE">
    <w:name w:val="3FD55BDA318F4AD6914687132CEEA8EE"/>
    <w:rsid w:val="0011658E"/>
  </w:style>
  <w:style w:type="paragraph" w:customStyle="1" w:styleId="23F93ABB6ABC40EE94B563256FE61EA4">
    <w:name w:val="23F93ABB6ABC40EE94B563256FE61EA4"/>
    <w:rsid w:val="0011658E"/>
  </w:style>
  <w:style w:type="paragraph" w:customStyle="1" w:styleId="E6AB87C7821E494D8A47DF6634547AB6">
    <w:name w:val="E6AB87C7821E494D8A47DF6634547AB6"/>
    <w:rsid w:val="0011658E"/>
  </w:style>
  <w:style w:type="paragraph" w:customStyle="1" w:styleId="B3C8169D8C11466DA87C3B6489F59D74">
    <w:name w:val="B3C8169D8C11466DA87C3B6489F59D74"/>
    <w:rsid w:val="0011658E"/>
  </w:style>
  <w:style w:type="paragraph" w:customStyle="1" w:styleId="0B0197916C06483EBF04B722300A2EBB">
    <w:name w:val="0B0197916C06483EBF04B722300A2EBB"/>
    <w:rsid w:val="0011658E"/>
  </w:style>
  <w:style w:type="paragraph" w:customStyle="1" w:styleId="6D284A3A1283479A832EB6F4E3A8D33D">
    <w:name w:val="6D284A3A1283479A832EB6F4E3A8D33D"/>
    <w:rsid w:val="0011658E"/>
  </w:style>
  <w:style w:type="paragraph" w:customStyle="1" w:styleId="CFF85B819F6F4571BB39F3D90BEF80E2">
    <w:name w:val="CFF85B819F6F4571BB39F3D90BEF80E2"/>
    <w:rsid w:val="0011658E"/>
  </w:style>
  <w:style w:type="paragraph" w:customStyle="1" w:styleId="8F38C77CE7144FA79DCDDACFA37B24A1">
    <w:name w:val="8F38C77CE7144FA79DCDDACFA37B24A1"/>
    <w:rsid w:val="0011658E"/>
  </w:style>
  <w:style w:type="paragraph" w:customStyle="1" w:styleId="A1D1AB12CA894062A3FE331408639FD0">
    <w:name w:val="A1D1AB12CA894062A3FE331408639FD0"/>
    <w:rsid w:val="0011658E"/>
  </w:style>
  <w:style w:type="paragraph" w:customStyle="1" w:styleId="200A7793BE3A4A4A8A9B13C5D3693398">
    <w:name w:val="200A7793BE3A4A4A8A9B13C5D3693398"/>
    <w:rsid w:val="0011658E"/>
  </w:style>
  <w:style w:type="paragraph" w:customStyle="1" w:styleId="EEDCAC6FF0644FCCBE03E0D9CB7939D6">
    <w:name w:val="EEDCAC6FF0644FCCBE03E0D9CB7939D6"/>
    <w:rsid w:val="0011658E"/>
  </w:style>
  <w:style w:type="paragraph" w:customStyle="1" w:styleId="A34BEEE68CF34EABA6B72BF7C2BFAC26">
    <w:name w:val="A34BEEE68CF34EABA6B72BF7C2BFAC26"/>
    <w:rsid w:val="0011658E"/>
  </w:style>
  <w:style w:type="paragraph" w:customStyle="1" w:styleId="4ADB6E15710545FBB6C8B6192EF33A37">
    <w:name w:val="4ADB6E15710545FBB6C8B6192EF33A37"/>
    <w:rsid w:val="0011658E"/>
  </w:style>
  <w:style w:type="paragraph" w:customStyle="1" w:styleId="134D0017B95647E7B85646BFCE1618D0">
    <w:name w:val="134D0017B95647E7B85646BFCE1618D0"/>
    <w:rsid w:val="0011658E"/>
  </w:style>
  <w:style w:type="paragraph" w:customStyle="1" w:styleId="2BE839DF3FE445578FE99E33F5EE50DF">
    <w:name w:val="2BE839DF3FE445578FE99E33F5EE50DF"/>
    <w:rsid w:val="0011658E"/>
  </w:style>
  <w:style w:type="paragraph" w:customStyle="1" w:styleId="3341A88EA83145C5BD2F7916B5A6CCF4">
    <w:name w:val="3341A88EA83145C5BD2F7916B5A6CCF4"/>
    <w:rsid w:val="0011658E"/>
  </w:style>
  <w:style w:type="paragraph" w:customStyle="1" w:styleId="07A7E0992EAE472B936B0637C24CE1E0">
    <w:name w:val="07A7E0992EAE472B936B0637C24CE1E0"/>
    <w:rsid w:val="0011658E"/>
  </w:style>
  <w:style w:type="paragraph" w:customStyle="1" w:styleId="4417D29BE8A547F88A7481207B12438E">
    <w:name w:val="4417D29BE8A547F88A7481207B12438E"/>
    <w:rsid w:val="0011658E"/>
  </w:style>
  <w:style w:type="paragraph" w:customStyle="1" w:styleId="72B1A79BB4DA469291D700AA6E6B6B1C">
    <w:name w:val="72B1A79BB4DA469291D700AA6E6B6B1C"/>
    <w:rsid w:val="0011658E"/>
  </w:style>
  <w:style w:type="paragraph" w:customStyle="1" w:styleId="C4E1E859867C48BA8A482137673EAB83">
    <w:name w:val="C4E1E859867C48BA8A482137673EAB83"/>
    <w:rsid w:val="0011658E"/>
  </w:style>
  <w:style w:type="paragraph" w:customStyle="1" w:styleId="824E0AE580FE4C62939AAA9D47A5381E">
    <w:name w:val="824E0AE580FE4C62939AAA9D47A5381E"/>
    <w:rsid w:val="0011658E"/>
  </w:style>
  <w:style w:type="paragraph" w:customStyle="1" w:styleId="007B1EB9E5F244BD8AA66A3E400F4D32">
    <w:name w:val="007B1EB9E5F244BD8AA66A3E400F4D32"/>
    <w:rsid w:val="0011658E"/>
  </w:style>
  <w:style w:type="paragraph" w:customStyle="1" w:styleId="2EA7A7ED4B1B4C8FA1C62C9B1AC686FA">
    <w:name w:val="2EA7A7ED4B1B4C8FA1C62C9B1AC686FA"/>
    <w:rsid w:val="0011658E"/>
  </w:style>
  <w:style w:type="paragraph" w:customStyle="1" w:styleId="2DB95C20124446B0B9B4B7726C4C967F">
    <w:name w:val="2DB95C20124446B0B9B4B7726C4C967F"/>
    <w:rsid w:val="0011658E"/>
  </w:style>
  <w:style w:type="paragraph" w:customStyle="1" w:styleId="FF2BF67F211C4DD6A8F126AEA876CCEE">
    <w:name w:val="FF2BF67F211C4DD6A8F126AEA876CCEE"/>
    <w:rsid w:val="0011658E"/>
  </w:style>
  <w:style w:type="paragraph" w:customStyle="1" w:styleId="7DD224FBAC3C4B4EB8DDDE54BA626FBF">
    <w:name w:val="7DD224FBAC3C4B4EB8DDDE54BA626FBF"/>
    <w:rsid w:val="0011658E"/>
  </w:style>
  <w:style w:type="paragraph" w:customStyle="1" w:styleId="D68A2059810B47FD9B3720121AB96B4C">
    <w:name w:val="D68A2059810B47FD9B3720121AB96B4C"/>
    <w:rsid w:val="0011658E"/>
  </w:style>
  <w:style w:type="paragraph" w:customStyle="1" w:styleId="422C6119AA53426F9E88E4D79C672E55">
    <w:name w:val="422C6119AA53426F9E88E4D79C672E55"/>
    <w:rsid w:val="0011658E"/>
  </w:style>
  <w:style w:type="paragraph" w:customStyle="1" w:styleId="F0C026DE105140C199414101FA2C1AD1">
    <w:name w:val="F0C026DE105140C199414101FA2C1AD1"/>
    <w:rsid w:val="0011658E"/>
  </w:style>
  <w:style w:type="paragraph" w:customStyle="1" w:styleId="905CBE9BC36945689E978DDF1F2D53EF">
    <w:name w:val="905CBE9BC36945689E978DDF1F2D53EF"/>
    <w:rsid w:val="0011658E"/>
  </w:style>
  <w:style w:type="paragraph" w:customStyle="1" w:styleId="87612A6FB1D64B6F81960A09CFC51CC6">
    <w:name w:val="87612A6FB1D64B6F81960A09CFC51CC6"/>
    <w:rsid w:val="0011658E"/>
  </w:style>
  <w:style w:type="paragraph" w:customStyle="1" w:styleId="0FBC8F5C49BD4C87B46D1C222DD27B2A">
    <w:name w:val="0FBC8F5C49BD4C87B46D1C222DD27B2A"/>
    <w:rsid w:val="0011658E"/>
  </w:style>
  <w:style w:type="paragraph" w:customStyle="1" w:styleId="E28DB2CFA17F4EF2AAF8B3B69736CBDE">
    <w:name w:val="E28DB2CFA17F4EF2AAF8B3B69736CBDE"/>
    <w:rsid w:val="0011658E"/>
  </w:style>
  <w:style w:type="paragraph" w:customStyle="1" w:styleId="0B4CDD7DC7294C4AB9B484BF6566EECD">
    <w:name w:val="0B4CDD7DC7294C4AB9B484BF6566EECD"/>
    <w:rsid w:val="0011658E"/>
  </w:style>
  <w:style w:type="paragraph" w:customStyle="1" w:styleId="DC3B5A7CFFA147D18BF4656790CF6F0D">
    <w:name w:val="DC3B5A7CFFA147D18BF4656790CF6F0D"/>
    <w:rsid w:val="0011658E"/>
  </w:style>
  <w:style w:type="paragraph" w:customStyle="1" w:styleId="ADB4D652EE9442FAA7459231A004DA3E">
    <w:name w:val="ADB4D652EE9442FAA7459231A004DA3E"/>
    <w:rsid w:val="0011658E"/>
  </w:style>
  <w:style w:type="paragraph" w:customStyle="1" w:styleId="7F9C2F4FB3D5430D9ABD4B88845EC4F1">
    <w:name w:val="7F9C2F4FB3D5430D9ABD4B88845EC4F1"/>
    <w:rsid w:val="0011658E"/>
  </w:style>
  <w:style w:type="paragraph" w:customStyle="1" w:styleId="615543A93AE247FDBC7327611C9441E6">
    <w:name w:val="615543A93AE247FDBC7327611C9441E6"/>
    <w:rsid w:val="0011658E"/>
  </w:style>
  <w:style w:type="paragraph" w:customStyle="1" w:styleId="E0499286279244CEA50D2526FF548521">
    <w:name w:val="E0499286279244CEA50D2526FF548521"/>
    <w:rsid w:val="0011658E"/>
  </w:style>
  <w:style w:type="paragraph" w:customStyle="1" w:styleId="17478936F1934BA4A82B4F3BEDBBACC1">
    <w:name w:val="17478936F1934BA4A82B4F3BEDBBACC1"/>
    <w:rsid w:val="0011658E"/>
  </w:style>
  <w:style w:type="paragraph" w:customStyle="1" w:styleId="E1DA3C8388CC4DAEAC1751F78D7DCD00">
    <w:name w:val="E1DA3C8388CC4DAEAC1751F78D7DCD00"/>
    <w:rsid w:val="0011658E"/>
  </w:style>
  <w:style w:type="paragraph" w:customStyle="1" w:styleId="B19AD027C92C4DE7A5F353BD5C851A21">
    <w:name w:val="B19AD027C92C4DE7A5F353BD5C851A21"/>
    <w:rsid w:val="0011658E"/>
  </w:style>
  <w:style w:type="paragraph" w:customStyle="1" w:styleId="6ADED34B518E41DD8598F6B79478E502">
    <w:name w:val="6ADED34B518E41DD8598F6B79478E502"/>
    <w:rsid w:val="00BD7F8C"/>
  </w:style>
  <w:style w:type="paragraph" w:customStyle="1" w:styleId="64243BF8DF5646F4859124B0C9556660">
    <w:name w:val="64243BF8DF5646F4859124B0C9556660"/>
    <w:rsid w:val="00BD7F8C"/>
  </w:style>
  <w:style w:type="paragraph" w:customStyle="1" w:styleId="4F02F901687B4917B5B66D60DDF13DF1">
    <w:name w:val="4F02F901687B4917B5B66D60DDF13DF1"/>
    <w:rsid w:val="00BD7F8C"/>
  </w:style>
  <w:style w:type="paragraph" w:customStyle="1" w:styleId="665064BFB72446F580936A79B0D762CB">
    <w:name w:val="665064BFB72446F580936A79B0D762CB"/>
    <w:rsid w:val="00BD7F8C"/>
  </w:style>
  <w:style w:type="paragraph" w:customStyle="1" w:styleId="9CCC7F16C28749D4AE449310D2D58230">
    <w:name w:val="9CCC7F16C28749D4AE449310D2D58230"/>
    <w:rsid w:val="00BD7F8C"/>
  </w:style>
  <w:style w:type="paragraph" w:customStyle="1" w:styleId="C943879AF4374A768DFE0E9133592DB8">
    <w:name w:val="C943879AF4374A768DFE0E9133592DB8"/>
    <w:rsid w:val="00BD7F8C"/>
  </w:style>
  <w:style w:type="paragraph" w:customStyle="1" w:styleId="699E8FA3A8DC4256B7719F9B24D31E2B">
    <w:name w:val="699E8FA3A8DC4256B7719F9B24D31E2B"/>
    <w:rsid w:val="00BD7F8C"/>
  </w:style>
  <w:style w:type="paragraph" w:customStyle="1" w:styleId="7880A9363ECF4CAC87EB14D83926A4C0">
    <w:name w:val="7880A9363ECF4CAC87EB14D83926A4C0"/>
    <w:rsid w:val="00BD7F8C"/>
  </w:style>
  <w:style w:type="paragraph" w:customStyle="1" w:styleId="6030593B49A04681B91D63561EA260B3">
    <w:name w:val="6030593B49A04681B91D63561EA260B3"/>
    <w:rsid w:val="00BD7F8C"/>
  </w:style>
  <w:style w:type="paragraph" w:customStyle="1" w:styleId="8AB54F9F42E64C16A368B39127390BC4">
    <w:name w:val="8AB54F9F42E64C16A368B39127390BC4"/>
    <w:rsid w:val="00BD7F8C"/>
  </w:style>
  <w:style w:type="paragraph" w:customStyle="1" w:styleId="9D0015FDC78341709C1CDC8457F6E1A6">
    <w:name w:val="9D0015FDC78341709C1CDC8457F6E1A6"/>
    <w:rsid w:val="00BD7F8C"/>
  </w:style>
  <w:style w:type="paragraph" w:customStyle="1" w:styleId="7A109F919B49418EA42DAC48ADD66582">
    <w:name w:val="7A109F919B49418EA42DAC48ADD66582"/>
    <w:rsid w:val="00BD7F8C"/>
  </w:style>
  <w:style w:type="paragraph" w:customStyle="1" w:styleId="5CDF8BDD86CD4A80846E284F0E2482BB">
    <w:name w:val="5CDF8BDD86CD4A80846E284F0E2482BB"/>
    <w:rsid w:val="00BD7F8C"/>
  </w:style>
  <w:style w:type="paragraph" w:customStyle="1" w:styleId="B304D41B0EA148288BB37EDCF41D81F7">
    <w:name w:val="B304D41B0EA148288BB37EDCF41D81F7"/>
    <w:rsid w:val="00BD7F8C"/>
  </w:style>
  <w:style w:type="paragraph" w:customStyle="1" w:styleId="419FB066457747BC9C72CD1B6C7EF956">
    <w:name w:val="419FB066457747BC9C72CD1B6C7EF956"/>
    <w:rsid w:val="00BD7F8C"/>
  </w:style>
  <w:style w:type="paragraph" w:customStyle="1" w:styleId="96A4C32917AB43E4B6B83EDD93CED731">
    <w:name w:val="96A4C32917AB43E4B6B83EDD93CED731"/>
    <w:rsid w:val="00BD7F8C"/>
  </w:style>
  <w:style w:type="paragraph" w:customStyle="1" w:styleId="7A4BFED8AED84AFBA732D4EB1749D52E">
    <w:name w:val="7A4BFED8AED84AFBA732D4EB1749D52E"/>
    <w:rsid w:val="00BD7F8C"/>
  </w:style>
  <w:style w:type="paragraph" w:customStyle="1" w:styleId="6EF2A640AA7642D392926AE23BC76DB2">
    <w:name w:val="6EF2A640AA7642D392926AE23BC76DB2"/>
    <w:rsid w:val="00BD7F8C"/>
  </w:style>
  <w:style w:type="paragraph" w:customStyle="1" w:styleId="32A17280310B4ACE8F6A95C2059896A4">
    <w:name w:val="32A17280310B4ACE8F6A95C2059896A4"/>
    <w:rsid w:val="00BD7F8C"/>
  </w:style>
  <w:style w:type="paragraph" w:customStyle="1" w:styleId="3EBD48141431440AA0015F4A572D6D29">
    <w:name w:val="3EBD48141431440AA0015F4A572D6D29"/>
    <w:rsid w:val="00BD7F8C"/>
  </w:style>
  <w:style w:type="paragraph" w:customStyle="1" w:styleId="FA043D91A75B4EE898B2560E977ADDAB">
    <w:name w:val="FA043D91A75B4EE898B2560E977ADDAB"/>
    <w:rsid w:val="00BD7F8C"/>
  </w:style>
  <w:style w:type="paragraph" w:customStyle="1" w:styleId="2BF50061B19146FDAAC9C9EC03365316">
    <w:name w:val="2BF50061B19146FDAAC9C9EC03365316"/>
    <w:rsid w:val="00BD7F8C"/>
  </w:style>
  <w:style w:type="paragraph" w:customStyle="1" w:styleId="5665B935CBF945F19446441A9FAE9629">
    <w:name w:val="5665B935CBF945F19446441A9FAE9629"/>
    <w:rsid w:val="00BD7F8C"/>
  </w:style>
  <w:style w:type="paragraph" w:customStyle="1" w:styleId="0670517E60514BAD9A3D8676C8F43754">
    <w:name w:val="0670517E60514BAD9A3D8676C8F43754"/>
    <w:rsid w:val="00BD7F8C"/>
  </w:style>
  <w:style w:type="paragraph" w:customStyle="1" w:styleId="57B5B6CB1CD24BF1AD08334348CCF80D">
    <w:name w:val="57B5B6CB1CD24BF1AD08334348CCF80D"/>
    <w:rsid w:val="00BD7F8C"/>
  </w:style>
  <w:style w:type="paragraph" w:customStyle="1" w:styleId="5D789CAEB66A402BBC76F8CDDD67643C">
    <w:name w:val="5D789CAEB66A402BBC76F8CDDD67643C"/>
    <w:rsid w:val="00BD7F8C"/>
  </w:style>
  <w:style w:type="paragraph" w:customStyle="1" w:styleId="D73A6E86C5A4432991CB4012476D374F">
    <w:name w:val="D73A6E86C5A4432991CB4012476D374F"/>
    <w:rsid w:val="00BD7F8C"/>
  </w:style>
  <w:style w:type="paragraph" w:customStyle="1" w:styleId="375B40C1C6BF4B44B257EB9966D679C7">
    <w:name w:val="375B40C1C6BF4B44B257EB9966D679C7"/>
    <w:rsid w:val="00BD7F8C"/>
  </w:style>
  <w:style w:type="paragraph" w:customStyle="1" w:styleId="3EE0775CA125442385378CC4A894E016">
    <w:name w:val="3EE0775CA125442385378CC4A894E016"/>
    <w:rsid w:val="00BD7F8C"/>
  </w:style>
  <w:style w:type="paragraph" w:customStyle="1" w:styleId="4246FF1E36294E0BB23A8F5E9A596980">
    <w:name w:val="4246FF1E36294E0BB23A8F5E9A596980"/>
    <w:rsid w:val="00BD7F8C"/>
  </w:style>
  <w:style w:type="paragraph" w:customStyle="1" w:styleId="C66DB1C3AA7E4A9ABA0DDC05DDB811FA">
    <w:name w:val="C66DB1C3AA7E4A9ABA0DDC05DDB811FA"/>
    <w:rsid w:val="00BD7F8C"/>
  </w:style>
  <w:style w:type="paragraph" w:customStyle="1" w:styleId="0B9DF91E77C949459C2C6C8A55FBF601">
    <w:name w:val="0B9DF91E77C949459C2C6C8A55FBF601"/>
    <w:rsid w:val="00BD7F8C"/>
  </w:style>
  <w:style w:type="paragraph" w:customStyle="1" w:styleId="9AD30FB8B38449108D2DCAEA37B155DD">
    <w:name w:val="9AD30FB8B38449108D2DCAEA37B155DD"/>
    <w:rsid w:val="00BD7F8C"/>
  </w:style>
  <w:style w:type="paragraph" w:customStyle="1" w:styleId="B3217F0EB441450AAED2FEC9CE6F3A39">
    <w:name w:val="B3217F0EB441450AAED2FEC9CE6F3A39"/>
    <w:rsid w:val="00BD7F8C"/>
  </w:style>
  <w:style w:type="paragraph" w:customStyle="1" w:styleId="BB7DAB3CE87D4DCEABC3C791DFD4ACDC">
    <w:name w:val="BB7DAB3CE87D4DCEABC3C791DFD4ACDC"/>
    <w:rsid w:val="00BD7F8C"/>
  </w:style>
  <w:style w:type="paragraph" w:customStyle="1" w:styleId="1346B9DA67EA406B8EC72B01BEC7428E1">
    <w:name w:val="1346B9DA67EA406B8EC72B01BEC7428E1"/>
    <w:rsid w:val="00BD7F8C"/>
    <w:rPr>
      <w:rFonts w:eastAsiaTheme="minorHAnsi"/>
      <w:lang w:val="es-EC" w:eastAsia="en-US"/>
    </w:rPr>
  </w:style>
  <w:style w:type="paragraph" w:customStyle="1" w:styleId="D48B78BA59304391A27962A43421EF641">
    <w:name w:val="D48B78BA59304391A27962A43421EF641"/>
    <w:rsid w:val="00BD7F8C"/>
    <w:rPr>
      <w:rFonts w:eastAsiaTheme="minorHAnsi"/>
      <w:lang w:val="es-EC" w:eastAsia="en-US"/>
    </w:rPr>
  </w:style>
  <w:style w:type="paragraph" w:customStyle="1" w:styleId="B7C07A82DE7F4FFD94435CB4535CC40F1">
    <w:name w:val="B7C07A82DE7F4FFD94435CB4535CC40F1"/>
    <w:rsid w:val="00BD7F8C"/>
    <w:rPr>
      <w:rFonts w:eastAsiaTheme="minorHAnsi"/>
      <w:lang w:val="es-EC" w:eastAsia="en-US"/>
    </w:rPr>
  </w:style>
  <w:style w:type="paragraph" w:customStyle="1" w:styleId="F53A35E6664848978E95535C1D11C9811">
    <w:name w:val="F53A35E6664848978E95535C1D11C9811"/>
    <w:rsid w:val="00BD7F8C"/>
    <w:rPr>
      <w:rFonts w:eastAsiaTheme="minorHAnsi"/>
      <w:lang w:val="es-EC" w:eastAsia="en-US"/>
    </w:rPr>
  </w:style>
  <w:style w:type="paragraph" w:customStyle="1" w:styleId="9E626E45202F414F9108243F6FBA83091">
    <w:name w:val="9E626E45202F414F9108243F6FBA83091"/>
    <w:rsid w:val="00BD7F8C"/>
    <w:rPr>
      <w:rFonts w:eastAsiaTheme="minorHAnsi"/>
      <w:lang w:val="es-EC" w:eastAsia="en-US"/>
    </w:rPr>
  </w:style>
  <w:style w:type="paragraph" w:customStyle="1" w:styleId="EE2139BB3E06499E9166BC5DF14926E21">
    <w:name w:val="EE2139BB3E06499E9166BC5DF14926E21"/>
    <w:rsid w:val="00BD7F8C"/>
    <w:rPr>
      <w:rFonts w:eastAsiaTheme="minorHAnsi"/>
      <w:lang w:val="es-EC" w:eastAsia="en-US"/>
    </w:rPr>
  </w:style>
  <w:style w:type="paragraph" w:customStyle="1" w:styleId="10845DBE96C342C285CCD6E528AB26B11">
    <w:name w:val="10845DBE96C342C285CCD6E528AB26B11"/>
    <w:rsid w:val="00BD7F8C"/>
    <w:rPr>
      <w:rFonts w:eastAsiaTheme="minorHAnsi"/>
      <w:lang w:val="es-EC" w:eastAsia="en-US"/>
    </w:rPr>
  </w:style>
  <w:style w:type="paragraph" w:customStyle="1" w:styleId="C9EB919AA7764D60BD3F28BD014DE7B71">
    <w:name w:val="C9EB919AA7764D60BD3F28BD014DE7B71"/>
    <w:rsid w:val="00BD7F8C"/>
    <w:rPr>
      <w:rFonts w:eastAsiaTheme="minorHAnsi"/>
      <w:lang w:val="es-EC" w:eastAsia="en-US"/>
    </w:rPr>
  </w:style>
  <w:style w:type="paragraph" w:customStyle="1" w:styleId="E694B6157C0C4C948C2437A9CE6F77681">
    <w:name w:val="E694B6157C0C4C948C2437A9CE6F77681"/>
    <w:rsid w:val="00BD7F8C"/>
    <w:rPr>
      <w:rFonts w:eastAsiaTheme="minorHAnsi"/>
      <w:lang w:val="es-EC" w:eastAsia="en-US"/>
    </w:rPr>
  </w:style>
  <w:style w:type="paragraph" w:customStyle="1" w:styleId="8EA7BCBD6D4F4D9FB19648B5497E1FFA1">
    <w:name w:val="8EA7BCBD6D4F4D9FB19648B5497E1FFA1"/>
    <w:rsid w:val="00BD7F8C"/>
    <w:rPr>
      <w:rFonts w:eastAsiaTheme="minorHAnsi"/>
      <w:lang w:val="es-EC" w:eastAsia="en-US"/>
    </w:rPr>
  </w:style>
  <w:style w:type="paragraph" w:customStyle="1" w:styleId="F06953C0255E4A878B0FAD5074B3769E1">
    <w:name w:val="F06953C0255E4A878B0FAD5074B3769E1"/>
    <w:rsid w:val="00BD7F8C"/>
    <w:rPr>
      <w:rFonts w:eastAsiaTheme="minorHAnsi"/>
      <w:lang w:val="es-EC" w:eastAsia="en-US"/>
    </w:rPr>
  </w:style>
  <w:style w:type="paragraph" w:customStyle="1" w:styleId="EAC835B73CA34578A6D27B6F3ED0DE791">
    <w:name w:val="EAC835B73CA34578A6D27B6F3ED0DE791"/>
    <w:rsid w:val="00BD7F8C"/>
    <w:rPr>
      <w:rFonts w:eastAsiaTheme="minorHAnsi"/>
      <w:lang w:val="es-EC" w:eastAsia="en-US"/>
    </w:rPr>
  </w:style>
  <w:style w:type="paragraph" w:customStyle="1" w:styleId="F30997EEEDF24ADEA4D3F619789150571">
    <w:name w:val="F30997EEEDF24ADEA4D3F619789150571"/>
    <w:rsid w:val="00BD7F8C"/>
    <w:rPr>
      <w:rFonts w:eastAsiaTheme="minorHAnsi"/>
      <w:lang w:val="es-EC" w:eastAsia="en-US"/>
    </w:rPr>
  </w:style>
  <w:style w:type="paragraph" w:customStyle="1" w:styleId="B9DF7B1A46DF4B969903E92B2F1AAD2C1">
    <w:name w:val="B9DF7B1A46DF4B969903E92B2F1AAD2C1"/>
    <w:rsid w:val="00BD7F8C"/>
    <w:rPr>
      <w:rFonts w:eastAsiaTheme="minorHAnsi"/>
      <w:lang w:val="es-EC" w:eastAsia="en-US"/>
    </w:rPr>
  </w:style>
  <w:style w:type="paragraph" w:customStyle="1" w:styleId="881B1BE5CDEC4F929C56A71ED40075B31">
    <w:name w:val="881B1BE5CDEC4F929C56A71ED40075B31"/>
    <w:rsid w:val="00BD7F8C"/>
    <w:rPr>
      <w:rFonts w:eastAsiaTheme="minorHAnsi"/>
      <w:lang w:val="es-EC" w:eastAsia="en-US"/>
    </w:rPr>
  </w:style>
  <w:style w:type="paragraph" w:customStyle="1" w:styleId="CE75B8F21FC74AEA8D63FF00918B8B8F1">
    <w:name w:val="CE75B8F21FC74AEA8D63FF00918B8B8F1"/>
    <w:rsid w:val="00BD7F8C"/>
    <w:rPr>
      <w:rFonts w:eastAsiaTheme="minorHAnsi"/>
      <w:lang w:val="es-EC" w:eastAsia="en-US"/>
    </w:rPr>
  </w:style>
  <w:style w:type="paragraph" w:customStyle="1" w:styleId="384FFEAA9F424136AC2511107FB2F8361">
    <w:name w:val="384FFEAA9F424136AC2511107FB2F8361"/>
    <w:rsid w:val="00BD7F8C"/>
    <w:rPr>
      <w:rFonts w:eastAsiaTheme="minorHAnsi"/>
      <w:lang w:val="es-EC" w:eastAsia="en-US"/>
    </w:rPr>
  </w:style>
  <w:style w:type="paragraph" w:customStyle="1" w:styleId="69AFC006173C49BFBED48E3FEF5D304E1">
    <w:name w:val="69AFC006173C49BFBED48E3FEF5D304E1"/>
    <w:rsid w:val="00BD7F8C"/>
    <w:rPr>
      <w:rFonts w:eastAsiaTheme="minorHAnsi"/>
      <w:lang w:val="es-EC" w:eastAsia="en-US"/>
    </w:rPr>
  </w:style>
  <w:style w:type="paragraph" w:customStyle="1" w:styleId="9CEBA39EB6CC4045AF7BCA6D12564F931">
    <w:name w:val="9CEBA39EB6CC4045AF7BCA6D12564F931"/>
    <w:rsid w:val="00BD7F8C"/>
    <w:rPr>
      <w:rFonts w:eastAsiaTheme="minorHAnsi"/>
      <w:lang w:val="es-EC" w:eastAsia="en-US"/>
    </w:rPr>
  </w:style>
  <w:style w:type="paragraph" w:customStyle="1" w:styleId="1E8405E3678D49F6950169CE85D773091">
    <w:name w:val="1E8405E3678D49F6950169CE85D773091"/>
    <w:rsid w:val="00BD7F8C"/>
    <w:rPr>
      <w:rFonts w:eastAsiaTheme="minorHAnsi"/>
      <w:lang w:val="es-EC" w:eastAsia="en-US"/>
    </w:rPr>
  </w:style>
  <w:style w:type="paragraph" w:customStyle="1" w:styleId="537EA4D083B74902AA851A8C7EB14E511">
    <w:name w:val="537EA4D083B74902AA851A8C7EB14E511"/>
    <w:rsid w:val="00BD7F8C"/>
    <w:rPr>
      <w:rFonts w:eastAsiaTheme="minorHAnsi"/>
      <w:lang w:val="es-EC" w:eastAsia="en-US"/>
    </w:rPr>
  </w:style>
  <w:style w:type="paragraph" w:customStyle="1" w:styleId="4DD2A450278F4CC399A538AC1E215C451">
    <w:name w:val="4DD2A450278F4CC399A538AC1E215C451"/>
    <w:rsid w:val="00BD7F8C"/>
    <w:rPr>
      <w:rFonts w:eastAsiaTheme="minorHAnsi"/>
      <w:lang w:val="es-EC" w:eastAsia="en-US"/>
    </w:rPr>
  </w:style>
  <w:style w:type="paragraph" w:customStyle="1" w:styleId="DF25207A81BC479B915B2CDCE95697C31">
    <w:name w:val="DF25207A81BC479B915B2CDCE95697C31"/>
    <w:rsid w:val="00BD7F8C"/>
    <w:rPr>
      <w:rFonts w:eastAsiaTheme="minorHAnsi"/>
      <w:lang w:val="es-EC" w:eastAsia="en-US"/>
    </w:rPr>
  </w:style>
  <w:style w:type="paragraph" w:customStyle="1" w:styleId="99EB8A390A744832828ABB4B87735DB21">
    <w:name w:val="99EB8A390A744832828ABB4B87735DB21"/>
    <w:rsid w:val="00BD7F8C"/>
    <w:rPr>
      <w:rFonts w:eastAsiaTheme="minorHAnsi"/>
      <w:lang w:val="es-EC" w:eastAsia="en-US"/>
    </w:rPr>
  </w:style>
  <w:style w:type="paragraph" w:customStyle="1" w:styleId="63D9D8B36035438C9CD53877B2F448701">
    <w:name w:val="63D9D8B36035438C9CD53877B2F448701"/>
    <w:rsid w:val="00BD7F8C"/>
    <w:rPr>
      <w:rFonts w:eastAsiaTheme="minorHAnsi"/>
      <w:lang w:val="es-EC" w:eastAsia="en-US"/>
    </w:rPr>
  </w:style>
  <w:style w:type="paragraph" w:customStyle="1" w:styleId="8D85583ABBC24E7DAED6C250D9B6378E1">
    <w:name w:val="8D85583ABBC24E7DAED6C250D9B6378E1"/>
    <w:rsid w:val="00BD7F8C"/>
    <w:rPr>
      <w:rFonts w:eastAsiaTheme="minorHAnsi"/>
      <w:lang w:val="es-EC" w:eastAsia="en-US"/>
    </w:rPr>
  </w:style>
  <w:style w:type="paragraph" w:customStyle="1" w:styleId="3EE0775CA125442385378CC4A894E0161">
    <w:name w:val="3EE0775CA125442385378CC4A894E0161"/>
    <w:rsid w:val="00BD7F8C"/>
    <w:rPr>
      <w:rFonts w:eastAsiaTheme="minorHAnsi"/>
      <w:lang w:val="es-EC" w:eastAsia="en-US"/>
    </w:rPr>
  </w:style>
  <w:style w:type="paragraph" w:customStyle="1" w:styleId="4246FF1E36294E0BB23A8F5E9A5969801">
    <w:name w:val="4246FF1E36294E0BB23A8F5E9A5969801"/>
    <w:rsid w:val="00BD7F8C"/>
    <w:rPr>
      <w:rFonts w:eastAsiaTheme="minorHAnsi"/>
      <w:lang w:val="es-EC" w:eastAsia="en-US"/>
    </w:rPr>
  </w:style>
  <w:style w:type="paragraph" w:customStyle="1" w:styleId="C66DB1C3AA7E4A9ABA0DDC05DDB811FA1">
    <w:name w:val="C66DB1C3AA7E4A9ABA0DDC05DDB811FA1"/>
    <w:rsid w:val="00BD7F8C"/>
    <w:rPr>
      <w:rFonts w:eastAsiaTheme="minorHAnsi"/>
      <w:lang w:val="es-EC" w:eastAsia="en-US"/>
    </w:rPr>
  </w:style>
  <w:style w:type="paragraph" w:customStyle="1" w:styleId="0B9DF91E77C949459C2C6C8A55FBF6011">
    <w:name w:val="0B9DF91E77C949459C2C6C8A55FBF6011"/>
    <w:rsid w:val="00BD7F8C"/>
    <w:rPr>
      <w:rFonts w:eastAsiaTheme="minorHAnsi"/>
      <w:lang w:val="es-EC" w:eastAsia="en-US"/>
    </w:rPr>
  </w:style>
  <w:style w:type="paragraph" w:customStyle="1" w:styleId="9AD30FB8B38449108D2DCAEA37B155DD1">
    <w:name w:val="9AD30FB8B38449108D2DCAEA37B155DD1"/>
    <w:rsid w:val="00BD7F8C"/>
    <w:rPr>
      <w:rFonts w:eastAsiaTheme="minorHAnsi"/>
      <w:lang w:val="es-EC" w:eastAsia="en-US"/>
    </w:rPr>
  </w:style>
  <w:style w:type="paragraph" w:customStyle="1" w:styleId="B3217F0EB441450AAED2FEC9CE6F3A391">
    <w:name w:val="B3217F0EB441450AAED2FEC9CE6F3A391"/>
    <w:rsid w:val="00BD7F8C"/>
    <w:rPr>
      <w:rFonts w:eastAsiaTheme="minorHAnsi"/>
      <w:lang w:val="es-EC" w:eastAsia="en-US"/>
    </w:rPr>
  </w:style>
  <w:style w:type="paragraph" w:customStyle="1" w:styleId="BB7DAB3CE87D4DCEABC3C791DFD4ACDC1">
    <w:name w:val="BB7DAB3CE87D4DCEABC3C791DFD4ACDC1"/>
    <w:rsid w:val="00BD7F8C"/>
    <w:rPr>
      <w:rFonts w:eastAsiaTheme="minorHAnsi"/>
      <w:lang w:val="es-EC" w:eastAsia="en-US"/>
    </w:rPr>
  </w:style>
  <w:style w:type="paragraph" w:customStyle="1" w:styleId="E9342A2CC8AD4C9789625005DD99EFFA1">
    <w:name w:val="E9342A2CC8AD4C9789625005DD99EFFA1"/>
    <w:rsid w:val="00BD7F8C"/>
    <w:rPr>
      <w:rFonts w:eastAsiaTheme="minorHAnsi"/>
      <w:lang w:val="es-EC" w:eastAsia="en-US"/>
    </w:rPr>
  </w:style>
  <w:style w:type="paragraph" w:customStyle="1" w:styleId="4556944BA42D4F8AB308FCC83EBEEF9B1">
    <w:name w:val="4556944BA42D4F8AB308FCC83EBEEF9B1"/>
    <w:rsid w:val="00BD7F8C"/>
    <w:rPr>
      <w:rFonts w:eastAsiaTheme="minorHAnsi"/>
      <w:lang w:val="es-EC" w:eastAsia="en-US"/>
    </w:rPr>
  </w:style>
  <w:style w:type="paragraph" w:customStyle="1" w:styleId="E96A29351C4B4D2DA67A6ECD28D9F1801">
    <w:name w:val="E96A29351C4B4D2DA67A6ECD28D9F1801"/>
    <w:rsid w:val="00BD7F8C"/>
    <w:rPr>
      <w:rFonts w:eastAsiaTheme="minorHAnsi"/>
      <w:lang w:val="es-EC" w:eastAsia="en-US"/>
    </w:rPr>
  </w:style>
  <w:style w:type="paragraph" w:customStyle="1" w:styleId="A72B59C61C704933A9840A2E0AEE373E1">
    <w:name w:val="A72B59C61C704933A9840A2E0AEE373E1"/>
    <w:rsid w:val="00BD7F8C"/>
    <w:rPr>
      <w:rFonts w:eastAsiaTheme="minorHAnsi"/>
      <w:lang w:val="es-EC" w:eastAsia="en-US"/>
    </w:rPr>
  </w:style>
  <w:style w:type="paragraph" w:customStyle="1" w:styleId="206D5BBFDF674FF68633BB891E378E031">
    <w:name w:val="206D5BBFDF674FF68633BB891E378E031"/>
    <w:rsid w:val="00BD7F8C"/>
    <w:rPr>
      <w:rFonts w:eastAsiaTheme="minorHAnsi"/>
      <w:lang w:val="es-EC" w:eastAsia="en-US"/>
    </w:rPr>
  </w:style>
  <w:style w:type="paragraph" w:customStyle="1" w:styleId="EE2CFBEC4B4A4226929729B632209E2A1">
    <w:name w:val="EE2CFBEC4B4A4226929729B632209E2A1"/>
    <w:rsid w:val="00BD7F8C"/>
    <w:rPr>
      <w:rFonts w:eastAsiaTheme="minorHAnsi"/>
      <w:lang w:val="es-EC" w:eastAsia="en-US"/>
    </w:rPr>
  </w:style>
  <w:style w:type="paragraph" w:customStyle="1" w:styleId="56DC3A96EA9D44679D1E5B798CD48CB71">
    <w:name w:val="56DC3A96EA9D44679D1E5B798CD48CB71"/>
    <w:rsid w:val="00BD7F8C"/>
    <w:rPr>
      <w:rFonts w:eastAsiaTheme="minorHAnsi"/>
      <w:lang w:val="es-EC" w:eastAsia="en-US"/>
    </w:rPr>
  </w:style>
  <w:style w:type="paragraph" w:customStyle="1" w:styleId="097CE9FBADF54D709AEB2D618C4F84EE1">
    <w:name w:val="097CE9FBADF54D709AEB2D618C4F84EE1"/>
    <w:rsid w:val="00BD7F8C"/>
    <w:rPr>
      <w:rFonts w:eastAsiaTheme="minorHAnsi"/>
      <w:lang w:val="es-EC" w:eastAsia="en-US"/>
    </w:rPr>
  </w:style>
  <w:style w:type="paragraph" w:customStyle="1" w:styleId="13DA77F3616F4FC9994E1B61F81D82BE1">
    <w:name w:val="13DA77F3616F4FC9994E1B61F81D82BE1"/>
    <w:rsid w:val="00BD7F8C"/>
    <w:rPr>
      <w:rFonts w:eastAsiaTheme="minorHAnsi"/>
      <w:lang w:val="es-EC" w:eastAsia="en-US"/>
    </w:rPr>
  </w:style>
  <w:style w:type="paragraph" w:customStyle="1" w:styleId="946FCCE63D414E61B60EFFC3BC364AF41">
    <w:name w:val="946FCCE63D414E61B60EFFC3BC364AF41"/>
    <w:rsid w:val="00BD7F8C"/>
    <w:rPr>
      <w:rFonts w:eastAsiaTheme="minorHAnsi"/>
      <w:lang w:val="es-EC" w:eastAsia="en-US"/>
    </w:rPr>
  </w:style>
  <w:style w:type="paragraph" w:customStyle="1" w:styleId="F2A8843844E843ADBE3DB19D8DB1B4831">
    <w:name w:val="F2A8843844E843ADBE3DB19D8DB1B4831"/>
    <w:rsid w:val="00BD7F8C"/>
    <w:rPr>
      <w:rFonts w:eastAsiaTheme="minorHAnsi"/>
      <w:lang w:val="es-EC" w:eastAsia="en-US"/>
    </w:rPr>
  </w:style>
  <w:style w:type="paragraph" w:customStyle="1" w:styleId="32847B7CB5B0420890FEE699C93E2DBA1">
    <w:name w:val="32847B7CB5B0420890FEE699C93E2DBA1"/>
    <w:rsid w:val="00BD7F8C"/>
    <w:rPr>
      <w:rFonts w:eastAsiaTheme="minorHAnsi"/>
      <w:lang w:val="es-EC" w:eastAsia="en-US"/>
    </w:rPr>
  </w:style>
  <w:style w:type="paragraph" w:customStyle="1" w:styleId="1016FF7299E247B2BF884EAA893EF3CC1">
    <w:name w:val="1016FF7299E247B2BF884EAA893EF3CC1"/>
    <w:rsid w:val="00BD7F8C"/>
    <w:rPr>
      <w:rFonts w:eastAsiaTheme="minorHAnsi"/>
      <w:lang w:val="es-EC" w:eastAsia="en-US"/>
    </w:rPr>
  </w:style>
  <w:style w:type="paragraph" w:customStyle="1" w:styleId="CA31FA15D5F64F59977F411B0C6F12B21">
    <w:name w:val="CA31FA15D5F64F59977F411B0C6F12B21"/>
    <w:rsid w:val="00BD7F8C"/>
    <w:rPr>
      <w:rFonts w:eastAsiaTheme="minorHAnsi"/>
      <w:lang w:val="es-EC" w:eastAsia="en-US"/>
    </w:rPr>
  </w:style>
  <w:style w:type="paragraph" w:customStyle="1" w:styleId="D4E8C4BB1CA845748BCB5CDAC37BF6C11">
    <w:name w:val="D4E8C4BB1CA845748BCB5CDAC37BF6C11"/>
    <w:rsid w:val="00BD7F8C"/>
    <w:rPr>
      <w:rFonts w:eastAsiaTheme="minorHAnsi"/>
      <w:lang w:val="es-EC" w:eastAsia="en-US"/>
    </w:rPr>
  </w:style>
  <w:style w:type="paragraph" w:customStyle="1" w:styleId="77AAEB11720E45AF801BBF863F46DA501">
    <w:name w:val="77AAEB11720E45AF801BBF863F46DA501"/>
    <w:rsid w:val="00BD7F8C"/>
    <w:rPr>
      <w:rFonts w:eastAsiaTheme="minorHAnsi"/>
      <w:lang w:val="es-EC" w:eastAsia="en-US"/>
    </w:rPr>
  </w:style>
  <w:style w:type="paragraph" w:customStyle="1" w:styleId="0156252639484D2481ED38B2AC8A97351">
    <w:name w:val="0156252639484D2481ED38B2AC8A97351"/>
    <w:rsid w:val="00BD7F8C"/>
    <w:rPr>
      <w:rFonts w:eastAsiaTheme="minorHAnsi"/>
      <w:lang w:val="es-EC" w:eastAsia="en-US"/>
    </w:rPr>
  </w:style>
  <w:style w:type="paragraph" w:customStyle="1" w:styleId="FC6A71074B0A4CD68650CEFFDCE245581">
    <w:name w:val="FC6A71074B0A4CD68650CEFFDCE245581"/>
    <w:rsid w:val="00BD7F8C"/>
    <w:rPr>
      <w:rFonts w:eastAsiaTheme="minorHAnsi"/>
      <w:lang w:val="es-EC" w:eastAsia="en-US"/>
    </w:rPr>
  </w:style>
  <w:style w:type="paragraph" w:customStyle="1" w:styleId="3D0163509D05402CB44B6E340503DEBE1">
    <w:name w:val="3D0163509D05402CB44B6E340503DEBE1"/>
    <w:rsid w:val="00BD7F8C"/>
    <w:rPr>
      <w:rFonts w:eastAsiaTheme="minorHAnsi"/>
      <w:lang w:val="es-EC" w:eastAsia="en-US"/>
    </w:rPr>
  </w:style>
  <w:style w:type="paragraph" w:customStyle="1" w:styleId="E7D3DA55700C4998ACD35A4258426BBA1">
    <w:name w:val="E7D3DA55700C4998ACD35A4258426BBA1"/>
    <w:rsid w:val="00BD7F8C"/>
    <w:rPr>
      <w:rFonts w:eastAsiaTheme="minorHAnsi"/>
      <w:lang w:val="es-EC" w:eastAsia="en-US"/>
    </w:rPr>
  </w:style>
  <w:style w:type="paragraph" w:customStyle="1" w:styleId="B570C8410D9B4EB090308DA62A4BC51E1">
    <w:name w:val="B570C8410D9B4EB090308DA62A4BC51E1"/>
    <w:rsid w:val="00BD7F8C"/>
    <w:rPr>
      <w:rFonts w:eastAsiaTheme="minorHAnsi"/>
      <w:lang w:val="es-EC" w:eastAsia="en-US"/>
    </w:rPr>
  </w:style>
  <w:style w:type="paragraph" w:customStyle="1" w:styleId="AE6B119347344EC9AB2C5E747B87912F1">
    <w:name w:val="AE6B119347344EC9AB2C5E747B87912F1"/>
    <w:rsid w:val="00BD7F8C"/>
    <w:rPr>
      <w:rFonts w:eastAsiaTheme="minorHAnsi"/>
      <w:lang w:val="es-EC" w:eastAsia="en-US"/>
    </w:rPr>
  </w:style>
  <w:style w:type="paragraph" w:customStyle="1" w:styleId="7B02A587A73042788C149190E304B8A61">
    <w:name w:val="7B02A587A73042788C149190E304B8A61"/>
    <w:rsid w:val="00BD7F8C"/>
    <w:rPr>
      <w:rFonts w:eastAsiaTheme="minorHAnsi"/>
      <w:lang w:val="es-EC" w:eastAsia="en-US"/>
    </w:rPr>
  </w:style>
  <w:style w:type="paragraph" w:customStyle="1" w:styleId="5E4E45F7E8EF42F9A563694C8FCAFBD51">
    <w:name w:val="5E4E45F7E8EF42F9A563694C8FCAFBD51"/>
    <w:rsid w:val="00BD7F8C"/>
    <w:rPr>
      <w:rFonts w:eastAsiaTheme="minorHAnsi"/>
      <w:lang w:val="es-EC" w:eastAsia="en-US"/>
    </w:rPr>
  </w:style>
  <w:style w:type="paragraph" w:customStyle="1" w:styleId="CAE76DCD5A424EC69E5C8EBE21342C3F1">
    <w:name w:val="CAE76DCD5A424EC69E5C8EBE21342C3F1"/>
    <w:rsid w:val="00BD7F8C"/>
    <w:rPr>
      <w:rFonts w:eastAsiaTheme="minorHAnsi"/>
      <w:lang w:val="es-EC" w:eastAsia="en-US"/>
    </w:rPr>
  </w:style>
  <w:style w:type="paragraph" w:customStyle="1" w:styleId="86895B1CF98F48D98A3034D7F21129991">
    <w:name w:val="86895B1CF98F48D98A3034D7F21129991"/>
    <w:rsid w:val="00BD7F8C"/>
    <w:rPr>
      <w:rFonts w:eastAsiaTheme="minorHAnsi"/>
      <w:lang w:val="es-EC" w:eastAsia="en-US"/>
    </w:rPr>
  </w:style>
  <w:style w:type="paragraph" w:customStyle="1" w:styleId="8ECD8EB131FC44938A244384EAEC5CDF1">
    <w:name w:val="8ECD8EB131FC44938A244384EAEC5CDF1"/>
    <w:rsid w:val="00BD7F8C"/>
    <w:rPr>
      <w:rFonts w:eastAsiaTheme="minorHAnsi"/>
      <w:lang w:val="es-EC" w:eastAsia="en-US"/>
    </w:rPr>
  </w:style>
  <w:style w:type="paragraph" w:customStyle="1" w:styleId="09B320BADD0243C1A6996FDA412912881">
    <w:name w:val="09B320BADD0243C1A6996FDA412912881"/>
    <w:rsid w:val="00BD7F8C"/>
    <w:rPr>
      <w:rFonts w:eastAsiaTheme="minorHAnsi"/>
      <w:lang w:val="es-EC" w:eastAsia="en-US"/>
    </w:rPr>
  </w:style>
  <w:style w:type="paragraph" w:customStyle="1" w:styleId="DAE347F9A419492184156B9CF1F11B101">
    <w:name w:val="DAE347F9A419492184156B9CF1F11B101"/>
    <w:rsid w:val="00BD7F8C"/>
    <w:rPr>
      <w:rFonts w:eastAsiaTheme="minorHAnsi"/>
      <w:lang w:val="es-EC" w:eastAsia="en-US"/>
    </w:rPr>
  </w:style>
  <w:style w:type="paragraph" w:customStyle="1" w:styleId="4AA5E900847D4A6EBC1714ADCB6206501">
    <w:name w:val="4AA5E900847D4A6EBC1714ADCB6206501"/>
    <w:rsid w:val="00BD7F8C"/>
    <w:rPr>
      <w:rFonts w:eastAsiaTheme="minorHAnsi"/>
      <w:lang w:val="es-EC" w:eastAsia="en-US"/>
    </w:rPr>
  </w:style>
  <w:style w:type="paragraph" w:customStyle="1" w:styleId="436BC0C0CF9B4E5EA4AA26700352B2401">
    <w:name w:val="436BC0C0CF9B4E5EA4AA26700352B2401"/>
    <w:rsid w:val="00BD7F8C"/>
    <w:rPr>
      <w:rFonts w:eastAsiaTheme="minorHAnsi"/>
      <w:lang w:val="es-EC" w:eastAsia="en-US"/>
    </w:rPr>
  </w:style>
  <w:style w:type="paragraph" w:customStyle="1" w:styleId="05185064C61E42BDACA01827605A9C841">
    <w:name w:val="05185064C61E42BDACA01827605A9C841"/>
    <w:rsid w:val="00BD7F8C"/>
    <w:rPr>
      <w:rFonts w:eastAsiaTheme="minorHAnsi"/>
      <w:lang w:val="es-EC" w:eastAsia="en-US"/>
    </w:rPr>
  </w:style>
  <w:style w:type="paragraph" w:customStyle="1" w:styleId="14677D90A6FB4EC8B272E01E64B56CBA1">
    <w:name w:val="14677D90A6FB4EC8B272E01E64B56CBA1"/>
    <w:rsid w:val="00BD7F8C"/>
    <w:rPr>
      <w:rFonts w:eastAsiaTheme="minorHAnsi"/>
      <w:lang w:val="es-EC" w:eastAsia="en-US"/>
    </w:rPr>
  </w:style>
  <w:style w:type="paragraph" w:customStyle="1" w:styleId="99A06C89987241E78D403670EC04F5651">
    <w:name w:val="99A06C89987241E78D403670EC04F5651"/>
    <w:rsid w:val="00BD7F8C"/>
    <w:rPr>
      <w:rFonts w:eastAsiaTheme="minorHAnsi"/>
      <w:lang w:val="es-EC" w:eastAsia="en-US"/>
    </w:rPr>
  </w:style>
  <w:style w:type="paragraph" w:customStyle="1" w:styleId="28031169A71F47F78510D9038D0C01BB1">
    <w:name w:val="28031169A71F47F78510D9038D0C01BB1"/>
    <w:rsid w:val="00BD7F8C"/>
    <w:rPr>
      <w:rFonts w:eastAsiaTheme="minorHAnsi"/>
      <w:lang w:val="es-EC" w:eastAsia="en-US"/>
    </w:rPr>
  </w:style>
  <w:style w:type="paragraph" w:customStyle="1" w:styleId="3FD55BDA318F4AD6914687132CEEA8EE1">
    <w:name w:val="3FD55BDA318F4AD6914687132CEEA8EE1"/>
    <w:rsid w:val="00BD7F8C"/>
    <w:rPr>
      <w:rFonts w:eastAsiaTheme="minorHAnsi"/>
      <w:lang w:val="es-EC" w:eastAsia="en-US"/>
    </w:rPr>
  </w:style>
  <w:style w:type="paragraph" w:customStyle="1" w:styleId="23F93ABB6ABC40EE94B563256FE61EA41">
    <w:name w:val="23F93ABB6ABC40EE94B563256FE61EA41"/>
    <w:rsid w:val="00BD7F8C"/>
    <w:rPr>
      <w:rFonts w:eastAsiaTheme="minorHAnsi"/>
      <w:lang w:val="es-EC" w:eastAsia="en-US"/>
    </w:rPr>
  </w:style>
  <w:style w:type="paragraph" w:customStyle="1" w:styleId="E6AB87C7821E494D8A47DF6634547AB61">
    <w:name w:val="E6AB87C7821E494D8A47DF6634547AB61"/>
    <w:rsid w:val="00BD7F8C"/>
    <w:rPr>
      <w:rFonts w:eastAsiaTheme="minorHAnsi"/>
      <w:lang w:val="es-EC" w:eastAsia="en-US"/>
    </w:rPr>
  </w:style>
  <w:style w:type="paragraph" w:customStyle="1" w:styleId="B3C8169D8C11466DA87C3B6489F59D741">
    <w:name w:val="B3C8169D8C11466DA87C3B6489F59D741"/>
    <w:rsid w:val="00BD7F8C"/>
    <w:rPr>
      <w:rFonts w:eastAsiaTheme="minorHAnsi"/>
      <w:lang w:val="es-EC" w:eastAsia="en-US"/>
    </w:rPr>
  </w:style>
  <w:style w:type="paragraph" w:customStyle="1" w:styleId="0B0197916C06483EBF04B722300A2EBB1">
    <w:name w:val="0B0197916C06483EBF04B722300A2EBB1"/>
    <w:rsid w:val="00BD7F8C"/>
    <w:rPr>
      <w:rFonts w:eastAsiaTheme="minorHAnsi"/>
      <w:lang w:val="es-EC" w:eastAsia="en-US"/>
    </w:rPr>
  </w:style>
  <w:style w:type="paragraph" w:customStyle="1" w:styleId="6D284A3A1283479A832EB6F4E3A8D33D1">
    <w:name w:val="6D284A3A1283479A832EB6F4E3A8D33D1"/>
    <w:rsid w:val="00BD7F8C"/>
    <w:rPr>
      <w:rFonts w:eastAsiaTheme="minorHAnsi"/>
      <w:lang w:val="es-EC" w:eastAsia="en-US"/>
    </w:rPr>
  </w:style>
  <w:style w:type="paragraph" w:customStyle="1" w:styleId="CFF85B819F6F4571BB39F3D90BEF80E21">
    <w:name w:val="CFF85B819F6F4571BB39F3D90BEF80E21"/>
    <w:rsid w:val="00BD7F8C"/>
    <w:rPr>
      <w:rFonts w:eastAsiaTheme="minorHAnsi"/>
      <w:lang w:val="es-EC" w:eastAsia="en-US"/>
    </w:rPr>
  </w:style>
  <w:style w:type="paragraph" w:customStyle="1" w:styleId="8F38C77CE7144FA79DCDDACFA37B24A11">
    <w:name w:val="8F38C77CE7144FA79DCDDACFA37B24A11"/>
    <w:rsid w:val="00BD7F8C"/>
    <w:rPr>
      <w:rFonts w:eastAsiaTheme="minorHAnsi"/>
      <w:lang w:val="es-EC" w:eastAsia="en-US"/>
    </w:rPr>
  </w:style>
  <w:style w:type="paragraph" w:customStyle="1" w:styleId="A1D1AB12CA894062A3FE331408639FD01">
    <w:name w:val="A1D1AB12CA894062A3FE331408639FD01"/>
    <w:rsid w:val="00BD7F8C"/>
    <w:rPr>
      <w:rFonts w:eastAsiaTheme="minorHAnsi"/>
      <w:lang w:val="es-EC" w:eastAsia="en-US"/>
    </w:rPr>
  </w:style>
  <w:style w:type="paragraph" w:customStyle="1" w:styleId="200A7793BE3A4A4A8A9B13C5D36933981">
    <w:name w:val="200A7793BE3A4A4A8A9B13C5D36933981"/>
    <w:rsid w:val="00BD7F8C"/>
    <w:rPr>
      <w:rFonts w:eastAsiaTheme="minorHAnsi"/>
      <w:lang w:val="es-EC" w:eastAsia="en-US"/>
    </w:rPr>
  </w:style>
  <w:style w:type="paragraph" w:customStyle="1" w:styleId="EEDCAC6FF0644FCCBE03E0D9CB7939D61">
    <w:name w:val="EEDCAC6FF0644FCCBE03E0D9CB7939D61"/>
    <w:rsid w:val="00BD7F8C"/>
    <w:rPr>
      <w:rFonts w:eastAsiaTheme="minorHAnsi"/>
      <w:lang w:val="es-EC" w:eastAsia="en-US"/>
    </w:rPr>
  </w:style>
  <w:style w:type="paragraph" w:customStyle="1" w:styleId="A34BEEE68CF34EABA6B72BF7C2BFAC261">
    <w:name w:val="A34BEEE68CF34EABA6B72BF7C2BFAC261"/>
    <w:rsid w:val="00BD7F8C"/>
    <w:rPr>
      <w:rFonts w:eastAsiaTheme="minorHAnsi"/>
      <w:lang w:val="es-EC" w:eastAsia="en-US"/>
    </w:rPr>
  </w:style>
  <w:style w:type="paragraph" w:customStyle="1" w:styleId="4ADB6E15710545FBB6C8B6192EF33A371">
    <w:name w:val="4ADB6E15710545FBB6C8B6192EF33A371"/>
    <w:rsid w:val="00BD7F8C"/>
    <w:rPr>
      <w:rFonts w:eastAsiaTheme="minorHAnsi"/>
      <w:lang w:val="es-EC" w:eastAsia="en-US"/>
    </w:rPr>
  </w:style>
  <w:style w:type="paragraph" w:customStyle="1" w:styleId="134D0017B95647E7B85646BFCE1618D01">
    <w:name w:val="134D0017B95647E7B85646BFCE1618D01"/>
    <w:rsid w:val="00BD7F8C"/>
    <w:rPr>
      <w:rFonts w:eastAsiaTheme="minorHAnsi"/>
      <w:lang w:val="es-EC" w:eastAsia="en-US"/>
    </w:rPr>
  </w:style>
  <w:style w:type="paragraph" w:customStyle="1" w:styleId="2BE839DF3FE445578FE99E33F5EE50DF1">
    <w:name w:val="2BE839DF3FE445578FE99E33F5EE50DF1"/>
    <w:rsid w:val="00BD7F8C"/>
    <w:rPr>
      <w:rFonts w:eastAsiaTheme="minorHAnsi"/>
      <w:lang w:val="es-EC" w:eastAsia="en-US"/>
    </w:rPr>
  </w:style>
  <w:style w:type="paragraph" w:customStyle="1" w:styleId="3341A88EA83145C5BD2F7916B5A6CCF41">
    <w:name w:val="3341A88EA83145C5BD2F7916B5A6CCF41"/>
    <w:rsid w:val="00BD7F8C"/>
    <w:rPr>
      <w:rFonts w:eastAsiaTheme="minorHAnsi"/>
      <w:lang w:val="es-EC" w:eastAsia="en-US"/>
    </w:rPr>
  </w:style>
  <w:style w:type="paragraph" w:customStyle="1" w:styleId="07A7E0992EAE472B936B0637C24CE1E01">
    <w:name w:val="07A7E0992EAE472B936B0637C24CE1E01"/>
    <w:rsid w:val="00BD7F8C"/>
    <w:rPr>
      <w:rFonts w:eastAsiaTheme="minorHAnsi"/>
      <w:lang w:val="es-EC" w:eastAsia="en-US"/>
    </w:rPr>
  </w:style>
  <w:style w:type="paragraph" w:customStyle="1" w:styleId="4417D29BE8A547F88A7481207B12438E1">
    <w:name w:val="4417D29BE8A547F88A7481207B12438E1"/>
    <w:rsid w:val="00BD7F8C"/>
    <w:rPr>
      <w:rFonts w:eastAsiaTheme="minorHAnsi"/>
      <w:lang w:val="es-EC" w:eastAsia="en-US"/>
    </w:rPr>
  </w:style>
  <w:style w:type="paragraph" w:customStyle="1" w:styleId="72B1A79BB4DA469291D700AA6E6B6B1C1">
    <w:name w:val="72B1A79BB4DA469291D700AA6E6B6B1C1"/>
    <w:rsid w:val="00BD7F8C"/>
    <w:rPr>
      <w:rFonts w:eastAsiaTheme="minorHAnsi"/>
      <w:lang w:val="es-EC" w:eastAsia="en-US"/>
    </w:rPr>
  </w:style>
  <w:style w:type="paragraph" w:customStyle="1" w:styleId="C4E1E859867C48BA8A482137673EAB831">
    <w:name w:val="C4E1E859867C48BA8A482137673EAB831"/>
    <w:rsid w:val="00BD7F8C"/>
    <w:rPr>
      <w:rFonts w:eastAsiaTheme="minorHAnsi"/>
      <w:lang w:val="es-EC" w:eastAsia="en-US"/>
    </w:rPr>
  </w:style>
  <w:style w:type="paragraph" w:customStyle="1" w:styleId="824E0AE580FE4C62939AAA9D47A5381E1">
    <w:name w:val="824E0AE580FE4C62939AAA9D47A5381E1"/>
    <w:rsid w:val="00BD7F8C"/>
    <w:rPr>
      <w:rFonts w:eastAsiaTheme="minorHAnsi"/>
      <w:lang w:val="es-EC" w:eastAsia="en-US"/>
    </w:rPr>
  </w:style>
  <w:style w:type="paragraph" w:customStyle="1" w:styleId="007B1EB9E5F244BD8AA66A3E400F4D321">
    <w:name w:val="007B1EB9E5F244BD8AA66A3E400F4D321"/>
    <w:rsid w:val="00BD7F8C"/>
    <w:rPr>
      <w:rFonts w:eastAsiaTheme="minorHAnsi"/>
      <w:lang w:val="es-EC" w:eastAsia="en-US"/>
    </w:rPr>
  </w:style>
  <w:style w:type="paragraph" w:customStyle="1" w:styleId="2EA7A7ED4B1B4C8FA1C62C9B1AC686FA1">
    <w:name w:val="2EA7A7ED4B1B4C8FA1C62C9B1AC686FA1"/>
    <w:rsid w:val="00BD7F8C"/>
    <w:rPr>
      <w:rFonts w:eastAsiaTheme="minorHAnsi"/>
      <w:lang w:val="es-EC" w:eastAsia="en-US"/>
    </w:rPr>
  </w:style>
  <w:style w:type="paragraph" w:customStyle="1" w:styleId="2DB95C20124446B0B9B4B7726C4C967F1">
    <w:name w:val="2DB95C20124446B0B9B4B7726C4C967F1"/>
    <w:rsid w:val="00BD7F8C"/>
    <w:rPr>
      <w:rFonts w:eastAsiaTheme="minorHAnsi"/>
      <w:lang w:val="es-EC" w:eastAsia="en-US"/>
    </w:rPr>
  </w:style>
  <w:style w:type="paragraph" w:customStyle="1" w:styleId="FF2BF67F211C4DD6A8F126AEA876CCEE1">
    <w:name w:val="FF2BF67F211C4DD6A8F126AEA876CCEE1"/>
    <w:rsid w:val="00BD7F8C"/>
    <w:rPr>
      <w:rFonts w:eastAsiaTheme="minorHAnsi"/>
      <w:lang w:val="es-EC" w:eastAsia="en-US"/>
    </w:rPr>
  </w:style>
  <w:style w:type="paragraph" w:customStyle="1" w:styleId="7DD224FBAC3C4B4EB8DDDE54BA626FBF1">
    <w:name w:val="7DD224FBAC3C4B4EB8DDDE54BA626FBF1"/>
    <w:rsid w:val="00BD7F8C"/>
    <w:rPr>
      <w:rFonts w:eastAsiaTheme="minorHAnsi"/>
      <w:lang w:val="es-EC" w:eastAsia="en-US"/>
    </w:rPr>
  </w:style>
  <w:style w:type="paragraph" w:customStyle="1" w:styleId="D68A2059810B47FD9B3720121AB96B4C1">
    <w:name w:val="D68A2059810B47FD9B3720121AB96B4C1"/>
    <w:rsid w:val="00BD7F8C"/>
    <w:rPr>
      <w:rFonts w:eastAsiaTheme="minorHAnsi"/>
      <w:lang w:val="es-EC" w:eastAsia="en-US"/>
    </w:rPr>
  </w:style>
  <w:style w:type="paragraph" w:customStyle="1" w:styleId="422C6119AA53426F9E88E4D79C672E551">
    <w:name w:val="422C6119AA53426F9E88E4D79C672E551"/>
    <w:rsid w:val="00BD7F8C"/>
    <w:rPr>
      <w:rFonts w:eastAsiaTheme="minorHAnsi"/>
      <w:lang w:val="es-EC" w:eastAsia="en-US"/>
    </w:rPr>
  </w:style>
  <w:style w:type="paragraph" w:customStyle="1" w:styleId="F0C026DE105140C199414101FA2C1AD11">
    <w:name w:val="F0C026DE105140C199414101FA2C1AD11"/>
    <w:rsid w:val="00BD7F8C"/>
    <w:rPr>
      <w:rFonts w:eastAsiaTheme="minorHAnsi"/>
      <w:lang w:val="es-EC" w:eastAsia="en-US"/>
    </w:rPr>
  </w:style>
  <w:style w:type="paragraph" w:customStyle="1" w:styleId="905CBE9BC36945689E978DDF1F2D53EF1">
    <w:name w:val="905CBE9BC36945689E978DDF1F2D53EF1"/>
    <w:rsid w:val="00BD7F8C"/>
    <w:rPr>
      <w:rFonts w:eastAsiaTheme="minorHAnsi"/>
      <w:lang w:val="es-EC" w:eastAsia="en-US"/>
    </w:rPr>
  </w:style>
  <w:style w:type="paragraph" w:customStyle="1" w:styleId="87612A6FB1D64B6F81960A09CFC51CC61">
    <w:name w:val="87612A6FB1D64B6F81960A09CFC51CC61"/>
    <w:rsid w:val="00BD7F8C"/>
    <w:rPr>
      <w:rFonts w:eastAsiaTheme="minorHAnsi"/>
      <w:lang w:val="es-EC" w:eastAsia="en-US"/>
    </w:rPr>
  </w:style>
  <w:style w:type="paragraph" w:customStyle="1" w:styleId="0FBC8F5C49BD4C87B46D1C222DD27B2A1">
    <w:name w:val="0FBC8F5C49BD4C87B46D1C222DD27B2A1"/>
    <w:rsid w:val="00BD7F8C"/>
    <w:rPr>
      <w:rFonts w:eastAsiaTheme="minorHAnsi"/>
      <w:lang w:val="es-EC" w:eastAsia="en-US"/>
    </w:rPr>
  </w:style>
  <w:style w:type="paragraph" w:customStyle="1" w:styleId="E28DB2CFA17F4EF2AAF8B3B69736CBDE1">
    <w:name w:val="E28DB2CFA17F4EF2AAF8B3B69736CBDE1"/>
    <w:rsid w:val="00BD7F8C"/>
    <w:rPr>
      <w:rFonts w:eastAsiaTheme="minorHAnsi"/>
      <w:lang w:val="es-EC" w:eastAsia="en-US"/>
    </w:rPr>
  </w:style>
  <w:style w:type="paragraph" w:customStyle="1" w:styleId="0B4CDD7DC7294C4AB9B484BF6566EECD1">
    <w:name w:val="0B4CDD7DC7294C4AB9B484BF6566EECD1"/>
    <w:rsid w:val="00BD7F8C"/>
    <w:rPr>
      <w:rFonts w:eastAsiaTheme="minorHAnsi"/>
      <w:lang w:val="es-EC" w:eastAsia="en-US"/>
    </w:rPr>
  </w:style>
  <w:style w:type="paragraph" w:customStyle="1" w:styleId="DC3B5A7CFFA147D18BF4656790CF6F0D1">
    <w:name w:val="DC3B5A7CFFA147D18BF4656790CF6F0D1"/>
    <w:rsid w:val="00BD7F8C"/>
    <w:rPr>
      <w:rFonts w:eastAsiaTheme="minorHAnsi"/>
      <w:lang w:val="es-EC" w:eastAsia="en-US"/>
    </w:rPr>
  </w:style>
  <w:style w:type="paragraph" w:customStyle="1" w:styleId="ADB4D652EE9442FAA7459231A004DA3E1">
    <w:name w:val="ADB4D652EE9442FAA7459231A004DA3E1"/>
    <w:rsid w:val="00BD7F8C"/>
    <w:rPr>
      <w:rFonts w:eastAsiaTheme="minorHAnsi"/>
      <w:lang w:val="es-EC" w:eastAsia="en-US"/>
    </w:rPr>
  </w:style>
  <w:style w:type="paragraph" w:customStyle="1" w:styleId="7F9C2F4FB3D5430D9ABD4B88845EC4F11">
    <w:name w:val="7F9C2F4FB3D5430D9ABD4B88845EC4F11"/>
    <w:rsid w:val="00BD7F8C"/>
    <w:rPr>
      <w:rFonts w:eastAsiaTheme="minorHAnsi"/>
      <w:lang w:val="es-EC" w:eastAsia="en-US"/>
    </w:rPr>
  </w:style>
  <w:style w:type="paragraph" w:customStyle="1" w:styleId="615543A93AE247FDBC7327611C9441E61">
    <w:name w:val="615543A93AE247FDBC7327611C9441E61"/>
    <w:rsid w:val="00BD7F8C"/>
    <w:rPr>
      <w:rFonts w:eastAsiaTheme="minorHAnsi"/>
      <w:lang w:val="es-EC" w:eastAsia="en-US"/>
    </w:rPr>
  </w:style>
  <w:style w:type="paragraph" w:customStyle="1" w:styleId="E0499286279244CEA50D2526FF5485211">
    <w:name w:val="E0499286279244CEA50D2526FF5485211"/>
    <w:rsid w:val="00BD7F8C"/>
    <w:rPr>
      <w:rFonts w:eastAsiaTheme="minorHAnsi"/>
      <w:lang w:val="es-EC" w:eastAsia="en-US"/>
    </w:rPr>
  </w:style>
  <w:style w:type="paragraph" w:customStyle="1" w:styleId="17478936F1934BA4A82B4F3BEDBBACC11">
    <w:name w:val="17478936F1934BA4A82B4F3BEDBBACC11"/>
    <w:rsid w:val="00BD7F8C"/>
    <w:rPr>
      <w:rFonts w:eastAsiaTheme="minorHAnsi"/>
      <w:lang w:val="es-EC" w:eastAsia="en-US"/>
    </w:rPr>
  </w:style>
  <w:style w:type="paragraph" w:customStyle="1" w:styleId="E1DA3C8388CC4DAEAC1751F78D7DCD001">
    <w:name w:val="E1DA3C8388CC4DAEAC1751F78D7DCD001"/>
    <w:rsid w:val="00BD7F8C"/>
    <w:rPr>
      <w:rFonts w:eastAsiaTheme="minorHAnsi"/>
      <w:lang w:val="es-EC" w:eastAsia="en-US"/>
    </w:rPr>
  </w:style>
  <w:style w:type="paragraph" w:customStyle="1" w:styleId="B19AD027C92C4DE7A5F353BD5C851A211">
    <w:name w:val="B19AD027C92C4DE7A5F353BD5C851A211"/>
    <w:rsid w:val="00BD7F8C"/>
    <w:rPr>
      <w:rFonts w:eastAsiaTheme="minorHAnsi"/>
      <w:lang w:val="es-EC" w:eastAsia="en-US"/>
    </w:rPr>
  </w:style>
  <w:style w:type="paragraph" w:customStyle="1" w:styleId="1346B9DA67EA406B8EC72B01BEC7428E2">
    <w:name w:val="1346B9DA67EA406B8EC72B01BEC7428E2"/>
    <w:rsid w:val="00BD7F8C"/>
    <w:rPr>
      <w:rFonts w:eastAsiaTheme="minorHAnsi"/>
      <w:lang w:val="es-EC" w:eastAsia="en-US"/>
    </w:rPr>
  </w:style>
  <w:style w:type="paragraph" w:customStyle="1" w:styleId="D48B78BA59304391A27962A43421EF642">
    <w:name w:val="D48B78BA59304391A27962A43421EF642"/>
    <w:rsid w:val="00BD7F8C"/>
    <w:rPr>
      <w:rFonts w:eastAsiaTheme="minorHAnsi"/>
      <w:lang w:val="es-EC" w:eastAsia="en-US"/>
    </w:rPr>
  </w:style>
  <w:style w:type="paragraph" w:customStyle="1" w:styleId="B7C07A82DE7F4FFD94435CB4535CC40F2">
    <w:name w:val="B7C07A82DE7F4FFD94435CB4535CC40F2"/>
    <w:rsid w:val="00BD7F8C"/>
    <w:rPr>
      <w:rFonts w:eastAsiaTheme="minorHAnsi"/>
      <w:lang w:val="es-EC" w:eastAsia="en-US"/>
    </w:rPr>
  </w:style>
  <w:style w:type="paragraph" w:customStyle="1" w:styleId="F53A35E6664848978E95535C1D11C9812">
    <w:name w:val="F53A35E6664848978E95535C1D11C9812"/>
    <w:rsid w:val="00BD7F8C"/>
    <w:rPr>
      <w:rFonts w:eastAsiaTheme="minorHAnsi"/>
      <w:lang w:val="es-EC" w:eastAsia="en-US"/>
    </w:rPr>
  </w:style>
  <w:style w:type="paragraph" w:customStyle="1" w:styleId="9E626E45202F414F9108243F6FBA83092">
    <w:name w:val="9E626E45202F414F9108243F6FBA83092"/>
    <w:rsid w:val="00BD7F8C"/>
    <w:rPr>
      <w:rFonts w:eastAsiaTheme="minorHAnsi"/>
      <w:lang w:val="es-EC" w:eastAsia="en-US"/>
    </w:rPr>
  </w:style>
  <w:style w:type="paragraph" w:customStyle="1" w:styleId="EE2139BB3E06499E9166BC5DF14926E22">
    <w:name w:val="EE2139BB3E06499E9166BC5DF14926E22"/>
    <w:rsid w:val="00BD7F8C"/>
    <w:rPr>
      <w:rFonts w:eastAsiaTheme="minorHAnsi"/>
      <w:lang w:val="es-EC" w:eastAsia="en-US"/>
    </w:rPr>
  </w:style>
  <w:style w:type="paragraph" w:customStyle="1" w:styleId="10845DBE96C342C285CCD6E528AB26B12">
    <w:name w:val="10845DBE96C342C285CCD6E528AB26B12"/>
    <w:rsid w:val="00BD7F8C"/>
    <w:rPr>
      <w:rFonts w:eastAsiaTheme="minorHAnsi"/>
      <w:lang w:val="es-EC" w:eastAsia="en-US"/>
    </w:rPr>
  </w:style>
  <w:style w:type="paragraph" w:customStyle="1" w:styleId="C9EB919AA7764D60BD3F28BD014DE7B72">
    <w:name w:val="C9EB919AA7764D60BD3F28BD014DE7B72"/>
    <w:rsid w:val="00BD7F8C"/>
    <w:rPr>
      <w:rFonts w:eastAsiaTheme="minorHAnsi"/>
      <w:lang w:val="es-EC" w:eastAsia="en-US"/>
    </w:rPr>
  </w:style>
  <w:style w:type="paragraph" w:customStyle="1" w:styleId="E694B6157C0C4C948C2437A9CE6F77682">
    <w:name w:val="E694B6157C0C4C948C2437A9CE6F77682"/>
    <w:rsid w:val="00BD7F8C"/>
    <w:rPr>
      <w:rFonts w:eastAsiaTheme="minorHAnsi"/>
      <w:lang w:val="es-EC" w:eastAsia="en-US"/>
    </w:rPr>
  </w:style>
  <w:style w:type="paragraph" w:customStyle="1" w:styleId="8EA7BCBD6D4F4D9FB19648B5497E1FFA2">
    <w:name w:val="8EA7BCBD6D4F4D9FB19648B5497E1FFA2"/>
    <w:rsid w:val="00BD7F8C"/>
    <w:rPr>
      <w:rFonts w:eastAsiaTheme="minorHAnsi"/>
      <w:lang w:val="es-EC" w:eastAsia="en-US"/>
    </w:rPr>
  </w:style>
  <w:style w:type="paragraph" w:customStyle="1" w:styleId="F06953C0255E4A878B0FAD5074B3769E2">
    <w:name w:val="F06953C0255E4A878B0FAD5074B3769E2"/>
    <w:rsid w:val="00BD7F8C"/>
    <w:rPr>
      <w:rFonts w:eastAsiaTheme="minorHAnsi"/>
      <w:lang w:val="es-EC" w:eastAsia="en-US"/>
    </w:rPr>
  </w:style>
  <w:style w:type="paragraph" w:customStyle="1" w:styleId="EAC835B73CA34578A6D27B6F3ED0DE792">
    <w:name w:val="EAC835B73CA34578A6D27B6F3ED0DE792"/>
    <w:rsid w:val="00BD7F8C"/>
    <w:rPr>
      <w:rFonts w:eastAsiaTheme="minorHAnsi"/>
      <w:lang w:val="es-EC" w:eastAsia="en-US"/>
    </w:rPr>
  </w:style>
  <w:style w:type="paragraph" w:customStyle="1" w:styleId="F30997EEEDF24ADEA4D3F619789150572">
    <w:name w:val="F30997EEEDF24ADEA4D3F619789150572"/>
    <w:rsid w:val="00BD7F8C"/>
    <w:rPr>
      <w:rFonts w:eastAsiaTheme="minorHAnsi"/>
      <w:lang w:val="es-EC" w:eastAsia="en-US"/>
    </w:rPr>
  </w:style>
  <w:style w:type="paragraph" w:customStyle="1" w:styleId="B9DF7B1A46DF4B969903E92B2F1AAD2C2">
    <w:name w:val="B9DF7B1A46DF4B969903E92B2F1AAD2C2"/>
    <w:rsid w:val="00BD7F8C"/>
    <w:rPr>
      <w:rFonts w:eastAsiaTheme="minorHAnsi"/>
      <w:lang w:val="es-EC" w:eastAsia="en-US"/>
    </w:rPr>
  </w:style>
  <w:style w:type="paragraph" w:customStyle="1" w:styleId="881B1BE5CDEC4F929C56A71ED40075B32">
    <w:name w:val="881B1BE5CDEC4F929C56A71ED40075B32"/>
    <w:rsid w:val="00BD7F8C"/>
    <w:rPr>
      <w:rFonts w:eastAsiaTheme="minorHAnsi"/>
      <w:lang w:val="es-EC" w:eastAsia="en-US"/>
    </w:rPr>
  </w:style>
  <w:style w:type="paragraph" w:customStyle="1" w:styleId="CE75B8F21FC74AEA8D63FF00918B8B8F2">
    <w:name w:val="CE75B8F21FC74AEA8D63FF00918B8B8F2"/>
    <w:rsid w:val="00BD7F8C"/>
    <w:rPr>
      <w:rFonts w:eastAsiaTheme="minorHAnsi"/>
      <w:lang w:val="es-EC" w:eastAsia="en-US"/>
    </w:rPr>
  </w:style>
  <w:style w:type="paragraph" w:customStyle="1" w:styleId="384FFEAA9F424136AC2511107FB2F8362">
    <w:name w:val="384FFEAA9F424136AC2511107FB2F8362"/>
    <w:rsid w:val="00BD7F8C"/>
    <w:rPr>
      <w:rFonts w:eastAsiaTheme="minorHAnsi"/>
      <w:lang w:val="es-EC" w:eastAsia="en-US"/>
    </w:rPr>
  </w:style>
  <w:style w:type="paragraph" w:customStyle="1" w:styleId="69AFC006173C49BFBED48E3FEF5D304E2">
    <w:name w:val="69AFC006173C49BFBED48E3FEF5D304E2"/>
    <w:rsid w:val="00BD7F8C"/>
    <w:rPr>
      <w:rFonts w:eastAsiaTheme="minorHAnsi"/>
      <w:lang w:val="es-EC" w:eastAsia="en-US"/>
    </w:rPr>
  </w:style>
  <w:style w:type="paragraph" w:customStyle="1" w:styleId="9CEBA39EB6CC4045AF7BCA6D12564F932">
    <w:name w:val="9CEBA39EB6CC4045AF7BCA6D12564F932"/>
    <w:rsid w:val="00BD7F8C"/>
    <w:rPr>
      <w:rFonts w:eastAsiaTheme="minorHAnsi"/>
      <w:lang w:val="es-EC" w:eastAsia="en-US"/>
    </w:rPr>
  </w:style>
  <w:style w:type="paragraph" w:customStyle="1" w:styleId="1E8405E3678D49F6950169CE85D773092">
    <w:name w:val="1E8405E3678D49F6950169CE85D773092"/>
    <w:rsid w:val="00BD7F8C"/>
    <w:rPr>
      <w:rFonts w:eastAsiaTheme="minorHAnsi"/>
      <w:lang w:val="es-EC" w:eastAsia="en-US"/>
    </w:rPr>
  </w:style>
  <w:style w:type="paragraph" w:customStyle="1" w:styleId="537EA4D083B74902AA851A8C7EB14E512">
    <w:name w:val="537EA4D083B74902AA851A8C7EB14E512"/>
    <w:rsid w:val="00BD7F8C"/>
    <w:rPr>
      <w:rFonts w:eastAsiaTheme="minorHAnsi"/>
      <w:lang w:val="es-EC" w:eastAsia="en-US"/>
    </w:rPr>
  </w:style>
  <w:style w:type="paragraph" w:customStyle="1" w:styleId="4DD2A450278F4CC399A538AC1E215C452">
    <w:name w:val="4DD2A450278F4CC399A538AC1E215C452"/>
    <w:rsid w:val="00BD7F8C"/>
    <w:rPr>
      <w:rFonts w:eastAsiaTheme="minorHAnsi"/>
      <w:lang w:val="es-EC" w:eastAsia="en-US"/>
    </w:rPr>
  </w:style>
  <w:style w:type="paragraph" w:customStyle="1" w:styleId="DF25207A81BC479B915B2CDCE95697C32">
    <w:name w:val="DF25207A81BC479B915B2CDCE95697C32"/>
    <w:rsid w:val="00BD7F8C"/>
    <w:rPr>
      <w:rFonts w:eastAsiaTheme="minorHAnsi"/>
      <w:lang w:val="es-EC" w:eastAsia="en-US"/>
    </w:rPr>
  </w:style>
  <w:style w:type="paragraph" w:customStyle="1" w:styleId="99EB8A390A744832828ABB4B87735DB22">
    <w:name w:val="99EB8A390A744832828ABB4B87735DB22"/>
    <w:rsid w:val="00BD7F8C"/>
    <w:rPr>
      <w:rFonts w:eastAsiaTheme="minorHAnsi"/>
      <w:lang w:val="es-EC" w:eastAsia="en-US"/>
    </w:rPr>
  </w:style>
  <w:style w:type="paragraph" w:customStyle="1" w:styleId="63D9D8B36035438C9CD53877B2F448702">
    <w:name w:val="63D9D8B36035438C9CD53877B2F448702"/>
    <w:rsid w:val="00BD7F8C"/>
    <w:rPr>
      <w:rFonts w:eastAsiaTheme="minorHAnsi"/>
      <w:lang w:val="es-EC" w:eastAsia="en-US"/>
    </w:rPr>
  </w:style>
  <w:style w:type="paragraph" w:customStyle="1" w:styleId="8D85583ABBC24E7DAED6C250D9B6378E2">
    <w:name w:val="8D85583ABBC24E7DAED6C250D9B6378E2"/>
    <w:rsid w:val="00BD7F8C"/>
    <w:rPr>
      <w:rFonts w:eastAsiaTheme="minorHAnsi"/>
      <w:lang w:val="es-EC" w:eastAsia="en-US"/>
    </w:rPr>
  </w:style>
  <w:style w:type="paragraph" w:customStyle="1" w:styleId="3EE0775CA125442385378CC4A894E0162">
    <w:name w:val="3EE0775CA125442385378CC4A894E0162"/>
    <w:rsid w:val="00BD7F8C"/>
    <w:rPr>
      <w:rFonts w:eastAsiaTheme="minorHAnsi"/>
      <w:lang w:val="es-EC" w:eastAsia="en-US"/>
    </w:rPr>
  </w:style>
  <w:style w:type="paragraph" w:customStyle="1" w:styleId="4246FF1E36294E0BB23A8F5E9A5969802">
    <w:name w:val="4246FF1E36294E0BB23A8F5E9A5969802"/>
    <w:rsid w:val="00BD7F8C"/>
    <w:rPr>
      <w:rFonts w:eastAsiaTheme="minorHAnsi"/>
      <w:lang w:val="es-EC" w:eastAsia="en-US"/>
    </w:rPr>
  </w:style>
  <w:style w:type="paragraph" w:customStyle="1" w:styleId="C66DB1C3AA7E4A9ABA0DDC05DDB811FA2">
    <w:name w:val="C66DB1C3AA7E4A9ABA0DDC05DDB811FA2"/>
    <w:rsid w:val="00BD7F8C"/>
    <w:rPr>
      <w:rFonts w:eastAsiaTheme="minorHAnsi"/>
      <w:lang w:val="es-EC" w:eastAsia="en-US"/>
    </w:rPr>
  </w:style>
  <w:style w:type="paragraph" w:customStyle="1" w:styleId="0B9DF91E77C949459C2C6C8A55FBF6012">
    <w:name w:val="0B9DF91E77C949459C2C6C8A55FBF6012"/>
    <w:rsid w:val="00BD7F8C"/>
    <w:rPr>
      <w:rFonts w:eastAsiaTheme="minorHAnsi"/>
      <w:lang w:val="es-EC" w:eastAsia="en-US"/>
    </w:rPr>
  </w:style>
  <w:style w:type="paragraph" w:customStyle="1" w:styleId="9AD30FB8B38449108D2DCAEA37B155DD2">
    <w:name w:val="9AD30FB8B38449108D2DCAEA37B155DD2"/>
    <w:rsid w:val="00BD7F8C"/>
    <w:rPr>
      <w:rFonts w:eastAsiaTheme="minorHAnsi"/>
      <w:lang w:val="es-EC" w:eastAsia="en-US"/>
    </w:rPr>
  </w:style>
  <w:style w:type="paragraph" w:customStyle="1" w:styleId="B3217F0EB441450AAED2FEC9CE6F3A392">
    <w:name w:val="B3217F0EB441450AAED2FEC9CE6F3A392"/>
    <w:rsid w:val="00BD7F8C"/>
    <w:rPr>
      <w:rFonts w:eastAsiaTheme="minorHAnsi"/>
      <w:lang w:val="es-EC" w:eastAsia="en-US"/>
    </w:rPr>
  </w:style>
  <w:style w:type="paragraph" w:customStyle="1" w:styleId="BB7DAB3CE87D4DCEABC3C791DFD4ACDC2">
    <w:name w:val="BB7DAB3CE87D4DCEABC3C791DFD4ACDC2"/>
    <w:rsid w:val="00BD7F8C"/>
    <w:rPr>
      <w:rFonts w:eastAsiaTheme="minorHAnsi"/>
      <w:lang w:val="es-EC" w:eastAsia="en-US"/>
    </w:rPr>
  </w:style>
  <w:style w:type="paragraph" w:customStyle="1" w:styleId="E9342A2CC8AD4C9789625005DD99EFFA2">
    <w:name w:val="E9342A2CC8AD4C9789625005DD99EFFA2"/>
    <w:rsid w:val="00BD7F8C"/>
    <w:rPr>
      <w:rFonts w:eastAsiaTheme="minorHAnsi"/>
      <w:lang w:val="es-EC" w:eastAsia="en-US"/>
    </w:rPr>
  </w:style>
  <w:style w:type="paragraph" w:customStyle="1" w:styleId="4556944BA42D4F8AB308FCC83EBEEF9B2">
    <w:name w:val="4556944BA42D4F8AB308FCC83EBEEF9B2"/>
    <w:rsid w:val="00BD7F8C"/>
    <w:rPr>
      <w:rFonts w:eastAsiaTheme="minorHAnsi"/>
      <w:lang w:val="es-EC" w:eastAsia="en-US"/>
    </w:rPr>
  </w:style>
  <w:style w:type="paragraph" w:customStyle="1" w:styleId="E96A29351C4B4D2DA67A6ECD28D9F1802">
    <w:name w:val="E96A29351C4B4D2DA67A6ECD28D9F1802"/>
    <w:rsid w:val="00BD7F8C"/>
    <w:rPr>
      <w:rFonts w:eastAsiaTheme="minorHAnsi"/>
      <w:lang w:val="es-EC" w:eastAsia="en-US"/>
    </w:rPr>
  </w:style>
  <w:style w:type="paragraph" w:customStyle="1" w:styleId="A72B59C61C704933A9840A2E0AEE373E2">
    <w:name w:val="A72B59C61C704933A9840A2E0AEE373E2"/>
    <w:rsid w:val="00BD7F8C"/>
    <w:rPr>
      <w:rFonts w:eastAsiaTheme="minorHAnsi"/>
      <w:lang w:val="es-EC" w:eastAsia="en-US"/>
    </w:rPr>
  </w:style>
  <w:style w:type="paragraph" w:customStyle="1" w:styleId="206D5BBFDF674FF68633BB891E378E032">
    <w:name w:val="206D5BBFDF674FF68633BB891E378E032"/>
    <w:rsid w:val="00BD7F8C"/>
    <w:rPr>
      <w:rFonts w:eastAsiaTheme="minorHAnsi"/>
      <w:lang w:val="es-EC" w:eastAsia="en-US"/>
    </w:rPr>
  </w:style>
  <w:style w:type="paragraph" w:customStyle="1" w:styleId="EE2CFBEC4B4A4226929729B632209E2A2">
    <w:name w:val="EE2CFBEC4B4A4226929729B632209E2A2"/>
    <w:rsid w:val="00BD7F8C"/>
    <w:rPr>
      <w:rFonts w:eastAsiaTheme="minorHAnsi"/>
      <w:lang w:val="es-EC" w:eastAsia="en-US"/>
    </w:rPr>
  </w:style>
  <w:style w:type="paragraph" w:customStyle="1" w:styleId="56DC3A96EA9D44679D1E5B798CD48CB72">
    <w:name w:val="56DC3A96EA9D44679D1E5B798CD48CB72"/>
    <w:rsid w:val="00BD7F8C"/>
    <w:rPr>
      <w:rFonts w:eastAsiaTheme="minorHAnsi"/>
      <w:lang w:val="es-EC" w:eastAsia="en-US"/>
    </w:rPr>
  </w:style>
  <w:style w:type="paragraph" w:customStyle="1" w:styleId="097CE9FBADF54D709AEB2D618C4F84EE2">
    <w:name w:val="097CE9FBADF54D709AEB2D618C4F84EE2"/>
    <w:rsid w:val="00BD7F8C"/>
    <w:rPr>
      <w:rFonts w:eastAsiaTheme="minorHAnsi"/>
      <w:lang w:val="es-EC" w:eastAsia="en-US"/>
    </w:rPr>
  </w:style>
  <w:style w:type="paragraph" w:customStyle="1" w:styleId="13DA77F3616F4FC9994E1B61F81D82BE2">
    <w:name w:val="13DA77F3616F4FC9994E1B61F81D82BE2"/>
    <w:rsid w:val="00BD7F8C"/>
    <w:rPr>
      <w:rFonts w:eastAsiaTheme="minorHAnsi"/>
      <w:lang w:val="es-EC" w:eastAsia="en-US"/>
    </w:rPr>
  </w:style>
  <w:style w:type="paragraph" w:customStyle="1" w:styleId="946FCCE63D414E61B60EFFC3BC364AF42">
    <w:name w:val="946FCCE63D414E61B60EFFC3BC364AF42"/>
    <w:rsid w:val="00BD7F8C"/>
    <w:rPr>
      <w:rFonts w:eastAsiaTheme="minorHAnsi"/>
      <w:lang w:val="es-EC" w:eastAsia="en-US"/>
    </w:rPr>
  </w:style>
  <w:style w:type="paragraph" w:customStyle="1" w:styleId="F2A8843844E843ADBE3DB19D8DB1B4832">
    <w:name w:val="F2A8843844E843ADBE3DB19D8DB1B4832"/>
    <w:rsid w:val="00BD7F8C"/>
    <w:rPr>
      <w:rFonts w:eastAsiaTheme="minorHAnsi"/>
      <w:lang w:val="es-EC" w:eastAsia="en-US"/>
    </w:rPr>
  </w:style>
  <w:style w:type="paragraph" w:customStyle="1" w:styleId="32847B7CB5B0420890FEE699C93E2DBA2">
    <w:name w:val="32847B7CB5B0420890FEE699C93E2DBA2"/>
    <w:rsid w:val="00BD7F8C"/>
    <w:rPr>
      <w:rFonts w:eastAsiaTheme="minorHAnsi"/>
      <w:lang w:val="es-EC" w:eastAsia="en-US"/>
    </w:rPr>
  </w:style>
  <w:style w:type="paragraph" w:customStyle="1" w:styleId="1016FF7299E247B2BF884EAA893EF3CC2">
    <w:name w:val="1016FF7299E247B2BF884EAA893EF3CC2"/>
    <w:rsid w:val="00BD7F8C"/>
    <w:rPr>
      <w:rFonts w:eastAsiaTheme="minorHAnsi"/>
      <w:lang w:val="es-EC" w:eastAsia="en-US"/>
    </w:rPr>
  </w:style>
  <w:style w:type="paragraph" w:customStyle="1" w:styleId="CA31FA15D5F64F59977F411B0C6F12B22">
    <w:name w:val="CA31FA15D5F64F59977F411B0C6F12B22"/>
    <w:rsid w:val="00BD7F8C"/>
    <w:rPr>
      <w:rFonts w:eastAsiaTheme="minorHAnsi"/>
      <w:lang w:val="es-EC" w:eastAsia="en-US"/>
    </w:rPr>
  </w:style>
  <w:style w:type="paragraph" w:customStyle="1" w:styleId="D4E8C4BB1CA845748BCB5CDAC37BF6C12">
    <w:name w:val="D4E8C4BB1CA845748BCB5CDAC37BF6C12"/>
    <w:rsid w:val="00BD7F8C"/>
    <w:rPr>
      <w:rFonts w:eastAsiaTheme="minorHAnsi"/>
      <w:lang w:val="es-EC" w:eastAsia="en-US"/>
    </w:rPr>
  </w:style>
  <w:style w:type="paragraph" w:customStyle="1" w:styleId="77AAEB11720E45AF801BBF863F46DA502">
    <w:name w:val="77AAEB11720E45AF801BBF863F46DA502"/>
    <w:rsid w:val="00BD7F8C"/>
    <w:rPr>
      <w:rFonts w:eastAsiaTheme="minorHAnsi"/>
      <w:lang w:val="es-EC" w:eastAsia="en-US"/>
    </w:rPr>
  </w:style>
  <w:style w:type="paragraph" w:customStyle="1" w:styleId="0156252639484D2481ED38B2AC8A97352">
    <w:name w:val="0156252639484D2481ED38B2AC8A97352"/>
    <w:rsid w:val="00BD7F8C"/>
    <w:rPr>
      <w:rFonts w:eastAsiaTheme="minorHAnsi"/>
      <w:lang w:val="es-EC" w:eastAsia="en-US"/>
    </w:rPr>
  </w:style>
  <w:style w:type="paragraph" w:customStyle="1" w:styleId="FC6A71074B0A4CD68650CEFFDCE245582">
    <w:name w:val="FC6A71074B0A4CD68650CEFFDCE245582"/>
    <w:rsid w:val="00BD7F8C"/>
    <w:rPr>
      <w:rFonts w:eastAsiaTheme="minorHAnsi"/>
      <w:lang w:val="es-EC" w:eastAsia="en-US"/>
    </w:rPr>
  </w:style>
  <w:style w:type="paragraph" w:customStyle="1" w:styleId="3D0163509D05402CB44B6E340503DEBE2">
    <w:name w:val="3D0163509D05402CB44B6E340503DEBE2"/>
    <w:rsid w:val="00BD7F8C"/>
    <w:rPr>
      <w:rFonts w:eastAsiaTheme="minorHAnsi"/>
      <w:lang w:val="es-EC" w:eastAsia="en-US"/>
    </w:rPr>
  </w:style>
  <w:style w:type="paragraph" w:customStyle="1" w:styleId="E7D3DA55700C4998ACD35A4258426BBA2">
    <w:name w:val="E7D3DA55700C4998ACD35A4258426BBA2"/>
    <w:rsid w:val="00BD7F8C"/>
    <w:rPr>
      <w:rFonts w:eastAsiaTheme="minorHAnsi"/>
      <w:lang w:val="es-EC" w:eastAsia="en-US"/>
    </w:rPr>
  </w:style>
  <w:style w:type="paragraph" w:customStyle="1" w:styleId="B570C8410D9B4EB090308DA62A4BC51E2">
    <w:name w:val="B570C8410D9B4EB090308DA62A4BC51E2"/>
    <w:rsid w:val="00BD7F8C"/>
    <w:rPr>
      <w:rFonts w:eastAsiaTheme="minorHAnsi"/>
      <w:lang w:val="es-EC" w:eastAsia="en-US"/>
    </w:rPr>
  </w:style>
  <w:style w:type="paragraph" w:customStyle="1" w:styleId="AE6B119347344EC9AB2C5E747B87912F2">
    <w:name w:val="AE6B119347344EC9AB2C5E747B87912F2"/>
    <w:rsid w:val="00BD7F8C"/>
    <w:rPr>
      <w:rFonts w:eastAsiaTheme="minorHAnsi"/>
      <w:lang w:val="es-EC" w:eastAsia="en-US"/>
    </w:rPr>
  </w:style>
  <w:style w:type="paragraph" w:customStyle="1" w:styleId="7B02A587A73042788C149190E304B8A62">
    <w:name w:val="7B02A587A73042788C149190E304B8A62"/>
    <w:rsid w:val="00BD7F8C"/>
    <w:rPr>
      <w:rFonts w:eastAsiaTheme="minorHAnsi"/>
      <w:lang w:val="es-EC" w:eastAsia="en-US"/>
    </w:rPr>
  </w:style>
  <w:style w:type="paragraph" w:customStyle="1" w:styleId="5E4E45F7E8EF42F9A563694C8FCAFBD52">
    <w:name w:val="5E4E45F7E8EF42F9A563694C8FCAFBD52"/>
    <w:rsid w:val="00BD7F8C"/>
    <w:rPr>
      <w:rFonts w:eastAsiaTheme="minorHAnsi"/>
      <w:lang w:val="es-EC" w:eastAsia="en-US"/>
    </w:rPr>
  </w:style>
  <w:style w:type="paragraph" w:customStyle="1" w:styleId="CAE76DCD5A424EC69E5C8EBE21342C3F2">
    <w:name w:val="CAE76DCD5A424EC69E5C8EBE21342C3F2"/>
    <w:rsid w:val="00BD7F8C"/>
    <w:rPr>
      <w:rFonts w:eastAsiaTheme="minorHAnsi"/>
      <w:lang w:val="es-EC" w:eastAsia="en-US"/>
    </w:rPr>
  </w:style>
  <w:style w:type="paragraph" w:customStyle="1" w:styleId="86895B1CF98F48D98A3034D7F21129992">
    <w:name w:val="86895B1CF98F48D98A3034D7F21129992"/>
    <w:rsid w:val="00BD7F8C"/>
    <w:rPr>
      <w:rFonts w:eastAsiaTheme="minorHAnsi"/>
      <w:lang w:val="es-EC" w:eastAsia="en-US"/>
    </w:rPr>
  </w:style>
  <w:style w:type="paragraph" w:customStyle="1" w:styleId="8ECD8EB131FC44938A244384EAEC5CDF2">
    <w:name w:val="8ECD8EB131FC44938A244384EAEC5CDF2"/>
    <w:rsid w:val="00BD7F8C"/>
    <w:rPr>
      <w:rFonts w:eastAsiaTheme="minorHAnsi"/>
      <w:lang w:val="es-EC" w:eastAsia="en-US"/>
    </w:rPr>
  </w:style>
  <w:style w:type="paragraph" w:customStyle="1" w:styleId="09B320BADD0243C1A6996FDA412912882">
    <w:name w:val="09B320BADD0243C1A6996FDA412912882"/>
    <w:rsid w:val="00BD7F8C"/>
    <w:rPr>
      <w:rFonts w:eastAsiaTheme="minorHAnsi"/>
      <w:lang w:val="es-EC" w:eastAsia="en-US"/>
    </w:rPr>
  </w:style>
  <w:style w:type="paragraph" w:customStyle="1" w:styleId="DAE347F9A419492184156B9CF1F11B102">
    <w:name w:val="DAE347F9A419492184156B9CF1F11B102"/>
    <w:rsid w:val="00BD7F8C"/>
    <w:rPr>
      <w:rFonts w:eastAsiaTheme="minorHAnsi"/>
      <w:lang w:val="es-EC" w:eastAsia="en-US"/>
    </w:rPr>
  </w:style>
  <w:style w:type="paragraph" w:customStyle="1" w:styleId="4AA5E900847D4A6EBC1714ADCB6206502">
    <w:name w:val="4AA5E900847D4A6EBC1714ADCB6206502"/>
    <w:rsid w:val="00BD7F8C"/>
    <w:rPr>
      <w:rFonts w:eastAsiaTheme="minorHAnsi"/>
      <w:lang w:val="es-EC" w:eastAsia="en-US"/>
    </w:rPr>
  </w:style>
  <w:style w:type="paragraph" w:customStyle="1" w:styleId="436BC0C0CF9B4E5EA4AA26700352B2402">
    <w:name w:val="436BC0C0CF9B4E5EA4AA26700352B2402"/>
    <w:rsid w:val="00BD7F8C"/>
    <w:rPr>
      <w:rFonts w:eastAsiaTheme="minorHAnsi"/>
      <w:lang w:val="es-EC" w:eastAsia="en-US"/>
    </w:rPr>
  </w:style>
  <w:style w:type="paragraph" w:customStyle="1" w:styleId="05185064C61E42BDACA01827605A9C842">
    <w:name w:val="05185064C61E42BDACA01827605A9C842"/>
    <w:rsid w:val="00BD7F8C"/>
    <w:rPr>
      <w:rFonts w:eastAsiaTheme="minorHAnsi"/>
      <w:lang w:val="es-EC" w:eastAsia="en-US"/>
    </w:rPr>
  </w:style>
  <w:style w:type="paragraph" w:customStyle="1" w:styleId="14677D90A6FB4EC8B272E01E64B56CBA2">
    <w:name w:val="14677D90A6FB4EC8B272E01E64B56CBA2"/>
    <w:rsid w:val="00BD7F8C"/>
    <w:rPr>
      <w:rFonts w:eastAsiaTheme="minorHAnsi"/>
      <w:lang w:val="es-EC" w:eastAsia="en-US"/>
    </w:rPr>
  </w:style>
  <w:style w:type="paragraph" w:customStyle="1" w:styleId="99A06C89987241E78D403670EC04F5652">
    <w:name w:val="99A06C89987241E78D403670EC04F5652"/>
    <w:rsid w:val="00BD7F8C"/>
    <w:rPr>
      <w:rFonts w:eastAsiaTheme="minorHAnsi"/>
      <w:lang w:val="es-EC" w:eastAsia="en-US"/>
    </w:rPr>
  </w:style>
  <w:style w:type="paragraph" w:customStyle="1" w:styleId="28031169A71F47F78510D9038D0C01BB2">
    <w:name w:val="28031169A71F47F78510D9038D0C01BB2"/>
    <w:rsid w:val="00BD7F8C"/>
    <w:rPr>
      <w:rFonts w:eastAsiaTheme="minorHAnsi"/>
      <w:lang w:val="es-EC" w:eastAsia="en-US"/>
    </w:rPr>
  </w:style>
  <w:style w:type="paragraph" w:customStyle="1" w:styleId="3FD55BDA318F4AD6914687132CEEA8EE2">
    <w:name w:val="3FD55BDA318F4AD6914687132CEEA8EE2"/>
    <w:rsid w:val="00BD7F8C"/>
    <w:rPr>
      <w:rFonts w:eastAsiaTheme="minorHAnsi"/>
      <w:lang w:val="es-EC" w:eastAsia="en-US"/>
    </w:rPr>
  </w:style>
  <w:style w:type="paragraph" w:customStyle="1" w:styleId="23F93ABB6ABC40EE94B563256FE61EA42">
    <w:name w:val="23F93ABB6ABC40EE94B563256FE61EA42"/>
    <w:rsid w:val="00BD7F8C"/>
    <w:rPr>
      <w:rFonts w:eastAsiaTheme="minorHAnsi"/>
      <w:lang w:val="es-EC" w:eastAsia="en-US"/>
    </w:rPr>
  </w:style>
  <w:style w:type="paragraph" w:customStyle="1" w:styleId="E6AB87C7821E494D8A47DF6634547AB62">
    <w:name w:val="E6AB87C7821E494D8A47DF6634547AB62"/>
    <w:rsid w:val="00BD7F8C"/>
    <w:rPr>
      <w:rFonts w:eastAsiaTheme="minorHAnsi"/>
      <w:lang w:val="es-EC" w:eastAsia="en-US"/>
    </w:rPr>
  </w:style>
  <w:style w:type="paragraph" w:customStyle="1" w:styleId="B3C8169D8C11466DA87C3B6489F59D742">
    <w:name w:val="B3C8169D8C11466DA87C3B6489F59D742"/>
    <w:rsid w:val="00BD7F8C"/>
    <w:rPr>
      <w:rFonts w:eastAsiaTheme="minorHAnsi"/>
      <w:lang w:val="es-EC" w:eastAsia="en-US"/>
    </w:rPr>
  </w:style>
  <w:style w:type="paragraph" w:customStyle="1" w:styleId="0B0197916C06483EBF04B722300A2EBB2">
    <w:name w:val="0B0197916C06483EBF04B722300A2EBB2"/>
    <w:rsid w:val="00BD7F8C"/>
    <w:rPr>
      <w:rFonts w:eastAsiaTheme="minorHAnsi"/>
      <w:lang w:val="es-EC" w:eastAsia="en-US"/>
    </w:rPr>
  </w:style>
  <w:style w:type="paragraph" w:customStyle="1" w:styleId="6D284A3A1283479A832EB6F4E3A8D33D2">
    <w:name w:val="6D284A3A1283479A832EB6F4E3A8D33D2"/>
    <w:rsid w:val="00BD7F8C"/>
    <w:rPr>
      <w:rFonts w:eastAsiaTheme="minorHAnsi"/>
      <w:lang w:val="es-EC" w:eastAsia="en-US"/>
    </w:rPr>
  </w:style>
  <w:style w:type="paragraph" w:customStyle="1" w:styleId="CFF85B819F6F4571BB39F3D90BEF80E22">
    <w:name w:val="CFF85B819F6F4571BB39F3D90BEF80E22"/>
    <w:rsid w:val="00BD7F8C"/>
    <w:rPr>
      <w:rFonts w:eastAsiaTheme="minorHAnsi"/>
      <w:lang w:val="es-EC" w:eastAsia="en-US"/>
    </w:rPr>
  </w:style>
  <w:style w:type="paragraph" w:customStyle="1" w:styleId="8F38C77CE7144FA79DCDDACFA37B24A12">
    <w:name w:val="8F38C77CE7144FA79DCDDACFA37B24A12"/>
    <w:rsid w:val="00BD7F8C"/>
    <w:rPr>
      <w:rFonts w:eastAsiaTheme="minorHAnsi"/>
      <w:lang w:val="es-EC" w:eastAsia="en-US"/>
    </w:rPr>
  </w:style>
  <w:style w:type="paragraph" w:customStyle="1" w:styleId="A1D1AB12CA894062A3FE331408639FD02">
    <w:name w:val="A1D1AB12CA894062A3FE331408639FD02"/>
    <w:rsid w:val="00BD7F8C"/>
    <w:rPr>
      <w:rFonts w:eastAsiaTheme="minorHAnsi"/>
      <w:lang w:val="es-EC" w:eastAsia="en-US"/>
    </w:rPr>
  </w:style>
  <w:style w:type="paragraph" w:customStyle="1" w:styleId="200A7793BE3A4A4A8A9B13C5D36933982">
    <w:name w:val="200A7793BE3A4A4A8A9B13C5D36933982"/>
    <w:rsid w:val="00BD7F8C"/>
    <w:rPr>
      <w:rFonts w:eastAsiaTheme="minorHAnsi"/>
      <w:lang w:val="es-EC" w:eastAsia="en-US"/>
    </w:rPr>
  </w:style>
  <w:style w:type="paragraph" w:customStyle="1" w:styleId="EEDCAC6FF0644FCCBE03E0D9CB7939D62">
    <w:name w:val="EEDCAC6FF0644FCCBE03E0D9CB7939D62"/>
    <w:rsid w:val="00BD7F8C"/>
    <w:rPr>
      <w:rFonts w:eastAsiaTheme="minorHAnsi"/>
      <w:lang w:val="es-EC" w:eastAsia="en-US"/>
    </w:rPr>
  </w:style>
  <w:style w:type="paragraph" w:customStyle="1" w:styleId="A34BEEE68CF34EABA6B72BF7C2BFAC262">
    <w:name w:val="A34BEEE68CF34EABA6B72BF7C2BFAC262"/>
    <w:rsid w:val="00BD7F8C"/>
    <w:rPr>
      <w:rFonts w:eastAsiaTheme="minorHAnsi"/>
      <w:lang w:val="es-EC" w:eastAsia="en-US"/>
    </w:rPr>
  </w:style>
  <w:style w:type="paragraph" w:customStyle="1" w:styleId="4ADB6E15710545FBB6C8B6192EF33A372">
    <w:name w:val="4ADB6E15710545FBB6C8B6192EF33A372"/>
    <w:rsid w:val="00BD7F8C"/>
    <w:rPr>
      <w:rFonts w:eastAsiaTheme="minorHAnsi"/>
      <w:lang w:val="es-EC" w:eastAsia="en-US"/>
    </w:rPr>
  </w:style>
  <w:style w:type="paragraph" w:customStyle="1" w:styleId="134D0017B95647E7B85646BFCE1618D02">
    <w:name w:val="134D0017B95647E7B85646BFCE1618D02"/>
    <w:rsid w:val="00BD7F8C"/>
    <w:rPr>
      <w:rFonts w:eastAsiaTheme="minorHAnsi"/>
      <w:lang w:val="es-EC" w:eastAsia="en-US"/>
    </w:rPr>
  </w:style>
  <w:style w:type="paragraph" w:customStyle="1" w:styleId="2BE839DF3FE445578FE99E33F5EE50DF2">
    <w:name w:val="2BE839DF3FE445578FE99E33F5EE50DF2"/>
    <w:rsid w:val="00BD7F8C"/>
    <w:rPr>
      <w:rFonts w:eastAsiaTheme="minorHAnsi"/>
      <w:lang w:val="es-EC" w:eastAsia="en-US"/>
    </w:rPr>
  </w:style>
  <w:style w:type="paragraph" w:customStyle="1" w:styleId="3341A88EA83145C5BD2F7916B5A6CCF42">
    <w:name w:val="3341A88EA83145C5BD2F7916B5A6CCF42"/>
    <w:rsid w:val="00BD7F8C"/>
    <w:rPr>
      <w:rFonts w:eastAsiaTheme="minorHAnsi"/>
      <w:lang w:val="es-EC" w:eastAsia="en-US"/>
    </w:rPr>
  </w:style>
  <w:style w:type="paragraph" w:customStyle="1" w:styleId="07A7E0992EAE472B936B0637C24CE1E02">
    <w:name w:val="07A7E0992EAE472B936B0637C24CE1E02"/>
    <w:rsid w:val="00BD7F8C"/>
    <w:rPr>
      <w:rFonts w:eastAsiaTheme="minorHAnsi"/>
      <w:lang w:val="es-EC" w:eastAsia="en-US"/>
    </w:rPr>
  </w:style>
  <w:style w:type="paragraph" w:customStyle="1" w:styleId="4417D29BE8A547F88A7481207B12438E2">
    <w:name w:val="4417D29BE8A547F88A7481207B12438E2"/>
    <w:rsid w:val="00BD7F8C"/>
    <w:rPr>
      <w:rFonts w:eastAsiaTheme="minorHAnsi"/>
      <w:lang w:val="es-EC" w:eastAsia="en-US"/>
    </w:rPr>
  </w:style>
  <w:style w:type="paragraph" w:customStyle="1" w:styleId="72B1A79BB4DA469291D700AA6E6B6B1C2">
    <w:name w:val="72B1A79BB4DA469291D700AA6E6B6B1C2"/>
    <w:rsid w:val="00BD7F8C"/>
    <w:rPr>
      <w:rFonts w:eastAsiaTheme="minorHAnsi"/>
      <w:lang w:val="es-EC" w:eastAsia="en-US"/>
    </w:rPr>
  </w:style>
  <w:style w:type="paragraph" w:customStyle="1" w:styleId="C4E1E859867C48BA8A482137673EAB832">
    <w:name w:val="C4E1E859867C48BA8A482137673EAB832"/>
    <w:rsid w:val="00BD7F8C"/>
    <w:rPr>
      <w:rFonts w:eastAsiaTheme="minorHAnsi"/>
      <w:lang w:val="es-EC" w:eastAsia="en-US"/>
    </w:rPr>
  </w:style>
  <w:style w:type="paragraph" w:customStyle="1" w:styleId="824E0AE580FE4C62939AAA9D47A5381E2">
    <w:name w:val="824E0AE580FE4C62939AAA9D47A5381E2"/>
    <w:rsid w:val="00BD7F8C"/>
    <w:rPr>
      <w:rFonts w:eastAsiaTheme="minorHAnsi"/>
      <w:lang w:val="es-EC" w:eastAsia="en-US"/>
    </w:rPr>
  </w:style>
  <w:style w:type="paragraph" w:customStyle="1" w:styleId="007B1EB9E5F244BD8AA66A3E400F4D322">
    <w:name w:val="007B1EB9E5F244BD8AA66A3E400F4D322"/>
    <w:rsid w:val="00BD7F8C"/>
    <w:rPr>
      <w:rFonts w:eastAsiaTheme="minorHAnsi"/>
      <w:lang w:val="es-EC" w:eastAsia="en-US"/>
    </w:rPr>
  </w:style>
  <w:style w:type="paragraph" w:customStyle="1" w:styleId="2EA7A7ED4B1B4C8FA1C62C9B1AC686FA2">
    <w:name w:val="2EA7A7ED4B1B4C8FA1C62C9B1AC686FA2"/>
    <w:rsid w:val="00BD7F8C"/>
    <w:rPr>
      <w:rFonts w:eastAsiaTheme="minorHAnsi"/>
      <w:lang w:val="es-EC" w:eastAsia="en-US"/>
    </w:rPr>
  </w:style>
  <w:style w:type="paragraph" w:customStyle="1" w:styleId="2DB95C20124446B0B9B4B7726C4C967F2">
    <w:name w:val="2DB95C20124446B0B9B4B7726C4C967F2"/>
    <w:rsid w:val="00BD7F8C"/>
    <w:rPr>
      <w:rFonts w:eastAsiaTheme="minorHAnsi"/>
      <w:lang w:val="es-EC" w:eastAsia="en-US"/>
    </w:rPr>
  </w:style>
  <w:style w:type="paragraph" w:customStyle="1" w:styleId="FF2BF67F211C4DD6A8F126AEA876CCEE2">
    <w:name w:val="FF2BF67F211C4DD6A8F126AEA876CCEE2"/>
    <w:rsid w:val="00BD7F8C"/>
    <w:rPr>
      <w:rFonts w:eastAsiaTheme="minorHAnsi"/>
      <w:lang w:val="es-EC" w:eastAsia="en-US"/>
    </w:rPr>
  </w:style>
  <w:style w:type="paragraph" w:customStyle="1" w:styleId="7DD224FBAC3C4B4EB8DDDE54BA626FBF2">
    <w:name w:val="7DD224FBAC3C4B4EB8DDDE54BA626FBF2"/>
    <w:rsid w:val="00BD7F8C"/>
    <w:rPr>
      <w:rFonts w:eastAsiaTheme="minorHAnsi"/>
      <w:lang w:val="es-EC" w:eastAsia="en-US"/>
    </w:rPr>
  </w:style>
  <w:style w:type="paragraph" w:customStyle="1" w:styleId="D68A2059810B47FD9B3720121AB96B4C2">
    <w:name w:val="D68A2059810B47FD9B3720121AB96B4C2"/>
    <w:rsid w:val="00BD7F8C"/>
    <w:rPr>
      <w:rFonts w:eastAsiaTheme="minorHAnsi"/>
      <w:lang w:val="es-EC" w:eastAsia="en-US"/>
    </w:rPr>
  </w:style>
  <w:style w:type="paragraph" w:customStyle="1" w:styleId="422C6119AA53426F9E88E4D79C672E552">
    <w:name w:val="422C6119AA53426F9E88E4D79C672E552"/>
    <w:rsid w:val="00BD7F8C"/>
    <w:rPr>
      <w:rFonts w:eastAsiaTheme="minorHAnsi"/>
      <w:lang w:val="es-EC" w:eastAsia="en-US"/>
    </w:rPr>
  </w:style>
  <w:style w:type="paragraph" w:customStyle="1" w:styleId="F0C026DE105140C199414101FA2C1AD12">
    <w:name w:val="F0C026DE105140C199414101FA2C1AD12"/>
    <w:rsid w:val="00BD7F8C"/>
    <w:rPr>
      <w:rFonts w:eastAsiaTheme="minorHAnsi"/>
      <w:lang w:val="es-EC" w:eastAsia="en-US"/>
    </w:rPr>
  </w:style>
  <w:style w:type="paragraph" w:customStyle="1" w:styleId="905CBE9BC36945689E978DDF1F2D53EF2">
    <w:name w:val="905CBE9BC36945689E978DDF1F2D53EF2"/>
    <w:rsid w:val="00BD7F8C"/>
    <w:rPr>
      <w:rFonts w:eastAsiaTheme="minorHAnsi"/>
      <w:lang w:val="es-EC" w:eastAsia="en-US"/>
    </w:rPr>
  </w:style>
  <w:style w:type="paragraph" w:customStyle="1" w:styleId="87612A6FB1D64B6F81960A09CFC51CC62">
    <w:name w:val="87612A6FB1D64B6F81960A09CFC51CC62"/>
    <w:rsid w:val="00BD7F8C"/>
    <w:rPr>
      <w:rFonts w:eastAsiaTheme="minorHAnsi"/>
      <w:lang w:val="es-EC" w:eastAsia="en-US"/>
    </w:rPr>
  </w:style>
  <w:style w:type="paragraph" w:customStyle="1" w:styleId="0FBC8F5C49BD4C87B46D1C222DD27B2A2">
    <w:name w:val="0FBC8F5C49BD4C87B46D1C222DD27B2A2"/>
    <w:rsid w:val="00BD7F8C"/>
    <w:rPr>
      <w:rFonts w:eastAsiaTheme="minorHAnsi"/>
      <w:lang w:val="es-EC" w:eastAsia="en-US"/>
    </w:rPr>
  </w:style>
  <w:style w:type="paragraph" w:customStyle="1" w:styleId="E28DB2CFA17F4EF2AAF8B3B69736CBDE2">
    <w:name w:val="E28DB2CFA17F4EF2AAF8B3B69736CBDE2"/>
    <w:rsid w:val="00BD7F8C"/>
    <w:rPr>
      <w:rFonts w:eastAsiaTheme="minorHAnsi"/>
      <w:lang w:val="es-EC" w:eastAsia="en-US"/>
    </w:rPr>
  </w:style>
  <w:style w:type="paragraph" w:customStyle="1" w:styleId="0B4CDD7DC7294C4AB9B484BF6566EECD2">
    <w:name w:val="0B4CDD7DC7294C4AB9B484BF6566EECD2"/>
    <w:rsid w:val="00BD7F8C"/>
    <w:rPr>
      <w:rFonts w:eastAsiaTheme="minorHAnsi"/>
      <w:lang w:val="es-EC" w:eastAsia="en-US"/>
    </w:rPr>
  </w:style>
  <w:style w:type="paragraph" w:customStyle="1" w:styleId="DC3B5A7CFFA147D18BF4656790CF6F0D2">
    <w:name w:val="DC3B5A7CFFA147D18BF4656790CF6F0D2"/>
    <w:rsid w:val="00BD7F8C"/>
    <w:rPr>
      <w:rFonts w:eastAsiaTheme="minorHAnsi"/>
      <w:lang w:val="es-EC" w:eastAsia="en-US"/>
    </w:rPr>
  </w:style>
  <w:style w:type="paragraph" w:customStyle="1" w:styleId="ADB4D652EE9442FAA7459231A004DA3E2">
    <w:name w:val="ADB4D652EE9442FAA7459231A004DA3E2"/>
    <w:rsid w:val="00BD7F8C"/>
    <w:rPr>
      <w:rFonts w:eastAsiaTheme="minorHAnsi"/>
      <w:lang w:val="es-EC" w:eastAsia="en-US"/>
    </w:rPr>
  </w:style>
  <w:style w:type="paragraph" w:customStyle="1" w:styleId="7F9C2F4FB3D5430D9ABD4B88845EC4F12">
    <w:name w:val="7F9C2F4FB3D5430D9ABD4B88845EC4F12"/>
    <w:rsid w:val="00BD7F8C"/>
    <w:rPr>
      <w:rFonts w:eastAsiaTheme="minorHAnsi"/>
      <w:lang w:val="es-EC" w:eastAsia="en-US"/>
    </w:rPr>
  </w:style>
  <w:style w:type="paragraph" w:customStyle="1" w:styleId="615543A93AE247FDBC7327611C9441E62">
    <w:name w:val="615543A93AE247FDBC7327611C9441E62"/>
    <w:rsid w:val="00BD7F8C"/>
    <w:rPr>
      <w:rFonts w:eastAsiaTheme="minorHAnsi"/>
      <w:lang w:val="es-EC" w:eastAsia="en-US"/>
    </w:rPr>
  </w:style>
  <w:style w:type="paragraph" w:customStyle="1" w:styleId="E0499286279244CEA50D2526FF5485212">
    <w:name w:val="E0499286279244CEA50D2526FF5485212"/>
    <w:rsid w:val="00BD7F8C"/>
    <w:rPr>
      <w:rFonts w:eastAsiaTheme="minorHAnsi"/>
      <w:lang w:val="es-EC" w:eastAsia="en-US"/>
    </w:rPr>
  </w:style>
  <w:style w:type="paragraph" w:customStyle="1" w:styleId="17478936F1934BA4A82B4F3BEDBBACC12">
    <w:name w:val="17478936F1934BA4A82B4F3BEDBBACC12"/>
    <w:rsid w:val="00BD7F8C"/>
    <w:rPr>
      <w:rFonts w:eastAsiaTheme="minorHAnsi"/>
      <w:lang w:val="es-EC" w:eastAsia="en-US"/>
    </w:rPr>
  </w:style>
  <w:style w:type="paragraph" w:customStyle="1" w:styleId="E1DA3C8388CC4DAEAC1751F78D7DCD002">
    <w:name w:val="E1DA3C8388CC4DAEAC1751F78D7DCD002"/>
    <w:rsid w:val="00BD7F8C"/>
    <w:rPr>
      <w:rFonts w:eastAsiaTheme="minorHAnsi"/>
      <w:lang w:val="es-EC" w:eastAsia="en-US"/>
    </w:rPr>
  </w:style>
  <w:style w:type="paragraph" w:customStyle="1" w:styleId="B19AD027C92C4DE7A5F353BD5C851A212">
    <w:name w:val="B19AD027C92C4DE7A5F353BD5C851A212"/>
    <w:rsid w:val="00BD7F8C"/>
    <w:rPr>
      <w:rFonts w:eastAsiaTheme="minorHAnsi"/>
      <w:lang w:val="es-EC" w:eastAsia="en-US"/>
    </w:rPr>
  </w:style>
  <w:style w:type="paragraph" w:customStyle="1" w:styleId="A992BAC19587424888D2ADEFB6497730">
    <w:name w:val="A992BAC19587424888D2ADEFB6497730"/>
    <w:rsid w:val="00D305DA"/>
  </w:style>
  <w:style w:type="paragraph" w:customStyle="1" w:styleId="71E9232CC4D94F8BAAB040A194F427B8">
    <w:name w:val="71E9232CC4D94F8BAAB040A194F427B8"/>
    <w:rsid w:val="00D305DA"/>
  </w:style>
  <w:style w:type="paragraph" w:customStyle="1" w:styleId="1346B9DA67EA406B8EC72B01BEC7428E3">
    <w:name w:val="1346B9DA67EA406B8EC72B01BEC7428E3"/>
    <w:rsid w:val="00D305DA"/>
    <w:rPr>
      <w:rFonts w:eastAsiaTheme="minorHAnsi"/>
      <w:lang w:val="es-EC" w:eastAsia="en-US"/>
    </w:rPr>
  </w:style>
  <w:style w:type="paragraph" w:customStyle="1" w:styleId="D48B78BA59304391A27962A43421EF643">
    <w:name w:val="D48B78BA59304391A27962A43421EF643"/>
    <w:rsid w:val="00D305DA"/>
    <w:rPr>
      <w:rFonts w:eastAsiaTheme="minorHAnsi"/>
      <w:lang w:val="es-EC" w:eastAsia="en-US"/>
    </w:rPr>
  </w:style>
  <w:style w:type="paragraph" w:customStyle="1" w:styleId="B7C07A82DE7F4FFD94435CB4535CC40F3">
    <w:name w:val="B7C07A82DE7F4FFD94435CB4535CC40F3"/>
    <w:rsid w:val="00D305DA"/>
    <w:rPr>
      <w:rFonts w:eastAsiaTheme="minorHAnsi"/>
      <w:lang w:val="es-EC" w:eastAsia="en-US"/>
    </w:rPr>
  </w:style>
  <w:style w:type="paragraph" w:customStyle="1" w:styleId="F53A35E6664848978E95535C1D11C9813">
    <w:name w:val="F53A35E6664848978E95535C1D11C9813"/>
    <w:rsid w:val="00D305DA"/>
    <w:rPr>
      <w:rFonts w:eastAsiaTheme="minorHAnsi"/>
      <w:lang w:val="es-EC" w:eastAsia="en-US"/>
    </w:rPr>
  </w:style>
  <w:style w:type="paragraph" w:customStyle="1" w:styleId="9E626E45202F414F9108243F6FBA83093">
    <w:name w:val="9E626E45202F414F9108243F6FBA83093"/>
    <w:rsid w:val="00D305DA"/>
    <w:rPr>
      <w:rFonts w:eastAsiaTheme="minorHAnsi"/>
      <w:lang w:val="es-EC" w:eastAsia="en-US"/>
    </w:rPr>
  </w:style>
  <w:style w:type="paragraph" w:customStyle="1" w:styleId="EE2139BB3E06499E9166BC5DF14926E23">
    <w:name w:val="EE2139BB3E06499E9166BC5DF14926E23"/>
    <w:rsid w:val="00D305DA"/>
    <w:rPr>
      <w:rFonts w:eastAsiaTheme="minorHAnsi"/>
      <w:lang w:val="es-EC" w:eastAsia="en-US"/>
    </w:rPr>
  </w:style>
  <w:style w:type="paragraph" w:customStyle="1" w:styleId="10845DBE96C342C285CCD6E528AB26B13">
    <w:name w:val="10845DBE96C342C285CCD6E528AB26B13"/>
    <w:rsid w:val="00D305DA"/>
    <w:rPr>
      <w:rFonts w:eastAsiaTheme="minorHAnsi"/>
      <w:lang w:val="es-EC" w:eastAsia="en-US"/>
    </w:rPr>
  </w:style>
  <w:style w:type="paragraph" w:customStyle="1" w:styleId="4F4C068E327D4225AE9CA58505E73A8E">
    <w:name w:val="4F4C068E327D4225AE9CA58505E73A8E"/>
    <w:rsid w:val="00D305DA"/>
    <w:rPr>
      <w:rFonts w:eastAsiaTheme="minorHAnsi"/>
      <w:lang w:val="es-EC" w:eastAsia="en-US"/>
    </w:rPr>
  </w:style>
  <w:style w:type="paragraph" w:customStyle="1" w:styleId="A992BAC19587424888D2ADEFB64977301">
    <w:name w:val="A992BAC19587424888D2ADEFB64977301"/>
    <w:rsid w:val="00D305DA"/>
    <w:rPr>
      <w:rFonts w:eastAsiaTheme="minorHAnsi"/>
      <w:lang w:val="es-EC" w:eastAsia="en-US"/>
    </w:rPr>
  </w:style>
  <w:style w:type="paragraph" w:customStyle="1" w:styleId="71E9232CC4D94F8BAAB040A194F427B81">
    <w:name w:val="71E9232CC4D94F8BAAB040A194F427B81"/>
    <w:rsid w:val="00D305DA"/>
    <w:rPr>
      <w:rFonts w:eastAsiaTheme="minorHAnsi"/>
      <w:lang w:val="es-EC" w:eastAsia="en-US"/>
    </w:rPr>
  </w:style>
  <w:style w:type="paragraph" w:customStyle="1" w:styleId="B9DF7B1A46DF4B969903E92B2F1AAD2C3">
    <w:name w:val="B9DF7B1A46DF4B969903E92B2F1AAD2C3"/>
    <w:rsid w:val="00D305DA"/>
    <w:rPr>
      <w:rFonts w:eastAsiaTheme="minorHAnsi"/>
      <w:lang w:val="es-EC" w:eastAsia="en-US"/>
    </w:rPr>
  </w:style>
  <w:style w:type="paragraph" w:customStyle="1" w:styleId="881B1BE5CDEC4F929C56A71ED40075B33">
    <w:name w:val="881B1BE5CDEC4F929C56A71ED40075B33"/>
    <w:rsid w:val="00D305DA"/>
    <w:rPr>
      <w:rFonts w:eastAsiaTheme="minorHAnsi"/>
      <w:lang w:val="es-EC" w:eastAsia="en-US"/>
    </w:rPr>
  </w:style>
  <w:style w:type="paragraph" w:customStyle="1" w:styleId="CE75B8F21FC74AEA8D63FF00918B8B8F3">
    <w:name w:val="CE75B8F21FC74AEA8D63FF00918B8B8F3"/>
    <w:rsid w:val="00D305DA"/>
    <w:rPr>
      <w:rFonts w:eastAsiaTheme="minorHAnsi"/>
      <w:lang w:val="es-EC" w:eastAsia="en-US"/>
    </w:rPr>
  </w:style>
  <w:style w:type="paragraph" w:customStyle="1" w:styleId="DA10A2CE462E4344AFB75924CE6FA73F">
    <w:name w:val="DA10A2CE462E4344AFB75924CE6FA73F"/>
    <w:rsid w:val="00D305DA"/>
    <w:rPr>
      <w:rFonts w:eastAsiaTheme="minorHAnsi"/>
      <w:lang w:val="es-EC" w:eastAsia="en-US"/>
    </w:rPr>
  </w:style>
  <w:style w:type="paragraph" w:customStyle="1" w:styleId="1C20A637638C40A7A84FD65A725BDD89">
    <w:name w:val="1C20A637638C40A7A84FD65A725BDD89"/>
    <w:rsid w:val="00D305DA"/>
    <w:rPr>
      <w:rFonts w:eastAsiaTheme="minorHAnsi"/>
      <w:lang w:val="es-EC" w:eastAsia="en-US"/>
    </w:rPr>
  </w:style>
  <w:style w:type="paragraph" w:customStyle="1" w:styleId="384FFEAA9F424136AC2511107FB2F8363">
    <w:name w:val="384FFEAA9F424136AC2511107FB2F8363"/>
    <w:rsid w:val="00D305DA"/>
    <w:rPr>
      <w:rFonts w:eastAsiaTheme="minorHAnsi"/>
      <w:lang w:val="es-EC" w:eastAsia="en-US"/>
    </w:rPr>
  </w:style>
  <w:style w:type="paragraph" w:customStyle="1" w:styleId="69AFC006173C49BFBED48E3FEF5D304E3">
    <w:name w:val="69AFC006173C49BFBED48E3FEF5D304E3"/>
    <w:rsid w:val="00D305DA"/>
    <w:rPr>
      <w:rFonts w:eastAsiaTheme="minorHAnsi"/>
      <w:lang w:val="es-EC" w:eastAsia="en-US"/>
    </w:rPr>
  </w:style>
  <w:style w:type="paragraph" w:customStyle="1" w:styleId="9CEBA39EB6CC4045AF7BCA6D12564F933">
    <w:name w:val="9CEBA39EB6CC4045AF7BCA6D12564F933"/>
    <w:rsid w:val="00D305DA"/>
    <w:rPr>
      <w:rFonts w:eastAsiaTheme="minorHAnsi"/>
      <w:lang w:val="es-EC" w:eastAsia="en-US"/>
    </w:rPr>
  </w:style>
  <w:style w:type="paragraph" w:customStyle="1" w:styleId="1E8405E3678D49F6950169CE85D773093">
    <w:name w:val="1E8405E3678D49F6950169CE85D773093"/>
    <w:rsid w:val="00D305DA"/>
    <w:rPr>
      <w:rFonts w:eastAsiaTheme="minorHAnsi"/>
      <w:lang w:val="es-EC" w:eastAsia="en-US"/>
    </w:rPr>
  </w:style>
  <w:style w:type="paragraph" w:customStyle="1" w:styleId="537EA4D083B74902AA851A8C7EB14E513">
    <w:name w:val="537EA4D083B74902AA851A8C7EB14E513"/>
    <w:rsid w:val="00D305DA"/>
    <w:rPr>
      <w:rFonts w:eastAsiaTheme="minorHAnsi"/>
      <w:lang w:val="es-EC" w:eastAsia="en-US"/>
    </w:rPr>
  </w:style>
  <w:style w:type="paragraph" w:customStyle="1" w:styleId="4DD2A450278F4CC399A538AC1E215C453">
    <w:name w:val="4DD2A450278F4CC399A538AC1E215C453"/>
    <w:rsid w:val="00D305DA"/>
    <w:rPr>
      <w:rFonts w:eastAsiaTheme="minorHAnsi"/>
      <w:lang w:val="es-EC" w:eastAsia="en-US"/>
    </w:rPr>
  </w:style>
  <w:style w:type="paragraph" w:customStyle="1" w:styleId="DF25207A81BC479B915B2CDCE95697C33">
    <w:name w:val="DF25207A81BC479B915B2CDCE95697C33"/>
    <w:rsid w:val="00D305DA"/>
    <w:rPr>
      <w:rFonts w:eastAsiaTheme="minorHAnsi"/>
      <w:lang w:val="es-EC" w:eastAsia="en-US"/>
    </w:rPr>
  </w:style>
  <w:style w:type="paragraph" w:customStyle="1" w:styleId="99EB8A390A744832828ABB4B87735DB23">
    <w:name w:val="99EB8A390A744832828ABB4B87735DB23"/>
    <w:rsid w:val="00D305DA"/>
    <w:rPr>
      <w:rFonts w:eastAsiaTheme="minorHAnsi"/>
      <w:lang w:val="es-EC" w:eastAsia="en-US"/>
    </w:rPr>
  </w:style>
  <w:style w:type="paragraph" w:customStyle="1" w:styleId="63D9D8B36035438C9CD53877B2F448703">
    <w:name w:val="63D9D8B36035438C9CD53877B2F448703"/>
    <w:rsid w:val="00D305DA"/>
    <w:rPr>
      <w:rFonts w:eastAsiaTheme="minorHAnsi"/>
      <w:lang w:val="es-EC" w:eastAsia="en-US"/>
    </w:rPr>
  </w:style>
  <w:style w:type="paragraph" w:customStyle="1" w:styleId="8D85583ABBC24E7DAED6C250D9B6378E3">
    <w:name w:val="8D85583ABBC24E7DAED6C250D9B6378E3"/>
    <w:rsid w:val="00D305DA"/>
    <w:rPr>
      <w:rFonts w:eastAsiaTheme="minorHAnsi"/>
      <w:lang w:val="es-EC" w:eastAsia="en-US"/>
    </w:rPr>
  </w:style>
  <w:style w:type="paragraph" w:customStyle="1" w:styleId="3EE0775CA125442385378CC4A894E0163">
    <w:name w:val="3EE0775CA125442385378CC4A894E0163"/>
    <w:rsid w:val="00D305DA"/>
    <w:rPr>
      <w:rFonts w:eastAsiaTheme="minorHAnsi"/>
      <w:lang w:val="es-EC" w:eastAsia="en-US"/>
    </w:rPr>
  </w:style>
  <w:style w:type="paragraph" w:customStyle="1" w:styleId="4246FF1E36294E0BB23A8F5E9A5969803">
    <w:name w:val="4246FF1E36294E0BB23A8F5E9A5969803"/>
    <w:rsid w:val="00D305DA"/>
    <w:rPr>
      <w:rFonts w:eastAsiaTheme="minorHAnsi"/>
      <w:lang w:val="es-EC" w:eastAsia="en-US"/>
    </w:rPr>
  </w:style>
  <w:style w:type="paragraph" w:customStyle="1" w:styleId="C66DB1C3AA7E4A9ABA0DDC05DDB811FA3">
    <w:name w:val="C66DB1C3AA7E4A9ABA0DDC05DDB811FA3"/>
    <w:rsid w:val="00D305DA"/>
    <w:rPr>
      <w:rFonts w:eastAsiaTheme="minorHAnsi"/>
      <w:lang w:val="es-EC" w:eastAsia="en-US"/>
    </w:rPr>
  </w:style>
  <w:style w:type="paragraph" w:customStyle="1" w:styleId="0B9DF91E77C949459C2C6C8A55FBF6013">
    <w:name w:val="0B9DF91E77C949459C2C6C8A55FBF6013"/>
    <w:rsid w:val="00D305DA"/>
    <w:rPr>
      <w:rFonts w:eastAsiaTheme="minorHAnsi"/>
      <w:lang w:val="es-EC" w:eastAsia="en-US"/>
    </w:rPr>
  </w:style>
  <w:style w:type="paragraph" w:customStyle="1" w:styleId="9AD30FB8B38449108D2DCAEA37B155DD3">
    <w:name w:val="9AD30FB8B38449108D2DCAEA37B155DD3"/>
    <w:rsid w:val="00D305DA"/>
    <w:rPr>
      <w:rFonts w:eastAsiaTheme="minorHAnsi"/>
      <w:lang w:val="es-EC" w:eastAsia="en-US"/>
    </w:rPr>
  </w:style>
  <w:style w:type="paragraph" w:customStyle="1" w:styleId="B3217F0EB441450AAED2FEC9CE6F3A393">
    <w:name w:val="B3217F0EB441450AAED2FEC9CE6F3A393"/>
    <w:rsid w:val="00D305DA"/>
    <w:rPr>
      <w:rFonts w:eastAsiaTheme="minorHAnsi"/>
      <w:lang w:val="es-EC" w:eastAsia="en-US"/>
    </w:rPr>
  </w:style>
  <w:style w:type="paragraph" w:customStyle="1" w:styleId="BB7DAB3CE87D4DCEABC3C791DFD4ACDC3">
    <w:name w:val="BB7DAB3CE87D4DCEABC3C791DFD4ACDC3"/>
    <w:rsid w:val="00D305DA"/>
    <w:rPr>
      <w:rFonts w:eastAsiaTheme="minorHAnsi"/>
      <w:lang w:val="es-EC" w:eastAsia="en-US"/>
    </w:rPr>
  </w:style>
  <w:style w:type="paragraph" w:customStyle="1" w:styleId="E9342A2CC8AD4C9789625005DD99EFFA3">
    <w:name w:val="E9342A2CC8AD4C9789625005DD99EFFA3"/>
    <w:rsid w:val="00D305DA"/>
    <w:rPr>
      <w:rFonts w:eastAsiaTheme="minorHAnsi"/>
      <w:lang w:val="es-EC" w:eastAsia="en-US"/>
    </w:rPr>
  </w:style>
  <w:style w:type="paragraph" w:customStyle="1" w:styleId="4556944BA42D4F8AB308FCC83EBEEF9B3">
    <w:name w:val="4556944BA42D4F8AB308FCC83EBEEF9B3"/>
    <w:rsid w:val="00D305DA"/>
    <w:rPr>
      <w:rFonts w:eastAsiaTheme="minorHAnsi"/>
      <w:lang w:val="es-EC" w:eastAsia="en-US"/>
    </w:rPr>
  </w:style>
  <w:style w:type="paragraph" w:customStyle="1" w:styleId="E96A29351C4B4D2DA67A6ECD28D9F1803">
    <w:name w:val="E96A29351C4B4D2DA67A6ECD28D9F1803"/>
    <w:rsid w:val="00D305DA"/>
    <w:rPr>
      <w:rFonts w:eastAsiaTheme="minorHAnsi"/>
      <w:lang w:val="es-EC" w:eastAsia="en-US"/>
    </w:rPr>
  </w:style>
  <w:style w:type="paragraph" w:customStyle="1" w:styleId="A72B59C61C704933A9840A2E0AEE373E3">
    <w:name w:val="A72B59C61C704933A9840A2E0AEE373E3"/>
    <w:rsid w:val="00D305DA"/>
    <w:rPr>
      <w:rFonts w:eastAsiaTheme="minorHAnsi"/>
      <w:lang w:val="es-EC" w:eastAsia="en-US"/>
    </w:rPr>
  </w:style>
  <w:style w:type="paragraph" w:customStyle="1" w:styleId="206D5BBFDF674FF68633BB891E378E033">
    <w:name w:val="206D5BBFDF674FF68633BB891E378E033"/>
    <w:rsid w:val="00D305DA"/>
    <w:rPr>
      <w:rFonts w:eastAsiaTheme="minorHAnsi"/>
      <w:lang w:val="es-EC" w:eastAsia="en-US"/>
    </w:rPr>
  </w:style>
  <w:style w:type="paragraph" w:customStyle="1" w:styleId="EE2CFBEC4B4A4226929729B632209E2A3">
    <w:name w:val="EE2CFBEC4B4A4226929729B632209E2A3"/>
    <w:rsid w:val="00D305DA"/>
    <w:rPr>
      <w:rFonts w:eastAsiaTheme="minorHAnsi"/>
      <w:lang w:val="es-EC" w:eastAsia="en-US"/>
    </w:rPr>
  </w:style>
  <w:style w:type="paragraph" w:customStyle="1" w:styleId="56DC3A96EA9D44679D1E5B798CD48CB73">
    <w:name w:val="56DC3A96EA9D44679D1E5B798CD48CB73"/>
    <w:rsid w:val="00D305DA"/>
    <w:rPr>
      <w:rFonts w:eastAsiaTheme="minorHAnsi"/>
      <w:lang w:val="es-EC" w:eastAsia="en-US"/>
    </w:rPr>
  </w:style>
  <w:style w:type="paragraph" w:customStyle="1" w:styleId="097CE9FBADF54D709AEB2D618C4F84EE3">
    <w:name w:val="097CE9FBADF54D709AEB2D618C4F84EE3"/>
    <w:rsid w:val="00D305DA"/>
    <w:rPr>
      <w:rFonts w:eastAsiaTheme="minorHAnsi"/>
      <w:lang w:val="es-EC" w:eastAsia="en-US"/>
    </w:rPr>
  </w:style>
  <w:style w:type="paragraph" w:customStyle="1" w:styleId="13DA77F3616F4FC9994E1B61F81D82BE3">
    <w:name w:val="13DA77F3616F4FC9994E1B61F81D82BE3"/>
    <w:rsid w:val="00D305DA"/>
    <w:rPr>
      <w:rFonts w:eastAsiaTheme="minorHAnsi"/>
      <w:lang w:val="es-EC" w:eastAsia="en-US"/>
    </w:rPr>
  </w:style>
  <w:style w:type="paragraph" w:customStyle="1" w:styleId="946FCCE63D414E61B60EFFC3BC364AF43">
    <w:name w:val="946FCCE63D414E61B60EFFC3BC364AF43"/>
    <w:rsid w:val="00D305DA"/>
    <w:rPr>
      <w:rFonts w:eastAsiaTheme="minorHAnsi"/>
      <w:lang w:val="es-EC" w:eastAsia="en-US"/>
    </w:rPr>
  </w:style>
  <w:style w:type="paragraph" w:customStyle="1" w:styleId="F2A8843844E843ADBE3DB19D8DB1B4833">
    <w:name w:val="F2A8843844E843ADBE3DB19D8DB1B4833"/>
    <w:rsid w:val="00D305DA"/>
    <w:rPr>
      <w:rFonts w:eastAsiaTheme="minorHAnsi"/>
      <w:lang w:val="es-EC" w:eastAsia="en-US"/>
    </w:rPr>
  </w:style>
  <w:style w:type="paragraph" w:customStyle="1" w:styleId="32847B7CB5B0420890FEE699C93E2DBA3">
    <w:name w:val="32847B7CB5B0420890FEE699C93E2DBA3"/>
    <w:rsid w:val="00D305DA"/>
    <w:rPr>
      <w:rFonts w:eastAsiaTheme="minorHAnsi"/>
      <w:lang w:val="es-EC" w:eastAsia="en-US"/>
    </w:rPr>
  </w:style>
  <w:style w:type="paragraph" w:customStyle="1" w:styleId="1016FF7299E247B2BF884EAA893EF3CC3">
    <w:name w:val="1016FF7299E247B2BF884EAA893EF3CC3"/>
    <w:rsid w:val="00D305DA"/>
    <w:rPr>
      <w:rFonts w:eastAsiaTheme="minorHAnsi"/>
      <w:lang w:val="es-EC" w:eastAsia="en-US"/>
    </w:rPr>
  </w:style>
  <w:style w:type="paragraph" w:customStyle="1" w:styleId="CA31FA15D5F64F59977F411B0C6F12B23">
    <w:name w:val="CA31FA15D5F64F59977F411B0C6F12B23"/>
    <w:rsid w:val="00D305DA"/>
    <w:rPr>
      <w:rFonts w:eastAsiaTheme="minorHAnsi"/>
      <w:lang w:val="es-EC" w:eastAsia="en-US"/>
    </w:rPr>
  </w:style>
  <w:style w:type="paragraph" w:customStyle="1" w:styleId="D4E8C4BB1CA845748BCB5CDAC37BF6C13">
    <w:name w:val="D4E8C4BB1CA845748BCB5CDAC37BF6C13"/>
    <w:rsid w:val="00D305DA"/>
    <w:rPr>
      <w:rFonts w:eastAsiaTheme="minorHAnsi"/>
      <w:lang w:val="es-EC" w:eastAsia="en-US"/>
    </w:rPr>
  </w:style>
  <w:style w:type="paragraph" w:customStyle="1" w:styleId="77AAEB11720E45AF801BBF863F46DA503">
    <w:name w:val="77AAEB11720E45AF801BBF863F46DA503"/>
    <w:rsid w:val="00D305DA"/>
    <w:rPr>
      <w:rFonts w:eastAsiaTheme="minorHAnsi"/>
      <w:lang w:val="es-EC" w:eastAsia="en-US"/>
    </w:rPr>
  </w:style>
  <w:style w:type="paragraph" w:customStyle="1" w:styleId="0156252639484D2481ED38B2AC8A97353">
    <w:name w:val="0156252639484D2481ED38B2AC8A97353"/>
    <w:rsid w:val="00D305DA"/>
    <w:rPr>
      <w:rFonts w:eastAsiaTheme="minorHAnsi"/>
      <w:lang w:val="es-EC" w:eastAsia="en-US"/>
    </w:rPr>
  </w:style>
  <w:style w:type="paragraph" w:customStyle="1" w:styleId="FC6A71074B0A4CD68650CEFFDCE245583">
    <w:name w:val="FC6A71074B0A4CD68650CEFFDCE245583"/>
    <w:rsid w:val="00D305DA"/>
    <w:rPr>
      <w:rFonts w:eastAsiaTheme="minorHAnsi"/>
      <w:lang w:val="es-EC" w:eastAsia="en-US"/>
    </w:rPr>
  </w:style>
  <w:style w:type="paragraph" w:customStyle="1" w:styleId="3D0163509D05402CB44B6E340503DEBE3">
    <w:name w:val="3D0163509D05402CB44B6E340503DEBE3"/>
    <w:rsid w:val="00D305DA"/>
    <w:rPr>
      <w:rFonts w:eastAsiaTheme="minorHAnsi"/>
      <w:lang w:val="es-EC" w:eastAsia="en-US"/>
    </w:rPr>
  </w:style>
  <w:style w:type="paragraph" w:customStyle="1" w:styleId="E7D3DA55700C4998ACD35A4258426BBA3">
    <w:name w:val="E7D3DA55700C4998ACD35A4258426BBA3"/>
    <w:rsid w:val="00D305DA"/>
    <w:rPr>
      <w:rFonts w:eastAsiaTheme="minorHAnsi"/>
      <w:lang w:val="es-EC" w:eastAsia="en-US"/>
    </w:rPr>
  </w:style>
  <w:style w:type="paragraph" w:customStyle="1" w:styleId="B570C8410D9B4EB090308DA62A4BC51E3">
    <w:name w:val="B570C8410D9B4EB090308DA62A4BC51E3"/>
    <w:rsid w:val="00D305DA"/>
    <w:rPr>
      <w:rFonts w:eastAsiaTheme="minorHAnsi"/>
      <w:lang w:val="es-EC" w:eastAsia="en-US"/>
    </w:rPr>
  </w:style>
  <w:style w:type="paragraph" w:customStyle="1" w:styleId="AE6B119347344EC9AB2C5E747B87912F3">
    <w:name w:val="AE6B119347344EC9AB2C5E747B87912F3"/>
    <w:rsid w:val="00D305DA"/>
    <w:rPr>
      <w:rFonts w:eastAsiaTheme="minorHAnsi"/>
      <w:lang w:val="es-EC" w:eastAsia="en-US"/>
    </w:rPr>
  </w:style>
  <w:style w:type="paragraph" w:customStyle="1" w:styleId="7B02A587A73042788C149190E304B8A63">
    <w:name w:val="7B02A587A73042788C149190E304B8A63"/>
    <w:rsid w:val="00D305DA"/>
    <w:rPr>
      <w:rFonts w:eastAsiaTheme="minorHAnsi"/>
      <w:lang w:val="es-EC" w:eastAsia="en-US"/>
    </w:rPr>
  </w:style>
  <w:style w:type="paragraph" w:customStyle="1" w:styleId="5E4E45F7E8EF42F9A563694C8FCAFBD53">
    <w:name w:val="5E4E45F7E8EF42F9A563694C8FCAFBD53"/>
    <w:rsid w:val="00D305DA"/>
    <w:rPr>
      <w:rFonts w:eastAsiaTheme="minorHAnsi"/>
      <w:lang w:val="es-EC" w:eastAsia="en-US"/>
    </w:rPr>
  </w:style>
  <w:style w:type="paragraph" w:customStyle="1" w:styleId="CAE76DCD5A424EC69E5C8EBE21342C3F3">
    <w:name w:val="CAE76DCD5A424EC69E5C8EBE21342C3F3"/>
    <w:rsid w:val="00D305DA"/>
    <w:rPr>
      <w:rFonts w:eastAsiaTheme="minorHAnsi"/>
      <w:lang w:val="es-EC" w:eastAsia="en-US"/>
    </w:rPr>
  </w:style>
  <w:style w:type="paragraph" w:customStyle="1" w:styleId="86895B1CF98F48D98A3034D7F21129993">
    <w:name w:val="86895B1CF98F48D98A3034D7F21129993"/>
    <w:rsid w:val="00D305DA"/>
    <w:rPr>
      <w:rFonts w:eastAsiaTheme="minorHAnsi"/>
      <w:lang w:val="es-EC" w:eastAsia="en-US"/>
    </w:rPr>
  </w:style>
  <w:style w:type="paragraph" w:customStyle="1" w:styleId="8ECD8EB131FC44938A244384EAEC5CDF3">
    <w:name w:val="8ECD8EB131FC44938A244384EAEC5CDF3"/>
    <w:rsid w:val="00D305DA"/>
    <w:rPr>
      <w:rFonts w:eastAsiaTheme="minorHAnsi"/>
      <w:lang w:val="es-EC" w:eastAsia="en-US"/>
    </w:rPr>
  </w:style>
  <w:style w:type="paragraph" w:customStyle="1" w:styleId="09B320BADD0243C1A6996FDA412912883">
    <w:name w:val="09B320BADD0243C1A6996FDA412912883"/>
    <w:rsid w:val="00D305DA"/>
    <w:rPr>
      <w:rFonts w:eastAsiaTheme="minorHAnsi"/>
      <w:lang w:val="es-EC" w:eastAsia="en-US"/>
    </w:rPr>
  </w:style>
  <w:style w:type="paragraph" w:customStyle="1" w:styleId="DAE347F9A419492184156B9CF1F11B103">
    <w:name w:val="DAE347F9A419492184156B9CF1F11B103"/>
    <w:rsid w:val="00D305DA"/>
    <w:rPr>
      <w:rFonts w:eastAsiaTheme="minorHAnsi"/>
      <w:lang w:val="es-EC" w:eastAsia="en-US"/>
    </w:rPr>
  </w:style>
  <w:style w:type="paragraph" w:customStyle="1" w:styleId="4AA5E900847D4A6EBC1714ADCB6206503">
    <w:name w:val="4AA5E900847D4A6EBC1714ADCB6206503"/>
    <w:rsid w:val="00D305DA"/>
    <w:rPr>
      <w:rFonts w:eastAsiaTheme="minorHAnsi"/>
      <w:lang w:val="es-EC" w:eastAsia="en-US"/>
    </w:rPr>
  </w:style>
  <w:style w:type="paragraph" w:customStyle="1" w:styleId="436BC0C0CF9B4E5EA4AA26700352B2403">
    <w:name w:val="436BC0C0CF9B4E5EA4AA26700352B2403"/>
    <w:rsid w:val="00D305DA"/>
    <w:rPr>
      <w:rFonts w:eastAsiaTheme="minorHAnsi"/>
      <w:lang w:val="es-EC" w:eastAsia="en-US"/>
    </w:rPr>
  </w:style>
  <w:style w:type="paragraph" w:customStyle="1" w:styleId="05185064C61E42BDACA01827605A9C843">
    <w:name w:val="05185064C61E42BDACA01827605A9C843"/>
    <w:rsid w:val="00D305DA"/>
    <w:rPr>
      <w:rFonts w:eastAsiaTheme="minorHAnsi"/>
      <w:lang w:val="es-EC" w:eastAsia="en-US"/>
    </w:rPr>
  </w:style>
  <w:style w:type="paragraph" w:customStyle="1" w:styleId="14677D90A6FB4EC8B272E01E64B56CBA3">
    <w:name w:val="14677D90A6FB4EC8B272E01E64B56CBA3"/>
    <w:rsid w:val="00D305DA"/>
    <w:rPr>
      <w:rFonts w:eastAsiaTheme="minorHAnsi"/>
      <w:lang w:val="es-EC" w:eastAsia="en-US"/>
    </w:rPr>
  </w:style>
  <w:style w:type="paragraph" w:customStyle="1" w:styleId="99A06C89987241E78D403670EC04F5653">
    <w:name w:val="99A06C89987241E78D403670EC04F5653"/>
    <w:rsid w:val="00D305DA"/>
    <w:rPr>
      <w:rFonts w:eastAsiaTheme="minorHAnsi"/>
      <w:lang w:val="es-EC" w:eastAsia="en-US"/>
    </w:rPr>
  </w:style>
  <w:style w:type="paragraph" w:customStyle="1" w:styleId="28031169A71F47F78510D9038D0C01BB3">
    <w:name w:val="28031169A71F47F78510D9038D0C01BB3"/>
    <w:rsid w:val="00D305DA"/>
    <w:rPr>
      <w:rFonts w:eastAsiaTheme="minorHAnsi"/>
      <w:lang w:val="es-EC" w:eastAsia="en-US"/>
    </w:rPr>
  </w:style>
  <w:style w:type="paragraph" w:customStyle="1" w:styleId="3FD55BDA318F4AD6914687132CEEA8EE3">
    <w:name w:val="3FD55BDA318F4AD6914687132CEEA8EE3"/>
    <w:rsid w:val="00D305DA"/>
    <w:rPr>
      <w:rFonts w:eastAsiaTheme="minorHAnsi"/>
      <w:lang w:val="es-EC" w:eastAsia="en-US"/>
    </w:rPr>
  </w:style>
  <w:style w:type="paragraph" w:customStyle="1" w:styleId="23F93ABB6ABC40EE94B563256FE61EA43">
    <w:name w:val="23F93ABB6ABC40EE94B563256FE61EA43"/>
    <w:rsid w:val="00D305DA"/>
    <w:rPr>
      <w:rFonts w:eastAsiaTheme="minorHAnsi"/>
      <w:lang w:val="es-EC" w:eastAsia="en-US"/>
    </w:rPr>
  </w:style>
  <w:style w:type="paragraph" w:customStyle="1" w:styleId="E6AB87C7821E494D8A47DF6634547AB63">
    <w:name w:val="E6AB87C7821E494D8A47DF6634547AB63"/>
    <w:rsid w:val="00D305DA"/>
    <w:rPr>
      <w:rFonts w:eastAsiaTheme="minorHAnsi"/>
      <w:lang w:val="es-EC" w:eastAsia="en-US"/>
    </w:rPr>
  </w:style>
  <w:style w:type="paragraph" w:customStyle="1" w:styleId="B3C8169D8C11466DA87C3B6489F59D743">
    <w:name w:val="B3C8169D8C11466DA87C3B6489F59D743"/>
    <w:rsid w:val="00D305DA"/>
    <w:rPr>
      <w:rFonts w:eastAsiaTheme="minorHAnsi"/>
      <w:lang w:val="es-EC" w:eastAsia="en-US"/>
    </w:rPr>
  </w:style>
  <w:style w:type="paragraph" w:customStyle="1" w:styleId="0B0197916C06483EBF04B722300A2EBB3">
    <w:name w:val="0B0197916C06483EBF04B722300A2EBB3"/>
    <w:rsid w:val="00D305DA"/>
    <w:rPr>
      <w:rFonts w:eastAsiaTheme="minorHAnsi"/>
      <w:lang w:val="es-EC" w:eastAsia="en-US"/>
    </w:rPr>
  </w:style>
  <w:style w:type="paragraph" w:customStyle="1" w:styleId="6D284A3A1283479A832EB6F4E3A8D33D3">
    <w:name w:val="6D284A3A1283479A832EB6F4E3A8D33D3"/>
    <w:rsid w:val="00D305DA"/>
    <w:rPr>
      <w:rFonts w:eastAsiaTheme="minorHAnsi"/>
      <w:lang w:val="es-EC" w:eastAsia="en-US"/>
    </w:rPr>
  </w:style>
  <w:style w:type="paragraph" w:customStyle="1" w:styleId="CFF85B819F6F4571BB39F3D90BEF80E23">
    <w:name w:val="CFF85B819F6F4571BB39F3D90BEF80E23"/>
    <w:rsid w:val="00D305DA"/>
    <w:rPr>
      <w:rFonts w:eastAsiaTheme="minorHAnsi"/>
      <w:lang w:val="es-EC" w:eastAsia="en-US"/>
    </w:rPr>
  </w:style>
  <w:style w:type="paragraph" w:customStyle="1" w:styleId="8F38C77CE7144FA79DCDDACFA37B24A13">
    <w:name w:val="8F38C77CE7144FA79DCDDACFA37B24A13"/>
    <w:rsid w:val="00D305DA"/>
    <w:rPr>
      <w:rFonts w:eastAsiaTheme="minorHAnsi"/>
      <w:lang w:val="es-EC" w:eastAsia="en-US"/>
    </w:rPr>
  </w:style>
  <w:style w:type="paragraph" w:customStyle="1" w:styleId="A1D1AB12CA894062A3FE331408639FD03">
    <w:name w:val="A1D1AB12CA894062A3FE331408639FD03"/>
    <w:rsid w:val="00D305DA"/>
    <w:rPr>
      <w:rFonts w:eastAsiaTheme="minorHAnsi"/>
      <w:lang w:val="es-EC" w:eastAsia="en-US"/>
    </w:rPr>
  </w:style>
  <w:style w:type="paragraph" w:customStyle="1" w:styleId="200A7793BE3A4A4A8A9B13C5D36933983">
    <w:name w:val="200A7793BE3A4A4A8A9B13C5D36933983"/>
    <w:rsid w:val="00D305DA"/>
    <w:rPr>
      <w:rFonts w:eastAsiaTheme="minorHAnsi"/>
      <w:lang w:val="es-EC" w:eastAsia="en-US"/>
    </w:rPr>
  </w:style>
  <w:style w:type="paragraph" w:customStyle="1" w:styleId="EEDCAC6FF0644FCCBE03E0D9CB7939D63">
    <w:name w:val="EEDCAC6FF0644FCCBE03E0D9CB7939D63"/>
    <w:rsid w:val="00D305DA"/>
    <w:rPr>
      <w:rFonts w:eastAsiaTheme="minorHAnsi"/>
      <w:lang w:val="es-EC" w:eastAsia="en-US"/>
    </w:rPr>
  </w:style>
  <w:style w:type="paragraph" w:customStyle="1" w:styleId="A34BEEE68CF34EABA6B72BF7C2BFAC263">
    <w:name w:val="A34BEEE68CF34EABA6B72BF7C2BFAC263"/>
    <w:rsid w:val="00D305DA"/>
    <w:rPr>
      <w:rFonts w:eastAsiaTheme="minorHAnsi"/>
      <w:lang w:val="es-EC" w:eastAsia="en-US"/>
    </w:rPr>
  </w:style>
  <w:style w:type="paragraph" w:customStyle="1" w:styleId="4ADB6E15710545FBB6C8B6192EF33A373">
    <w:name w:val="4ADB6E15710545FBB6C8B6192EF33A373"/>
    <w:rsid w:val="00D305DA"/>
    <w:rPr>
      <w:rFonts w:eastAsiaTheme="minorHAnsi"/>
      <w:lang w:val="es-EC" w:eastAsia="en-US"/>
    </w:rPr>
  </w:style>
  <w:style w:type="paragraph" w:customStyle="1" w:styleId="134D0017B95647E7B85646BFCE1618D03">
    <w:name w:val="134D0017B95647E7B85646BFCE1618D03"/>
    <w:rsid w:val="00D305DA"/>
    <w:rPr>
      <w:rFonts w:eastAsiaTheme="minorHAnsi"/>
      <w:lang w:val="es-EC" w:eastAsia="en-US"/>
    </w:rPr>
  </w:style>
  <w:style w:type="paragraph" w:customStyle="1" w:styleId="2BE839DF3FE445578FE99E33F5EE50DF3">
    <w:name w:val="2BE839DF3FE445578FE99E33F5EE50DF3"/>
    <w:rsid w:val="00D305DA"/>
    <w:rPr>
      <w:rFonts w:eastAsiaTheme="minorHAnsi"/>
      <w:lang w:val="es-EC" w:eastAsia="en-US"/>
    </w:rPr>
  </w:style>
  <w:style w:type="paragraph" w:customStyle="1" w:styleId="3341A88EA83145C5BD2F7916B5A6CCF43">
    <w:name w:val="3341A88EA83145C5BD2F7916B5A6CCF43"/>
    <w:rsid w:val="00D305DA"/>
    <w:rPr>
      <w:rFonts w:eastAsiaTheme="minorHAnsi"/>
      <w:lang w:val="es-EC" w:eastAsia="en-US"/>
    </w:rPr>
  </w:style>
  <w:style w:type="paragraph" w:customStyle="1" w:styleId="07A7E0992EAE472B936B0637C24CE1E03">
    <w:name w:val="07A7E0992EAE472B936B0637C24CE1E03"/>
    <w:rsid w:val="00D305DA"/>
    <w:rPr>
      <w:rFonts w:eastAsiaTheme="minorHAnsi"/>
      <w:lang w:val="es-EC" w:eastAsia="en-US"/>
    </w:rPr>
  </w:style>
  <w:style w:type="paragraph" w:customStyle="1" w:styleId="4417D29BE8A547F88A7481207B12438E3">
    <w:name w:val="4417D29BE8A547F88A7481207B12438E3"/>
    <w:rsid w:val="00D305DA"/>
    <w:rPr>
      <w:rFonts w:eastAsiaTheme="minorHAnsi"/>
      <w:lang w:val="es-EC" w:eastAsia="en-US"/>
    </w:rPr>
  </w:style>
  <w:style w:type="paragraph" w:customStyle="1" w:styleId="72B1A79BB4DA469291D700AA6E6B6B1C3">
    <w:name w:val="72B1A79BB4DA469291D700AA6E6B6B1C3"/>
    <w:rsid w:val="00D305DA"/>
    <w:rPr>
      <w:rFonts w:eastAsiaTheme="minorHAnsi"/>
      <w:lang w:val="es-EC" w:eastAsia="en-US"/>
    </w:rPr>
  </w:style>
  <w:style w:type="paragraph" w:customStyle="1" w:styleId="C4E1E859867C48BA8A482137673EAB833">
    <w:name w:val="C4E1E859867C48BA8A482137673EAB833"/>
    <w:rsid w:val="00D305DA"/>
    <w:rPr>
      <w:rFonts w:eastAsiaTheme="minorHAnsi"/>
      <w:lang w:val="es-EC" w:eastAsia="en-US"/>
    </w:rPr>
  </w:style>
  <w:style w:type="paragraph" w:customStyle="1" w:styleId="824E0AE580FE4C62939AAA9D47A5381E3">
    <w:name w:val="824E0AE580FE4C62939AAA9D47A5381E3"/>
    <w:rsid w:val="00D305DA"/>
    <w:rPr>
      <w:rFonts w:eastAsiaTheme="minorHAnsi"/>
      <w:lang w:val="es-EC" w:eastAsia="en-US"/>
    </w:rPr>
  </w:style>
  <w:style w:type="paragraph" w:customStyle="1" w:styleId="007B1EB9E5F244BD8AA66A3E400F4D323">
    <w:name w:val="007B1EB9E5F244BD8AA66A3E400F4D323"/>
    <w:rsid w:val="00D305DA"/>
    <w:rPr>
      <w:rFonts w:eastAsiaTheme="minorHAnsi"/>
      <w:lang w:val="es-EC" w:eastAsia="en-US"/>
    </w:rPr>
  </w:style>
  <w:style w:type="paragraph" w:customStyle="1" w:styleId="2EA7A7ED4B1B4C8FA1C62C9B1AC686FA3">
    <w:name w:val="2EA7A7ED4B1B4C8FA1C62C9B1AC686FA3"/>
    <w:rsid w:val="00D305DA"/>
    <w:rPr>
      <w:rFonts w:eastAsiaTheme="minorHAnsi"/>
      <w:lang w:val="es-EC" w:eastAsia="en-US"/>
    </w:rPr>
  </w:style>
  <w:style w:type="paragraph" w:customStyle="1" w:styleId="2DB95C20124446B0B9B4B7726C4C967F3">
    <w:name w:val="2DB95C20124446B0B9B4B7726C4C967F3"/>
    <w:rsid w:val="00D305DA"/>
    <w:rPr>
      <w:rFonts w:eastAsiaTheme="minorHAnsi"/>
      <w:lang w:val="es-EC" w:eastAsia="en-US"/>
    </w:rPr>
  </w:style>
  <w:style w:type="paragraph" w:customStyle="1" w:styleId="FF2BF67F211C4DD6A8F126AEA876CCEE3">
    <w:name w:val="FF2BF67F211C4DD6A8F126AEA876CCEE3"/>
    <w:rsid w:val="00D305DA"/>
    <w:rPr>
      <w:rFonts w:eastAsiaTheme="minorHAnsi"/>
      <w:lang w:val="es-EC" w:eastAsia="en-US"/>
    </w:rPr>
  </w:style>
  <w:style w:type="paragraph" w:customStyle="1" w:styleId="7DD224FBAC3C4B4EB8DDDE54BA626FBF3">
    <w:name w:val="7DD224FBAC3C4B4EB8DDDE54BA626FBF3"/>
    <w:rsid w:val="00D305DA"/>
    <w:rPr>
      <w:rFonts w:eastAsiaTheme="minorHAnsi"/>
      <w:lang w:val="es-EC" w:eastAsia="en-US"/>
    </w:rPr>
  </w:style>
  <w:style w:type="paragraph" w:customStyle="1" w:styleId="D68A2059810B47FD9B3720121AB96B4C3">
    <w:name w:val="D68A2059810B47FD9B3720121AB96B4C3"/>
    <w:rsid w:val="00D305DA"/>
    <w:rPr>
      <w:rFonts w:eastAsiaTheme="minorHAnsi"/>
      <w:lang w:val="es-EC" w:eastAsia="en-US"/>
    </w:rPr>
  </w:style>
  <w:style w:type="paragraph" w:customStyle="1" w:styleId="422C6119AA53426F9E88E4D79C672E553">
    <w:name w:val="422C6119AA53426F9E88E4D79C672E553"/>
    <w:rsid w:val="00D305DA"/>
    <w:rPr>
      <w:rFonts w:eastAsiaTheme="minorHAnsi"/>
      <w:lang w:val="es-EC" w:eastAsia="en-US"/>
    </w:rPr>
  </w:style>
  <w:style w:type="paragraph" w:customStyle="1" w:styleId="F0C026DE105140C199414101FA2C1AD13">
    <w:name w:val="F0C026DE105140C199414101FA2C1AD13"/>
    <w:rsid w:val="00D305DA"/>
    <w:rPr>
      <w:rFonts w:eastAsiaTheme="minorHAnsi"/>
      <w:lang w:val="es-EC" w:eastAsia="en-US"/>
    </w:rPr>
  </w:style>
  <w:style w:type="paragraph" w:customStyle="1" w:styleId="905CBE9BC36945689E978DDF1F2D53EF3">
    <w:name w:val="905CBE9BC36945689E978DDF1F2D53EF3"/>
    <w:rsid w:val="00D305DA"/>
    <w:rPr>
      <w:rFonts w:eastAsiaTheme="minorHAnsi"/>
      <w:lang w:val="es-EC" w:eastAsia="en-US"/>
    </w:rPr>
  </w:style>
  <w:style w:type="paragraph" w:customStyle="1" w:styleId="87612A6FB1D64B6F81960A09CFC51CC63">
    <w:name w:val="87612A6FB1D64B6F81960A09CFC51CC63"/>
    <w:rsid w:val="00D305DA"/>
    <w:rPr>
      <w:rFonts w:eastAsiaTheme="minorHAnsi"/>
      <w:lang w:val="es-EC" w:eastAsia="en-US"/>
    </w:rPr>
  </w:style>
  <w:style w:type="paragraph" w:customStyle="1" w:styleId="0FBC8F5C49BD4C87B46D1C222DD27B2A3">
    <w:name w:val="0FBC8F5C49BD4C87B46D1C222DD27B2A3"/>
    <w:rsid w:val="00D305DA"/>
    <w:rPr>
      <w:rFonts w:eastAsiaTheme="minorHAnsi"/>
      <w:lang w:val="es-EC" w:eastAsia="en-US"/>
    </w:rPr>
  </w:style>
  <w:style w:type="paragraph" w:customStyle="1" w:styleId="E28DB2CFA17F4EF2AAF8B3B69736CBDE3">
    <w:name w:val="E28DB2CFA17F4EF2AAF8B3B69736CBDE3"/>
    <w:rsid w:val="00D305DA"/>
    <w:rPr>
      <w:rFonts w:eastAsiaTheme="minorHAnsi"/>
      <w:lang w:val="es-EC" w:eastAsia="en-US"/>
    </w:rPr>
  </w:style>
  <w:style w:type="paragraph" w:customStyle="1" w:styleId="0B4CDD7DC7294C4AB9B484BF6566EECD3">
    <w:name w:val="0B4CDD7DC7294C4AB9B484BF6566EECD3"/>
    <w:rsid w:val="00D305DA"/>
    <w:rPr>
      <w:rFonts w:eastAsiaTheme="minorHAnsi"/>
      <w:lang w:val="es-EC" w:eastAsia="en-US"/>
    </w:rPr>
  </w:style>
  <w:style w:type="paragraph" w:customStyle="1" w:styleId="DC3B5A7CFFA147D18BF4656790CF6F0D3">
    <w:name w:val="DC3B5A7CFFA147D18BF4656790CF6F0D3"/>
    <w:rsid w:val="00D305DA"/>
    <w:rPr>
      <w:rFonts w:eastAsiaTheme="minorHAnsi"/>
      <w:lang w:val="es-EC" w:eastAsia="en-US"/>
    </w:rPr>
  </w:style>
  <w:style w:type="paragraph" w:customStyle="1" w:styleId="ADB4D652EE9442FAA7459231A004DA3E3">
    <w:name w:val="ADB4D652EE9442FAA7459231A004DA3E3"/>
    <w:rsid w:val="00D305DA"/>
    <w:rPr>
      <w:rFonts w:eastAsiaTheme="minorHAnsi"/>
      <w:lang w:val="es-EC" w:eastAsia="en-US"/>
    </w:rPr>
  </w:style>
  <w:style w:type="paragraph" w:customStyle="1" w:styleId="7F9C2F4FB3D5430D9ABD4B88845EC4F13">
    <w:name w:val="7F9C2F4FB3D5430D9ABD4B88845EC4F13"/>
    <w:rsid w:val="00D305DA"/>
    <w:rPr>
      <w:rFonts w:eastAsiaTheme="minorHAnsi"/>
      <w:lang w:val="es-EC" w:eastAsia="en-US"/>
    </w:rPr>
  </w:style>
  <w:style w:type="paragraph" w:customStyle="1" w:styleId="615543A93AE247FDBC7327611C9441E63">
    <w:name w:val="615543A93AE247FDBC7327611C9441E63"/>
    <w:rsid w:val="00D305DA"/>
    <w:rPr>
      <w:rFonts w:eastAsiaTheme="minorHAnsi"/>
      <w:lang w:val="es-EC" w:eastAsia="en-US"/>
    </w:rPr>
  </w:style>
  <w:style w:type="paragraph" w:customStyle="1" w:styleId="E0499286279244CEA50D2526FF5485213">
    <w:name w:val="E0499286279244CEA50D2526FF5485213"/>
    <w:rsid w:val="00D305DA"/>
    <w:rPr>
      <w:rFonts w:eastAsiaTheme="minorHAnsi"/>
      <w:lang w:val="es-EC" w:eastAsia="en-US"/>
    </w:rPr>
  </w:style>
  <w:style w:type="paragraph" w:customStyle="1" w:styleId="17478936F1934BA4A82B4F3BEDBBACC13">
    <w:name w:val="17478936F1934BA4A82B4F3BEDBBACC13"/>
    <w:rsid w:val="00D305DA"/>
    <w:rPr>
      <w:rFonts w:eastAsiaTheme="minorHAnsi"/>
      <w:lang w:val="es-EC" w:eastAsia="en-US"/>
    </w:rPr>
  </w:style>
  <w:style w:type="paragraph" w:customStyle="1" w:styleId="E1DA3C8388CC4DAEAC1751F78D7DCD003">
    <w:name w:val="E1DA3C8388CC4DAEAC1751F78D7DCD003"/>
    <w:rsid w:val="00D305DA"/>
    <w:rPr>
      <w:rFonts w:eastAsiaTheme="minorHAnsi"/>
      <w:lang w:val="es-EC" w:eastAsia="en-US"/>
    </w:rPr>
  </w:style>
  <w:style w:type="paragraph" w:customStyle="1" w:styleId="B19AD027C92C4DE7A5F353BD5C851A213">
    <w:name w:val="B19AD027C92C4DE7A5F353BD5C851A213"/>
    <w:rsid w:val="00D305DA"/>
    <w:rPr>
      <w:rFonts w:eastAsiaTheme="minorHAnsi"/>
      <w:lang w:val="es-EC" w:eastAsia="en-US"/>
    </w:rPr>
  </w:style>
  <w:style w:type="paragraph" w:customStyle="1" w:styleId="1346B9DA67EA406B8EC72B01BEC7428E4">
    <w:name w:val="1346B9DA67EA406B8EC72B01BEC7428E4"/>
    <w:rsid w:val="00D305DA"/>
    <w:rPr>
      <w:rFonts w:eastAsiaTheme="minorHAnsi"/>
      <w:lang w:val="es-EC" w:eastAsia="en-US"/>
    </w:rPr>
  </w:style>
  <w:style w:type="paragraph" w:customStyle="1" w:styleId="D48B78BA59304391A27962A43421EF644">
    <w:name w:val="D48B78BA59304391A27962A43421EF644"/>
    <w:rsid w:val="00D305DA"/>
    <w:rPr>
      <w:rFonts w:eastAsiaTheme="minorHAnsi"/>
      <w:lang w:val="es-EC" w:eastAsia="en-US"/>
    </w:rPr>
  </w:style>
  <w:style w:type="paragraph" w:customStyle="1" w:styleId="B7C07A82DE7F4FFD94435CB4535CC40F4">
    <w:name w:val="B7C07A82DE7F4FFD94435CB4535CC40F4"/>
    <w:rsid w:val="00D305DA"/>
    <w:rPr>
      <w:rFonts w:eastAsiaTheme="minorHAnsi"/>
      <w:lang w:val="es-EC" w:eastAsia="en-US"/>
    </w:rPr>
  </w:style>
  <w:style w:type="paragraph" w:customStyle="1" w:styleId="F53A35E6664848978E95535C1D11C9814">
    <w:name w:val="F53A35E6664848978E95535C1D11C9814"/>
    <w:rsid w:val="00D305DA"/>
    <w:rPr>
      <w:rFonts w:eastAsiaTheme="minorHAnsi"/>
      <w:lang w:val="es-EC" w:eastAsia="en-US"/>
    </w:rPr>
  </w:style>
  <w:style w:type="paragraph" w:customStyle="1" w:styleId="9E626E45202F414F9108243F6FBA83094">
    <w:name w:val="9E626E45202F414F9108243F6FBA83094"/>
    <w:rsid w:val="00D305DA"/>
    <w:rPr>
      <w:rFonts w:eastAsiaTheme="minorHAnsi"/>
      <w:lang w:val="es-EC" w:eastAsia="en-US"/>
    </w:rPr>
  </w:style>
  <w:style w:type="paragraph" w:customStyle="1" w:styleId="EE2139BB3E06499E9166BC5DF14926E24">
    <w:name w:val="EE2139BB3E06499E9166BC5DF14926E24"/>
    <w:rsid w:val="00D305DA"/>
    <w:rPr>
      <w:rFonts w:eastAsiaTheme="minorHAnsi"/>
      <w:lang w:val="es-EC" w:eastAsia="en-US"/>
    </w:rPr>
  </w:style>
  <w:style w:type="paragraph" w:customStyle="1" w:styleId="10845DBE96C342C285CCD6E528AB26B14">
    <w:name w:val="10845DBE96C342C285CCD6E528AB26B14"/>
    <w:rsid w:val="00D305DA"/>
    <w:rPr>
      <w:rFonts w:eastAsiaTheme="minorHAnsi"/>
      <w:lang w:val="es-EC" w:eastAsia="en-US"/>
    </w:rPr>
  </w:style>
  <w:style w:type="paragraph" w:customStyle="1" w:styleId="4F4C068E327D4225AE9CA58505E73A8E1">
    <w:name w:val="4F4C068E327D4225AE9CA58505E73A8E1"/>
    <w:rsid w:val="00D305DA"/>
    <w:rPr>
      <w:rFonts w:eastAsiaTheme="minorHAnsi"/>
      <w:lang w:val="es-EC" w:eastAsia="en-US"/>
    </w:rPr>
  </w:style>
  <w:style w:type="paragraph" w:customStyle="1" w:styleId="A992BAC19587424888D2ADEFB64977302">
    <w:name w:val="A992BAC19587424888D2ADEFB64977302"/>
    <w:rsid w:val="00D305DA"/>
    <w:rPr>
      <w:rFonts w:eastAsiaTheme="minorHAnsi"/>
      <w:lang w:val="es-EC" w:eastAsia="en-US"/>
    </w:rPr>
  </w:style>
  <w:style w:type="paragraph" w:customStyle="1" w:styleId="71E9232CC4D94F8BAAB040A194F427B82">
    <w:name w:val="71E9232CC4D94F8BAAB040A194F427B82"/>
    <w:rsid w:val="00D305DA"/>
    <w:rPr>
      <w:rFonts w:eastAsiaTheme="minorHAnsi"/>
      <w:lang w:val="es-EC" w:eastAsia="en-US"/>
    </w:rPr>
  </w:style>
  <w:style w:type="paragraph" w:customStyle="1" w:styleId="B9DF7B1A46DF4B969903E92B2F1AAD2C4">
    <w:name w:val="B9DF7B1A46DF4B969903E92B2F1AAD2C4"/>
    <w:rsid w:val="00D305DA"/>
    <w:rPr>
      <w:rFonts w:eastAsiaTheme="minorHAnsi"/>
      <w:lang w:val="es-EC" w:eastAsia="en-US"/>
    </w:rPr>
  </w:style>
  <w:style w:type="paragraph" w:customStyle="1" w:styleId="881B1BE5CDEC4F929C56A71ED40075B34">
    <w:name w:val="881B1BE5CDEC4F929C56A71ED40075B34"/>
    <w:rsid w:val="00D305DA"/>
    <w:rPr>
      <w:rFonts w:eastAsiaTheme="minorHAnsi"/>
      <w:lang w:val="es-EC" w:eastAsia="en-US"/>
    </w:rPr>
  </w:style>
  <w:style w:type="paragraph" w:customStyle="1" w:styleId="CE75B8F21FC74AEA8D63FF00918B8B8F4">
    <w:name w:val="CE75B8F21FC74AEA8D63FF00918B8B8F4"/>
    <w:rsid w:val="00D305DA"/>
    <w:rPr>
      <w:rFonts w:eastAsiaTheme="minorHAnsi"/>
      <w:lang w:val="es-EC" w:eastAsia="en-US"/>
    </w:rPr>
  </w:style>
  <w:style w:type="paragraph" w:customStyle="1" w:styleId="DA10A2CE462E4344AFB75924CE6FA73F1">
    <w:name w:val="DA10A2CE462E4344AFB75924CE6FA73F1"/>
    <w:rsid w:val="00D305DA"/>
    <w:rPr>
      <w:rFonts w:eastAsiaTheme="minorHAnsi"/>
      <w:lang w:val="es-EC" w:eastAsia="en-US"/>
    </w:rPr>
  </w:style>
  <w:style w:type="paragraph" w:customStyle="1" w:styleId="384FFEAA9F424136AC2511107FB2F8364">
    <w:name w:val="384FFEAA9F424136AC2511107FB2F8364"/>
    <w:rsid w:val="00D305DA"/>
    <w:rPr>
      <w:rFonts w:eastAsiaTheme="minorHAnsi"/>
      <w:lang w:val="es-EC" w:eastAsia="en-US"/>
    </w:rPr>
  </w:style>
  <w:style w:type="paragraph" w:customStyle="1" w:styleId="69AFC006173C49BFBED48E3FEF5D304E4">
    <w:name w:val="69AFC006173C49BFBED48E3FEF5D304E4"/>
    <w:rsid w:val="00D305DA"/>
    <w:rPr>
      <w:rFonts w:eastAsiaTheme="minorHAnsi"/>
      <w:lang w:val="es-EC" w:eastAsia="en-US"/>
    </w:rPr>
  </w:style>
  <w:style w:type="paragraph" w:customStyle="1" w:styleId="9CEBA39EB6CC4045AF7BCA6D12564F934">
    <w:name w:val="9CEBA39EB6CC4045AF7BCA6D12564F934"/>
    <w:rsid w:val="00D305DA"/>
    <w:rPr>
      <w:rFonts w:eastAsiaTheme="minorHAnsi"/>
      <w:lang w:val="es-EC" w:eastAsia="en-US"/>
    </w:rPr>
  </w:style>
  <w:style w:type="paragraph" w:customStyle="1" w:styleId="1E8405E3678D49F6950169CE85D773094">
    <w:name w:val="1E8405E3678D49F6950169CE85D773094"/>
    <w:rsid w:val="00D305DA"/>
    <w:rPr>
      <w:rFonts w:eastAsiaTheme="minorHAnsi"/>
      <w:lang w:val="es-EC" w:eastAsia="en-US"/>
    </w:rPr>
  </w:style>
  <w:style w:type="paragraph" w:customStyle="1" w:styleId="537EA4D083B74902AA851A8C7EB14E514">
    <w:name w:val="537EA4D083B74902AA851A8C7EB14E514"/>
    <w:rsid w:val="00D305DA"/>
    <w:rPr>
      <w:rFonts w:eastAsiaTheme="minorHAnsi"/>
      <w:lang w:val="es-EC" w:eastAsia="en-US"/>
    </w:rPr>
  </w:style>
  <w:style w:type="paragraph" w:customStyle="1" w:styleId="4DD2A450278F4CC399A538AC1E215C454">
    <w:name w:val="4DD2A450278F4CC399A538AC1E215C454"/>
    <w:rsid w:val="00D305DA"/>
    <w:rPr>
      <w:rFonts w:eastAsiaTheme="minorHAnsi"/>
      <w:lang w:val="es-EC" w:eastAsia="en-US"/>
    </w:rPr>
  </w:style>
  <w:style w:type="paragraph" w:customStyle="1" w:styleId="DF25207A81BC479B915B2CDCE95697C34">
    <w:name w:val="DF25207A81BC479B915B2CDCE95697C34"/>
    <w:rsid w:val="00D305DA"/>
    <w:rPr>
      <w:rFonts w:eastAsiaTheme="minorHAnsi"/>
      <w:lang w:val="es-EC" w:eastAsia="en-US"/>
    </w:rPr>
  </w:style>
  <w:style w:type="paragraph" w:customStyle="1" w:styleId="99EB8A390A744832828ABB4B87735DB24">
    <w:name w:val="99EB8A390A744832828ABB4B87735DB24"/>
    <w:rsid w:val="00D305DA"/>
    <w:rPr>
      <w:rFonts w:eastAsiaTheme="minorHAnsi"/>
      <w:lang w:val="es-EC" w:eastAsia="en-US"/>
    </w:rPr>
  </w:style>
  <w:style w:type="paragraph" w:customStyle="1" w:styleId="63D9D8B36035438C9CD53877B2F448704">
    <w:name w:val="63D9D8B36035438C9CD53877B2F448704"/>
    <w:rsid w:val="00D305DA"/>
    <w:rPr>
      <w:rFonts w:eastAsiaTheme="minorHAnsi"/>
      <w:lang w:val="es-EC" w:eastAsia="en-US"/>
    </w:rPr>
  </w:style>
  <w:style w:type="paragraph" w:customStyle="1" w:styleId="8D85583ABBC24E7DAED6C250D9B6378E4">
    <w:name w:val="8D85583ABBC24E7DAED6C250D9B6378E4"/>
    <w:rsid w:val="00D305DA"/>
    <w:rPr>
      <w:rFonts w:eastAsiaTheme="minorHAnsi"/>
      <w:lang w:val="es-EC" w:eastAsia="en-US"/>
    </w:rPr>
  </w:style>
  <w:style w:type="paragraph" w:customStyle="1" w:styleId="3EE0775CA125442385378CC4A894E0164">
    <w:name w:val="3EE0775CA125442385378CC4A894E0164"/>
    <w:rsid w:val="00D305DA"/>
    <w:rPr>
      <w:rFonts w:eastAsiaTheme="minorHAnsi"/>
      <w:lang w:val="es-EC" w:eastAsia="en-US"/>
    </w:rPr>
  </w:style>
  <w:style w:type="paragraph" w:customStyle="1" w:styleId="4246FF1E36294E0BB23A8F5E9A5969804">
    <w:name w:val="4246FF1E36294E0BB23A8F5E9A5969804"/>
    <w:rsid w:val="00D305DA"/>
    <w:rPr>
      <w:rFonts w:eastAsiaTheme="minorHAnsi"/>
      <w:lang w:val="es-EC" w:eastAsia="en-US"/>
    </w:rPr>
  </w:style>
  <w:style w:type="paragraph" w:customStyle="1" w:styleId="C66DB1C3AA7E4A9ABA0DDC05DDB811FA4">
    <w:name w:val="C66DB1C3AA7E4A9ABA0DDC05DDB811FA4"/>
    <w:rsid w:val="00D305DA"/>
    <w:rPr>
      <w:rFonts w:eastAsiaTheme="minorHAnsi"/>
      <w:lang w:val="es-EC" w:eastAsia="en-US"/>
    </w:rPr>
  </w:style>
  <w:style w:type="paragraph" w:customStyle="1" w:styleId="0B9DF91E77C949459C2C6C8A55FBF6014">
    <w:name w:val="0B9DF91E77C949459C2C6C8A55FBF6014"/>
    <w:rsid w:val="00D305DA"/>
    <w:rPr>
      <w:rFonts w:eastAsiaTheme="minorHAnsi"/>
      <w:lang w:val="es-EC" w:eastAsia="en-US"/>
    </w:rPr>
  </w:style>
  <w:style w:type="paragraph" w:customStyle="1" w:styleId="9AD30FB8B38449108D2DCAEA37B155DD4">
    <w:name w:val="9AD30FB8B38449108D2DCAEA37B155DD4"/>
    <w:rsid w:val="00D305DA"/>
    <w:rPr>
      <w:rFonts w:eastAsiaTheme="minorHAnsi"/>
      <w:lang w:val="es-EC" w:eastAsia="en-US"/>
    </w:rPr>
  </w:style>
  <w:style w:type="paragraph" w:customStyle="1" w:styleId="B3217F0EB441450AAED2FEC9CE6F3A394">
    <w:name w:val="B3217F0EB441450AAED2FEC9CE6F3A394"/>
    <w:rsid w:val="00D305DA"/>
    <w:rPr>
      <w:rFonts w:eastAsiaTheme="minorHAnsi"/>
      <w:lang w:val="es-EC" w:eastAsia="en-US"/>
    </w:rPr>
  </w:style>
  <w:style w:type="paragraph" w:customStyle="1" w:styleId="BB7DAB3CE87D4DCEABC3C791DFD4ACDC4">
    <w:name w:val="BB7DAB3CE87D4DCEABC3C791DFD4ACDC4"/>
    <w:rsid w:val="00D305DA"/>
    <w:rPr>
      <w:rFonts w:eastAsiaTheme="minorHAnsi"/>
      <w:lang w:val="es-EC" w:eastAsia="en-US"/>
    </w:rPr>
  </w:style>
  <w:style w:type="paragraph" w:customStyle="1" w:styleId="E9342A2CC8AD4C9789625005DD99EFFA4">
    <w:name w:val="E9342A2CC8AD4C9789625005DD99EFFA4"/>
    <w:rsid w:val="00D305DA"/>
    <w:rPr>
      <w:rFonts w:eastAsiaTheme="minorHAnsi"/>
      <w:lang w:val="es-EC" w:eastAsia="en-US"/>
    </w:rPr>
  </w:style>
  <w:style w:type="paragraph" w:customStyle="1" w:styleId="4556944BA42D4F8AB308FCC83EBEEF9B4">
    <w:name w:val="4556944BA42D4F8AB308FCC83EBEEF9B4"/>
    <w:rsid w:val="00D305DA"/>
    <w:rPr>
      <w:rFonts w:eastAsiaTheme="minorHAnsi"/>
      <w:lang w:val="es-EC" w:eastAsia="en-US"/>
    </w:rPr>
  </w:style>
  <w:style w:type="paragraph" w:customStyle="1" w:styleId="E96A29351C4B4D2DA67A6ECD28D9F1804">
    <w:name w:val="E96A29351C4B4D2DA67A6ECD28D9F1804"/>
    <w:rsid w:val="00D305DA"/>
    <w:rPr>
      <w:rFonts w:eastAsiaTheme="minorHAnsi"/>
      <w:lang w:val="es-EC" w:eastAsia="en-US"/>
    </w:rPr>
  </w:style>
  <w:style w:type="paragraph" w:customStyle="1" w:styleId="A72B59C61C704933A9840A2E0AEE373E4">
    <w:name w:val="A72B59C61C704933A9840A2E0AEE373E4"/>
    <w:rsid w:val="00D305DA"/>
    <w:rPr>
      <w:rFonts w:eastAsiaTheme="minorHAnsi"/>
      <w:lang w:val="es-EC" w:eastAsia="en-US"/>
    </w:rPr>
  </w:style>
  <w:style w:type="paragraph" w:customStyle="1" w:styleId="206D5BBFDF674FF68633BB891E378E034">
    <w:name w:val="206D5BBFDF674FF68633BB891E378E034"/>
    <w:rsid w:val="00D305DA"/>
    <w:rPr>
      <w:rFonts w:eastAsiaTheme="minorHAnsi"/>
      <w:lang w:val="es-EC" w:eastAsia="en-US"/>
    </w:rPr>
  </w:style>
  <w:style w:type="paragraph" w:customStyle="1" w:styleId="EE2CFBEC4B4A4226929729B632209E2A4">
    <w:name w:val="EE2CFBEC4B4A4226929729B632209E2A4"/>
    <w:rsid w:val="00D305DA"/>
    <w:rPr>
      <w:rFonts w:eastAsiaTheme="minorHAnsi"/>
      <w:lang w:val="es-EC" w:eastAsia="en-US"/>
    </w:rPr>
  </w:style>
  <w:style w:type="paragraph" w:customStyle="1" w:styleId="56DC3A96EA9D44679D1E5B798CD48CB74">
    <w:name w:val="56DC3A96EA9D44679D1E5B798CD48CB74"/>
    <w:rsid w:val="00D305DA"/>
    <w:rPr>
      <w:rFonts w:eastAsiaTheme="minorHAnsi"/>
      <w:lang w:val="es-EC" w:eastAsia="en-US"/>
    </w:rPr>
  </w:style>
  <w:style w:type="paragraph" w:customStyle="1" w:styleId="097CE9FBADF54D709AEB2D618C4F84EE4">
    <w:name w:val="097CE9FBADF54D709AEB2D618C4F84EE4"/>
    <w:rsid w:val="00D305DA"/>
    <w:rPr>
      <w:rFonts w:eastAsiaTheme="minorHAnsi"/>
      <w:lang w:val="es-EC" w:eastAsia="en-US"/>
    </w:rPr>
  </w:style>
  <w:style w:type="paragraph" w:customStyle="1" w:styleId="13DA77F3616F4FC9994E1B61F81D82BE4">
    <w:name w:val="13DA77F3616F4FC9994E1B61F81D82BE4"/>
    <w:rsid w:val="00D305DA"/>
    <w:rPr>
      <w:rFonts w:eastAsiaTheme="minorHAnsi"/>
      <w:lang w:val="es-EC" w:eastAsia="en-US"/>
    </w:rPr>
  </w:style>
  <w:style w:type="paragraph" w:customStyle="1" w:styleId="946FCCE63D414E61B60EFFC3BC364AF44">
    <w:name w:val="946FCCE63D414E61B60EFFC3BC364AF44"/>
    <w:rsid w:val="00D305DA"/>
    <w:rPr>
      <w:rFonts w:eastAsiaTheme="minorHAnsi"/>
      <w:lang w:val="es-EC" w:eastAsia="en-US"/>
    </w:rPr>
  </w:style>
  <w:style w:type="paragraph" w:customStyle="1" w:styleId="F2A8843844E843ADBE3DB19D8DB1B4834">
    <w:name w:val="F2A8843844E843ADBE3DB19D8DB1B4834"/>
    <w:rsid w:val="00D305DA"/>
    <w:rPr>
      <w:rFonts w:eastAsiaTheme="minorHAnsi"/>
      <w:lang w:val="es-EC" w:eastAsia="en-US"/>
    </w:rPr>
  </w:style>
  <w:style w:type="paragraph" w:customStyle="1" w:styleId="32847B7CB5B0420890FEE699C93E2DBA4">
    <w:name w:val="32847B7CB5B0420890FEE699C93E2DBA4"/>
    <w:rsid w:val="00D305DA"/>
    <w:rPr>
      <w:rFonts w:eastAsiaTheme="minorHAnsi"/>
      <w:lang w:val="es-EC" w:eastAsia="en-US"/>
    </w:rPr>
  </w:style>
  <w:style w:type="paragraph" w:customStyle="1" w:styleId="1016FF7299E247B2BF884EAA893EF3CC4">
    <w:name w:val="1016FF7299E247B2BF884EAA893EF3CC4"/>
    <w:rsid w:val="00D305DA"/>
    <w:rPr>
      <w:rFonts w:eastAsiaTheme="minorHAnsi"/>
      <w:lang w:val="es-EC" w:eastAsia="en-US"/>
    </w:rPr>
  </w:style>
  <w:style w:type="paragraph" w:customStyle="1" w:styleId="CA31FA15D5F64F59977F411B0C6F12B24">
    <w:name w:val="CA31FA15D5F64F59977F411B0C6F12B24"/>
    <w:rsid w:val="00D305DA"/>
    <w:rPr>
      <w:rFonts w:eastAsiaTheme="minorHAnsi"/>
      <w:lang w:val="es-EC" w:eastAsia="en-US"/>
    </w:rPr>
  </w:style>
  <w:style w:type="paragraph" w:customStyle="1" w:styleId="D4E8C4BB1CA845748BCB5CDAC37BF6C14">
    <w:name w:val="D4E8C4BB1CA845748BCB5CDAC37BF6C14"/>
    <w:rsid w:val="00D305DA"/>
    <w:rPr>
      <w:rFonts w:eastAsiaTheme="minorHAnsi"/>
      <w:lang w:val="es-EC" w:eastAsia="en-US"/>
    </w:rPr>
  </w:style>
  <w:style w:type="paragraph" w:customStyle="1" w:styleId="77AAEB11720E45AF801BBF863F46DA504">
    <w:name w:val="77AAEB11720E45AF801BBF863F46DA504"/>
    <w:rsid w:val="00D305DA"/>
    <w:rPr>
      <w:rFonts w:eastAsiaTheme="minorHAnsi"/>
      <w:lang w:val="es-EC" w:eastAsia="en-US"/>
    </w:rPr>
  </w:style>
  <w:style w:type="paragraph" w:customStyle="1" w:styleId="0156252639484D2481ED38B2AC8A97354">
    <w:name w:val="0156252639484D2481ED38B2AC8A97354"/>
    <w:rsid w:val="00D305DA"/>
    <w:rPr>
      <w:rFonts w:eastAsiaTheme="minorHAnsi"/>
      <w:lang w:val="es-EC" w:eastAsia="en-US"/>
    </w:rPr>
  </w:style>
  <w:style w:type="paragraph" w:customStyle="1" w:styleId="FC6A71074B0A4CD68650CEFFDCE245584">
    <w:name w:val="FC6A71074B0A4CD68650CEFFDCE245584"/>
    <w:rsid w:val="00D305DA"/>
    <w:rPr>
      <w:rFonts w:eastAsiaTheme="minorHAnsi"/>
      <w:lang w:val="es-EC" w:eastAsia="en-US"/>
    </w:rPr>
  </w:style>
  <w:style w:type="paragraph" w:customStyle="1" w:styleId="3D0163509D05402CB44B6E340503DEBE4">
    <w:name w:val="3D0163509D05402CB44B6E340503DEBE4"/>
    <w:rsid w:val="00D305DA"/>
    <w:rPr>
      <w:rFonts w:eastAsiaTheme="minorHAnsi"/>
      <w:lang w:val="es-EC" w:eastAsia="en-US"/>
    </w:rPr>
  </w:style>
  <w:style w:type="paragraph" w:customStyle="1" w:styleId="E7D3DA55700C4998ACD35A4258426BBA4">
    <w:name w:val="E7D3DA55700C4998ACD35A4258426BBA4"/>
    <w:rsid w:val="00D305DA"/>
    <w:rPr>
      <w:rFonts w:eastAsiaTheme="minorHAnsi"/>
      <w:lang w:val="es-EC" w:eastAsia="en-US"/>
    </w:rPr>
  </w:style>
  <w:style w:type="paragraph" w:customStyle="1" w:styleId="B570C8410D9B4EB090308DA62A4BC51E4">
    <w:name w:val="B570C8410D9B4EB090308DA62A4BC51E4"/>
    <w:rsid w:val="00D305DA"/>
    <w:rPr>
      <w:rFonts w:eastAsiaTheme="minorHAnsi"/>
      <w:lang w:val="es-EC" w:eastAsia="en-US"/>
    </w:rPr>
  </w:style>
  <w:style w:type="paragraph" w:customStyle="1" w:styleId="AE6B119347344EC9AB2C5E747B87912F4">
    <w:name w:val="AE6B119347344EC9AB2C5E747B87912F4"/>
    <w:rsid w:val="00D305DA"/>
    <w:rPr>
      <w:rFonts w:eastAsiaTheme="minorHAnsi"/>
      <w:lang w:val="es-EC" w:eastAsia="en-US"/>
    </w:rPr>
  </w:style>
  <w:style w:type="paragraph" w:customStyle="1" w:styleId="7B02A587A73042788C149190E304B8A64">
    <w:name w:val="7B02A587A73042788C149190E304B8A64"/>
    <w:rsid w:val="00D305DA"/>
    <w:rPr>
      <w:rFonts w:eastAsiaTheme="minorHAnsi"/>
      <w:lang w:val="es-EC" w:eastAsia="en-US"/>
    </w:rPr>
  </w:style>
  <w:style w:type="paragraph" w:customStyle="1" w:styleId="5E4E45F7E8EF42F9A563694C8FCAFBD54">
    <w:name w:val="5E4E45F7E8EF42F9A563694C8FCAFBD54"/>
    <w:rsid w:val="00D305DA"/>
    <w:rPr>
      <w:rFonts w:eastAsiaTheme="minorHAnsi"/>
      <w:lang w:val="es-EC" w:eastAsia="en-US"/>
    </w:rPr>
  </w:style>
  <w:style w:type="paragraph" w:customStyle="1" w:styleId="CAE76DCD5A424EC69E5C8EBE21342C3F4">
    <w:name w:val="CAE76DCD5A424EC69E5C8EBE21342C3F4"/>
    <w:rsid w:val="00D305DA"/>
    <w:rPr>
      <w:rFonts w:eastAsiaTheme="minorHAnsi"/>
      <w:lang w:val="es-EC" w:eastAsia="en-US"/>
    </w:rPr>
  </w:style>
  <w:style w:type="paragraph" w:customStyle="1" w:styleId="86895B1CF98F48D98A3034D7F21129994">
    <w:name w:val="86895B1CF98F48D98A3034D7F21129994"/>
    <w:rsid w:val="00D305DA"/>
    <w:rPr>
      <w:rFonts w:eastAsiaTheme="minorHAnsi"/>
      <w:lang w:val="es-EC" w:eastAsia="en-US"/>
    </w:rPr>
  </w:style>
  <w:style w:type="paragraph" w:customStyle="1" w:styleId="8ECD8EB131FC44938A244384EAEC5CDF4">
    <w:name w:val="8ECD8EB131FC44938A244384EAEC5CDF4"/>
    <w:rsid w:val="00D305DA"/>
    <w:rPr>
      <w:rFonts w:eastAsiaTheme="minorHAnsi"/>
      <w:lang w:val="es-EC" w:eastAsia="en-US"/>
    </w:rPr>
  </w:style>
  <w:style w:type="paragraph" w:customStyle="1" w:styleId="09B320BADD0243C1A6996FDA412912884">
    <w:name w:val="09B320BADD0243C1A6996FDA412912884"/>
    <w:rsid w:val="00D305DA"/>
    <w:rPr>
      <w:rFonts w:eastAsiaTheme="minorHAnsi"/>
      <w:lang w:val="es-EC" w:eastAsia="en-US"/>
    </w:rPr>
  </w:style>
  <w:style w:type="paragraph" w:customStyle="1" w:styleId="DAE347F9A419492184156B9CF1F11B104">
    <w:name w:val="DAE347F9A419492184156B9CF1F11B104"/>
    <w:rsid w:val="00D305DA"/>
    <w:rPr>
      <w:rFonts w:eastAsiaTheme="minorHAnsi"/>
      <w:lang w:val="es-EC" w:eastAsia="en-US"/>
    </w:rPr>
  </w:style>
  <w:style w:type="paragraph" w:customStyle="1" w:styleId="4AA5E900847D4A6EBC1714ADCB6206504">
    <w:name w:val="4AA5E900847D4A6EBC1714ADCB6206504"/>
    <w:rsid w:val="00D305DA"/>
    <w:rPr>
      <w:rFonts w:eastAsiaTheme="minorHAnsi"/>
      <w:lang w:val="es-EC" w:eastAsia="en-US"/>
    </w:rPr>
  </w:style>
  <w:style w:type="paragraph" w:customStyle="1" w:styleId="436BC0C0CF9B4E5EA4AA26700352B2404">
    <w:name w:val="436BC0C0CF9B4E5EA4AA26700352B2404"/>
    <w:rsid w:val="00D305DA"/>
    <w:rPr>
      <w:rFonts w:eastAsiaTheme="minorHAnsi"/>
      <w:lang w:val="es-EC" w:eastAsia="en-US"/>
    </w:rPr>
  </w:style>
  <w:style w:type="paragraph" w:customStyle="1" w:styleId="05185064C61E42BDACA01827605A9C844">
    <w:name w:val="05185064C61E42BDACA01827605A9C844"/>
    <w:rsid w:val="00D305DA"/>
    <w:rPr>
      <w:rFonts w:eastAsiaTheme="minorHAnsi"/>
      <w:lang w:val="es-EC" w:eastAsia="en-US"/>
    </w:rPr>
  </w:style>
  <w:style w:type="paragraph" w:customStyle="1" w:styleId="14677D90A6FB4EC8B272E01E64B56CBA4">
    <w:name w:val="14677D90A6FB4EC8B272E01E64B56CBA4"/>
    <w:rsid w:val="00D305DA"/>
    <w:rPr>
      <w:rFonts w:eastAsiaTheme="minorHAnsi"/>
      <w:lang w:val="es-EC" w:eastAsia="en-US"/>
    </w:rPr>
  </w:style>
  <w:style w:type="paragraph" w:customStyle="1" w:styleId="99A06C89987241E78D403670EC04F5654">
    <w:name w:val="99A06C89987241E78D403670EC04F5654"/>
    <w:rsid w:val="00D305DA"/>
    <w:rPr>
      <w:rFonts w:eastAsiaTheme="minorHAnsi"/>
      <w:lang w:val="es-EC" w:eastAsia="en-US"/>
    </w:rPr>
  </w:style>
  <w:style w:type="paragraph" w:customStyle="1" w:styleId="28031169A71F47F78510D9038D0C01BB4">
    <w:name w:val="28031169A71F47F78510D9038D0C01BB4"/>
    <w:rsid w:val="00D305DA"/>
    <w:rPr>
      <w:rFonts w:eastAsiaTheme="minorHAnsi"/>
      <w:lang w:val="es-EC" w:eastAsia="en-US"/>
    </w:rPr>
  </w:style>
  <w:style w:type="paragraph" w:customStyle="1" w:styleId="3FD55BDA318F4AD6914687132CEEA8EE4">
    <w:name w:val="3FD55BDA318F4AD6914687132CEEA8EE4"/>
    <w:rsid w:val="00D305DA"/>
    <w:rPr>
      <w:rFonts w:eastAsiaTheme="minorHAnsi"/>
      <w:lang w:val="es-EC" w:eastAsia="en-US"/>
    </w:rPr>
  </w:style>
  <w:style w:type="paragraph" w:customStyle="1" w:styleId="23F93ABB6ABC40EE94B563256FE61EA44">
    <w:name w:val="23F93ABB6ABC40EE94B563256FE61EA44"/>
    <w:rsid w:val="00D305DA"/>
    <w:rPr>
      <w:rFonts w:eastAsiaTheme="minorHAnsi"/>
      <w:lang w:val="es-EC" w:eastAsia="en-US"/>
    </w:rPr>
  </w:style>
  <w:style w:type="paragraph" w:customStyle="1" w:styleId="E6AB87C7821E494D8A47DF6634547AB64">
    <w:name w:val="E6AB87C7821E494D8A47DF6634547AB64"/>
    <w:rsid w:val="00D305DA"/>
    <w:rPr>
      <w:rFonts w:eastAsiaTheme="minorHAnsi"/>
      <w:lang w:val="es-EC" w:eastAsia="en-US"/>
    </w:rPr>
  </w:style>
  <w:style w:type="paragraph" w:customStyle="1" w:styleId="B3C8169D8C11466DA87C3B6489F59D744">
    <w:name w:val="B3C8169D8C11466DA87C3B6489F59D744"/>
    <w:rsid w:val="00D305DA"/>
    <w:rPr>
      <w:rFonts w:eastAsiaTheme="minorHAnsi"/>
      <w:lang w:val="es-EC" w:eastAsia="en-US"/>
    </w:rPr>
  </w:style>
  <w:style w:type="paragraph" w:customStyle="1" w:styleId="0B0197916C06483EBF04B722300A2EBB4">
    <w:name w:val="0B0197916C06483EBF04B722300A2EBB4"/>
    <w:rsid w:val="00D305DA"/>
    <w:rPr>
      <w:rFonts w:eastAsiaTheme="minorHAnsi"/>
      <w:lang w:val="es-EC" w:eastAsia="en-US"/>
    </w:rPr>
  </w:style>
  <w:style w:type="paragraph" w:customStyle="1" w:styleId="6D284A3A1283479A832EB6F4E3A8D33D4">
    <w:name w:val="6D284A3A1283479A832EB6F4E3A8D33D4"/>
    <w:rsid w:val="00D305DA"/>
    <w:rPr>
      <w:rFonts w:eastAsiaTheme="minorHAnsi"/>
      <w:lang w:val="es-EC" w:eastAsia="en-US"/>
    </w:rPr>
  </w:style>
  <w:style w:type="paragraph" w:customStyle="1" w:styleId="CFF85B819F6F4571BB39F3D90BEF80E24">
    <w:name w:val="CFF85B819F6F4571BB39F3D90BEF80E24"/>
    <w:rsid w:val="00D305DA"/>
    <w:rPr>
      <w:rFonts w:eastAsiaTheme="minorHAnsi"/>
      <w:lang w:val="es-EC" w:eastAsia="en-US"/>
    </w:rPr>
  </w:style>
  <w:style w:type="paragraph" w:customStyle="1" w:styleId="8F38C77CE7144FA79DCDDACFA37B24A14">
    <w:name w:val="8F38C77CE7144FA79DCDDACFA37B24A14"/>
    <w:rsid w:val="00D305DA"/>
    <w:rPr>
      <w:rFonts w:eastAsiaTheme="minorHAnsi"/>
      <w:lang w:val="es-EC" w:eastAsia="en-US"/>
    </w:rPr>
  </w:style>
  <w:style w:type="paragraph" w:customStyle="1" w:styleId="A1D1AB12CA894062A3FE331408639FD04">
    <w:name w:val="A1D1AB12CA894062A3FE331408639FD04"/>
    <w:rsid w:val="00D305DA"/>
    <w:rPr>
      <w:rFonts w:eastAsiaTheme="minorHAnsi"/>
      <w:lang w:val="es-EC" w:eastAsia="en-US"/>
    </w:rPr>
  </w:style>
  <w:style w:type="paragraph" w:customStyle="1" w:styleId="200A7793BE3A4A4A8A9B13C5D36933984">
    <w:name w:val="200A7793BE3A4A4A8A9B13C5D36933984"/>
    <w:rsid w:val="00D305DA"/>
    <w:rPr>
      <w:rFonts w:eastAsiaTheme="minorHAnsi"/>
      <w:lang w:val="es-EC" w:eastAsia="en-US"/>
    </w:rPr>
  </w:style>
  <w:style w:type="paragraph" w:customStyle="1" w:styleId="EEDCAC6FF0644FCCBE03E0D9CB7939D64">
    <w:name w:val="EEDCAC6FF0644FCCBE03E0D9CB7939D64"/>
    <w:rsid w:val="00D305DA"/>
    <w:rPr>
      <w:rFonts w:eastAsiaTheme="minorHAnsi"/>
      <w:lang w:val="es-EC" w:eastAsia="en-US"/>
    </w:rPr>
  </w:style>
  <w:style w:type="paragraph" w:customStyle="1" w:styleId="A34BEEE68CF34EABA6B72BF7C2BFAC264">
    <w:name w:val="A34BEEE68CF34EABA6B72BF7C2BFAC264"/>
    <w:rsid w:val="00D305DA"/>
    <w:rPr>
      <w:rFonts w:eastAsiaTheme="minorHAnsi"/>
      <w:lang w:val="es-EC" w:eastAsia="en-US"/>
    </w:rPr>
  </w:style>
  <w:style w:type="paragraph" w:customStyle="1" w:styleId="4ADB6E15710545FBB6C8B6192EF33A374">
    <w:name w:val="4ADB6E15710545FBB6C8B6192EF33A374"/>
    <w:rsid w:val="00D305DA"/>
    <w:rPr>
      <w:rFonts w:eastAsiaTheme="minorHAnsi"/>
      <w:lang w:val="es-EC" w:eastAsia="en-US"/>
    </w:rPr>
  </w:style>
  <w:style w:type="paragraph" w:customStyle="1" w:styleId="134D0017B95647E7B85646BFCE1618D04">
    <w:name w:val="134D0017B95647E7B85646BFCE1618D04"/>
    <w:rsid w:val="00D305DA"/>
    <w:rPr>
      <w:rFonts w:eastAsiaTheme="minorHAnsi"/>
      <w:lang w:val="es-EC" w:eastAsia="en-US"/>
    </w:rPr>
  </w:style>
  <w:style w:type="paragraph" w:customStyle="1" w:styleId="2BE839DF3FE445578FE99E33F5EE50DF4">
    <w:name w:val="2BE839DF3FE445578FE99E33F5EE50DF4"/>
    <w:rsid w:val="00D305DA"/>
    <w:rPr>
      <w:rFonts w:eastAsiaTheme="minorHAnsi"/>
      <w:lang w:val="es-EC" w:eastAsia="en-US"/>
    </w:rPr>
  </w:style>
  <w:style w:type="paragraph" w:customStyle="1" w:styleId="3341A88EA83145C5BD2F7916B5A6CCF44">
    <w:name w:val="3341A88EA83145C5BD2F7916B5A6CCF44"/>
    <w:rsid w:val="00D305DA"/>
    <w:rPr>
      <w:rFonts w:eastAsiaTheme="minorHAnsi"/>
      <w:lang w:val="es-EC" w:eastAsia="en-US"/>
    </w:rPr>
  </w:style>
  <w:style w:type="paragraph" w:customStyle="1" w:styleId="07A7E0992EAE472B936B0637C24CE1E04">
    <w:name w:val="07A7E0992EAE472B936B0637C24CE1E04"/>
    <w:rsid w:val="00D305DA"/>
    <w:rPr>
      <w:rFonts w:eastAsiaTheme="minorHAnsi"/>
      <w:lang w:val="es-EC" w:eastAsia="en-US"/>
    </w:rPr>
  </w:style>
  <w:style w:type="paragraph" w:customStyle="1" w:styleId="4417D29BE8A547F88A7481207B12438E4">
    <w:name w:val="4417D29BE8A547F88A7481207B12438E4"/>
    <w:rsid w:val="00D305DA"/>
    <w:rPr>
      <w:rFonts w:eastAsiaTheme="minorHAnsi"/>
      <w:lang w:val="es-EC" w:eastAsia="en-US"/>
    </w:rPr>
  </w:style>
  <w:style w:type="paragraph" w:customStyle="1" w:styleId="72B1A79BB4DA469291D700AA6E6B6B1C4">
    <w:name w:val="72B1A79BB4DA469291D700AA6E6B6B1C4"/>
    <w:rsid w:val="00D305DA"/>
    <w:rPr>
      <w:rFonts w:eastAsiaTheme="minorHAnsi"/>
      <w:lang w:val="es-EC" w:eastAsia="en-US"/>
    </w:rPr>
  </w:style>
  <w:style w:type="paragraph" w:customStyle="1" w:styleId="C4E1E859867C48BA8A482137673EAB834">
    <w:name w:val="C4E1E859867C48BA8A482137673EAB834"/>
    <w:rsid w:val="00D305DA"/>
    <w:rPr>
      <w:rFonts w:eastAsiaTheme="minorHAnsi"/>
      <w:lang w:val="es-EC" w:eastAsia="en-US"/>
    </w:rPr>
  </w:style>
  <w:style w:type="paragraph" w:customStyle="1" w:styleId="824E0AE580FE4C62939AAA9D47A5381E4">
    <w:name w:val="824E0AE580FE4C62939AAA9D47A5381E4"/>
    <w:rsid w:val="00D305DA"/>
    <w:rPr>
      <w:rFonts w:eastAsiaTheme="minorHAnsi"/>
      <w:lang w:val="es-EC" w:eastAsia="en-US"/>
    </w:rPr>
  </w:style>
  <w:style w:type="paragraph" w:customStyle="1" w:styleId="007B1EB9E5F244BD8AA66A3E400F4D324">
    <w:name w:val="007B1EB9E5F244BD8AA66A3E400F4D324"/>
    <w:rsid w:val="00D305DA"/>
    <w:rPr>
      <w:rFonts w:eastAsiaTheme="minorHAnsi"/>
      <w:lang w:val="es-EC" w:eastAsia="en-US"/>
    </w:rPr>
  </w:style>
  <w:style w:type="paragraph" w:customStyle="1" w:styleId="2EA7A7ED4B1B4C8FA1C62C9B1AC686FA4">
    <w:name w:val="2EA7A7ED4B1B4C8FA1C62C9B1AC686FA4"/>
    <w:rsid w:val="00D305DA"/>
    <w:rPr>
      <w:rFonts w:eastAsiaTheme="minorHAnsi"/>
      <w:lang w:val="es-EC" w:eastAsia="en-US"/>
    </w:rPr>
  </w:style>
  <w:style w:type="paragraph" w:customStyle="1" w:styleId="2DB95C20124446B0B9B4B7726C4C967F4">
    <w:name w:val="2DB95C20124446B0B9B4B7726C4C967F4"/>
    <w:rsid w:val="00D305DA"/>
    <w:rPr>
      <w:rFonts w:eastAsiaTheme="minorHAnsi"/>
      <w:lang w:val="es-EC" w:eastAsia="en-US"/>
    </w:rPr>
  </w:style>
  <w:style w:type="paragraph" w:customStyle="1" w:styleId="FF2BF67F211C4DD6A8F126AEA876CCEE4">
    <w:name w:val="FF2BF67F211C4DD6A8F126AEA876CCEE4"/>
    <w:rsid w:val="00D305DA"/>
    <w:rPr>
      <w:rFonts w:eastAsiaTheme="minorHAnsi"/>
      <w:lang w:val="es-EC" w:eastAsia="en-US"/>
    </w:rPr>
  </w:style>
  <w:style w:type="paragraph" w:customStyle="1" w:styleId="7DD224FBAC3C4B4EB8DDDE54BA626FBF4">
    <w:name w:val="7DD224FBAC3C4B4EB8DDDE54BA626FBF4"/>
    <w:rsid w:val="00D305DA"/>
    <w:rPr>
      <w:rFonts w:eastAsiaTheme="minorHAnsi"/>
      <w:lang w:val="es-EC" w:eastAsia="en-US"/>
    </w:rPr>
  </w:style>
  <w:style w:type="paragraph" w:customStyle="1" w:styleId="D68A2059810B47FD9B3720121AB96B4C4">
    <w:name w:val="D68A2059810B47FD9B3720121AB96B4C4"/>
    <w:rsid w:val="00D305DA"/>
    <w:rPr>
      <w:rFonts w:eastAsiaTheme="minorHAnsi"/>
      <w:lang w:val="es-EC" w:eastAsia="en-US"/>
    </w:rPr>
  </w:style>
  <w:style w:type="paragraph" w:customStyle="1" w:styleId="422C6119AA53426F9E88E4D79C672E554">
    <w:name w:val="422C6119AA53426F9E88E4D79C672E554"/>
    <w:rsid w:val="00D305DA"/>
    <w:rPr>
      <w:rFonts w:eastAsiaTheme="minorHAnsi"/>
      <w:lang w:val="es-EC" w:eastAsia="en-US"/>
    </w:rPr>
  </w:style>
  <w:style w:type="paragraph" w:customStyle="1" w:styleId="F0C026DE105140C199414101FA2C1AD14">
    <w:name w:val="F0C026DE105140C199414101FA2C1AD14"/>
    <w:rsid w:val="00D305DA"/>
    <w:rPr>
      <w:rFonts w:eastAsiaTheme="minorHAnsi"/>
      <w:lang w:val="es-EC" w:eastAsia="en-US"/>
    </w:rPr>
  </w:style>
  <w:style w:type="paragraph" w:customStyle="1" w:styleId="905CBE9BC36945689E978DDF1F2D53EF4">
    <w:name w:val="905CBE9BC36945689E978DDF1F2D53EF4"/>
    <w:rsid w:val="00D305DA"/>
    <w:rPr>
      <w:rFonts w:eastAsiaTheme="minorHAnsi"/>
      <w:lang w:val="es-EC" w:eastAsia="en-US"/>
    </w:rPr>
  </w:style>
  <w:style w:type="paragraph" w:customStyle="1" w:styleId="87612A6FB1D64B6F81960A09CFC51CC64">
    <w:name w:val="87612A6FB1D64B6F81960A09CFC51CC64"/>
    <w:rsid w:val="00D305DA"/>
    <w:rPr>
      <w:rFonts w:eastAsiaTheme="minorHAnsi"/>
      <w:lang w:val="es-EC" w:eastAsia="en-US"/>
    </w:rPr>
  </w:style>
  <w:style w:type="paragraph" w:customStyle="1" w:styleId="0FBC8F5C49BD4C87B46D1C222DD27B2A4">
    <w:name w:val="0FBC8F5C49BD4C87B46D1C222DD27B2A4"/>
    <w:rsid w:val="00D305DA"/>
    <w:rPr>
      <w:rFonts w:eastAsiaTheme="minorHAnsi"/>
      <w:lang w:val="es-EC" w:eastAsia="en-US"/>
    </w:rPr>
  </w:style>
  <w:style w:type="paragraph" w:customStyle="1" w:styleId="E28DB2CFA17F4EF2AAF8B3B69736CBDE4">
    <w:name w:val="E28DB2CFA17F4EF2AAF8B3B69736CBDE4"/>
    <w:rsid w:val="00D305DA"/>
    <w:rPr>
      <w:rFonts w:eastAsiaTheme="minorHAnsi"/>
      <w:lang w:val="es-EC" w:eastAsia="en-US"/>
    </w:rPr>
  </w:style>
  <w:style w:type="paragraph" w:customStyle="1" w:styleId="0B4CDD7DC7294C4AB9B484BF6566EECD4">
    <w:name w:val="0B4CDD7DC7294C4AB9B484BF6566EECD4"/>
    <w:rsid w:val="00D305DA"/>
    <w:rPr>
      <w:rFonts w:eastAsiaTheme="minorHAnsi"/>
      <w:lang w:val="es-EC" w:eastAsia="en-US"/>
    </w:rPr>
  </w:style>
  <w:style w:type="paragraph" w:customStyle="1" w:styleId="DC3B5A7CFFA147D18BF4656790CF6F0D4">
    <w:name w:val="DC3B5A7CFFA147D18BF4656790CF6F0D4"/>
    <w:rsid w:val="00D305DA"/>
    <w:rPr>
      <w:rFonts w:eastAsiaTheme="minorHAnsi"/>
      <w:lang w:val="es-EC" w:eastAsia="en-US"/>
    </w:rPr>
  </w:style>
  <w:style w:type="paragraph" w:customStyle="1" w:styleId="ADB4D652EE9442FAA7459231A004DA3E4">
    <w:name w:val="ADB4D652EE9442FAA7459231A004DA3E4"/>
    <w:rsid w:val="00D305DA"/>
    <w:rPr>
      <w:rFonts w:eastAsiaTheme="minorHAnsi"/>
      <w:lang w:val="es-EC" w:eastAsia="en-US"/>
    </w:rPr>
  </w:style>
  <w:style w:type="paragraph" w:customStyle="1" w:styleId="7F9C2F4FB3D5430D9ABD4B88845EC4F14">
    <w:name w:val="7F9C2F4FB3D5430D9ABD4B88845EC4F14"/>
    <w:rsid w:val="00D305DA"/>
    <w:rPr>
      <w:rFonts w:eastAsiaTheme="minorHAnsi"/>
      <w:lang w:val="es-EC" w:eastAsia="en-US"/>
    </w:rPr>
  </w:style>
  <w:style w:type="paragraph" w:customStyle="1" w:styleId="615543A93AE247FDBC7327611C9441E64">
    <w:name w:val="615543A93AE247FDBC7327611C9441E64"/>
    <w:rsid w:val="00D305DA"/>
    <w:rPr>
      <w:rFonts w:eastAsiaTheme="minorHAnsi"/>
      <w:lang w:val="es-EC" w:eastAsia="en-US"/>
    </w:rPr>
  </w:style>
  <w:style w:type="paragraph" w:customStyle="1" w:styleId="E0499286279244CEA50D2526FF5485214">
    <w:name w:val="E0499286279244CEA50D2526FF5485214"/>
    <w:rsid w:val="00D305DA"/>
    <w:rPr>
      <w:rFonts w:eastAsiaTheme="minorHAnsi"/>
      <w:lang w:val="es-EC" w:eastAsia="en-US"/>
    </w:rPr>
  </w:style>
  <w:style w:type="paragraph" w:customStyle="1" w:styleId="17478936F1934BA4A82B4F3BEDBBACC14">
    <w:name w:val="17478936F1934BA4A82B4F3BEDBBACC14"/>
    <w:rsid w:val="00D305DA"/>
    <w:rPr>
      <w:rFonts w:eastAsiaTheme="minorHAnsi"/>
      <w:lang w:val="es-EC" w:eastAsia="en-US"/>
    </w:rPr>
  </w:style>
  <w:style w:type="paragraph" w:customStyle="1" w:styleId="E1DA3C8388CC4DAEAC1751F78D7DCD004">
    <w:name w:val="E1DA3C8388CC4DAEAC1751F78D7DCD004"/>
    <w:rsid w:val="00D305DA"/>
    <w:rPr>
      <w:rFonts w:eastAsiaTheme="minorHAnsi"/>
      <w:lang w:val="es-EC" w:eastAsia="en-US"/>
    </w:rPr>
  </w:style>
  <w:style w:type="paragraph" w:customStyle="1" w:styleId="B19AD027C92C4DE7A5F353BD5C851A214">
    <w:name w:val="B19AD027C92C4DE7A5F353BD5C851A214"/>
    <w:rsid w:val="00D305DA"/>
    <w:rPr>
      <w:rFonts w:eastAsiaTheme="minorHAnsi"/>
      <w:lang w:val="es-EC" w:eastAsia="en-US"/>
    </w:rPr>
  </w:style>
  <w:style w:type="paragraph" w:customStyle="1" w:styleId="1346B9DA67EA406B8EC72B01BEC7428E5">
    <w:name w:val="1346B9DA67EA406B8EC72B01BEC7428E5"/>
    <w:rsid w:val="00D305DA"/>
    <w:rPr>
      <w:rFonts w:eastAsiaTheme="minorHAnsi"/>
      <w:lang w:val="es-EC" w:eastAsia="en-US"/>
    </w:rPr>
  </w:style>
  <w:style w:type="paragraph" w:customStyle="1" w:styleId="D48B78BA59304391A27962A43421EF645">
    <w:name w:val="D48B78BA59304391A27962A43421EF645"/>
    <w:rsid w:val="00D305DA"/>
    <w:rPr>
      <w:rFonts w:eastAsiaTheme="minorHAnsi"/>
      <w:lang w:val="es-EC" w:eastAsia="en-US"/>
    </w:rPr>
  </w:style>
  <w:style w:type="paragraph" w:customStyle="1" w:styleId="B7C07A82DE7F4FFD94435CB4535CC40F5">
    <w:name w:val="B7C07A82DE7F4FFD94435CB4535CC40F5"/>
    <w:rsid w:val="00D305DA"/>
    <w:rPr>
      <w:rFonts w:eastAsiaTheme="minorHAnsi"/>
      <w:lang w:val="es-EC" w:eastAsia="en-US"/>
    </w:rPr>
  </w:style>
  <w:style w:type="paragraph" w:customStyle="1" w:styleId="F53A35E6664848978E95535C1D11C9815">
    <w:name w:val="F53A35E6664848978E95535C1D11C9815"/>
    <w:rsid w:val="00D305DA"/>
    <w:rPr>
      <w:rFonts w:eastAsiaTheme="minorHAnsi"/>
      <w:lang w:val="es-EC" w:eastAsia="en-US"/>
    </w:rPr>
  </w:style>
  <w:style w:type="paragraph" w:customStyle="1" w:styleId="9E626E45202F414F9108243F6FBA83095">
    <w:name w:val="9E626E45202F414F9108243F6FBA83095"/>
    <w:rsid w:val="00D305DA"/>
    <w:rPr>
      <w:rFonts w:eastAsiaTheme="minorHAnsi"/>
      <w:lang w:val="es-EC" w:eastAsia="en-US"/>
    </w:rPr>
  </w:style>
  <w:style w:type="paragraph" w:customStyle="1" w:styleId="EE2139BB3E06499E9166BC5DF14926E25">
    <w:name w:val="EE2139BB3E06499E9166BC5DF14926E25"/>
    <w:rsid w:val="00D305DA"/>
    <w:rPr>
      <w:rFonts w:eastAsiaTheme="minorHAnsi"/>
      <w:lang w:val="es-EC" w:eastAsia="en-US"/>
    </w:rPr>
  </w:style>
  <w:style w:type="paragraph" w:customStyle="1" w:styleId="10845DBE96C342C285CCD6E528AB26B15">
    <w:name w:val="10845DBE96C342C285CCD6E528AB26B15"/>
    <w:rsid w:val="00D305DA"/>
    <w:rPr>
      <w:rFonts w:eastAsiaTheme="minorHAnsi"/>
      <w:lang w:val="es-EC" w:eastAsia="en-US"/>
    </w:rPr>
  </w:style>
  <w:style w:type="paragraph" w:customStyle="1" w:styleId="4F4C068E327D4225AE9CA58505E73A8E2">
    <w:name w:val="4F4C068E327D4225AE9CA58505E73A8E2"/>
    <w:rsid w:val="00D305DA"/>
    <w:rPr>
      <w:rFonts w:eastAsiaTheme="minorHAnsi"/>
      <w:lang w:val="es-EC" w:eastAsia="en-US"/>
    </w:rPr>
  </w:style>
  <w:style w:type="paragraph" w:customStyle="1" w:styleId="A992BAC19587424888D2ADEFB64977303">
    <w:name w:val="A992BAC19587424888D2ADEFB64977303"/>
    <w:rsid w:val="00D305DA"/>
    <w:rPr>
      <w:rFonts w:eastAsiaTheme="minorHAnsi"/>
      <w:lang w:val="es-EC" w:eastAsia="en-US"/>
    </w:rPr>
  </w:style>
  <w:style w:type="paragraph" w:customStyle="1" w:styleId="71E9232CC4D94F8BAAB040A194F427B83">
    <w:name w:val="71E9232CC4D94F8BAAB040A194F427B83"/>
    <w:rsid w:val="00D305DA"/>
    <w:rPr>
      <w:rFonts w:eastAsiaTheme="minorHAnsi"/>
      <w:lang w:val="es-EC" w:eastAsia="en-US"/>
    </w:rPr>
  </w:style>
  <w:style w:type="paragraph" w:customStyle="1" w:styleId="B9DF7B1A46DF4B969903E92B2F1AAD2C5">
    <w:name w:val="B9DF7B1A46DF4B969903E92B2F1AAD2C5"/>
    <w:rsid w:val="00D305DA"/>
    <w:rPr>
      <w:rFonts w:eastAsiaTheme="minorHAnsi"/>
      <w:lang w:val="es-EC" w:eastAsia="en-US"/>
    </w:rPr>
  </w:style>
  <w:style w:type="paragraph" w:customStyle="1" w:styleId="881B1BE5CDEC4F929C56A71ED40075B35">
    <w:name w:val="881B1BE5CDEC4F929C56A71ED40075B35"/>
    <w:rsid w:val="00D305DA"/>
    <w:rPr>
      <w:rFonts w:eastAsiaTheme="minorHAnsi"/>
      <w:lang w:val="es-EC" w:eastAsia="en-US"/>
    </w:rPr>
  </w:style>
  <w:style w:type="paragraph" w:customStyle="1" w:styleId="CE75B8F21FC74AEA8D63FF00918B8B8F5">
    <w:name w:val="CE75B8F21FC74AEA8D63FF00918B8B8F5"/>
    <w:rsid w:val="00D305DA"/>
    <w:rPr>
      <w:rFonts w:eastAsiaTheme="minorHAnsi"/>
      <w:lang w:val="es-EC" w:eastAsia="en-US"/>
    </w:rPr>
  </w:style>
  <w:style w:type="paragraph" w:customStyle="1" w:styleId="DA10A2CE462E4344AFB75924CE6FA73F2">
    <w:name w:val="DA10A2CE462E4344AFB75924CE6FA73F2"/>
    <w:rsid w:val="00D305DA"/>
    <w:rPr>
      <w:rFonts w:eastAsiaTheme="minorHAnsi"/>
      <w:lang w:val="es-EC" w:eastAsia="en-US"/>
    </w:rPr>
  </w:style>
  <w:style w:type="paragraph" w:customStyle="1" w:styleId="384FFEAA9F424136AC2511107FB2F8365">
    <w:name w:val="384FFEAA9F424136AC2511107FB2F8365"/>
    <w:rsid w:val="00D305DA"/>
    <w:rPr>
      <w:rFonts w:eastAsiaTheme="minorHAnsi"/>
      <w:lang w:val="es-EC" w:eastAsia="en-US"/>
    </w:rPr>
  </w:style>
  <w:style w:type="paragraph" w:customStyle="1" w:styleId="69AFC006173C49BFBED48E3FEF5D304E5">
    <w:name w:val="69AFC006173C49BFBED48E3FEF5D304E5"/>
    <w:rsid w:val="00D305DA"/>
    <w:rPr>
      <w:rFonts w:eastAsiaTheme="minorHAnsi"/>
      <w:lang w:val="es-EC" w:eastAsia="en-US"/>
    </w:rPr>
  </w:style>
  <w:style w:type="paragraph" w:customStyle="1" w:styleId="9CEBA39EB6CC4045AF7BCA6D12564F935">
    <w:name w:val="9CEBA39EB6CC4045AF7BCA6D12564F935"/>
    <w:rsid w:val="00D305DA"/>
    <w:rPr>
      <w:rFonts w:eastAsiaTheme="minorHAnsi"/>
      <w:lang w:val="es-EC" w:eastAsia="en-US"/>
    </w:rPr>
  </w:style>
  <w:style w:type="paragraph" w:customStyle="1" w:styleId="1E8405E3678D49F6950169CE85D773095">
    <w:name w:val="1E8405E3678D49F6950169CE85D773095"/>
    <w:rsid w:val="00D305DA"/>
    <w:rPr>
      <w:rFonts w:eastAsiaTheme="minorHAnsi"/>
      <w:lang w:val="es-EC" w:eastAsia="en-US"/>
    </w:rPr>
  </w:style>
  <w:style w:type="paragraph" w:customStyle="1" w:styleId="537EA4D083B74902AA851A8C7EB14E515">
    <w:name w:val="537EA4D083B74902AA851A8C7EB14E515"/>
    <w:rsid w:val="00D305DA"/>
    <w:rPr>
      <w:rFonts w:eastAsiaTheme="minorHAnsi"/>
      <w:lang w:val="es-EC" w:eastAsia="en-US"/>
    </w:rPr>
  </w:style>
  <w:style w:type="paragraph" w:customStyle="1" w:styleId="4DD2A450278F4CC399A538AC1E215C455">
    <w:name w:val="4DD2A450278F4CC399A538AC1E215C455"/>
    <w:rsid w:val="00D305DA"/>
    <w:rPr>
      <w:rFonts w:eastAsiaTheme="minorHAnsi"/>
      <w:lang w:val="es-EC" w:eastAsia="en-US"/>
    </w:rPr>
  </w:style>
  <w:style w:type="paragraph" w:customStyle="1" w:styleId="DF25207A81BC479B915B2CDCE95697C35">
    <w:name w:val="DF25207A81BC479B915B2CDCE95697C35"/>
    <w:rsid w:val="00D305DA"/>
    <w:rPr>
      <w:rFonts w:eastAsiaTheme="minorHAnsi"/>
      <w:lang w:val="es-EC" w:eastAsia="en-US"/>
    </w:rPr>
  </w:style>
  <w:style w:type="paragraph" w:customStyle="1" w:styleId="99EB8A390A744832828ABB4B87735DB25">
    <w:name w:val="99EB8A390A744832828ABB4B87735DB25"/>
    <w:rsid w:val="00D305DA"/>
    <w:rPr>
      <w:rFonts w:eastAsiaTheme="minorHAnsi"/>
      <w:lang w:val="es-EC" w:eastAsia="en-US"/>
    </w:rPr>
  </w:style>
  <w:style w:type="paragraph" w:customStyle="1" w:styleId="63D9D8B36035438C9CD53877B2F448705">
    <w:name w:val="63D9D8B36035438C9CD53877B2F448705"/>
    <w:rsid w:val="00D305DA"/>
    <w:rPr>
      <w:rFonts w:eastAsiaTheme="minorHAnsi"/>
      <w:lang w:val="es-EC" w:eastAsia="en-US"/>
    </w:rPr>
  </w:style>
  <w:style w:type="paragraph" w:customStyle="1" w:styleId="8D85583ABBC24E7DAED6C250D9B6378E5">
    <w:name w:val="8D85583ABBC24E7DAED6C250D9B6378E5"/>
    <w:rsid w:val="00D305DA"/>
    <w:rPr>
      <w:rFonts w:eastAsiaTheme="minorHAnsi"/>
      <w:lang w:val="es-EC" w:eastAsia="en-US"/>
    </w:rPr>
  </w:style>
  <w:style w:type="paragraph" w:customStyle="1" w:styleId="3EE0775CA125442385378CC4A894E0165">
    <w:name w:val="3EE0775CA125442385378CC4A894E0165"/>
    <w:rsid w:val="00D305DA"/>
    <w:rPr>
      <w:rFonts w:eastAsiaTheme="minorHAnsi"/>
      <w:lang w:val="es-EC" w:eastAsia="en-US"/>
    </w:rPr>
  </w:style>
  <w:style w:type="paragraph" w:customStyle="1" w:styleId="4246FF1E36294E0BB23A8F5E9A5969805">
    <w:name w:val="4246FF1E36294E0BB23A8F5E9A5969805"/>
    <w:rsid w:val="00D305DA"/>
    <w:rPr>
      <w:rFonts w:eastAsiaTheme="minorHAnsi"/>
      <w:lang w:val="es-EC" w:eastAsia="en-US"/>
    </w:rPr>
  </w:style>
  <w:style w:type="paragraph" w:customStyle="1" w:styleId="C66DB1C3AA7E4A9ABA0DDC05DDB811FA5">
    <w:name w:val="C66DB1C3AA7E4A9ABA0DDC05DDB811FA5"/>
    <w:rsid w:val="00D305DA"/>
    <w:rPr>
      <w:rFonts w:eastAsiaTheme="minorHAnsi"/>
      <w:lang w:val="es-EC" w:eastAsia="en-US"/>
    </w:rPr>
  </w:style>
  <w:style w:type="paragraph" w:customStyle="1" w:styleId="0B9DF91E77C949459C2C6C8A55FBF6015">
    <w:name w:val="0B9DF91E77C949459C2C6C8A55FBF6015"/>
    <w:rsid w:val="00D305DA"/>
    <w:rPr>
      <w:rFonts w:eastAsiaTheme="minorHAnsi"/>
      <w:lang w:val="es-EC" w:eastAsia="en-US"/>
    </w:rPr>
  </w:style>
  <w:style w:type="paragraph" w:customStyle="1" w:styleId="9AD30FB8B38449108D2DCAEA37B155DD5">
    <w:name w:val="9AD30FB8B38449108D2DCAEA37B155DD5"/>
    <w:rsid w:val="00D305DA"/>
    <w:rPr>
      <w:rFonts w:eastAsiaTheme="minorHAnsi"/>
      <w:lang w:val="es-EC" w:eastAsia="en-US"/>
    </w:rPr>
  </w:style>
  <w:style w:type="paragraph" w:customStyle="1" w:styleId="B3217F0EB441450AAED2FEC9CE6F3A395">
    <w:name w:val="B3217F0EB441450AAED2FEC9CE6F3A395"/>
    <w:rsid w:val="00D305DA"/>
    <w:rPr>
      <w:rFonts w:eastAsiaTheme="minorHAnsi"/>
      <w:lang w:val="es-EC" w:eastAsia="en-US"/>
    </w:rPr>
  </w:style>
  <w:style w:type="paragraph" w:customStyle="1" w:styleId="BB7DAB3CE87D4DCEABC3C791DFD4ACDC5">
    <w:name w:val="BB7DAB3CE87D4DCEABC3C791DFD4ACDC5"/>
    <w:rsid w:val="00D305DA"/>
    <w:rPr>
      <w:rFonts w:eastAsiaTheme="minorHAnsi"/>
      <w:lang w:val="es-EC" w:eastAsia="en-US"/>
    </w:rPr>
  </w:style>
  <w:style w:type="paragraph" w:customStyle="1" w:styleId="E9342A2CC8AD4C9789625005DD99EFFA5">
    <w:name w:val="E9342A2CC8AD4C9789625005DD99EFFA5"/>
    <w:rsid w:val="00D305DA"/>
    <w:rPr>
      <w:rFonts w:eastAsiaTheme="minorHAnsi"/>
      <w:lang w:val="es-EC" w:eastAsia="en-US"/>
    </w:rPr>
  </w:style>
  <w:style w:type="paragraph" w:customStyle="1" w:styleId="4556944BA42D4F8AB308FCC83EBEEF9B5">
    <w:name w:val="4556944BA42D4F8AB308FCC83EBEEF9B5"/>
    <w:rsid w:val="00D305DA"/>
    <w:rPr>
      <w:rFonts w:eastAsiaTheme="minorHAnsi"/>
      <w:lang w:val="es-EC" w:eastAsia="en-US"/>
    </w:rPr>
  </w:style>
  <w:style w:type="paragraph" w:customStyle="1" w:styleId="E96A29351C4B4D2DA67A6ECD28D9F1805">
    <w:name w:val="E96A29351C4B4D2DA67A6ECD28D9F1805"/>
    <w:rsid w:val="00D305DA"/>
    <w:rPr>
      <w:rFonts w:eastAsiaTheme="minorHAnsi"/>
      <w:lang w:val="es-EC" w:eastAsia="en-US"/>
    </w:rPr>
  </w:style>
  <w:style w:type="paragraph" w:customStyle="1" w:styleId="A72B59C61C704933A9840A2E0AEE373E5">
    <w:name w:val="A72B59C61C704933A9840A2E0AEE373E5"/>
    <w:rsid w:val="00D305DA"/>
    <w:rPr>
      <w:rFonts w:eastAsiaTheme="minorHAnsi"/>
      <w:lang w:val="es-EC" w:eastAsia="en-US"/>
    </w:rPr>
  </w:style>
  <w:style w:type="paragraph" w:customStyle="1" w:styleId="206D5BBFDF674FF68633BB891E378E035">
    <w:name w:val="206D5BBFDF674FF68633BB891E378E035"/>
    <w:rsid w:val="00D305DA"/>
    <w:rPr>
      <w:rFonts w:eastAsiaTheme="minorHAnsi"/>
      <w:lang w:val="es-EC" w:eastAsia="en-US"/>
    </w:rPr>
  </w:style>
  <w:style w:type="paragraph" w:customStyle="1" w:styleId="EE2CFBEC4B4A4226929729B632209E2A5">
    <w:name w:val="EE2CFBEC4B4A4226929729B632209E2A5"/>
    <w:rsid w:val="00D305DA"/>
    <w:rPr>
      <w:rFonts w:eastAsiaTheme="minorHAnsi"/>
      <w:lang w:val="es-EC" w:eastAsia="en-US"/>
    </w:rPr>
  </w:style>
  <w:style w:type="paragraph" w:customStyle="1" w:styleId="56DC3A96EA9D44679D1E5B798CD48CB75">
    <w:name w:val="56DC3A96EA9D44679D1E5B798CD48CB75"/>
    <w:rsid w:val="00D305DA"/>
    <w:rPr>
      <w:rFonts w:eastAsiaTheme="minorHAnsi"/>
      <w:lang w:val="es-EC" w:eastAsia="en-US"/>
    </w:rPr>
  </w:style>
  <w:style w:type="paragraph" w:customStyle="1" w:styleId="097CE9FBADF54D709AEB2D618C4F84EE5">
    <w:name w:val="097CE9FBADF54D709AEB2D618C4F84EE5"/>
    <w:rsid w:val="00D305DA"/>
    <w:rPr>
      <w:rFonts w:eastAsiaTheme="minorHAnsi"/>
      <w:lang w:val="es-EC" w:eastAsia="en-US"/>
    </w:rPr>
  </w:style>
  <w:style w:type="paragraph" w:customStyle="1" w:styleId="13DA77F3616F4FC9994E1B61F81D82BE5">
    <w:name w:val="13DA77F3616F4FC9994E1B61F81D82BE5"/>
    <w:rsid w:val="00D305DA"/>
    <w:rPr>
      <w:rFonts w:eastAsiaTheme="minorHAnsi"/>
      <w:lang w:val="es-EC" w:eastAsia="en-US"/>
    </w:rPr>
  </w:style>
  <w:style w:type="paragraph" w:customStyle="1" w:styleId="946FCCE63D414E61B60EFFC3BC364AF45">
    <w:name w:val="946FCCE63D414E61B60EFFC3BC364AF45"/>
    <w:rsid w:val="00D305DA"/>
    <w:rPr>
      <w:rFonts w:eastAsiaTheme="minorHAnsi"/>
      <w:lang w:val="es-EC" w:eastAsia="en-US"/>
    </w:rPr>
  </w:style>
  <w:style w:type="paragraph" w:customStyle="1" w:styleId="F2A8843844E843ADBE3DB19D8DB1B4835">
    <w:name w:val="F2A8843844E843ADBE3DB19D8DB1B4835"/>
    <w:rsid w:val="00D305DA"/>
    <w:rPr>
      <w:rFonts w:eastAsiaTheme="minorHAnsi"/>
      <w:lang w:val="es-EC" w:eastAsia="en-US"/>
    </w:rPr>
  </w:style>
  <w:style w:type="paragraph" w:customStyle="1" w:styleId="32847B7CB5B0420890FEE699C93E2DBA5">
    <w:name w:val="32847B7CB5B0420890FEE699C93E2DBA5"/>
    <w:rsid w:val="00D305DA"/>
    <w:rPr>
      <w:rFonts w:eastAsiaTheme="minorHAnsi"/>
      <w:lang w:val="es-EC" w:eastAsia="en-US"/>
    </w:rPr>
  </w:style>
  <w:style w:type="paragraph" w:customStyle="1" w:styleId="1016FF7299E247B2BF884EAA893EF3CC5">
    <w:name w:val="1016FF7299E247B2BF884EAA893EF3CC5"/>
    <w:rsid w:val="00D305DA"/>
    <w:rPr>
      <w:rFonts w:eastAsiaTheme="minorHAnsi"/>
      <w:lang w:val="es-EC" w:eastAsia="en-US"/>
    </w:rPr>
  </w:style>
  <w:style w:type="paragraph" w:customStyle="1" w:styleId="CA31FA15D5F64F59977F411B0C6F12B25">
    <w:name w:val="CA31FA15D5F64F59977F411B0C6F12B25"/>
    <w:rsid w:val="00D305DA"/>
    <w:rPr>
      <w:rFonts w:eastAsiaTheme="minorHAnsi"/>
      <w:lang w:val="es-EC" w:eastAsia="en-US"/>
    </w:rPr>
  </w:style>
  <w:style w:type="paragraph" w:customStyle="1" w:styleId="D4E8C4BB1CA845748BCB5CDAC37BF6C15">
    <w:name w:val="D4E8C4BB1CA845748BCB5CDAC37BF6C15"/>
    <w:rsid w:val="00D305DA"/>
    <w:rPr>
      <w:rFonts w:eastAsiaTheme="minorHAnsi"/>
      <w:lang w:val="es-EC" w:eastAsia="en-US"/>
    </w:rPr>
  </w:style>
  <w:style w:type="paragraph" w:customStyle="1" w:styleId="77AAEB11720E45AF801BBF863F46DA505">
    <w:name w:val="77AAEB11720E45AF801BBF863F46DA505"/>
    <w:rsid w:val="00D305DA"/>
    <w:rPr>
      <w:rFonts w:eastAsiaTheme="minorHAnsi"/>
      <w:lang w:val="es-EC" w:eastAsia="en-US"/>
    </w:rPr>
  </w:style>
  <w:style w:type="paragraph" w:customStyle="1" w:styleId="0156252639484D2481ED38B2AC8A97355">
    <w:name w:val="0156252639484D2481ED38B2AC8A97355"/>
    <w:rsid w:val="00D305DA"/>
    <w:rPr>
      <w:rFonts w:eastAsiaTheme="minorHAnsi"/>
      <w:lang w:val="es-EC" w:eastAsia="en-US"/>
    </w:rPr>
  </w:style>
  <w:style w:type="paragraph" w:customStyle="1" w:styleId="FC6A71074B0A4CD68650CEFFDCE245585">
    <w:name w:val="FC6A71074B0A4CD68650CEFFDCE245585"/>
    <w:rsid w:val="00D305DA"/>
    <w:rPr>
      <w:rFonts w:eastAsiaTheme="minorHAnsi"/>
      <w:lang w:val="es-EC" w:eastAsia="en-US"/>
    </w:rPr>
  </w:style>
  <w:style w:type="paragraph" w:customStyle="1" w:styleId="3D0163509D05402CB44B6E340503DEBE5">
    <w:name w:val="3D0163509D05402CB44B6E340503DEBE5"/>
    <w:rsid w:val="00D305DA"/>
    <w:rPr>
      <w:rFonts w:eastAsiaTheme="minorHAnsi"/>
      <w:lang w:val="es-EC" w:eastAsia="en-US"/>
    </w:rPr>
  </w:style>
  <w:style w:type="paragraph" w:customStyle="1" w:styleId="E7D3DA55700C4998ACD35A4258426BBA5">
    <w:name w:val="E7D3DA55700C4998ACD35A4258426BBA5"/>
    <w:rsid w:val="00D305DA"/>
    <w:rPr>
      <w:rFonts w:eastAsiaTheme="minorHAnsi"/>
      <w:lang w:val="es-EC" w:eastAsia="en-US"/>
    </w:rPr>
  </w:style>
  <w:style w:type="paragraph" w:customStyle="1" w:styleId="B570C8410D9B4EB090308DA62A4BC51E5">
    <w:name w:val="B570C8410D9B4EB090308DA62A4BC51E5"/>
    <w:rsid w:val="00D305DA"/>
    <w:rPr>
      <w:rFonts w:eastAsiaTheme="minorHAnsi"/>
      <w:lang w:val="es-EC" w:eastAsia="en-US"/>
    </w:rPr>
  </w:style>
  <w:style w:type="paragraph" w:customStyle="1" w:styleId="AE6B119347344EC9AB2C5E747B87912F5">
    <w:name w:val="AE6B119347344EC9AB2C5E747B87912F5"/>
    <w:rsid w:val="00D305DA"/>
    <w:rPr>
      <w:rFonts w:eastAsiaTheme="minorHAnsi"/>
      <w:lang w:val="es-EC" w:eastAsia="en-US"/>
    </w:rPr>
  </w:style>
  <w:style w:type="paragraph" w:customStyle="1" w:styleId="7B02A587A73042788C149190E304B8A65">
    <w:name w:val="7B02A587A73042788C149190E304B8A65"/>
    <w:rsid w:val="00D305DA"/>
    <w:rPr>
      <w:rFonts w:eastAsiaTheme="minorHAnsi"/>
      <w:lang w:val="es-EC" w:eastAsia="en-US"/>
    </w:rPr>
  </w:style>
  <w:style w:type="paragraph" w:customStyle="1" w:styleId="5E4E45F7E8EF42F9A563694C8FCAFBD55">
    <w:name w:val="5E4E45F7E8EF42F9A563694C8FCAFBD55"/>
    <w:rsid w:val="00D305DA"/>
    <w:rPr>
      <w:rFonts w:eastAsiaTheme="minorHAnsi"/>
      <w:lang w:val="es-EC" w:eastAsia="en-US"/>
    </w:rPr>
  </w:style>
  <w:style w:type="paragraph" w:customStyle="1" w:styleId="CAE76DCD5A424EC69E5C8EBE21342C3F5">
    <w:name w:val="CAE76DCD5A424EC69E5C8EBE21342C3F5"/>
    <w:rsid w:val="00D305DA"/>
    <w:rPr>
      <w:rFonts w:eastAsiaTheme="minorHAnsi"/>
      <w:lang w:val="es-EC" w:eastAsia="en-US"/>
    </w:rPr>
  </w:style>
  <w:style w:type="paragraph" w:customStyle="1" w:styleId="86895B1CF98F48D98A3034D7F21129995">
    <w:name w:val="86895B1CF98F48D98A3034D7F21129995"/>
    <w:rsid w:val="00D305DA"/>
    <w:rPr>
      <w:rFonts w:eastAsiaTheme="minorHAnsi"/>
      <w:lang w:val="es-EC" w:eastAsia="en-US"/>
    </w:rPr>
  </w:style>
  <w:style w:type="paragraph" w:customStyle="1" w:styleId="8ECD8EB131FC44938A244384EAEC5CDF5">
    <w:name w:val="8ECD8EB131FC44938A244384EAEC5CDF5"/>
    <w:rsid w:val="00D305DA"/>
    <w:rPr>
      <w:rFonts w:eastAsiaTheme="minorHAnsi"/>
      <w:lang w:val="es-EC" w:eastAsia="en-US"/>
    </w:rPr>
  </w:style>
  <w:style w:type="paragraph" w:customStyle="1" w:styleId="09B320BADD0243C1A6996FDA412912885">
    <w:name w:val="09B320BADD0243C1A6996FDA412912885"/>
    <w:rsid w:val="00D305DA"/>
    <w:rPr>
      <w:rFonts w:eastAsiaTheme="minorHAnsi"/>
      <w:lang w:val="es-EC" w:eastAsia="en-US"/>
    </w:rPr>
  </w:style>
  <w:style w:type="paragraph" w:customStyle="1" w:styleId="DAE347F9A419492184156B9CF1F11B105">
    <w:name w:val="DAE347F9A419492184156B9CF1F11B105"/>
    <w:rsid w:val="00D305DA"/>
    <w:rPr>
      <w:rFonts w:eastAsiaTheme="minorHAnsi"/>
      <w:lang w:val="es-EC" w:eastAsia="en-US"/>
    </w:rPr>
  </w:style>
  <w:style w:type="paragraph" w:customStyle="1" w:styleId="4AA5E900847D4A6EBC1714ADCB6206505">
    <w:name w:val="4AA5E900847D4A6EBC1714ADCB6206505"/>
    <w:rsid w:val="00D305DA"/>
    <w:rPr>
      <w:rFonts w:eastAsiaTheme="minorHAnsi"/>
      <w:lang w:val="es-EC" w:eastAsia="en-US"/>
    </w:rPr>
  </w:style>
  <w:style w:type="paragraph" w:customStyle="1" w:styleId="436BC0C0CF9B4E5EA4AA26700352B2405">
    <w:name w:val="436BC0C0CF9B4E5EA4AA26700352B2405"/>
    <w:rsid w:val="00D305DA"/>
    <w:rPr>
      <w:rFonts w:eastAsiaTheme="minorHAnsi"/>
      <w:lang w:val="es-EC" w:eastAsia="en-US"/>
    </w:rPr>
  </w:style>
  <w:style w:type="paragraph" w:customStyle="1" w:styleId="05185064C61E42BDACA01827605A9C845">
    <w:name w:val="05185064C61E42BDACA01827605A9C845"/>
    <w:rsid w:val="00D305DA"/>
    <w:rPr>
      <w:rFonts w:eastAsiaTheme="minorHAnsi"/>
      <w:lang w:val="es-EC" w:eastAsia="en-US"/>
    </w:rPr>
  </w:style>
  <w:style w:type="paragraph" w:customStyle="1" w:styleId="14677D90A6FB4EC8B272E01E64B56CBA5">
    <w:name w:val="14677D90A6FB4EC8B272E01E64B56CBA5"/>
    <w:rsid w:val="00D305DA"/>
    <w:rPr>
      <w:rFonts w:eastAsiaTheme="minorHAnsi"/>
      <w:lang w:val="es-EC" w:eastAsia="en-US"/>
    </w:rPr>
  </w:style>
  <w:style w:type="paragraph" w:customStyle="1" w:styleId="99A06C89987241E78D403670EC04F5655">
    <w:name w:val="99A06C89987241E78D403670EC04F5655"/>
    <w:rsid w:val="00D305DA"/>
    <w:rPr>
      <w:rFonts w:eastAsiaTheme="minorHAnsi"/>
      <w:lang w:val="es-EC" w:eastAsia="en-US"/>
    </w:rPr>
  </w:style>
  <w:style w:type="paragraph" w:customStyle="1" w:styleId="28031169A71F47F78510D9038D0C01BB5">
    <w:name w:val="28031169A71F47F78510D9038D0C01BB5"/>
    <w:rsid w:val="00D305DA"/>
    <w:rPr>
      <w:rFonts w:eastAsiaTheme="minorHAnsi"/>
      <w:lang w:val="es-EC" w:eastAsia="en-US"/>
    </w:rPr>
  </w:style>
  <w:style w:type="paragraph" w:customStyle="1" w:styleId="3FD55BDA318F4AD6914687132CEEA8EE5">
    <w:name w:val="3FD55BDA318F4AD6914687132CEEA8EE5"/>
    <w:rsid w:val="00D305DA"/>
    <w:rPr>
      <w:rFonts w:eastAsiaTheme="minorHAnsi"/>
      <w:lang w:val="es-EC" w:eastAsia="en-US"/>
    </w:rPr>
  </w:style>
  <w:style w:type="paragraph" w:customStyle="1" w:styleId="23F93ABB6ABC40EE94B563256FE61EA45">
    <w:name w:val="23F93ABB6ABC40EE94B563256FE61EA45"/>
    <w:rsid w:val="00D305DA"/>
    <w:rPr>
      <w:rFonts w:eastAsiaTheme="minorHAnsi"/>
      <w:lang w:val="es-EC" w:eastAsia="en-US"/>
    </w:rPr>
  </w:style>
  <w:style w:type="paragraph" w:customStyle="1" w:styleId="E6AB87C7821E494D8A47DF6634547AB65">
    <w:name w:val="E6AB87C7821E494D8A47DF6634547AB65"/>
    <w:rsid w:val="00D305DA"/>
    <w:rPr>
      <w:rFonts w:eastAsiaTheme="minorHAnsi"/>
      <w:lang w:val="es-EC" w:eastAsia="en-US"/>
    </w:rPr>
  </w:style>
  <w:style w:type="paragraph" w:customStyle="1" w:styleId="B3C8169D8C11466DA87C3B6489F59D745">
    <w:name w:val="B3C8169D8C11466DA87C3B6489F59D745"/>
    <w:rsid w:val="00D305DA"/>
    <w:rPr>
      <w:rFonts w:eastAsiaTheme="minorHAnsi"/>
      <w:lang w:val="es-EC" w:eastAsia="en-US"/>
    </w:rPr>
  </w:style>
  <w:style w:type="paragraph" w:customStyle="1" w:styleId="0B0197916C06483EBF04B722300A2EBB5">
    <w:name w:val="0B0197916C06483EBF04B722300A2EBB5"/>
    <w:rsid w:val="00D305DA"/>
    <w:rPr>
      <w:rFonts w:eastAsiaTheme="minorHAnsi"/>
      <w:lang w:val="es-EC" w:eastAsia="en-US"/>
    </w:rPr>
  </w:style>
  <w:style w:type="paragraph" w:customStyle="1" w:styleId="6D284A3A1283479A832EB6F4E3A8D33D5">
    <w:name w:val="6D284A3A1283479A832EB6F4E3A8D33D5"/>
    <w:rsid w:val="00D305DA"/>
    <w:rPr>
      <w:rFonts w:eastAsiaTheme="minorHAnsi"/>
      <w:lang w:val="es-EC" w:eastAsia="en-US"/>
    </w:rPr>
  </w:style>
  <w:style w:type="paragraph" w:customStyle="1" w:styleId="CFF85B819F6F4571BB39F3D90BEF80E25">
    <w:name w:val="CFF85B819F6F4571BB39F3D90BEF80E25"/>
    <w:rsid w:val="00D305DA"/>
    <w:rPr>
      <w:rFonts w:eastAsiaTheme="minorHAnsi"/>
      <w:lang w:val="es-EC" w:eastAsia="en-US"/>
    </w:rPr>
  </w:style>
  <w:style w:type="paragraph" w:customStyle="1" w:styleId="8F38C77CE7144FA79DCDDACFA37B24A15">
    <w:name w:val="8F38C77CE7144FA79DCDDACFA37B24A15"/>
    <w:rsid w:val="00D305DA"/>
    <w:rPr>
      <w:rFonts w:eastAsiaTheme="minorHAnsi"/>
      <w:lang w:val="es-EC" w:eastAsia="en-US"/>
    </w:rPr>
  </w:style>
  <w:style w:type="paragraph" w:customStyle="1" w:styleId="A1D1AB12CA894062A3FE331408639FD05">
    <w:name w:val="A1D1AB12CA894062A3FE331408639FD05"/>
    <w:rsid w:val="00D305DA"/>
    <w:rPr>
      <w:rFonts w:eastAsiaTheme="minorHAnsi"/>
      <w:lang w:val="es-EC" w:eastAsia="en-US"/>
    </w:rPr>
  </w:style>
  <w:style w:type="paragraph" w:customStyle="1" w:styleId="200A7793BE3A4A4A8A9B13C5D36933985">
    <w:name w:val="200A7793BE3A4A4A8A9B13C5D36933985"/>
    <w:rsid w:val="00D305DA"/>
    <w:rPr>
      <w:rFonts w:eastAsiaTheme="minorHAnsi"/>
      <w:lang w:val="es-EC" w:eastAsia="en-US"/>
    </w:rPr>
  </w:style>
  <w:style w:type="paragraph" w:customStyle="1" w:styleId="EEDCAC6FF0644FCCBE03E0D9CB7939D65">
    <w:name w:val="EEDCAC6FF0644FCCBE03E0D9CB7939D65"/>
    <w:rsid w:val="00D305DA"/>
    <w:rPr>
      <w:rFonts w:eastAsiaTheme="minorHAnsi"/>
      <w:lang w:val="es-EC" w:eastAsia="en-US"/>
    </w:rPr>
  </w:style>
  <w:style w:type="paragraph" w:customStyle="1" w:styleId="A34BEEE68CF34EABA6B72BF7C2BFAC265">
    <w:name w:val="A34BEEE68CF34EABA6B72BF7C2BFAC265"/>
    <w:rsid w:val="00D305DA"/>
    <w:rPr>
      <w:rFonts w:eastAsiaTheme="minorHAnsi"/>
      <w:lang w:val="es-EC" w:eastAsia="en-US"/>
    </w:rPr>
  </w:style>
  <w:style w:type="paragraph" w:customStyle="1" w:styleId="4ADB6E15710545FBB6C8B6192EF33A375">
    <w:name w:val="4ADB6E15710545FBB6C8B6192EF33A375"/>
    <w:rsid w:val="00D305DA"/>
    <w:rPr>
      <w:rFonts w:eastAsiaTheme="minorHAnsi"/>
      <w:lang w:val="es-EC" w:eastAsia="en-US"/>
    </w:rPr>
  </w:style>
  <w:style w:type="paragraph" w:customStyle="1" w:styleId="134D0017B95647E7B85646BFCE1618D05">
    <w:name w:val="134D0017B95647E7B85646BFCE1618D05"/>
    <w:rsid w:val="00D305DA"/>
    <w:rPr>
      <w:rFonts w:eastAsiaTheme="minorHAnsi"/>
      <w:lang w:val="es-EC" w:eastAsia="en-US"/>
    </w:rPr>
  </w:style>
  <w:style w:type="paragraph" w:customStyle="1" w:styleId="2BE839DF3FE445578FE99E33F5EE50DF5">
    <w:name w:val="2BE839DF3FE445578FE99E33F5EE50DF5"/>
    <w:rsid w:val="00D305DA"/>
    <w:rPr>
      <w:rFonts w:eastAsiaTheme="minorHAnsi"/>
      <w:lang w:val="es-EC" w:eastAsia="en-US"/>
    </w:rPr>
  </w:style>
  <w:style w:type="paragraph" w:customStyle="1" w:styleId="3341A88EA83145C5BD2F7916B5A6CCF45">
    <w:name w:val="3341A88EA83145C5BD2F7916B5A6CCF45"/>
    <w:rsid w:val="00D305DA"/>
    <w:rPr>
      <w:rFonts w:eastAsiaTheme="minorHAnsi"/>
      <w:lang w:val="es-EC" w:eastAsia="en-US"/>
    </w:rPr>
  </w:style>
  <w:style w:type="paragraph" w:customStyle="1" w:styleId="07A7E0992EAE472B936B0637C24CE1E05">
    <w:name w:val="07A7E0992EAE472B936B0637C24CE1E05"/>
    <w:rsid w:val="00D305DA"/>
    <w:rPr>
      <w:rFonts w:eastAsiaTheme="minorHAnsi"/>
      <w:lang w:val="es-EC" w:eastAsia="en-US"/>
    </w:rPr>
  </w:style>
  <w:style w:type="paragraph" w:customStyle="1" w:styleId="4417D29BE8A547F88A7481207B12438E5">
    <w:name w:val="4417D29BE8A547F88A7481207B12438E5"/>
    <w:rsid w:val="00D305DA"/>
    <w:rPr>
      <w:rFonts w:eastAsiaTheme="minorHAnsi"/>
      <w:lang w:val="es-EC" w:eastAsia="en-US"/>
    </w:rPr>
  </w:style>
  <w:style w:type="paragraph" w:customStyle="1" w:styleId="72B1A79BB4DA469291D700AA6E6B6B1C5">
    <w:name w:val="72B1A79BB4DA469291D700AA6E6B6B1C5"/>
    <w:rsid w:val="00D305DA"/>
    <w:rPr>
      <w:rFonts w:eastAsiaTheme="minorHAnsi"/>
      <w:lang w:val="es-EC" w:eastAsia="en-US"/>
    </w:rPr>
  </w:style>
  <w:style w:type="paragraph" w:customStyle="1" w:styleId="C4E1E859867C48BA8A482137673EAB835">
    <w:name w:val="C4E1E859867C48BA8A482137673EAB835"/>
    <w:rsid w:val="00D305DA"/>
    <w:rPr>
      <w:rFonts w:eastAsiaTheme="minorHAnsi"/>
      <w:lang w:val="es-EC" w:eastAsia="en-US"/>
    </w:rPr>
  </w:style>
  <w:style w:type="paragraph" w:customStyle="1" w:styleId="824E0AE580FE4C62939AAA9D47A5381E5">
    <w:name w:val="824E0AE580FE4C62939AAA9D47A5381E5"/>
    <w:rsid w:val="00D305DA"/>
    <w:rPr>
      <w:rFonts w:eastAsiaTheme="minorHAnsi"/>
      <w:lang w:val="es-EC" w:eastAsia="en-US"/>
    </w:rPr>
  </w:style>
  <w:style w:type="paragraph" w:customStyle="1" w:styleId="007B1EB9E5F244BD8AA66A3E400F4D325">
    <w:name w:val="007B1EB9E5F244BD8AA66A3E400F4D325"/>
    <w:rsid w:val="00D305DA"/>
    <w:rPr>
      <w:rFonts w:eastAsiaTheme="minorHAnsi"/>
      <w:lang w:val="es-EC" w:eastAsia="en-US"/>
    </w:rPr>
  </w:style>
  <w:style w:type="paragraph" w:customStyle="1" w:styleId="2EA7A7ED4B1B4C8FA1C62C9B1AC686FA5">
    <w:name w:val="2EA7A7ED4B1B4C8FA1C62C9B1AC686FA5"/>
    <w:rsid w:val="00D305DA"/>
    <w:rPr>
      <w:rFonts w:eastAsiaTheme="minorHAnsi"/>
      <w:lang w:val="es-EC" w:eastAsia="en-US"/>
    </w:rPr>
  </w:style>
  <w:style w:type="paragraph" w:customStyle="1" w:styleId="2DB95C20124446B0B9B4B7726C4C967F5">
    <w:name w:val="2DB95C20124446B0B9B4B7726C4C967F5"/>
    <w:rsid w:val="00D305DA"/>
    <w:rPr>
      <w:rFonts w:eastAsiaTheme="minorHAnsi"/>
      <w:lang w:val="es-EC" w:eastAsia="en-US"/>
    </w:rPr>
  </w:style>
  <w:style w:type="paragraph" w:customStyle="1" w:styleId="FF2BF67F211C4DD6A8F126AEA876CCEE5">
    <w:name w:val="FF2BF67F211C4DD6A8F126AEA876CCEE5"/>
    <w:rsid w:val="00D305DA"/>
    <w:rPr>
      <w:rFonts w:eastAsiaTheme="minorHAnsi"/>
      <w:lang w:val="es-EC" w:eastAsia="en-US"/>
    </w:rPr>
  </w:style>
  <w:style w:type="paragraph" w:customStyle="1" w:styleId="7DD224FBAC3C4B4EB8DDDE54BA626FBF5">
    <w:name w:val="7DD224FBAC3C4B4EB8DDDE54BA626FBF5"/>
    <w:rsid w:val="00D305DA"/>
    <w:rPr>
      <w:rFonts w:eastAsiaTheme="minorHAnsi"/>
      <w:lang w:val="es-EC" w:eastAsia="en-US"/>
    </w:rPr>
  </w:style>
  <w:style w:type="paragraph" w:customStyle="1" w:styleId="D68A2059810B47FD9B3720121AB96B4C5">
    <w:name w:val="D68A2059810B47FD9B3720121AB96B4C5"/>
    <w:rsid w:val="00D305DA"/>
    <w:rPr>
      <w:rFonts w:eastAsiaTheme="minorHAnsi"/>
      <w:lang w:val="es-EC" w:eastAsia="en-US"/>
    </w:rPr>
  </w:style>
  <w:style w:type="paragraph" w:customStyle="1" w:styleId="422C6119AA53426F9E88E4D79C672E555">
    <w:name w:val="422C6119AA53426F9E88E4D79C672E555"/>
    <w:rsid w:val="00D305DA"/>
    <w:rPr>
      <w:rFonts w:eastAsiaTheme="minorHAnsi"/>
      <w:lang w:val="es-EC" w:eastAsia="en-US"/>
    </w:rPr>
  </w:style>
  <w:style w:type="paragraph" w:customStyle="1" w:styleId="F0C026DE105140C199414101FA2C1AD15">
    <w:name w:val="F0C026DE105140C199414101FA2C1AD15"/>
    <w:rsid w:val="00D305DA"/>
    <w:rPr>
      <w:rFonts w:eastAsiaTheme="minorHAnsi"/>
      <w:lang w:val="es-EC" w:eastAsia="en-US"/>
    </w:rPr>
  </w:style>
  <w:style w:type="paragraph" w:customStyle="1" w:styleId="905CBE9BC36945689E978DDF1F2D53EF5">
    <w:name w:val="905CBE9BC36945689E978DDF1F2D53EF5"/>
    <w:rsid w:val="00D305DA"/>
    <w:rPr>
      <w:rFonts w:eastAsiaTheme="minorHAnsi"/>
      <w:lang w:val="es-EC" w:eastAsia="en-US"/>
    </w:rPr>
  </w:style>
  <w:style w:type="paragraph" w:customStyle="1" w:styleId="87612A6FB1D64B6F81960A09CFC51CC65">
    <w:name w:val="87612A6FB1D64B6F81960A09CFC51CC65"/>
    <w:rsid w:val="00D305DA"/>
    <w:rPr>
      <w:rFonts w:eastAsiaTheme="minorHAnsi"/>
      <w:lang w:val="es-EC" w:eastAsia="en-US"/>
    </w:rPr>
  </w:style>
  <w:style w:type="paragraph" w:customStyle="1" w:styleId="0FBC8F5C49BD4C87B46D1C222DD27B2A5">
    <w:name w:val="0FBC8F5C49BD4C87B46D1C222DD27B2A5"/>
    <w:rsid w:val="00D305DA"/>
    <w:rPr>
      <w:rFonts w:eastAsiaTheme="minorHAnsi"/>
      <w:lang w:val="es-EC" w:eastAsia="en-US"/>
    </w:rPr>
  </w:style>
  <w:style w:type="paragraph" w:customStyle="1" w:styleId="E28DB2CFA17F4EF2AAF8B3B69736CBDE5">
    <w:name w:val="E28DB2CFA17F4EF2AAF8B3B69736CBDE5"/>
    <w:rsid w:val="00D305DA"/>
    <w:rPr>
      <w:rFonts w:eastAsiaTheme="minorHAnsi"/>
      <w:lang w:val="es-EC" w:eastAsia="en-US"/>
    </w:rPr>
  </w:style>
  <w:style w:type="paragraph" w:customStyle="1" w:styleId="0B4CDD7DC7294C4AB9B484BF6566EECD5">
    <w:name w:val="0B4CDD7DC7294C4AB9B484BF6566EECD5"/>
    <w:rsid w:val="00D305DA"/>
    <w:rPr>
      <w:rFonts w:eastAsiaTheme="minorHAnsi"/>
      <w:lang w:val="es-EC" w:eastAsia="en-US"/>
    </w:rPr>
  </w:style>
  <w:style w:type="paragraph" w:customStyle="1" w:styleId="DC3B5A7CFFA147D18BF4656790CF6F0D5">
    <w:name w:val="DC3B5A7CFFA147D18BF4656790CF6F0D5"/>
    <w:rsid w:val="00D305DA"/>
    <w:rPr>
      <w:rFonts w:eastAsiaTheme="minorHAnsi"/>
      <w:lang w:val="es-EC" w:eastAsia="en-US"/>
    </w:rPr>
  </w:style>
  <w:style w:type="paragraph" w:customStyle="1" w:styleId="ADB4D652EE9442FAA7459231A004DA3E5">
    <w:name w:val="ADB4D652EE9442FAA7459231A004DA3E5"/>
    <w:rsid w:val="00D305DA"/>
    <w:rPr>
      <w:rFonts w:eastAsiaTheme="minorHAnsi"/>
      <w:lang w:val="es-EC" w:eastAsia="en-US"/>
    </w:rPr>
  </w:style>
  <w:style w:type="paragraph" w:customStyle="1" w:styleId="7F9C2F4FB3D5430D9ABD4B88845EC4F15">
    <w:name w:val="7F9C2F4FB3D5430D9ABD4B88845EC4F15"/>
    <w:rsid w:val="00D305DA"/>
    <w:rPr>
      <w:rFonts w:eastAsiaTheme="minorHAnsi"/>
      <w:lang w:val="es-EC" w:eastAsia="en-US"/>
    </w:rPr>
  </w:style>
  <w:style w:type="paragraph" w:customStyle="1" w:styleId="615543A93AE247FDBC7327611C9441E65">
    <w:name w:val="615543A93AE247FDBC7327611C9441E65"/>
    <w:rsid w:val="00D305DA"/>
    <w:rPr>
      <w:rFonts w:eastAsiaTheme="minorHAnsi"/>
      <w:lang w:val="es-EC" w:eastAsia="en-US"/>
    </w:rPr>
  </w:style>
  <w:style w:type="paragraph" w:customStyle="1" w:styleId="E0499286279244CEA50D2526FF5485215">
    <w:name w:val="E0499286279244CEA50D2526FF5485215"/>
    <w:rsid w:val="00D305DA"/>
    <w:rPr>
      <w:rFonts w:eastAsiaTheme="minorHAnsi"/>
      <w:lang w:val="es-EC" w:eastAsia="en-US"/>
    </w:rPr>
  </w:style>
  <w:style w:type="paragraph" w:customStyle="1" w:styleId="17478936F1934BA4A82B4F3BEDBBACC15">
    <w:name w:val="17478936F1934BA4A82B4F3BEDBBACC15"/>
    <w:rsid w:val="00D305DA"/>
    <w:rPr>
      <w:rFonts w:eastAsiaTheme="minorHAnsi"/>
      <w:lang w:val="es-EC" w:eastAsia="en-US"/>
    </w:rPr>
  </w:style>
  <w:style w:type="paragraph" w:customStyle="1" w:styleId="E1DA3C8388CC4DAEAC1751F78D7DCD005">
    <w:name w:val="E1DA3C8388CC4DAEAC1751F78D7DCD005"/>
    <w:rsid w:val="00D305DA"/>
    <w:rPr>
      <w:rFonts w:eastAsiaTheme="minorHAnsi"/>
      <w:lang w:val="es-EC" w:eastAsia="en-US"/>
    </w:rPr>
  </w:style>
  <w:style w:type="paragraph" w:customStyle="1" w:styleId="B19AD027C92C4DE7A5F353BD5C851A215">
    <w:name w:val="B19AD027C92C4DE7A5F353BD5C851A215"/>
    <w:rsid w:val="00D305DA"/>
    <w:rPr>
      <w:rFonts w:eastAsiaTheme="minorHAnsi"/>
      <w:lang w:val="es-EC" w:eastAsia="en-US"/>
    </w:rPr>
  </w:style>
  <w:style w:type="paragraph" w:customStyle="1" w:styleId="1346B9DA67EA406B8EC72B01BEC7428E6">
    <w:name w:val="1346B9DA67EA406B8EC72B01BEC7428E6"/>
    <w:rsid w:val="00D305DA"/>
    <w:rPr>
      <w:rFonts w:eastAsiaTheme="minorHAnsi"/>
      <w:lang w:val="es-EC" w:eastAsia="en-US"/>
    </w:rPr>
  </w:style>
  <w:style w:type="paragraph" w:customStyle="1" w:styleId="D48B78BA59304391A27962A43421EF646">
    <w:name w:val="D48B78BA59304391A27962A43421EF646"/>
    <w:rsid w:val="00D305DA"/>
    <w:rPr>
      <w:rFonts w:eastAsiaTheme="minorHAnsi"/>
      <w:lang w:val="es-EC" w:eastAsia="en-US"/>
    </w:rPr>
  </w:style>
  <w:style w:type="paragraph" w:customStyle="1" w:styleId="B7C07A82DE7F4FFD94435CB4535CC40F6">
    <w:name w:val="B7C07A82DE7F4FFD94435CB4535CC40F6"/>
    <w:rsid w:val="00D305DA"/>
    <w:rPr>
      <w:rFonts w:eastAsiaTheme="minorHAnsi"/>
      <w:lang w:val="es-EC" w:eastAsia="en-US"/>
    </w:rPr>
  </w:style>
  <w:style w:type="paragraph" w:customStyle="1" w:styleId="F53A35E6664848978E95535C1D11C9816">
    <w:name w:val="F53A35E6664848978E95535C1D11C9816"/>
    <w:rsid w:val="00D305DA"/>
    <w:rPr>
      <w:rFonts w:eastAsiaTheme="minorHAnsi"/>
      <w:lang w:val="es-EC" w:eastAsia="en-US"/>
    </w:rPr>
  </w:style>
  <w:style w:type="paragraph" w:customStyle="1" w:styleId="9E626E45202F414F9108243F6FBA83096">
    <w:name w:val="9E626E45202F414F9108243F6FBA83096"/>
    <w:rsid w:val="00D305DA"/>
    <w:rPr>
      <w:rFonts w:eastAsiaTheme="minorHAnsi"/>
      <w:lang w:val="es-EC" w:eastAsia="en-US"/>
    </w:rPr>
  </w:style>
  <w:style w:type="paragraph" w:customStyle="1" w:styleId="EE2139BB3E06499E9166BC5DF14926E26">
    <w:name w:val="EE2139BB3E06499E9166BC5DF14926E26"/>
    <w:rsid w:val="00D305DA"/>
    <w:rPr>
      <w:rFonts w:eastAsiaTheme="minorHAnsi"/>
      <w:lang w:val="es-EC" w:eastAsia="en-US"/>
    </w:rPr>
  </w:style>
  <w:style w:type="paragraph" w:customStyle="1" w:styleId="10845DBE96C342C285CCD6E528AB26B16">
    <w:name w:val="10845DBE96C342C285CCD6E528AB26B16"/>
    <w:rsid w:val="00D305DA"/>
    <w:rPr>
      <w:rFonts w:eastAsiaTheme="minorHAnsi"/>
      <w:lang w:val="es-EC" w:eastAsia="en-US"/>
    </w:rPr>
  </w:style>
  <w:style w:type="paragraph" w:customStyle="1" w:styleId="4F4C068E327D4225AE9CA58505E73A8E3">
    <w:name w:val="4F4C068E327D4225AE9CA58505E73A8E3"/>
    <w:rsid w:val="00D305DA"/>
    <w:rPr>
      <w:rFonts w:eastAsiaTheme="minorHAnsi"/>
      <w:lang w:val="es-EC" w:eastAsia="en-US"/>
    </w:rPr>
  </w:style>
  <w:style w:type="paragraph" w:customStyle="1" w:styleId="A992BAC19587424888D2ADEFB64977304">
    <w:name w:val="A992BAC19587424888D2ADEFB64977304"/>
    <w:rsid w:val="00D305DA"/>
    <w:rPr>
      <w:rFonts w:eastAsiaTheme="minorHAnsi"/>
      <w:lang w:val="es-EC" w:eastAsia="en-US"/>
    </w:rPr>
  </w:style>
  <w:style w:type="paragraph" w:customStyle="1" w:styleId="71E9232CC4D94F8BAAB040A194F427B84">
    <w:name w:val="71E9232CC4D94F8BAAB040A194F427B84"/>
    <w:rsid w:val="00D305DA"/>
    <w:rPr>
      <w:rFonts w:eastAsiaTheme="minorHAnsi"/>
      <w:lang w:val="es-EC" w:eastAsia="en-US"/>
    </w:rPr>
  </w:style>
  <w:style w:type="paragraph" w:customStyle="1" w:styleId="B9DF7B1A46DF4B969903E92B2F1AAD2C6">
    <w:name w:val="B9DF7B1A46DF4B969903E92B2F1AAD2C6"/>
    <w:rsid w:val="00D305DA"/>
    <w:rPr>
      <w:rFonts w:eastAsiaTheme="minorHAnsi"/>
      <w:lang w:val="es-EC" w:eastAsia="en-US"/>
    </w:rPr>
  </w:style>
  <w:style w:type="paragraph" w:customStyle="1" w:styleId="881B1BE5CDEC4F929C56A71ED40075B36">
    <w:name w:val="881B1BE5CDEC4F929C56A71ED40075B36"/>
    <w:rsid w:val="00D305DA"/>
    <w:rPr>
      <w:rFonts w:eastAsiaTheme="minorHAnsi"/>
      <w:lang w:val="es-EC" w:eastAsia="en-US"/>
    </w:rPr>
  </w:style>
  <w:style w:type="paragraph" w:customStyle="1" w:styleId="CE75B8F21FC74AEA8D63FF00918B8B8F6">
    <w:name w:val="CE75B8F21FC74AEA8D63FF00918B8B8F6"/>
    <w:rsid w:val="00D305DA"/>
    <w:rPr>
      <w:rFonts w:eastAsiaTheme="minorHAnsi"/>
      <w:lang w:val="es-EC" w:eastAsia="en-US"/>
    </w:rPr>
  </w:style>
  <w:style w:type="paragraph" w:customStyle="1" w:styleId="DA10A2CE462E4344AFB75924CE6FA73F3">
    <w:name w:val="DA10A2CE462E4344AFB75924CE6FA73F3"/>
    <w:rsid w:val="00D305DA"/>
    <w:rPr>
      <w:rFonts w:eastAsiaTheme="minorHAnsi"/>
      <w:lang w:val="es-EC" w:eastAsia="en-US"/>
    </w:rPr>
  </w:style>
  <w:style w:type="paragraph" w:customStyle="1" w:styleId="384FFEAA9F424136AC2511107FB2F8366">
    <w:name w:val="384FFEAA9F424136AC2511107FB2F8366"/>
    <w:rsid w:val="00D305DA"/>
    <w:rPr>
      <w:rFonts w:eastAsiaTheme="minorHAnsi"/>
      <w:lang w:val="es-EC" w:eastAsia="en-US"/>
    </w:rPr>
  </w:style>
  <w:style w:type="paragraph" w:customStyle="1" w:styleId="69AFC006173C49BFBED48E3FEF5D304E6">
    <w:name w:val="69AFC006173C49BFBED48E3FEF5D304E6"/>
    <w:rsid w:val="00D305DA"/>
    <w:rPr>
      <w:rFonts w:eastAsiaTheme="minorHAnsi"/>
      <w:lang w:val="es-EC" w:eastAsia="en-US"/>
    </w:rPr>
  </w:style>
  <w:style w:type="paragraph" w:customStyle="1" w:styleId="9CEBA39EB6CC4045AF7BCA6D12564F936">
    <w:name w:val="9CEBA39EB6CC4045AF7BCA6D12564F936"/>
    <w:rsid w:val="00D305DA"/>
    <w:rPr>
      <w:rFonts w:eastAsiaTheme="minorHAnsi"/>
      <w:lang w:val="es-EC" w:eastAsia="en-US"/>
    </w:rPr>
  </w:style>
  <w:style w:type="paragraph" w:customStyle="1" w:styleId="1E8405E3678D49F6950169CE85D773096">
    <w:name w:val="1E8405E3678D49F6950169CE85D773096"/>
    <w:rsid w:val="00D305DA"/>
    <w:rPr>
      <w:rFonts w:eastAsiaTheme="minorHAnsi"/>
      <w:lang w:val="es-EC" w:eastAsia="en-US"/>
    </w:rPr>
  </w:style>
  <w:style w:type="paragraph" w:customStyle="1" w:styleId="537EA4D083B74902AA851A8C7EB14E516">
    <w:name w:val="537EA4D083B74902AA851A8C7EB14E516"/>
    <w:rsid w:val="00D305DA"/>
    <w:rPr>
      <w:rFonts w:eastAsiaTheme="minorHAnsi"/>
      <w:lang w:val="es-EC" w:eastAsia="en-US"/>
    </w:rPr>
  </w:style>
  <w:style w:type="paragraph" w:customStyle="1" w:styleId="4DD2A450278F4CC399A538AC1E215C456">
    <w:name w:val="4DD2A450278F4CC399A538AC1E215C456"/>
    <w:rsid w:val="00D305DA"/>
    <w:rPr>
      <w:rFonts w:eastAsiaTheme="minorHAnsi"/>
      <w:lang w:val="es-EC" w:eastAsia="en-US"/>
    </w:rPr>
  </w:style>
  <w:style w:type="paragraph" w:customStyle="1" w:styleId="DF25207A81BC479B915B2CDCE95697C36">
    <w:name w:val="DF25207A81BC479B915B2CDCE95697C36"/>
    <w:rsid w:val="00D305DA"/>
    <w:rPr>
      <w:rFonts w:eastAsiaTheme="minorHAnsi"/>
      <w:lang w:val="es-EC" w:eastAsia="en-US"/>
    </w:rPr>
  </w:style>
  <w:style w:type="paragraph" w:customStyle="1" w:styleId="99EB8A390A744832828ABB4B87735DB26">
    <w:name w:val="99EB8A390A744832828ABB4B87735DB26"/>
    <w:rsid w:val="00D305DA"/>
    <w:rPr>
      <w:rFonts w:eastAsiaTheme="minorHAnsi"/>
      <w:lang w:val="es-EC" w:eastAsia="en-US"/>
    </w:rPr>
  </w:style>
  <w:style w:type="paragraph" w:customStyle="1" w:styleId="63D9D8B36035438C9CD53877B2F448706">
    <w:name w:val="63D9D8B36035438C9CD53877B2F448706"/>
    <w:rsid w:val="00D305DA"/>
    <w:rPr>
      <w:rFonts w:eastAsiaTheme="minorHAnsi"/>
      <w:lang w:val="es-EC" w:eastAsia="en-US"/>
    </w:rPr>
  </w:style>
  <w:style w:type="paragraph" w:customStyle="1" w:styleId="8D85583ABBC24E7DAED6C250D9B6378E6">
    <w:name w:val="8D85583ABBC24E7DAED6C250D9B6378E6"/>
    <w:rsid w:val="00D305DA"/>
    <w:rPr>
      <w:rFonts w:eastAsiaTheme="minorHAnsi"/>
      <w:lang w:val="es-EC" w:eastAsia="en-US"/>
    </w:rPr>
  </w:style>
  <w:style w:type="paragraph" w:customStyle="1" w:styleId="3EE0775CA125442385378CC4A894E0166">
    <w:name w:val="3EE0775CA125442385378CC4A894E0166"/>
    <w:rsid w:val="00D305DA"/>
    <w:rPr>
      <w:rFonts w:eastAsiaTheme="minorHAnsi"/>
      <w:lang w:val="es-EC" w:eastAsia="en-US"/>
    </w:rPr>
  </w:style>
  <w:style w:type="paragraph" w:customStyle="1" w:styleId="4246FF1E36294E0BB23A8F5E9A5969806">
    <w:name w:val="4246FF1E36294E0BB23A8F5E9A5969806"/>
    <w:rsid w:val="00D305DA"/>
    <w:rPr>
      <w:rFonts w:eastAsiaTheme="minorHAnsi"/>
      <w:lang w:val="es-EC" w:eastAsia="en-US"/>
    </w:rPr>
  </w:style>
  <w:style w:type="paragraph" w:customStyle="1" w:styleId="C66DB1C3AA7E4A9ABA0DDC05DDB811FA6">
    <w:name w:val="C66DB1C3AA7E4A9ABA0DDC05DDB811FA6"/>
    <w:rsid w:val="00D305DA"/>
    <w:rPr>
      <w:rFonts w:eastAsiaTheme="minorHAnsi"/>
      <w:lang w:val="es-EC" w:eastAsia="en-US"/>
    </w:rPr>
  </w:style>
  <w:style w:type="paragraph" w:customStyle="1" w:styleId="0B9DF91E77C949459C2C6C8A55FBF6016">
    <w:name w:val="0B9DF91E77C949459C2C6C8A55FBF6016"/>
    <w:rsid w:val="00D305DA"/>
    <w:rPr>
      <w:rFonts w:eastAsiaTheme="minorHAnsi"/>
      <w:lang w:val="es-EC" w:eastAsia="en-US"/>
    </w:rPr>
  </w:style>
  <w:style w:type="paragraph" w:customStyle="1" w:styleId="9AD30FB8B38449108D2DCAEA37B155DD6">
    <w:name w:val="9AD30FB8B38449108D2DCAEA37B155DD6"/>
    <w:rsid w:val="00D305DA"/>
    <w:rPr>
      <w:rFonts w:eastAsiaTheme="minorHAnsi"/>
      <w:lang w:val="es-EC" w:eastAsia="en-US"/>
    </w:rPr>
  </w:style>
  <w:style w:type="paragraph" w:customStyle="1" w:styleId="B3217F0EB441450AAED2FEC9CE6F3A396">
    <w:name w:val="B3217F0EB441450AAED2FEC9CE6F3A396"/>
    <w:rsid w:val="00D305DA"/>
    <w:rPr>
      <w:rFonts w:eastAsiaTheme="minorHAnsi"/>
      <w:lang w:val="es-EC" w:eastAsia="en-US"/>
    </w:rPr>
  </w:style>
  <w:style w:type="paragraph" w:customStyle="1" w:styleId="BB7DAB3CE87D4DCEABC3C791DFD4ACDC6">
    <w:name w:val="BB7DAB3CE87D4DCEABC3C791DFD4ACDC6"/>
    <w:rsid w:val="00D305DA"/>
    <w:rPr>
      <w:rFonts w:eastAsiaTheme="minorHAnsi"/>
      <w:lang w:val="es-EC" w:eastAsia="en-US"/>
    </w:rPr>
  </w:style>
  <w:style w:type="paragraph" w:customStyle="1" w:styleId="E9342A2CC8AD4C9789625005DD99EFFA6">
    <w:name w:val="E9342A2CC8AD4C9789625005DD99EFFA6"/>
    <w:rsid w:val="00D305DA"/>
    <w:rPr>
      <w:rFonts w:eastAsiaTheme="minorHAnsi"/>
      <w:lang w:val="es-EC" w:eastAsia="en-US"/>
    </w:rPr>
  </w:style>
  <w:style w:type="paragraph" w:customStyle="1" w:styleId="4556944BA42D4F8AB308FCC83EBEEF9B6">
    <w:name w:val="4556944BA42D4F8AB308FCC83EBEEF9B6"/>
    <w:rsid w:val="00D305DA"/>
    <w:rPr>
      <w:rFonts w:eastAsiaTheme="minorHAnsi"/>
      <w:lang w:val="es-EC" w:eastAsia="en-US"/>
    </w:rPr>
  </w:style>
  <w:style w:type="paragraph" w:customStyle="1" w:styleId="E96A29351C4B4D2DA67A6ECD28D9F1806">
    <w:name w:val="E96A29351C4B4D2DA67A6ECD28D9F1806"/>
    <w:rsid w:val="00D305DA"/>
    <w:rPr>
      <w:rFonts w:eastAsiaTheme="minorHAnsi"/>
      <w:lang w:val="es-EC" w:eastAsia="en-US"/>
    </w:rPr>
  </w:style>
  <w:style w:type="paragraph" w:customStyle="1" w:styleId="A72B59C61C704933A9840A2E0AEE373E6">
    <w:name w:val="A72B59C61C704933A9840A2E0AEE373E6"/>
    <w:rsid w:val="00D305DA"/>
    <w:rPr>
      <w:rFonts w:eastAsiaTheme="minorHAnsi"/>
      <w:lang w:val="es-EC" w:eastAsia="en-US"/>
    </w:rPr>
  </w:style>
  <w:style w:type="paragraph" w:customStyle="1" w:styleId="206D5BBFDF674FF68633BB891E378E036">
    <w:name w:val="206D5BBFDF674FF68633BB891E378E036"/>
    <w:rsid w:val="00D305DA"/>
    <w:rPr>
      <w:rFonts w:eastAsiaTheme="minorHAnsi"/>
      <w:lang w:val="es-EC" w:eastAsia="en-US"/>
    </w:rPr>
  </w:style>
  <w:style w:type="paragraph" w:customStyle="1" w:styleId="EE2CFBEC4B4A4226929729B632209E2A6">
    <w:name w:val="EE2CFBEC4B4A4226929729B632209E2A6"/>
    <w:rsid w:val="00D305DA"/>
    <w:rPr>
      <w:rFonts w:eastAsiaTheme="minorHAnsi"/>
      <w:lang w:val="es-EC" w:eastAsia="en-US"/>
    </w:rPr>
  </w:style>
  <w:style w:type="paragraph" w:customStyle="1" w:styleId="56DC3A96EA9D44679D1E5B798CD48CB76">
    <w:name w:val="56DC3A96EA9D44679D1E5B798CD48CB76"/>
    <w:rsid w:val="00D305DA"/>
    <w:rPr>
      <w:rFonts w:eastAsiaTheme="minorHAnsi"/>
      <w:lang w:val="es-EC" w:eastAsia="en-US"/>
    </w:rPr>
  </w:style>
  <w:style w:type="paragraph" w:customStyle="1" w:styleId="097CE9FBADF54D709AEB2D618C4F84EE6">
    <w:name w:val="097CE9FBADF54D709AEB2D618C4F84EE6"/>
    <w:rsid w:val="00D305DA"/>
    <w:rPr>
      <w:rFonts w:eastAsiaTheme="minorHAnsi"/>
      <w:lang w:val="es-EC" w:eastAsia="en-US"/>
    </w:rPr>
  </w:style>
  <w:style w:type="paragraph" w:customStyle="1" w:styleId="13DA77F3616F4FC9994E1B61F81D82BE6">
    <w:name w:val="13DA77F3616F4FC9994E1B61F81D82BE6"/>
    <w:rsid w:val="00D305DA"/>
    <w:rPr>
      <w:rFonts w:eastAsiaTheme="minorHAnsi"/>
      <w:lang w:val="es-EC" w:eastAsia="en-US"/>
    </w:rPr>
  </w:style>
  <w:style w:type="paragraph" w:customStyle="1" w:styleId="946FCCE63D414E61B60EFFC3BC364AF46">
    <w:name w:val="946FCCE63D414E61B60EFFC3BC364AF46"/>
    <w:rsid w:val="00D305DA"/>
    <w:rPr>
      <w:rFonts w:eastAsiaTheme="minorHAnsi"/>
      <w:lang w:val="es-EC" w:eastAsia="en-US"/>
    </w:rPr>
  </w:style>
  <w:style w:type="paragraph" w:customStyle="1" w:styleId="F2A8843844E843ADBE3DB19D8DB1B4836">
    <w:name w:val="F2A8843844E843ADBE3DB19D8DB1B4836"/>
    <w:rsid w:val="00D305DA"/>
    <w:rPr>
      <w:rFonts w:eastAsiaTheme="minorHAnsi"/>
      <w:lang w:val="es-EC" w:eastAsia="en-US"/>
    </w:rPr>
  </w:style>
  <w:style w:type="paragraph" w:customStyle="1" w:styleId="32847B7CB5B0420890FEE699C93E2DBA6">
    <w:name w:val="32847B7CB5B0420890FEE699C93E2DBA6"/>
    <w:rsid w:val="00D305DA"/>
    <w:rPr>
      <w:rFonts w:eastAsiaTheme="minorHAnsi"/>
      <w:lang w:val="es-EC" w:eastAsia="en-US"/>
    </w:rPr>
  </w:style>
  <w:style w:type="paragraph" w:customStyle="1" w:styleId="1016FF7299E247B2BF884EAA893EF3CC6">
    <w:name w:val="1016FF7299E247B2BF884EAA893EF3CC6"/>
    <w:rsid w:val="00D305DA"/>
    <w:rPr>
      <w:rFonts w:eastAsiaTheme="minorHAnsi"/>
      <w:lang w:val="es-EC" w:eastAsia="en-US"/>
    </w:rPr>
  </w:style>
  <w:style w:type="paragraph" w:customStyle="1" w:styleId="CA31FA15D5F64F59977F411B0C6F12B26">
    <w:name w:val="CA31FA15D5F64F59977F411B0C6F12B26"/>
    <w:rsid w:val="00D305DA"/>
    <w:rPr>
      <w:rFonts w:eastAsiaTheme="minorHAnsi"/>
      <w:lang w:val="es-EC" w:eastAsia="en-US"/>
    </w:rPr>
  </w:style>
  <w:style w:type="paragraph" w:customStyle="1" w:styleId="D4E8C4BB1CA845748BCB5CDAC37BF6C16">
    <w:name w:val="D4E8C4BB1CA845748BCB5CDAC37BF6C16"/>
    <w:rsid w:val="00D305DA"/>
    <w:rPr>
      <w:rFonts w:eastAsiaTheme="minorHAnsi"/>
      <w:lang w:val="es-EC" w:eastAsia="en-US"/>
    </w:rPr>
  </w:style>
  <w:style w:type="paragraph" w:customStyle="1" w:styleId="77AAEB11720E45AF801BBF863F46DA506">
    <w:name w:val="77AAEB11720E45AF801BBF863F46DA506"/>
    <w:rsid w:val="00D305DA"/>
    <w:rPr>
      <w:rFonts w:eastAsiaTheme="minorHAnsi"/>
      <w:lang w:val="es-EC" w:eastAsia="en-US"/>
    </w:rPr>
  </w:style>
  <w:style w:type="paragraph" w:customStyle="1" w:styleId="0156252639484D2481ED38B2AC8A97356">
    <w:name w:val="0156252639484D2481ED38B2AC8A97356"/>
    <w:rsid w:val="00D305DA"/>
    <w:rPr>
      <w:rFonts w:eastAsiaTheme="minorHAnsi"/>
      <w:lang w:val="es-EC" w:eastAsia="en-US"/>
    </w:rPr>
  </w:style>
  <w:style w:type="paragraph" w:customStyle="1" w:styleId="FC6A71074B0A4CD68650CEFFDCE245586">
    <w:name w:val="FC6A71074B0A4CD68650CEFFDCE245586"/>
    <w:rsid w:val="00D305DA"/>
    <w:rPr>
      <w:rFonts w:eastAsiaTheme="minorHAnsi"/>
      <w:lang w:val="es-EC" w:eastAsia="en-US"/>
    </w:rPr>
  </w:style>
  <w:style w:type="paragraph" w:customStyle="1" w:styleId="3D0163509D05402CB44B6E340503DEBE6">
    <w:name w:val="3D0163509D05402CB44B6E340503DEBE6"/>
    <w:rsid w:val="00D305DA"/>
    <w:rPr>
      <w:rFonts w:eastAsiaTheme="minorHAnsi"/>
      <w:lang w:val="es-EC" w:eastAsia="en-US"/>
    </w:rPr>
  </w:style>
  <w:style w:type="paragraph" w:customStyle="1" w:styleId="E7D3DA55700C4998ACD35A4258426BBA6">
    <w:name w:val="E7D3DA55700C4998ACD35A4258426BBA6"/>
    <w:rsid w:val="00D305DA"/>
    <w:rPr>
      <w:rFonts w:eastAsiaTheme="minorHAnsi"/>
      <w:lang w:val="es-EC" w:eastAsia="en-US"/>
    </w:rPr>
  </w:style>
  <w:style w:type="paragraph" w:customStyle="1" w:styleId="B570C8410D9B4EB090308DA62A4BC51E6">
    <w:name w:val="B570C8410D9B4EB090308DA62A4BC51E6"/>
    <w:rsid w:val="00D305DA"/>
    <w:rPr>
      <w:rFonts w:eastAsiaTheme="minorHAnsi"/>
      <w:lang w:val="es-EC" w:eastAsia="en-US"/>
    </w:rPr>
  </w:style>
  <w:style w:type="paragraph" w:customStyle="1" w:styleId="AE6B119347344EC9AB2C5E747B87912F6">
    <w:name w:val="AE6B119347344EC9AB2C5E747B87912F6"/>
    <w:rsid w:val="00D305DA"/>
    <w:rPr>
      <w:rFonts w:eastAsiaTheme="minorHAnsi"/>
      <w:lang w:val="es-EC" w:eastAsia="en-US"/>
    </w:rPr>
  </w:style>
  <w:style w:type="paragraph" w:customStyle="1" w:styleId="7B02A587A73042788C149190E304B8A66">
    <w:name w:val="7B02A587A73042788C149190E304B8A66"/>
    <w:rsid w:val="00D305DA"/>
    <w:rPr>
      <w:rFonts w:eastAsiaTheme="minorHAnsi"/>
      <w:lang w:val="es-EC" w:eastAsia="en-US"/>
    </w:rPr>
  </w:style>
  <w:style w:type="paragraph" w:customStyle="1" w:styleId="5E4E45F7E8EF42F9A563694C8FCAFBD56">
    <w:name w:val="5E4E45F7E8EF42F9A563694C8FCAFBD56"/>
    <w:rsid w:val="00D305DA"/>
    <w:rPr>
      <w:rFonts w:eastAsiaTheme="minorHAnsi"/>
      <w:lang w:val="es-EC" w:eastAsia="en-US"/>
    </w:rPr>
  </w:style>
  <w:style w:type="paragraph" w:customStyle="1" w:styleId="CAE76DCD5A424EC69E5C8EBE21342C3F6">
    <w:name w:val="CAE76DCD5A424EC69E5C8EBE21342C3F6"/>
    <w:rsid w:val="00D305DA"/>
    <w:rPr>
      <w:rFonts w:eastAsiaTheme="minorHAnsi"/>
      <w:lang w:val="es-EC" w:eastAsia="en-US"/>
    </w:rPr>
  </w:style>
  <w:style w:type="paragraph" w:customStyle="1" w:styleId="86895B1CF98F48D98A3034D7F21129996">
    <w:name w:val="86895B1CF98F48D98A3034D7F21129996"/>
    <w:rsid w:val="00D305DA"/>
    <w:rPr>
      <w:rFonts w:eastAsiaTheme="minorHAnsi"/>
      <w:lang w:val="es-EC" w:eastAsia="en-US"/>
    </w:rPr>
  </w:style>
  <w:style w:type="paragraph" w:customStyle="1" w:styleId="8ECD8EB131FC44938A244384EAEC5CDF6">
    <w:name w:val="8ECD8EB131FC44938A244384EAEC5CDF6"/>
    <w:rsid w:val="00D305DA"/>
    <w:rPr>
      <w:rFonts w:eastAsiaTheme="minorHAnsi"/>
      <w:lang w:val="es-EC" w:eastAsia="en-US"/>
    </w:rPr>
  </w:style>
  <w:style w:type="paragraph" w:customStyle="1" w:styleId="09B320BADD0243C1A6996FDA412912886">
    <w:name w:val="09B320BADD0243C1A6996FDA412912886"/>
    <w:rsid w:val="00D305DA"/>
    <w:rPr>
      <w:rFonts w:eastAsiaTheme="minorHAnsi"/>
      <w:lang w:val="es-EC" w:eastAsia="en-US"/>
    </w:rPr>
  </w:style>
  <w:style w:type="paragraph" w:customStyle="1" w:styleId="DAE347F9A419492184156B9CF1F11B106">
    <w:name w:val="DAE347F9A419492184156B9CF1F11B106"/>
    <w:rsid w:val="00D305DA"/>
    <w:rPr>
      <w:rFonts w:eastAsiaTheme="minorHAnsi"/>
      <w:lang w:val="es-EC" w:eastAsia="en-US"/>
    </w:rPr>
  </w:style>
  <w:style w:type="paragraph" w:customStyle="1" w:styleId="4AA5E900847D4A6EBC1714ADCB6206506">
    <w:name w:val="4AA5E900847D4A6EBC1714ADCB6206506"/>
    <w:rsid w:val="00D305DA"/>
    <w:rPr>
      <w:rFonts w:eastAsiaTheme="minorHAnsi"/>
      <w:lang w:val="es-EC" w:eastAsia="en-US"/>
    </w:rPr>
  </w:style>
  <w:style w:type="paragraph" w:customStyle="1" w:styleId="436BC0C0CF9B4E5EA4AA26700352B2406">
    <w:name w:val="436BC0C0CF9B4E5EA4AA26700352B2406"/>
    <w:rsid w:val="00D305DA"/>
    <w:rPr>
      <w:rFonts w:eastAsiaTheme="minorHAnsi"/>
      <w:lang w:val="es-EC" w:eastAsia="en-US"/>
    </w:rPr>
  </w:style>
  <w:style w:type="paragraph" w:customStyle="1" w:styleId="05185064C61E42BDACA01827605A9C846">
    <w:name w:val="05185064C61E42BDACA01827605A9C846"/>
    <w:rsid w:val="00D305DA"/>
    <w:rPr>
      <w:rFonts w:eastAsiaTheme="minorHAnsi"/>
      <w:lang w:val="es-EC" w:eastAsia="en-US"/>
    </w:rPr>
  </w:style>
  <w:style w:type="paragraph" w:customStyle="1" w:styleId="14677D90A6FB4EC8B272E01E64B56CBA6">
    <w:name w:val="14677D90A6FB4EC8B272E01E64B56CBA6"/>
    <w:rsid w:val="00D305DA"/>
    <w:rPr>
      <w:rFonts w:eastAsiaTheme="minorHAnsi"/>
      <w:lang w:val="es-EC" w:eastAsia="en-US"/>
    </w:rPr>
  </w:style>
  <w:style w:type="paragraph" w:customStyle="1" w:styleId="99A06C89987241E78D403670EC04F5656">
    <w:name w:val="99A06C89987241E78D403670EC04F5656"/>
    <w:rsid w:val="00D305DA"/>
    <w:rPr>
      <w:rFonts w:eastAsiaTheme="minorHAnsi"/>
      <w:lang w:val="es-EC" w:eastAsia="en-US"/>
    </w:rPr>
  </w:style>
  <w:style w:type="paragraph" w:customStyle="1" w:styleId="28031169A71F47F78510D9038D0C01BB6">
    <w:name w:val="28031169A71F47F78510D9038D0C01BB6"/>
    <w:rsid w:val="00D305DA"/>
    <w:rPr>
      <w:rFonts w:eastAsiaTheme="minorHAnsi"/>
      <w:lang w:val="es-EC" w:eastAsia="en-US"/>
    </w:rPr>
  </w:style>
  <w:style w:type="paragraph" w:customStyle="1" w:styleId="3FD55BDA318F4AD6914687132CEEA8EE6">
    <w:name w:val="3FD55BDA318F4AD6914687132CEEA8EE6"/>
    <w:rsid w:val="00D305DA"/>
    <w:rPr>
      <w:rFonts w:eastAsiaTheme="minorHAnsi"/>
      <w:lang w:val="es-EC" w:eastAsia="en-US"/>
    </w:rPr>
  </w:style>
  <w:style w:type="paragraph" w:customStyle="1" w:styleId="23F93ABB6ABC40EE94B563256FE61EA46">
    <w:name w:val="23F93ABB6ABC40EE94B563256FE61EA46"/>
    <w:rsid w:val="00D305DA"/>
    <w:rPr>
      <w:rFonts w:eastAsiaTheme="minorHAnsi"/>
      <w:lang w:val="es-EC" w:eastAsia="en-US"/>
    </w:rPr>
  </w:style>
  <w:style w:type="paragraph" w:customStyle="1" w:styleId="E6AB87C7821E494D8A47DF6634547AB66">
    <w:name w:val="E6AB87C7821E494D8A47DF6634547AB66"/>
    <w:rsid w:val="00D305DA"/>
    <w:rPr>
      <w:rFonts w:eastAsiaTheme="minorHAnsi"/>
      <w:lang w:val="es-EC" w:eastAsia="en-US"/>
    </w:rPr>
  </w:style>
  <w:style w:type="paragraph" w:customStyle="1" w:styleId="B3C8169D8C11466DA87C3B6489F59D746">
    <w:name w:val="B3C8169D8C11466DA87C3B6489F59D746"/>
    <w:rsid w:val="00D305DA"/>
    <w:rPr>
      <w:rFonts w:eastAsiaTheme="minorHAnsi"/>
      <w:lang w:val="es-EC" w:eastAsia="en-US"/>
    </w:rPr>
  </w:style>
  <w:style w:type="paragraph" w:customStyle="1" w:styleId="0B0197916C06483EBF04B722300A2EBB6">
    <w:name w:val="0B0197916C06483EBF04B722300A2EBB6"/>
    <w:rsid w:val="00D305DA"/>
    <w:rPr>
      <w:rFonts w:eastAsiaTheme="minorHAnsi"/>
      <w:lang w:val="es-EC" w:eastAsia="en-US"/>
    </w:rPr>
  </w:style>
  <w:style w:type="paragraph" w:customStyle="1" w:styleId="6D284A3A1283479A832EB6F4E3A8D33D6">
    <w:name w:val="6D284A3A1283479A832EB6F4E3A8D33D6"/>
    <w:rsid w:val="00D305DA"/>
    <w:rPr>
      <w:rFonts w:eastAsiaTheme="minorHAnsi"/>
      <w:lang w:val="es-EC" w:eastAsia="en-US"/>
    </w:rPr>
  </w:style>
  <w:style w:type="paragraph" w:customStyle="1" w:styleId="CFF85B819F6F4571BB39F3D90BEF80E26">
    <w:name w:val="CFF85B819F6F4571BB39F3D90BEF80E26"/>
    <w:rsid w:val="00D305DA"/>
    <w:rPr>
      <w:rFonts w:eastAsiaTheme="minorHAnsi"/>
      <w:lang w:val="es-EC" w:eastAsia="en-US"/>
    </w:rPr>
  </w:style>
  <w:style w:type="paragraph" w:customStyle="1" w:styleId="8F38C77CE7144FA79DCDDACFA37B24A16">
    <w:name w:val="8F38C77CE7144FA79DCDDACFA37B24A16"/>
    <w:rsid w:val="00D305DA"/>
    <w:rPr>
      <w:rFonts w:eastAsiaTheme="minorHAnsi"/>
      <w:lang w:val="es-EC" w:eastAsia="en-US"/>
    </w:rPr>
  </w:style>
  <w:style w:type="paragraph" w:customStyle="1" w:styleId="A1D1AB12CA894062A3FE331408639FD06">
    <w:name w:val="A1D1AB12CA894062A3FE331408639FD06"/>
    <w:rsid w:val="00D305DA"/>
    <w:rPr>
      <w:rFonts w:eastAsiaTheme="minorHAnsi"/>
      <w:lang w:val="es-EC" w:eastAsia="en-US"/>
    </w:rPr>
  </w:style>
  <w:style w:type="paragraph" w:customStyle="1" w:styleId="200A7793BE3A4A4A8A9B13C5D36933986">
    <w:name w:val="200A7793BE3A4A4A8A9B13C5D36933986"/>
    <w:rsid w:val="00D305DA"/>
    <w:rPr>
      <w:rFonts w:eastAsiaTheme="minorHAnsi"/>
      <w:lang w:val="es-EC" w:eastAsia="en-US"/>
    </w:rPr>
  </w:style>
  <w:style w:type="paragraph" w:customStyle="1" w:styleId="EEDCAC6FF0644FCCBE03E0D9CB7939D66">
    <w:name w:val="EEDCAC6FF0644FCCBE03E0D9CB7939D66"/>
    <w:rsid w:val="00D305DA"/>
    <w:rPr>
      <w:rFonts w:eastAsiaTheme="minorHAnsi"/>
      <w:lang w:val="es-EC" w:eastAsia="en-US"/>
    </w:rPr>
  </w:style>
  <w:style w:type="paragraph" w:customStyle="1" w:styleId="A34BEEE68CF34EABA6B72BF7C2BFAC266">
    <w:name w:val="A34BEEE68CF34EABA6B72BF7C2BFAC266"/>
    <w:rsid w:val="00D305DA"/>
    <w:rPr>
      <w:rFonts w:eastAsiaTheme="minorHAnsi"/>
      <w:lang w:val="es-EC" w:eastAsia="en-US"/>
    </w:rPr>
  </w:style>
  <w:style w:type="paragraph" w:customStyle="1" w:styleId="4ADB6E15710545FBB6C8B6192EF33A376">
    <w:name w:val="4ADB6E15710545FBB6C8B6192EF33A376"/>
    <w:rsid w:val="00D305DA"/>
    <w:rPr>
      <w:rFonts w:eastAsiaTheme="minorHAnsi"/>
      <w:lang w:val="es-EC" w:eastAsia="en-US"/>
    </w:rPr>
  </w:style>
  <w:style w:type="paragraph" w:customStyle="1" w:styleId="134D0017B95647E7B85646BFCE1618D06">
    <w:name w:val="134D0017B95647E7B85646BFCE1618D06"/>
    <w:rsid w:val="00D305DA"/>
    <w:rPr>
      <w:rFonts w:eastAsiaTheme="minorHAnsi"/>
      <w:lang w:val="es-EC" w:eastAsia="en-US"/>
    </w:rPr>
  </w:style>
  <w:style w:type="paragraph" w:customStyle="1" w:styleId="2BE839DF3FE445578FE99E33F5EE50DF6">
    <w:name w:val="2BE839DF3FE445578FE99E33F5EE50DF6"/>
    <w:rsid w:val="00D305DA"/>
    <w:rPr>
      <w:rFonts w:eastAsiaTheme="minorHAnsi"/>
      <w:lang w:val="es-EC" w:eastAsia="en-US"/>
    </w:rPr>
  </w:style>
  <w:style w:type="paragraph" w:customStyle="1" w:styleId="3341A88EA83145C5BD2F7916B5A6CCF46">
    <w:name w:val="3341A88EA83145C5BD2F7916B5A6CCF46"/>
    <w:rsid w:val="00D305DA"/>
    <w:rPr>
      <w:rFonts w:eastAsiaTheme="minorHAnsi"/>
      <w:lang w:val="es-EC" w:eastAsia="en-US"/>
    </w:rPr>
  </w:style>
  <w:style w:type="paragraph" w:customStyle="1" w:styleId="07A7E0992EAE472B936B0637C24CE1E06">
    <w:name w:val="07A7E0992EAE472B936B0637C24CE1E06"/>
    <w:rsid w:val="00D305DA"/>
    <w:rPr>
      <w:rFonts w:eastAsiaTheme="minorHAnsi"/>
      <w:lang w:val="es-EC" w:eastAsia="en-US"/>
    </w:rPr>
  </w:style>
  <w:style w:type="paragraph" w:customStyle="1" w:styleId="4417D29BE8A547F88A7481207B12438E6">
    <w:name w:val="4417D29BE8A547F88A7481207B12438E6"/>
    <w:rsid w:val="00D305DA"/>
    <w:rPr>
      <w:rFonts w:eastAsiaTheme="minorHAnsi"/>
      <w:lang w:val="es-EC" w:eastAsia="en-US"/>
    </w:rPr>
  </w:style>
  <w:style w:type="paragraph" w:customStyle="1" w:styleId="72B1A79BB4DA469291D700AA6E6B6B1C6">
    <w:name w:val="72B1A79BB4DA469291D700AA6E6B6B1C6"/>
    <w:rsid w:val="00D305DA"/>
    <w:rPr>
      <w:rFonts w:eastAsiaTheme="minorHAnsi"/>
      <w:lang w:val="es-EC" w:eastAsia="en-US"/>
    </w:rPr>
  </w:style>
  <w:style w:type="paragraph" w:customStyle="1" w:styleId="C4E1E859867C48BA8A482137673EAB836">
    <w:name w:val="C4E1E859867C48BA8A482137673EAB836"/>
    <w:rsid w:val="00D305DA"/>
    <w:rPr>
      <w:rFonts w:eastAsiaTheme="minorHAnsi"/>
      <w:lang w:val="es-EC" w:eastAsia="en-US"/>
    </w:rPr>
  </w:style>
  <w:style w:type="paragraph" w:customStyle="1" w:styleId="824E0AE580FE4C62939AAA9D47A5381E6">
    <w:name w:val="824E0AE580FE4C62939AAA9D47A5381E6"/>
    <w:rsid w:val="00D305DA"/>
    <w:rPr>
      <w:rFonts w:eastAsiaTheme="minorHAnsi"/>
      <w:lang w:val="es-EC" w:eastAsia="en-US"/>
    </w:rPr>
  </w:style>
  <w:style w:type="paragraph" w:customStyle="1" w:styleId="007B1EB9E5F244BD8AA66A3E400F4D326">
    <w:name w:val="007B1EB9E5F244BD8AA66A3E400F4D326"/>
    <w:rsid w:val="00D305DA"/>
    <w:rPr>
      <w:rFonts w:eastAsiaTheme="minorHAnsi"/>
      <w:lang w:val="es-EC" w:eastAsia="en-US"/>
    </w:rPr>
  </w:style>
  <w:style w:type="paragraph" w:customStyle="1" w:styleId="2EA7A7ED4B1B4C8FA1C62C9B1AC686FA6">
    <w:name w:val="2EA7A7ED4B1B4C8FA1C62C9B1AC686FA6"/>
    <w:rsid w:val="00D305DA"/>
    <w:rPr>
      <w:rFonts w:eastAsiaTheme="minorHAnsi"/>
      <w:lang w:val="es-EC" w:eastAsia="en-US"/>
    </w:rPr>
  </w:style>
  <w:style w:type="paragraph" w:customStyle="1" w:styleId="2DB95C20124446B0B9B4B7726C4C967F6">
    <w:name w:val="2DB95C20124446B0B9B4B7726C4C967F6"/>
    <w:rsid w:val="00D305DA"/>
    <w:rPr>
      <w:rFonts w:eastAsiaTheme="minorHAnsi"/>
      <w:lang w:val="es-EC" w:eastAsia="en-US"/>
    </w:rPr>
  </w:style>
  <w:style w:type="paragraph" w:customStyle="1" w:styleId="FF2BF67F211C4DD6A8F126AEA876CCEE6">
    <w:name w:val="FF2BF67F211C4DD6A8F126AEA876CCEE6"/>
    <w:rsid w:val="00D305DA"/>
    <w:rPr>
      <w:rFonts w:eastAsiaTheme="minorHAnsi"/>
      <w:lang w:val="es-EC" w:eastAsia="en-US"/>
    </w:rPr>
  </w:style>
  <w:style w:type="paragraph" w:customStyle="1" w:styleId="7DD224FBAC3C4B4EB8DDDE54BA626FBF6">
    <w:name w:val="7DD224FBAC3C4B4EB8DDDE54BA626FBF6"/>
    <w:rsid w:val="00D305DA"/>
    <w:rPr>
      <w:rFonts w:eastAsiaTheme="minorHAnsi"/>
      <w:lang w:val="es-EC" w:eastAsia="en-US"/>
    </w:rPr>
  </w:style>
  <w:style w:type="paragraph" w:customStyle="1" w:styleId="D68A2059810B47FD9B3720121AB96B4C6">
    <w:name w:val="D68A2059810B47FD9B3720121AB96B4C6"/>
    <w:rsid w:val="00D305DA"/>
    <w:rPr>
      <w:rFonts w:eastAsiaTheme="minorHAnsi"/>
      <w:lang w:val="es-EC" w:eastAsia="en-US"/>
    </w:rPr>
  </w:style>
  <w:style w:type="paragraph" w:customStyle="1" w:styleId="422C6119AA53426F9E88E4D79C672E556">
    <w:name w:val="422C6119AA53426F9E88E4D79C672E556"/>
    <w:rsid w:val="00D305DA"/>
    <w:rPr>
      <w:rFonts w:eastAsiaTheme="minorHAnsi"/>
      <w:lang w:val="es-EC" w:eastAsia="en-US"/>
    </w:rPr>
  </w:style>
  <w:style w:type="paragraph" w:customStyle="1" w:styleId="F0C026DE105140C199414101FA2C1AD16">
    <w:name w:val="F0C026DE105140C199414101FA2C1AD16"/>
    <w:rsid w:val="00D305DA"/>
    <w:rPr>
      <w:rFonts w:eastAsiaTheme="minorHAnsi"/>
      <w:lang w:val="es-EC" w:eastAsia="en-US"/>
    </w:rPr>
  </w:style>
  <w:style w:type="paragraph" w:customStyle="1" w:styleId="905CBE9BC36945689E978DDF1F2D53EF6">
    <w:name w:val="905CBE9BC36945689E978DDF1F2D53EF6"/>
    <w:rsid w:val="00D305DA"/>
    <w:rPr>
      <w:rFonts w:eastAsiaTheme="minorHAnsi"/>
      <w:lang w:val="es-EC" w:eastAsia="en-US"/>
    </w:rPr>
  </w:style>
  <w:style w:type="paragraph" w:customStyle="1" w:styleId="87612A6FB1D64B6F81960A09CFC51CC66">
    <w:name w:val="87612A6FB1D64B6F81960A09CFC51CC66"/>
    <w:rsid w:val="00D305DA"/>
    <w:rPr>
      <w:rFonts w:eastAsiaTheme="minorHAnsi"/>
      <w:lang w:val="es-EC" w:eastAsia="en-US"/>
    </w:rPr>
  </w:style>
  <w:style w:type="paragraph" w:customStyle="1" w:styleId="0FBC8F5C49BD4C87B46D1C222DD27B2A6">
    <w:name w:val="0FBC8F5C49BD4C87B46D1C222DD27B2A6"/>
    <w:rsid w:val="00D305DA"/>
    <w:rPr>
      <w:rFonts w:eastAsiaTheme="minorHAnsi"/>
      <w:lang w:val="es-EC" w:eastAsia="en-US"/>
    </w:rPr>
  </w:style>
  <w:style w:type="paragraph" w:customStyle="1" w:styleId="E28DB2CFA17F4EF2AAF8B3B69736CBDE6">
    <w:name w:val="E28DB2CFA17F4EF2AAF8B3B69736CBDE6"/>
    <w:rsid w:val="00D305DA"/>
    <w:rPr>
      <w:rFonts w:eastAsiaTheme="minorHAnsi"/>
      <w:lang w:val="es-EC" w:eastAsia="en-US"/>
    </w:rPr>
  </w:style>
  <w:style w:type="paragraph" w:customStyle="1" w:styleId="0B4CDD7DC7294C4AB9B484BF6566EECD6">
    <w:name w:val="0B4CDD7DC7294C4AB9B484BF6566EECD6"/>
    <w:rsid w:val="00D305DA"/>
    <w:rPr>
      <w:rFonts w:eastAsiaTheme="minorHAnsi"/>
      <w:lang w:val="es-EC" w:eastAsia="en-US"/>
    </w:rPr>
  </w:style>
  <w:style w:type="paragraph" w:customStyle="1" w:styleId="DC3B5A7CFFA147D18BF4656790CF6F0D6">
    <w:name w:val="DC3B5A7CFFA147D18BF4656790CF6F0D6"/>
    <w:rsid w:val="00D305DA"/>
    <w:rPr>
      <w:rFonts w:eastAsiaTheme="minorHAnsi"/>
      <w:lang w:val="es-EC" w:eastAsia="en-US"/>
    </w:rPr>
  </w:style>
  <w:style w:type="paragraph" w:customStyle="1" w:styleId="ADB4D652EE9442FAA7459231A004DA3E6">
    <w:name w:val="ADB4D652EE9442FAA7459231A004DA3E6"/>
    <w:rsid w:val="00D305DA"/>
    <w:rPr>
      <w:rFonts w:eastAsiaTheme="minorHAnsi"/>
      <w:lang w:val="es-EC" w:eastAsia="en-US"/>
    </w:rPr>
  </w:style>
  <w:style w:type="paragraph" w:customStyle="1" w:styleId="7F9C2F4FB3D5430D9ABD4B88845EC4F16">
    <w:name w:val="7F9C2F4FB3D5430D9ABD4B88845EC4F16"/>
    <w:rsid w:val="00D305DA"/>
    <w:rPr>
      <w:rFonts w:eastAsiaTheme="minorHAnsi"/>
      <w:lang w:val="es-EC" w:eastAsia="en-US"/>
    </w:rPr>
  </w:style>
  <w:style w:type="paragraph" w:customStyle="1" w:styleId="615543A93AE247FDBC7327611C9441E66">
    <w:name w:val="615543A93AE247FDBC7327611C9441E66"/>
    <w:rsid w:val="00D305DA"/>
    <w:rPr>
      <w:rFonts w:eastAsiaTheme="minorHAnsi"/>
      <w:lang w:val="es-EC" w:eastAsia="en-US"/>
    </w:rPr>
  </w:style>
  <w:style w:type="paragraph" w:customStyle="1" w:styleId="E0499286279244CEA50D2526FF5485216">
    <w:name w:val="E0499286279244CEA50D2526FF5485216"/>
    <w:rsid w:val="00D305DA"/>
    <w:rPr>
      <w:rFonts w:eastAsiaTheme="minorHAnsi"/>
      <w:lang w:val="es-EC" w:eastAsia="en-US"/>
    </w:rPr>
  </w:style>
  <w:style w:type="paragraph" w:customStyle="1" w:styleId="17478936F1934BA4A82B4F3BEDBBACC16">
    <w:name w:val="17478936F1934BA4A82B4F3BEDBBACC16"/>
    <w:rsid w:val="00D305DA"/>
    <w:rPr>
      <w:rFonts w:eastAsiaTheme="minorHAnsi"/>
      <w:lang w:val="es-EC" w:eastAsia="en-US"/>
    </w:rPr>
  </w:style>
  <w:style w:type="paragraph" w:customStyle="1" w:styleId="E1DA3C8388CC4DAEAC1751F78D7DCD006">
    <w:name w:val="E1DA3C8388CC4DAEAC1751F78D7DCD006"/>
    <w:rsid w:val="00D305DA"/>
    <w:rPr>
      <w:rFonts w:eastAsiaTheme="minorHAnsi"/>
      <w:lang w:val="es-EC" w:eastAsia="en-US"/>
    </w:rPr>
  </w:style>
  <w:style w:type="paragraph" w:customStyle="1" w:styleId="B19AD027C92C4DE7A5F353BD5C851A216">
    <w:name w:val="B19AD027C92C4DE7A5F353BD5C851A216"/>
    <w:rsid w:val="00D305DA"/>
    <w:rPr>
      <w:rFonts w:eastAsiaTheme="minorHAnsi"/>
      <w:lang w:val="es-EC" w:eastAsia="en-US"/>
    </w:rPr>
  </w:style>
  <w:style w:type="paragraph" w:customStyle="1" w:styleId="B7FF99040F0745ECB9DA590BC72F2719">
    <w:name w:val="B7FF99040F0745ECB9DA590BC72F2719"/>
    <w:rsid w:val="00D305DA"/>
  </w:style>
  <w:style w:type="paragraph" w:customStyle="1" w:styleId="946BE568DD084D7FB719343287035200">
    <w:name w:val="946BE568DD084D7FB719343287035200"/>
    <w:rsid w:val="00D305DA"/>
  </w:style>
  <w:style w:type="paragraph" w:customStyle="1" w:styleId="EAF5952799C54E5892DEFCA4E88E1D8F">
    <w:name w:val="EAF5952799C54E5892DEFCA4E88E1D8F"/>
    <w:rsid w:val="00D305DA"/>
  </w:style>
  <w:style w:type="paragraph" w:customStyle="1" w:styleId="4E5BD7052BF2486D9657E4B5FA39D9CC">
    <w:name w:val="4E5BD7052BF2486D9657E4B5FA39D9CC"/>
    <w:rsid w:val="00D305DA"/>
  </w:style>
  <w:style w:type="paragraph" w:customStyle="1" w:styleId="7B0C91174E3C472FA052E923B4F4F96A">
    <w:name w:val="7B0C91174E3C472FA052E923B4F4F96A"/>
    <w:rsid w:val="00D305DA"/>
  </w:style>
  <w:style w:type="paragraph" w:customStyle="1" w:styleId="237C9DD021DE432EBFF7EEDF4A5EB868">
    <w:name w:val="237C9DD021DE432EBFF7EEDF4A5EB868"/>
    <w:rsid w:val="00D305DA"/>
  </w:style>
  <w:style w:type="paragraph" w:customStyle="1" w:styleId="A028262A0CA3477AB5F7476463A822C5">
    <w:name w:val="A028262A0CA3477AB5F7476463A822C5"/>
    <w:rsid w:val="00D305DA"/>
  </w:style>
  <w:style w:type="paragraph" w:customStyle="1" w:styleId="2B9B926959F74428BE5C3458816DA659">
    <w:name w:val="2B9B926959F74428BE5C3458816DA659"/>
    <w:rsid w:val="00D305DA"/>
  </w:style>
  <w:style w:type="paragraph" w:customStyle="1" w:styleId="5D720F289B1749A6AC634773219B33DC">
    <w:name w:val="5D720F289B1749A6AC634773219B33DC"/>
    <w:rsid w:val="00D305DA"/>
  </w:style>
  <w:style w:type="paragraph" w:customStyle="1" w:styleId="BE4C7C09C7AC4796BA363E6CEEE466A7">
    <w:name w:val="BE4C7C09C7AC4796BA363E6CEEE466A7"/>
    <w:rsid w:val="00D305DA"/>
  </w:style>
  <w:style w:type="paragraph" w:customStyle="1" w:styleId="141A5685329D454EA12BFACADCE72BF3">
    <w:name w:val="141A5685329D454EA12BFACADCE72BF3"/>
    <w:rsid w:val="00D305DA"/>
  </w:style>
  <w:style w:type="paragraph" w:customStyle="1" w:styleId="1D05AF9972E94AA2A491EAB130C3A379">
    <w:name w:val="1D05AF9972E94AA2A491EAB130C3A379"/>
    <w:rsid w:val="00D305DA"/>
  </w:style>
  <w:style w:type="paragraph" w:customStyle="1" w:styleId="48DCA58DEE434EF281BBB6A74289F797">
    <w:name w:val="48DCA58DEE434EF281BBB6A74289F797"/>
    <w:rsid w:val="00D305DA"/>
  </w:style>
  <w:style w:type="paragraph" w:customStyle="1" w:styleId="349A2E8E95AC400798154F9625CB1AAD">
    <w:name w:val="349A2E8E95AC400798154F9625CB1AAD"/>
    <w:rsid w:val="00D305DA"/>
  </w:style>
  <w:style w:type="paragraph" w:customStyle="1" w:styleId="6F4F6C343B5F45ABBD0911333D490C77">
    <w:name w:val="6F4F6C343B5F45ABBD0911333D490C77"/>
    <w:rsid w:val="00D305DA"/>
  </w:style>
  <w:style w:type="paragraph" w:customStyle="1" w:styleId="1631A56C88364FC1908075D95A71643C">
    <w:name w:val="1631A56C88364FC1908075D95A71643C"/>
    <w:rsid w:val="00D305DA"/>
  </w:style>
  <w:style w:type="paragraph" w:customStyle="1" w:styleId="A8C03A573C6F443AAE4303BA140F31A3">
    <w:name w:val="A8C03A573C6F443AAE4303BA140F31A3"/>
    <w:rsid w:val="00D305DA"/>
  </w:style>
  <w:style w:type="paragraph" w:customStyle="1" w:styleId="A6A1849D44CF4008A593376E80AB4242">
    <w:name w:val="A6A1849D44CF4008A593376E80AB4242"/>
    <w:rsid w:val="00D305DA"/>
  </w:style>
  <w:style w:type="paragraph" w:customStyle="1" w:styleId="1E064FA7AE3F4B3CA0F8E97F2EE551FA">
    <w:name w:val="1E064FA7AE3F4B3CA0F8E97F2EE551FA"/>
    <w:rsid w:val="00D305DA"/>
  </w:style>
  <w:style w:type="paragraph" w:customStyle="1" w:styleId="72AF78C0DB364D2F811CC6F34F266738">
    <w:name w:val="72AF78C0DB364D2F811CC6F34F266738"/>
    <w:rsid w:val="00D305DA"/>
  </w:style>
  <w:style w:type="paragraph" w:customStyle="1" w:styleId="C40B71CCC33B4D179F631DE12F317A79">
    <w:name w:val="C40B71CCC33B4D179F631DE12F317A79"/>
    <w:rsid w:val="00D305DA"/>
  </w:style>
  <w:style w:type="paragraph" w:customStyle="1" w:styleId="A40EEA437DD74F0EA1ABE15FEC13D9AE">
    <w:name w:val="A40EEA437DD74F0EA1ABE15FEC13D9AE"/>
    <w:rsid w:val="00D305DA"/>
  </w:style>
  <w:style w:type="paragraph" w:customStyle="1" w:styleId="CC2FCB26AE3D474382A5038983EB6071">
    <w:name w:val="CC2FCB26AE3D474382A5038983EB6071"/>
    <w:rsid w:val="00D305DA"/>
  </w:style>
  <w:style w:type="paragraph" w:customStyle="1" w:styleId="FFAB8F8E64EE4EABA1E5260AA1CC3CE7">
    <w:name w:val="FFAB8F8E64EE4EABA1E5260AA1CC3CE7"/>
    <w:rsid w:val="00D305DA"/>
  </w:style>
  <w:style w:type="paragraph" w:customStyle="1" w:styleId="E6847CBEA14C4D2DAFF8DEDA695BFFFE">
    <w:name w:val="E6847CBEA14C4D2DAFF8DEDA695BFFFE"/>
    <w:rsid w:val="00D305DA"/>
  </w:style>
  <w:style w:type="paragraph" w:customStyle="1" w:styleId="927139F6B49D4F91900E467F9DE4AEFC">
    <w:name w:val="927139F6B49D4F91900E467F9DE4AEFC"/>
    <w:rsid w:val="00D305DA"/>
  </w:style>
  <w:style w:type="paragraph" w:customStyle="1" w:styleId="FFB64F597B444698A147D166AAD93368">
    <w:name w:val="FFB64F597B444698A147D166AAD93368"/>
    <w:rsid w:val="00D305DA"/>
  </w:style>
  <w:style w:type="paragraph" w:customStyle="1" w:styleId="1035FB537BF149DA9D4CF4FC22931672">
    <w:name w:val="1035FB537BF149DA9D4CF4FC22931672"/>
    <w:rsid w:val="00D305DA"/>
  </w:style>
  <w:style w:type="paragraph" w:customStyle="1" w:styleId="3C6ECD3F5C1C4248B16C112808AA96F0">
    <w:name w:val="3C6ECD3F5C1C4248B16C112808AA96F0"/>
    <w:rsid w:val="00D305DA"/>
  </w:style>
  <w:style w:type="paragraph" w:customStyle="1" w:styleId="5A9FC9E96E2044E0B000B96A9FB1BB1F">
    <w:name w:val="5A9FC9E96E2044E0B000B96A9FB1BB1F"/>
    <w:rsid w:val="00D305DA"/>
  </w:style>
  <w:style w:type="paragraph" w:customStyle="1" w:styleId="8337237E97264B4F811739684D6C6CB1">
    <w:name w:val="8337237E97264B4F811739684D6C6CB1"/>
    <w:rsid w:val="00D305DA"/>
  </w:style>
  <w:style w:type="paragraph" w:customStyle="1" w:styleId="3F317C3CEEEA4A16A5601A1D8F23B323">
    <w:name w:val="3F317C3CEEEA4A16A5601A1D8F23B323"/>
    <w:rsid w:val="00D305DA"/>
  </w:style>
  <w:style w:type="paragraph" w:customStyle="1" w:styleId="38B7BA7DBE8142939D20641A6A9322D1">
    <w:name w:val="38B7BA7DBE8142939D20641A6A9322D1"/>
    <w:rsid w:val="00D305DA"/>
  </w:style>
  <w:style w:type="paragraph" w:customStyle="1" w:styleId="EF2737DFC3A943A390E6DE16ED99ABE3">
    <w:name w:val="EF2737DFC3A943A390E6DE16ED99ABE3"/>
    <w:rsid w:val="00D305DA"/>
  </w:style>
  <w:style w:type="paragraph" w:customStyle="1" w:styleId="8BDEDB5AA7F8493597F638409D3DD524">
    <w:name w:val="8BDEDB5AA7F8493597F638409D3DD524"/>
    <w:rsid w:val="00D305DA"/>
  </w:style>
  <w:style w:type="paragraph" w:customStyle="1" w:styleId="183D4B5043E9473688ABACA113CAF331">
    <w:name w:val="183D4B5043E9473688ABACA113CAF331"/>
    <w:rsid w:val="00D305DA"/>
  </w:style>
  <w:style w:type="paragraph" w:customStyle="1" w:styleId="8E64A8AEE48A4D2D81298F5181C14F15">
    <w:name w:val="8E64A8AEE48A4D2D81298F5181C14F15"/>
    <w:rsid w:val="00D305DA"/>
  </w:style>
  <w:style w:type="paragraph" w:customStyle="1" w:styleId="1B2E760C9B1A4DBD831FD68D35D965D4">
    <w:name w:val="1B2E760C9B1A4DBD831FD68D35D965D4"/>
    <w:rsid w:val="00D305DA"/>
  </w:style>
  <w:style w:type="paragraph" w:customStyle="1" w:styleId="E1C93E2C079F4A89A36D507AC28AF509">
    <w:name w:val="E1C93E2C079F4A89A36D507AC28AF509"/>
    <w:rsid w:val="00D305DA"/>
  </w:style>
  <w:style w:type="paragraph" w:customStyle="1" w:styleId="31C2A5FBE11F4C19A8FE4BFEB70B52B2">
    <w:name w:val="31C2A5FBE11F4C19A8FE4BFEB70B52B2"/>
    <w:rsid w:val="00D305DA"/>
  </w:style>
  <w:style w:type="paragraph" w:customStyle="1" w:styleId="5881087F4F744F6BAA4DDEEA5BD31E75">
    <w:name w:val="5881087F4F744F6BAA4DDEEA5BD31E75"/>
    <w:rsid w:val="00D305DA"/>
  </w:style>
  <w:style w:type="paragraph" w:customStyle="1" w:styleId="5A12FE8409E94C8FB0957897E1BFA3D7">
    <w:name w:val="5A12FE8409E94C8FB0957897E1BFA3D7"/>
    <w:rsid w:val="00D305DA"/>
  </w:style>
  <w:style w:type="paragraph" w:customStyle="1" w:styleId="6363C29A6A094AC889FCF20FB2629C09">
    <w:name w:val="6363C29A6A094AC889FCF20FB2629C09"/>
    <w:rsid w:val="00D305DA"/>
  </w:style>
  <w:style w:type="paragraph" w:customStyle="1" w:styleId="12D11934B01641EB9ECF13D00F2CAB64">
    <w:name w:val="12D11934B01641EB9ECF13D00F2CAB64"/>
    <w:rsid w:val="00D305DA"/>
  </w:style>
  <w:style w:type="paragraph" w:customStyle="1" w:styleId="E929EC1D72374868831602E446E64A4F">
    <w:name w:val="E929EC1D72374868831602E446E64A4F"/>
    <w:rsid w:val="00D305DA"/>
  </w:style>
  <w:style w:type="paragraph" w:customStyle="1" w:styleId="5F41B314FAF847D78B08F10979438262">
    <w:name w:val="5F41B314FAF847D78B08F10979438262"/>
    <w:rsid w:val="00D305DA"/>
  </w:style>
  <w:style w:type="paragraph" w:customStyle="1" w:styleId="3BA3F3EF7E4548558688A9284F7DBDDC">
    <w:name w:val="3BA3F3EF7E4548558688A9284F7DBDDC"/>
    <w:rsid w:val="00D305DA"/>
  </w:style>
  <w:style w:type="paragraph" w:customStyle="1" w:styleId="15A417C49141441583BBA3CC116A0125">
    <w:name w:val="15A417C49141441583BBA3CC116A0125"/>
    <w:rsid w:val="00D305DA"/>
  </w:style>
  <w:style w:type="paragraph" w:customStyle="1" w:styleId="4BBF5B66492243F1AC412EDD11C5F6F3">
    <w:name w:val="4BBF5B66492243F1AC412EDD11C5F6F3"/>
    <w:rsid w:val="00D305DA"/>
  </w:style>
  <w:style w:type="paragraph" w:customStyle="1" w:styleId="FCAEC76CB6E146A1B2D9FCA1D1DDF118">
    <w:name w:val="FCAEC76CB6E146A1B2D9FCA1D1DDF118"/>
    <w:rsid w:val="00D305DA"/>
  </w:style>
  <w:style w:type="paragraph" w:customStyle="1" w:styleId="7F1F5706B7EA4C53BC7B540CC7070BCF">
    <w:name w:val="7F1F5706B7EA4C53BC7B540CC7070BCF"/>
    <w:rsid w:val="00D305DA"/>
  </w:style>
  <w:style w:type="paragraph" w:customStyle="1" w:styleId="0BB5D465C8A34933AA5BF69954EAAD91">
    <w:name w:val="0BB5D465C8A34933AA5BF69954EAAD91"/>
    <w:rsid w:val="00D305DA"/>
  </w:style>
  <w:style w:type="paragraph" w:customStyle="1" w:styleId="493A171A238949D3BCE12433C19A86A2">
    <w:name w:val="493A171A238949D3BCE12433C19A86A2"/>
    <w:rsid w:val="00D305DA"/>
  </w:style>
  <w:style w:type="paragraph" w:customStyle="1" w:styleId="53CE1D764AD9488999B725CE6C168C11">
    <w:name w:val="53CE1D764AD9488999B725CE6C168C11"/>
    <w:rsid w:val="00D305DA"/>
  </w:style>
  <w:style w:type="paragraph" w:customStyle="1" w:styleId="CC37EC0F0405466295E3E18C05111581">
    <w:name w:val="CC37EC0F0405466295E3E18C05111581"/>
    <w:rsid w:val="00D305DA"/>
  </w:style>
  <w:style w:type="paragraph" w:customStyle="1" w:styleId="85211556F60D4AA8BEDF25CAB7D879EB">
    <w:name w:val="85211556F60D4AA8BEDF25CAB7D879EB"/>
    <w:rsid w:val="00D305DA"/>
  </w:style>
  <w:style w:type="paragraph" w:customStyle="1" w:styleId="3FEB8CB7361B4955BB04AF31A69D293F">
    <w:name w:val="3FEB8CB7361B4955BB04AF31A69D293F"/>
    <w:rsid w:val="00D305DA"/>
  </w:style>
  <w:style w:type="paragraph" w:customStyle="1" w:styleId="A00EF4F2687E44638A9B46F515877FE6">
    <w:name w:val="A00EF4F2687E44638A9B46F515877FE6"/>
    <w:rsid w:val="00D305DA"/>
  </w:style>
  <w:style w:type="paragraph" w:customStyle="1" w:styleId="3780308EE02047C392CAB0D489B9436F">
    <w:name w:val="3780308EE02047C392CAB0D489B9436F"/>
    <w:rsid w:val="00D305DA"/>
  </w:style>
  <w:style w:type="paragraph" w:customStyle="1" w:styleId="FE4C9E76EBA643D18DE08051185CDCAC">
    <w:name w:val="FE4C9E76EBA643D18DE08051185CDCAC"/>
    <w:rsid w:val="00D305DA"/>
  </w:style>
  <w:style w:type="paragraph" w:customStyle="1" w:styleId="FE33307DB6324576A4F4E28886F3DECD">
    <w:name w:val="FE33307DB6324576A4F4E28886F3DECD"/>
    <w:rsid w:val="00D305DA"/>
  </w:style>
  <w:style w:type="paragraph" w:customStyle="1" w:styleId="D1A688BECC4C458B833804DDCEE3EF97">
    <w:name w:val="D1A688BECC4C458B833804DDCEE3EF97"/>
    <w:rsid w:val="00D305DA"/>
  </w:style>
  <w:style w:type="paragraph" w:customStyle="1" w:styleId="514683BE7609427591E86B348A466971">
    <w:name w:val="514683BE7609427591E86B348A466971"/>
    <w:rsid w:val="00D305DA"/>
  </w:style>
  <w:style w:type="paragraph" w:customStyle="1" w:styleId="1346B9DA67EA406B8EC72B01BEC7428E7">
    <w:name w:val="1346B9DA67EA406B8EC72B01BEC7428E7"/>
    <w:rsid w:val="00D305DA"/>
    <w:rPr>
      <w:rFonts w:eastAsiaTheme="minorHAnsi"/>
      <w:lang w:val="es-EC" w:eastAsia="en-US"/>
    </w:rPr>
  </w:style>
  <w:style w:type="paragraph" w:customStyle="1" w:styleId="D48B78BA59304391A27962A43421EF647">
    <w:name w:val="D48B78BA59304391A27962A43421EF647"/>
    <w:rsid w:val="00D305DA"/>
    <w:rPr>
      <w:rFonts w:eastAsiaTheme="minorHAnsi"/>
      <w:lang w:val="es-EC" w:eastAsia="en-US"/>
    </w:rPr>
  </w:style>
  <w:style w:type="paragraph" w:customStyle="1" w:styleId="B7C07A82DE7F4FFD94435CB4535CC40F7">
    <w:name w:val="B7C07A82DE7F4FFD94435CB4535CC40F7"/>
    <w:rsid w:val="00D305DA"/>
    <w:rPr>
      <w:rFonts w:eastAsiaTheme="minorHAnsi"/>
      <w:lang w:val="es-EC" w:eastAsia="en-US"/>
    </w:rPr>
  </w:style>
  <w:style w:type="paragraph" w:customStyle="1" w:styleId="F53A35E6664848978E95535C1D11C9817">
    <w:name w:val="F53A35E6664848978E95535C1D11C9817"/>
    <w:rsid w:val="00D305DA"/>
    <w:rPr>
      <w:rFonts w:eastAsiaTheme="minorHAnsi"/>
      <w:lang w:val="es-EC" w:eastAsia="en-US"/>
    </w:rPr>
  </w:style>
  <w:style w:type="paragraph" w:customStyle="1" w:styleId="9E626E45202F414F9108243F6FBA83097">
    <w:name w:val="9E626E45202F414F9108243F6FBA83097"/>
    <w:rsid w:val="00D305DA"/>
    <w:rPr>
      <w:rFonts w:eastAsiaTheme="minorHAnsi"/>
      <w:lang w:val="es-EC" w:eastAsia="en-US"/>
    </w:rPr>
  </w:style>
  <w:style w:type="paragraph" w:customStyle="1" w:styleId="EE2139BB3E06499E9166BC5DF14926E27">
    <w:name w:val="EE2139BB3E06499E9166BC5DF14926E27"/>
    <w:rsid w:val="00D305DA"/>
    <w:rPr>
      <w:rFonts w:eastAsiaTheme="minorHAnsi"/>
      <w:lang w:val="es-EC" w:eastAsia="en-US"/>
    </w:rPr>
  </w:style>
  <w:style w:type="paragraph" w:customStyle="1" w:styleId="10845DBE96C342C285CCD6E528AB26B17">
    <w:name w:val="10845DBE96C342C285CCD6E528AB26B17"/>
    <w:rsid w:val="00D305DA"/>
    <w:rPr>
      <w:rFonts w:eastAsiaTheme="minorHAnsi"/>
      <w:lang w:val="es-EC" w:eastAsia="en-US"/>
    </w:rPr>
  </w:style>
  <w:style w:type="paragraph" w:customStyle="1" w:styleId="4F4C068E327D4225AE9CA58505E73A8E4">
    <w:name w:val="4F4C068E327D4225AE9CA58505E73A8E4"/>
    <w:rsid w:val="00D305DA"/>
    <w:rPr>
      <w:rFonts w:eastAsiaTheme="minorHAnsi"/>
      <w:lang w:val="es-EC" w:eastAsia="en-US"/>
    </w:rPr>
  </w:style>
  <w:style w:type="paragraph" w:customStyle="1" w:styleId="A992BAC19587424888D2ADEFB64977305">
    <w:name w:val="A992BAC19587424888D2ADEFB64977305"/>
    <w:rsid w:val="00D305DA"/>
    <w:rPr>
      <w:rFonts w:eastAsiaTheme="minorHAnsi"/>
      <w:lang w:val="es-EC" w:eastAsia="en-US"/>
    </w:rPr>
  </w:style>
  <w:style w:type="paragraph" w:customStyle="1" w:styleId="71E9232CC4D94F8BAAB040A194F427B85">
    <w:name w:val="71E9232CC4D94F8BAAB040A194F427B85"/>
    <w:rsid w:val="00D305DA"/>
    <w:rPr>
      <w:rFonts w:eastAsiaTheme="minorHAnsi"/>
      <w:lang w:val="es-EC" w:eastAsia="en-US"/>
    </w:rPr>
  </w:style>
  <w:style w:type="paragraph" w:customStyle="1" w:styleId="B9DF7B1A46DF4B969903E92B2F1AAD2C7">
    <w:name w:val="B9DF7B1A46DF4B969903E92B2F1AAD2C7"/>
    <w:rsid w:val="00D305DA"/>
    <w:rPr>
      <w:rFonts w:eastAsiaTheme="minorHAnsi"/>
      <w:lang w:val="es-EC" w:eastAsia="en-US"/>
    </w:rPr>
  </w:style>
  <w:style w:type="paragraph" w:customStyle="1" w:styleId="881B1BE5CDEC4F929C56A71ED40075B37">
    <w:name w:val="881B1BE5CDEC4F929C56A71ED40075B37"/>
    <w:rsid w:val="00D305DA"/>
    <w:rPr>
      <w:rFonts w:eastAsiaTheme="minorHAnsi"/>
      <w:lang w:val="es-EC" w:eastAsia="en-US"/>
    </w:rPr>
  </w:style>
  <w:style w:type="paragraph" w:customStyle="1" w:styleId="CE75B8F21FC74AEA8D63FF00918B8B8F7">
    <w:name w:val="CE75B8F21FC74AEA8D63FF00918B8B8F7"/>
    <w:rsid w:val="00D305DA"/>
    <w:rPr>
      <w:rFonts w:eastAsiaTheme="minorHAnsi"/>
      <w:lang w:val="es-EC" w:eastAsia="en-US"/>
    </w:rPr>
  </w:style>
  <w:style w:type="paragraph" w:customStyle="1" w:styleId="DA10A2CE462E4344AFB75924CE6FA73F4">
    <w:name w:val="DA10A2CE462E4344AFB75924CE6FA73F4"/>
    <w:rsid w:val="00D305DA"/>
    <w:rPr>
      <w:rFonts w:eastAsiaTheme="minorHAnsi"/>
      <w:lang w:val="es-EC" w:eastAsia="en-US"/>
    </w:rPr>
  </w:style>
  <w:style w:type="paragraph" w:customStyle="1" w:styleId="01705F66845A4A39AE7519BEAC52C699">
    <w:name w:val="01705F66845A4A39AE7519BEAC52C699"/>
    <w:rsid w:val="00D305DA"/>
    <w:rPr>
      <w:rFonts w:eastAsiaTheme="minorHAnsi"/>
      <w:lang w:val="es-EC" w:eastAsia="en-US"/>
    </w:rPr>
  </w:style>
  <w:style w:type="paragraph" w:customStyle="1" w:styleId="E5C8704FC8084DAE9BC60D23909BA54B">
    <w:name w:val="E5C8704FC8084DAE9BC60D23909BA54B"/>
    <w:rsid w:val="00D305DA"/>
    <w:rPr>
      <w:rFonts w:eastAsiaTheme="minorHAnsi"/>
      <w:lang w:val="es-EC" w:eastAsia="en-US"/>
    </w:rPr>
  </w:style>
  <w:style w:type="paragraph" w:customStyle="1" w:styleId="BF33E177B7694A8B858944C089A82162">
    <w:name w:val="BF33E177B7694A8B858944C089A82162"/>
    <w:rsid w:val="00D305DA"/>
    <w:rPr>
      <w:rFonts w:eastAsiaTheme="minorHAnsi"/>
      <w:lang w:val="es-EC" w:eastAsia="en-US"/>
    </w:rPr>
  </w:style>
  <w:style w:type="paragraph" w:customStyle="1" w:styleId="19B6194F2F92406F8F3E2F1BCAD30579">
    <w:name w:val="19B6194F2F92406F8F3E2F1BCAD30579"/>
    <w:rsid w:val="00D305DA"/>
    <w:rPr>
      <w:rFonts w:eastAsiaTheme="minorHAnsi"/>
      <w:lang w:val="es-EC" w:eastAsia="en-US"/>
    </w:rPr>
  </w:style>
  <w:style w:type="paragraph" w:customStyle="1" w:styleId="4F6F29408B39484AADB0667328761F1F">
    <w:name w:val="4F6F29408B39484AADB0667328761F1F"/>
    <w:rsid w:val="00D305DA"/>
    <w:rPr>
      <w:rFonts w:eastAsiaTheme="minorHAnsi"/>
      <w:lang w:val="es-EC" w:eastAsia="en-US"/>
    </w:rPr>
  </w:style>
  <w:style w:type="paragraph" w:customStyle="1" w:styleId="626B10955F14442BA2A18812EAC38203">
    <w:name w:val="626B10955F14442BA2A18812EAC38203"/>
    <w:rsid w:val="00D305DA"/>
    <w:rPr>
      <w:rFonts w:eastAsiaTheme="minorHAnsi"/>
      <w:lang w:val="es-EC" w:eastAsia="en-US"/>
    </w:rPr>
  </w:style>
  <w:style w:type="paragraph" w:customStyle="1" w:styleId="0E87E0CC760445918E28B05A55157F74">
    <w:name w:val="0E87E0CC760445918E28B05A55157F74"/>
    <w:rsid w:val="00D305DA"/>
    <w:rPr>
      <w:rFonts w:eastAsiaTheme="minorHAnsi"/>
      <w:lang w:val="es-EC" w:eastAsia="en-US"/>
    </w:rPr>
  </w:style>
  <w:style w:type="paragraph" w:customStyle="1" w:styleId="384FFEAA9F424136AC2511107FB2F8367">
    <w:name w:val="384FFEAA9F424136AC2511107FB2F8367"/>
    <w:rsid w:val="00D305DA"/>
    <w:rPr>
      <w:rFonts w:eastAsiaTheme="minorHAnsi"/>
      <w:lang w:val="es-EC" w:eastAsia="en-US"/>
    </w:rPr>
  </w:style>
  <w:style w:type="paragraph" w:customStyle="1" w:styleId="69AFC006173C49BFBED48E3FEF5D304E7">
    <w:name w:val="69AFC006173C49BFBED48E3FEF5D304E7"/>
    <w:rsid w:val="00D305DA"/>
    <w:rPr>
      <w:rFonts w:eastAsiaTheme="minorHAnsi"/>
      <w:lang w:val="es-EC" w:eastAsia="en-US"/>
    </w:rPr>
  </w:style>
  <w:style w:type="paragraph" w:customStyle="1" w:styleId="9CEBA39EB6CC4045AF7BCA6D12564F937">
    <w:name w:val="9CEBA39EB6CC4045AF7BCA6D12564F937"/>
    <w:rsid w:val="00D305DA"/>
    <w:rPr>
      <w:rFonts w:eastAsiaTheme="minorHAnsi"/>
      <w:lang w:val="es-EC" w:eastAsia="en-US"/>
    </w:rPr>
  </w:style>
  <w:style w:type="paragraph" w:customStyle="1" w:styleId="1E8405E3678D49F6950169CE85D773097">
    <w:name w:val="1E8405E3678D49F6950169CE85D773097"/>
    <w:rsid w:val="00D305DA"/>
    <w:rPr>
      <w:rFonts w:eastAsiaTheme="minorHAnsi"/>
      <w:lang w:val="es-EC" w:eastAsia="en-US"/>
    </w:rPr>
  </w:style>
  <w:style w:type="paragraph" w:customStyle="1" w:styleId="537EA4D083B74902AA851A8C7EB14E517">
    <w:name w:val="537EA4D083B74902AA851A8C7EB14E517"/>
    <w:rsid w:val="00D305DA"/>
    <w:rPr>
      <w:rFonts w:eastAsiaTheme="minorHAnsi"/>
      <w:lang w:val="es-EC" w:eastAsia="en-US"/>
    </w:rPr>
  </w:style>
  <w:style w:type="paragraph" w:customStyle="1" w:styleId="4DD2A450278F4CC399A538AC1E215C457">
    <w:name w:val="4DD2A450278F4CC399A538AC1E215C457"/>
    <w:rsid w:val="00D305DA"/>
    <w:rPr>
      <w:rFonts w:eastAsiaTheme="minorHAnsi"/>
      <w:lang w:val="es-EC" w:eastAsia="en-US"/>
    </w:rPr>
  </w:style>
  <w:style w:type="paragraph" w:customStyle="1" w:styleId="DF25207A81BC479B915B2CDCE95697C37">
    <w:name w:val="DF25207A81BC479B915B2CDCE95697C37"/>
    <w:rsid w:val="00D305DA"/>
    <w:rPr>
      <w:rFonts w:eastAsiaTheme="minorHAnsi"/>
      <w:lang w:val="es-EC" w:eastAsia="en-US"/>
    </w:rPr>
  </w:style>
  <w:style w:type="paragraph" w:customStyle="1" w:styleId="99EB8A390A744832828ABB4B87735DB27">
    <w:name w:val="99EB8A390A744832828ABB4B87735DB27"/>
    <w:rsid w:val="00D305DA"/>
    <w:rPr>
      <w:rFonts w:eastAsiaTheme="minorHAnsi"/>
      <w:lang w:val="es-EC" w:eastAsia="en-US"/>
    </w:rPr>
  </w:style>
  <w:style w:type="paragraph" w:customStyle="1" w:styleId="63D9D8B36035438C9CD53877B2F448707">
    <w:name w:val="63D9D8B36035438C9CD53877B2F448707"/>
    <w:rsid w:val="00D305DA"/>
    <w:rPr>
      <w:rFonts w:eastAsiaTheme="minorHAnsi"/>
      <w:lang w:val="es-EC" w:eastAsia="en-US"/>
    </w:rPr>
  </w:style>
  <w:style w:type="paragraph" w:customStyle="1" w:styleId="8D85583ABBC24E7DAED6C250D9B6378E7">
    <w:name w:val="8D85583ABBC24E7DAED6C250D9B6378E7"/>
    <w:rsid w:val="00D305DA"/>
    <w:rPr>
      <w:rFonts w:eastAsiaTheme="minorHAnsi"/>
      <w:lang w:val="es-EC" w:eastAsia="en-US"/>
    </w:rPr>
  </w:style>
  <w:style w:type="paragraph" w:customStyle="1" w:styleId="3EE0775CA125442385378CC4A894E0167">
    <w:name w:val="3EE0775CA125442385378CC4A894E0167"/>
    <w:rsid w:val="00D305DA"/>
    <w:rPr>
      <w:rFonts w:eastAsiaTheme="minorHAnsi"/>
      <w:lang w:val="es-EC" w:eastAsia="en-US"/>
    </w:rPr>
  </w:style>
  <w:style w:type="paragraph" w:customStyle="1" w:styleId="4246FF1E36294E0BB23A8F5E9A5969807">
    <w:name w:val="4246FF1E36294E0BB23A8F5E9A5969807"/>
    <w:rsid w:val="00D305DA"/>
    <w:rPr>
      <w:rFonts w:eastAsiaTheme="minorHAnsi"/>
      <w:lang w:val="es-EC" w:eastAsia="en-US"/>
    </w:rPr>
  </w:style>
  <w:style w:type="paragraph" w:customStyle="1" w:styleId="C66DB1C3AA7E4A9ABA0DDC05DDB811FA7">
    <w:name w:val="C66DB1C3AA7E4A9ABA0DDC05DDB811FA7"/>
    <w:rsid w:val="00D305DA"/>
    <w:rPr>
      <w:rFonts w:eastAsiaTheme="minorHAnsi"/>
      <w:lang w:val="es-EC" w:eastAsia="en-US"/>
    </w:rPr>
  </w:style>
  <w:style w:type="paragraph" w:customStyle="1" w:styleId="0B9DF91E77C949459C2C6C8A55FBF6017">
    <w:name w:val="0B9DF91E77C949459C2C6C8A55FBF6017"/>
    <w:rsid w:val="00D305DA"/>
    <w:rPr>
      <w:rFonts w:eastAsiaTheme="minorHAnsi"/>
      <w:lang w:val="es-EC" w:eastAsia="en-US"/>
    </w:rPr>
  </w:style>
  <w:style w:type="paragraph" w:customStyle="1" w:styleId="9AD30FB8B38449108D2DCAEA37B155DD7">
    <w:name w:val="9AD30FB8B38449108D2DCAEA37B155DD7"/>
    <w:rsid w:val="00D305DA"/>
    <w:rPr>
      <w:rFonts w:eastAsiaTheme="minorHAnsi"/>
      <w:lang w:val="es-EC" w:eastAsia="en-US"/>
    </w:rPr>
  </w:style>
  <w:style w:type="paragraph" w:customStyle="1" w:styleId="B3217F0EB441450AAED2FEC9CE6F3A397">
    <w:name w:val="B3217F0EB441450AAED2FEC9CE6F3A397"/>
    <w:rsid w:val="00D305DA"/>
    <w:rPr>
      <w:rFonts w:eastAsiaTheme="minorHAnsi"/>
      <w:lang w:val="es-EC" w:eastAsia="en-US"/>
    </w:rPr>
  </w:style>
  <w:style w:type="paragraph" w:customStyle="1" w:styleId="BB7DAB3CE87D4DCEABC3C791DFD4ACDC7">
    <w:name w:val="BB7DAB3CE87D4DCEABC3C791DFD4ACDC7"/>
    <w:rsid w:val="00D305DA"/>
    <w:rPr>
      <w:rFonts w:eastAsiaTheme="minorHAnsi"/>
      <w:lang w:val="es-EC" w:eastAsia="en-US"/>
    </w:rPr>
  </w:style>
  <w:style w:type="paragraph" w:customStyle="1" w:styleId="E9342A2CC8AD4C9789625005DD99EFFA7">
    <w:name w:val="E9342A2CC8AD4C9789625005DD99EFFA7"/>
    <w:rsid w:val="00D305DA"/>
    <w:rPr>
      <w:rFonts w:eastAsiaTheme="minorHAnsi"/>
      <w:lang w:val="es-EC" w:eastAsia="en-US"/>
    </w:rPr>
  </w:style>
  <w:style w:type="paragraph" w:customStyle="1" w:styleId="4556944BA42D4F8AB308FCC83EBEEF9B7">
    <w:name w:val="4556944BA42D4F8AB308FCC83EBEEF9B7"/>
    <w:rsid w:val="00D305DA"/>
    <w:rPr>
      <w:rFonts w:eastAsiaTheme="minorHAnsi"/>
      <w:lang w:val="es-EC" w:eastAsia="en-US"/>
    </w:rPr>
  </w:style>
  <w:style w:type="paragraph" w:customStyle="1" w:styleId="E96A29351C4B4D2DA67A6ECD28D9F1807">
    <w:name w:val="E96A29351C4B4D2DA67A6ECD28D9F1807"/>
    <w:rsid w:val="00D305DA"/>
    <w:rPr>
      <w:rFonts w:eastAsiaTheme="minorHAnsi"/>
      <w:lang w:val="es-EC" w:eastAsia="en-US"/>
    </w:rPr>
  </w:style>
  <w:style w:type="paragraph" w:customStyle="1" w:styleId="A72B59C61C704933A9840A2E0AEE373E7">
    <w:name w:val="A72B59C61C704933A9840A2E0AEE373E7"/>
    <w:rsid w:val="00D305DA"/>
    <w:rPr>
      <w:rFonts w:eastAsiaTheme="minorHAnsi"/>
      <w:lang w:val="es-EC" w:eastAsia="en-US"/>
    </w:rPr>
  </w:style>
  <w:style w:type="paragraph" w:customStyle="1" w:styleId="206D5BBFDF674FF68633BB891E378E037">
    <w:name w:val="206D5BBFDF674FF68633BB891E378E037"/>
    <w:rsid w:val="00D305DA"/>
    <w:rPr>
      <w:rFonts w:eastAsiaTheme="minorHAnsi"/>
      <w:lang w:val="es-EC" w:eastAsia="en-US"/>
    </w:rPr>
  </w:style>
  <w:style w:type="paragraph" w:customStyle="1" w:styleId="EE2CFBEC4B4A4226929729B632209E2A7">
    <w:name w:val="EE2CFBEC4B4A4226929729B632209E2A7"/>
    <w:rsid w:val="00D305DA"/>
    <w:rPr>
      <w:rFonts w:eastAsiaTheme="minorHAnsi"/>
      <w:lang w:val="es-EC" w:eastAsia="en-US"/>
    </w:rPr>
  </w:style>
  <w:style w:type="paragraph" w:customStyle="1" w:styleId="56DC3A96EA9D44679D1E5B798CD48CB77">
    <w:name w:val="56DC3A96EA9D44679D1E5B798CD48CB77"/>
    <w:rsid w:val="00D305DA"/>
    <w:rPr>
      <w:rFonts w:eastAsiaTheme="minorHAnsi"/>
      <w:lang w:val="es-EC" w:eastAsia="en-US"/>
    </w:rPr>
  </w:style>
  <w:style w:type="paragraph" w:customStyle="1" w:styleId="097CE9FBADF54D709AEB2D618C4F84EE7">
    <w:name w:val="097CE9FBADF54D709AEB2D618C4F84EE7"/>
    <w:rsid w:val="00D305DA"/>
    <w:rPr>
      <w:rFonts w:eastAsiaTheme="minorHAnsi"/>
      <w:lang w:val="es-EC" w:eastAsia="en-US"/>
    </w:rPr>
  </w:style>
  <w:style w:type="paragraph" w:customStyle="1" w:styleId="13DA77F3616F4FC9994E1B61F81D82BE7">
    <w:name w:val="13DA77F3616F4FC9994E1B61F81D82BE7"/>
    <w:rsid w:val="00D305DA"/>
    <w:rPr>
      <w:rFonts w:eastAsiaTheme="minorHAnsi"/>
      <w:lang w:val="es-EC" w:eastAsia="en-US"/>
    </w:rPr>
  </w:style>
  <w:style w:type="paragraph" w:customStyle="1" w:styleId="946FCCE63D414E61B60EFFC3BC364AF47">
    <w:name w:val="946FCCE63D414E61B60EFFC3BC364AF47"/>
    <w:rsid w:val="00D305DA"/>
    <w:rPr>
      <w:rFonts w:eastAsiaTheme="minorHAnsi"/>
      <w:lang w:val="es-EC" w:eastAsia="en-US"/>
    </w:rPr>
  </w:style>
  <w:style w:type="paragraph" w:customStyle="1" w:styleId="F2A8843844E843ADBE3DB19D8DB1B4837">
    <w:name w:val="F2A8843844E843ADBE3DB19D8DB1B4837"/>
    <w:rsid w:val="00D305DA"/>
    <w:rPr>
      <w:rFonts w:eastAsiaTheme="minorHAnsi"/>
      <w:lang w:val="es-EC" w:eastAsia="en-US"/>
    </w:rPr>
  </w:style>
  <w:style w:type="paragraph" w:customStyle="1" w:styleId="32847B7CB5B0420890FEE699C93E2DBA7">
    <w:name w:val="32847B7CB5B0420890FEE699C93E2DBA7"/>
    <w:rsid w:val="00D305DA"/>
    <w:rPr>
      <w:rFonts w:eastAsiaTheme="minorHAnsi"/>
      <w:lang w:val="es-EC" w:eastAsia="en-US"/>
    </w:rPr>
  </w:style>
  <w:style w:type="paragraph" w:customStyle="1" w:styleId="1016FF7299E247B2BF884EAA893EF3CC7">
    <w:name w:val="1016FF7299E247B2BF884EAA893EF3CC7"/>
    <w:rsid w:val="00D305DA"/>
    <w:rPr>
      <w:rFonts w:eastAsiaTheme="minorHAnsi"/>
      <w:lang w:val="es-EC" w:eastAsia="en-US"/>
    </w:rPr>
  </w:style>
  <w:style w:type="paragraph" w:customStyle="1" w:styleId="CA31FA15D5F64F59977F411B0C6F12B27">
    <w:name w:val="CA31FA15D5F64F59977F411B0C6F12B27"/>
    <w:rsid w:val="00D305DA"/>
    <w:rPr>
      <w:rFonts w:eastAsiaTheme="minorHAnsi"/>
      <w:lang w:val="es-EC" w:eastAsia="en-US"/>
    </w:rPr>
  </w:style>
  <w:style w:type="paragraph" w:customStyle="1" w:styleId="D4E8C4BB1CA845748BCB5CDAC37BF6C17">
    <w:name w:val="D4E8C4BB1CA845748BCB5CDAC37BF6C17"/>
    <w:rsid w:val="00D305DA"/>
    <w:rPr>
      <w:rFonts w:eastAsiaTheme="minorHAnsi"/>
      <w:lang w:val="es-EC" w:eastAsia="en-US"/>
    </w:rPr>
  </w:style>
  <w:style w:type="paragraph" w:customStyle="1" w:styleId="77AAEB11720E45AF801BBF863F46DA507">
    <w:name w:val="77AAEB11720E45AF801BBF863F46DA507"/>
    <w:rsid w:val="00D305DA"/>
    <w:rPr>
      <w:rFonts w:eastAsiaTheme="minorHAnsi"/>
      <w:lang w:val="es-EC" w:eastAsia="en-US"/>
    </w:rPr>
  </w:style>
  <w:style w:type="paragraph" w:customStyle="1" w:styleId="0156252639484D2481ED38B2AC8A97357">
    <w:name w:val="0156252639484D2481ED38B2AC8A97357"/>
    <w:rsid w:val="00D305DA"/>
    <w:rPr>
      <w:rFonts w:eastAsiaTheme="minorHAnsi"/>
      <w:lang w:val="es-EC" w:eastAsia="en-US"/>
    </w:rPr>
  </w:style>
  <w:style w:type="paragraph" w:customStyle="1" w:styleId="FC6A71074B0A4CD68650CEFFDCE245587">
    <w:name w:val="FC6A71074B0A4CD68650CEFFDCE245587"/>
    <w:rsid w:val="00D305DA"/>
    <w:rPr>
      <w:rFonts w:eastAsiaTheme="minorHAnsi"/>
      <w:lang w:val="es-EC" w:eastAsia="en-US"/>
    </w:rPr>
  </w:style>
  <w:style w:type="paragraph" w:customStyle="1" w:styleId="3D0163509D05402CB44B6E340503DEBE7">
    <w:name w:val="3D0163509D05402CB44B6E340503DEBE7"/>
    <w:rsid w:val="00D305DA"/>
    <w:rPr>
      <w:rFonts w:eastAsiaTheme="minorHAnsi"/>
      <w:lang w:val="es-EC" w:eastAsia="en-US"/>
    </w:rPr>
  </w:style>
  <w:style w:type="paragraph" w:customStyle="1" w:styleId="E7D3DA55700C4998ACD35A4258426BBA7">
    <w:name w:val="E7D3DA55700C4998ACD35A4258426BBA7"/>
    <w:rsid w:val="00D305DA"/>
    <w:rPr>
      <w:rFonts w:eastAsiaTheme="minorHAnsi"/>
      <w:lang w:val="es-EC" w:eastAsia="en-US"/>
    </w:rPr>
  </w:style>
  <w:style w:type="paragraph" w:customStyle="1" w:styleId="B570C8410D9B4EB090308DA62A4BC51E7">
    <w:name w:val="B570C8410D9B4EB090308DA62A4BC51E7"/>
    <w:rsid w:val="00D305DA"/>
    <w:rPr>
      <w:rFonts w:eastAsiaTheme="minorHAnsi"/>
      <w:lang w:val="es-EC" w:eastAsia="en-US"/>
    </w:rPr>
  </w:style>
  <w:style w:type="paragraph" w:customStyle="1" w:styleId="AE6B119347344EC9AB2C5E747B87912F7">
    <w:name w:val="AE6B119347344EC9AB2C5E747B87912F7"/>
    <w:rsid w:val="00D305DA"/>
    <w:rPr>
      <w:rFonts w:eastAsiaTheme="minorHAnsi"/>
      <w:lang w:val="es-EC" w:eastAsia="en-US"/>
    </w:rPr>
  </w:style>
  <w:style w:type="paragraph" w:customStyle="1" w:styleId="7B02A587A73042788C149190E304B8A67">
    <w:name w:val="7B02A587A73042788C149190E304B8A67"/>
    <w:rsid w:val="00D305DA"/>
    <w:rPr>
      <w:rFonts w:eastAsiaTheme="minorHAnsi"/>
      <w:lang w:val="es-EC" w:eastAsia="en-US"/>
    </w:rPr>
  </w:style>
  <w:style w:type="paragraph" w:customStyle="1" w:styleId="5E4E45F7E8EF42F9A563694C8FCAFBD57">
    <w:name w:val="5E4E45F7E8EF42F9A563694C8FCAFBD57"/>
    <w:rsid w:val="00D305DA"/>
    <w:rPr>
      <w:rFonts w:eastAsiaTheme="minorHAnsi"/>
      <w:lang w:val="es-EC" w:eastAsia="en-US"/>
    </w:rPr>
  </w:style>
  <w:style w:type="paragraph" w:customStyle="1" w:styleId="CAE76DCD5A424EC69E5C8EBE21342C3F7">
    <w:name w:val="CAE76DCD5A424EC69E5C8EBE21342C3F7"/>
    <w:rsid w:val="00D305DA"/>
    <w:rPr>
      <w:rFonts w:eastAsiaTheme="minorHAnsi"/>
      <w:lang w:val="es-EC" w:eastAsia="en-US"/>
    </w:rPr>
  </w:style>
  <w:style w:type="paragraph" w:customStyle="1" w:styleId="86895B1CF98F48D98A3034D7F21129997">
    <w:name w:val="86895B1CF98F48D98A3034D7F21129997"/>
    <w:rsid w:val="00D305DA"/>
    <w:rPr>
      <w:rFonts w:eastAsiaTheme="minorHAnsi"/>
      <w:lang w:val="es-EC" w:eastAsia="en-US"/>
    </w:rPr>
  </w:style>
  <w:style w:type="paragraph" w:customStyle="1" w:styleId="8ECD8EB131FC44938A244384EAEC5CDF7">
    <w:name w:val="8ECD8EB131FC44938A244384EAEC5CDF7"/>
    <w:rsid w:val="00D305DA"/>
    <w:rPr>
      <w:rFonts w:eastAsiaTheme="minorHAnsi"/>
      <w:lang w:val="es-EC" w:eastAsia="en-US"/>
    </w:rPr>
  </w:style>
  <w:style w:type="paragraph" w:customStyle="1" w:styleId="09B320BADD0243C1A6996FDA412912887">
    <w:name w:val="09B320BADD0243C1A6996FDA412912887"/>
    <w:rsid w:val="00D305DA"/>
    <w:rPr>
      <w:rFonts w:eastAsiaTheme="minorHAnsi"/>
      <w:lang w:val="es-EC" w:eastAsia="en-US"/>
    </w:rPr>
  </w:style>
  <w:style w:type="paragraph" w:customStyle="1" w:styleId="DAE347F9A419492184156B9CF1F11B107">
    <w:name w:val="DAE347F9A419492184156B9CF1F11B107"/>
    <w:rsid w:val="00D305DA"/>
    <w:rPr>
      <w:rFonts w:eastAsiaTheme="minorHAnsi"/>
      <w:lang w:val="es-EC" w:eastAsia="en-US"/>
    </w:rPr>
  </w:style>
  <w:style w:type="paragraph" w:customStyle="1" w:styleId="4AA5E900847D4A6EBC1714ADCB6206507">
    <w:name w:val="4AA5E900847D4A6EBC1714ADCB6206507"/>
    <w:rsid w:val="00D305DA"/>
    <w:rPr>
      <w:rFonts w:eastAsiaTheme="minorHAnsi"/>
      <w:lang w:val="es-EC" w:eastAsia="en-US"/>
    </w:rPr>
  </w:style>
  <w:style w:type="paragraph" w:customStyle="1" w:styleId="436BC0C0CF9B4E5EA4AA26700352B2407">
    <w:name w:val="436BC0C0CF9B4E5EA4AA26700352B2407"/>
    <w:rsid w:val="00D305DA"/>
    <w:rPr>
      <w:rFonts w:eastAsiaTheme="minorHAnsi"/>
      <w:lang w:val="es-EC" w:eastAsia="en-US"/>
    </w:rPr>
  </w:style>
  <w:style w:type="paragraph" w:customStyle="1" w:styleId="05185064C61E42BDACA01827605A9C847">
    <w:name w:val="05185064C61E42BDACA01827605A9C847"/>
    <w:rsid w:val="00D305DA"/>
    <w:rPr>
      <w:rFonts w:eastAsiaTheme="minorHAnsi"/>
      <w:lang w:val="es-EC" w:eastAsia="en-US"/>
    </w:rPr>
  </w:style>
  <w:style w:type="paragraph" w:customStyle="1" w:styleId="14677D90A6FB4EC8B272E01E64B56CBA7">
    <w:name w:val="14677D90A6FB4EC8B272E01E64B56CBA7"/>
    <w:rsid w:val="00D305DA"/>
    <w:rPr>
      <w:rFonts w:eastAsiaTheme="minorHAnsi"/>
      <w:lang w:val="es-EC" w:eastAsia="en-US"/>
    </w:rPr>
  </w:style>
  <w:style w:type="paragraph" w:customStyle="1" w:styleId="99A06C89987241E78D403670EC04F5657">
    <w:name w:val="99A06C89987241E78D403670EC04F5657"/>
    <w:rsid w:val="00D305DA"/>
    <w:rPr>
      <w:rFonts w:eastAsiaTheme="minorHAnsi"/>
      <w:lang w:val="es-EC" w:eastAsia="en-US"/>
    </w:rPr>
  </w:style>
  <w:style w:type="paragraph" w:customStyle="1" w:styleId="28031169A71F47F78510D9038D0C01BB7">
    <w:name w:val="28031169A71F47F78510D9038D0C01BB7"/>
    <w:rsid w:val="00D305DA"/>
    <w:rPr>
      <w:rFonts w:eastAsiaTheme="minorHAnsi"/>
      <w:lang w:val="es-EC" w:eastAsia="en-US"/>
    </w:rPr>
  </w:style>
  <w:style w:type="paragraph" w:customStyle="1" w:styleId="3FD55BDA318F4AD6914687132CEEA8EE7">
    <w:name w:val="3FD55BDA318F4AD6914687132CEEA8EE7"/>
    <w:rsid w:val="00D305DA"/>
    <w:rPr>
      <w:rFonts w:eastAsiaTheme="minorHAnsi"/>
      <w:lang w:val="es-EC" w:eastAsia="en-US"/>
    </w:rPr>
  </w:style>
  <w:style w:type="paragraph" w:customStyle="1" w:styleId="23F93ABB6ABC40EE94B563256FE61EA47">
    <w:name w:val="23F93ABB6ABC40EE94B563256FE61EA47"/>
    <w:rsid w:val="00D305DA"/>
    <w:rPr>
      <w:rFonts w:eastAsiaTheme="minorHAnsi"/>
      <w:lang w:val="es-EC" w:eastAsia="en-US"/>
    </w:rPr>
  </w:style>
  <w:style w:type="paragraph" w:customStyle="1" w:styleId="E6AB87C7821E494D8A47DF6634547AB67">
    <w:name w:val="E6AB87C7821E494D8A47DF6634547AB67"/>
    <w:rsid w:val="00D305DA"/>
    <w:rPr>
      <w:rFonts w:eastAsiaTheme="minorHAnsi"/>
      <w:lang w:val="es-EC" w:eastAsia="en-US"/>
    </w:rPr>
  </w:style>
  <w:style w:type="paragraph" w:customStyle="1" w:styleId="B3C8169D8C11466DA87C3B6489F59D747">
    <w:name w:val="B3C8169D8C11466DA87C3B6489F59D747"/>
    <w:rsid w:val="00D305DA"/>
    <w:rPr>
      <w:rFonts w:eastAsiaTheme="minorHAnsi"/>
      <w:lang w:val="es-EC" w:eastAsia="en-US"/>
    </w:rPr>
  </w:style>
  <w:style w:type="paragraph" w:customStyle="1" w:styleId="0B0197916C06483EBF04B722300A2EBB7">
    <w:name w:val="0B0197916C06483EBF04B722300A2EBB7"/>
    <w:rsid w:val="00D305DA"/>
    <w:rPr>
      <w:rFonts w:eastAsiaTheme="minorHAnsi"/>
      <w:lang w:val="es-EC" w:eastAsia="en-US"/>
    </w:rPr>
  </w:style>
  <w:style w:type="paragraph" w:customStyle="1" w:styleId="6D284A3A1283479A832EB6F4E3A8D33D7">
    <w:name w:val="6D284A3A1283479A832EB6F4E3A8D33D7"/>
    <w:rsid w:val="00D305DA"/>
    <w:rPr>
      <w:rFonts w:eastAsiaTheme="minorHAnsi"/>
      <w:lang w:val="es-EC" w:eastAsia="en-US"/>
    </w:rPr>
  </w:style>
  <w:style w:type="paragraph" w:customStyle="1" w:styleId="CFF85B819F6F4571BB39F3D90BEF80E27">
    <w:name w:val="CFF85B819F6F4571BB39F3D90BEF80E27"/>
    <w:rsid w:val="00D305DA"/>
    <w:rPr>
      <w:rFonts w:eastAsiaTheme="minorHAnsi"/>
      <w:lang w:val="es-EC" w:eastAsia="en-US"/>
    </w:rPr>
  </w:style>
  <w:style w:type="paragraph" w:customStyle="1" w:styleId="8F38C77CE7144FA79DCDDACFA37B24A17">
    <w:name w:val="8F38C77CE7144FA79DCDDACFA37B24A17"/>
    <w:rsid w:val="00D305DA"/>
    <w:rPr>
      <w:rFonts w:eastAsiaTheme="minorHAnsi"/>
      <w:lang w:val="es-EC" w:eastAsia="en-US"/>
    </w:rPr>
  </w:style>
  <w:style w:type="paragraph" w:customStyle="1" w:styleId="A1D1AB12CA894062A3FE331408639FD07">
    <w:name w:val="A1D1AB12CA894062A3FE331408639FD07"/>
    <w:rsid w:val="00D305DA"/>
    <w:rPr>
      <w:rFonts w:eastAsiaTheme="minorHAnsi"/>
      <w:lang w:val="es-EC" w:eastAsia="en-US"/>
    </w:rPr>
  </w:style>
  <w:style w:type="paragraph" w:customStyle="1" w:styleId="200A7793BE3A4A4A8A9B13C5D36933987">
    <w:name w:val="200A7793BE3A4A4A8A9B13C5D36933987"/>
    <w:rsid w:val="00D305DA"/>
    <w:rPr>
      <w:rFonts w:eastAsiaTheme="minorHAnsi"/>
      <w:lang w:val="es-EC" w:eastAsia="en-US"/>
    </w:rPr>
  </w:style>
  <w:style w:type="paragraph" w:customStyle="1" w:styleId="EEDCAC6FF0644FCCBE03E0D9CB7939D67">
    <w:name w:val="EEDCAC6FF0644FCCBE03E0D9CB7939D67"/>
    <w:rsid w:val="00D305DA"/>
    <w:rPr>
      <w:rFonts w:eastAsiaTheme="minorHAnsi"/>
      <w:lang w:val="es-EC" w:eastAsia="en-US"/>
    </w:rPr>
  </w:style>
  <w:style w:type="paragraph" w:customStyle="1" w:styleId="A34BEEE68CF34EABA6B72BF7C2BFAC267">
    <w:name w:val="A34BEEE68CF34EABA6B72BF7C2BFAC267"/>
    <w:rsid w:val="00D305DA"/>
    <w:rPr>
      <w:rFonts w:eastAsiaTheme="minorHAnsi"/>
      <w:lang w:val="es-EC" w:eastAsia="en-US"/>
    </w:rPr>
  </w:style>
  <w:style w:type="paragraph" w:customStyle="1" w:styleId="4ADB6E15710545FBB6C8B6192EF33A377">
    <w:name w:val="4ADB6E15710545FBB6C8B6192EF33A377"/>
    <w:rsid w:val="00D305DA"/>
    <w:rPr>
      <w:rFonts w:eastAsiaTheme="minorHAnsi"/>
      <w:lang w:val="es-EC" w:eastAsia="en-US"/>
    </w:rPr>
  </w:style>
  <w:style w:type="paragraph" w:customStyle="1" w:styleId="134D0017B95647E7B85646BFCE1618D07">
    <w:name w:val="134D0017B95647E7B85646BFCE1618D07"/>
    <w:rsid w:val="00D305DA"/>
    <w:rPr>
      <w:rFonts w:eastAsiaTheme="minorHAnsi"/>
      <w:lang w:val="es-EC" w:eastAsia="en-US"/>
    </w:rPr>
  </w:style>
  <w:style w:type="paragraph" w:customStyle="1" w:styleId="2BE839DF3FE445578FE99E33F5EE50DF7">
    <w:name w:val="2BE839DF3FE445578FE99E33F5EE50DF7"/>
    <w:rsid w:val="00D305DA"/>
    <w:rPr>
      <w:rFonts w:eastAsiaTheme="minorHAnsi"/>
      <w:lang w:val="es-EC" w:eastAsia="en-US"/>
    </w:rPr>
  </w:style>
  <w:style w:type="paragraph" w:customStyle="1" w:styleId="3341A88EA83145C5BD2F7916B5A6CCF47">
    <w:name w:val="3341A88EA83145C5BD2F7916B5A6CCF47"/>
    <w:rsid w:val="00D305DA"/>
    <w:rPr>
      <w:rFonts w:eastAsiaTheme="minorHAnsi"/>
      <w:lang w:val="es-EC" w:eastAsia="en-US"/>
    </w:rPr>
  </w:style>
  <w:style w:type="paragraph" w:customStyle="1" w:styleId="07A7E0992EAE472B936B0637C24CE1E07">
    <w:name w:val="07A7E0992EAE472B936B0637C24CE1E07"/>
    <w:rsid w:val="00D305DA"/>
    <w:rPr>
      <w:rFonts w:eastAsiaTheme="minorHAnsi"/>
      <w:lang w:val="es-EC" w:eastAsia="en-US"/>
    </w:rPr>
  </w:style>
  <w:style w:type="paragraph" w:customStyle="1" w:styleId="4417D29BE8A547F88A7481207B12438E7">
    <w:name w:val="4417D29BE8A547F88A7481207B12438E7"/>
    <w:rsid w:val="00D305DA"/>
    <w:rPr>
      <w:rFonts w:eastAsiaTheme="minorHAnsi"/>
      <w:lang w:val="es-EC" w:eastAsia="en-US"/>
    </w:rPr>
  </w:style>
  <w:style w:type="paragraph" w:customStyle="1" w:styleId="72B1A79BB4DA469291D700AA6E6B6B1C7">
    <w:name w:val="72B1A79BB4DA469291D700AA6E6B6B1C7"/>
    <w:rsid w:val="00D305DA"/>
    <w:rPr>
      <w:rFonts w:eastAsiaTheme="minorHAnsi"/>
      <w:lang w:val="es-EC" w:eastAsia="en-US"/>
    </w:rPr>
  </w:style>
  <w:style w:type="paragraph" w:customStyle="1" w:styleId="C4E1E859867C48BA8A482137673EAB837">
    <w:name w:val="C4E1E859867C48BA8A482137673EAB837"/>
    <w:rsid w:val="00D305DA"/>
    <w:rPr>
      <w:rFonts w:eastAsiaTheme="minorHAnsi"/>
      <w:lang w:val="es-EC" w:eastAsia="en-US"/>
    </w:rPr>
  </w:style>
  <w:style w:type="paragraph" w:customStyle="1" w:styleId="824E0AE580FE4C62939AAA9D47A5381E7">
    <w:name w:val="824E0AE580FE4C62939AAA9D47A5381E7"/>
    <w:rsid w:val="00D305DA"/>
    <w:rPr>
      <w:rFonts w:eastAsiaTheme="minorHAnsi"/>
      <w:lang w:val="es-EC" w:eastAsia="en-US"/>
    </w:rPr>
  </w:style>
  <w:style w:type="paragraph" w:customStyle="1" w:styleId="007B1EB9E5F244BD8AA66A3E400F4D327">
    <w:name w:val="007B1EB9E5F244BD8AA66A3E400F4D327"/>
    <w:rsid w:val="00D305DA"/>
    <w:rPr>
      <w:rFonts w:eastAsiaTheme="minorHAnsi"/>
      <w:lang w:val="es-EC" w:eastAsia="en-US"/>
    </w:rPr>
  </w:style>
  <w:style w:type="paragraph" w:customStyle="1" w:styleId="2EA7A7ED4B1B4C8FA1C62C9B1AC686FA7">
    <w:name w:val="2EA7A7ED4B1B4C8FA1C62C9B1AC686FA7"/>
    <w:rsid w:val="00D305DA"/>
    <w:rPr>
      <w:rFonts w:eastAsiaTheme="minorHAnsi"/>
      <w:lang w:val="es-EC" w:eastAsia="en-US"/>
    </w:rPr>
  </w:style>
  <w:style w:type="paragraph" w:customStyle="1" w:styleId="2DB95C20124446B0B9B4B7726C4C967F7">
    <w:name w:val="2DB95C20124446B0B9B4B7726C4C967F7"/>
    <w:rsid w:val="00D305DA"/>
    <w:rPr>
      <w:rFonts w:eastAsiaTheme="minorHAnsi"/>
      <w:lang w:val="es-EC" w:eastAsia="en-US"/>
    </w:rPr>
  </w:style>
  <w:style w:type="paragraph" w:customStyle="1" w:styleId="FF2BF67F211C4DD6A8F126AEA876CCEE7">
    <w:name w:val="FF2BF67F211C4DD6A8F126AEA876CCEE7"/>
    <w:rsid w:val="00D305DA"/>
    <w:rPr>
      <w:rFonts w:eastAsiaTheme="minorHAnsi"/>
      <w:lang w:val="es-EC" w:eastAsia="en-US"/>
    </w:rPr>
  </w:style>
  <w:style w:type="paragraph" w:customStyle="1" w:styleId="7DD224FBAC3C4B4EB8DDDE54BA626FBF7">
    <w:name w:val="7DD224FBAC3C4B4EB8DDDE54BA626FBF7"/>
    <w:rsid w:val="00D305DA"/>
    <w:rPr>
      <w:rFonts w:eastAsiaTheme="minorHAnsi"/>
      <w:lang w:val="es-EC" w:eastAsia="en-US"/>
    </w:rPr>
  </w:style>
  <w:style w:type="paragraph" w:customStyle="1" w:styleId="D68A2059810B47FD9B3720121AB96B4C7">
    <w:name w:val="D68A2059810B47FD9B3720121AB96B4C7"/>
    <w:rsid w:val="00D305DA"/>
    <w:rPr>
      <w:rFonts w:eastAsiaTheme="minorHAnsi"/>
      <w:lang w:val="es-EC" w:eastAsia="en-US"/>
    </w:rPr>
  </w:style>
  <w:style w:type="paragraph" w:customStyle="1" w:styleId="422C6119AA53426F9E88E4D79C672E557">
    <w:name w:val="422C6119AA53426F9E88E4D79C672E557"/>
    <w:rsid w:val="00D305DA"/>
    <w:rPr>
      <w:rFonts w:eastAsiaTheme="minorHAnsi"/>
      <w:lang w:val="es-EC" w:eastAsia="en-US"/>
    </w:rPr>
  </w:style>
  <w:style w:type="paragraph" w:customStyle="1" w:styleId="F0C026DE105140C199414101FA2C1AD17">
    <w:name w:val="F0C026DE105140C199414101FA2C1AD17"/>
    <w:rsid w:val="00D305DA"/>
    <w:rPr>
      <w:rFonts w:eastAsiaTheme="minorHAnsi"/>
      <w:lang w:val="es-EC" w:eastAsia="en-US"/>
    </w:rPr>
  </w:style>
  <w:style w:type="paragraph" w:customStyle="1" w:styleId="905CBE9BC36945689E978DDF1F2D53EF7">
    <w:name w:val="905CBE9BC36945689E978DDF1F2D53EF7"/>
    <w:rsid w:val="00D305DA"/>
    <w:rPr>
      <w:rFonts w:eastAsiaTheme="minorHAnsi"/>
      <w:lang w:val="es-EC" w:eastAsia="en-US"/>
    </w:rPr>
  </w:style>
  <w:style w:type="paragraph" w:customStyle="1" w:styleId="87612A6FB1D64B6F81960A09CFC51CC67">
    <w:name w:val="87612A6FB1D64B6F81960A09CFC51CC67"/>
    <w:rsid w:val="00D305DA"/>
    <w:rPr>
      <w:rFonts w:eastAsiaTheme="minorHAnsi"/>
      <w:lang w:val="es-EC" w:eastAsia="en-US"/>
    </w:rPr>
  </w:style>
  <w:style w:type="paragraph" w:customStyle="1" w:styleId="0FBC8F5C49BD4C87B46D1C222DD27B2A7">
    <w:name w:val="0FBC8F5C49BD4C87B46D1C222DD27B2A7"/>
    <w:rsid w:val="00D305DA"/>
    <w:rPr>
      <w:rFonts w:eastAsiaTheme="minorHAnsi"/>
      <w:lang w:val="es-EC" w:eastAsia="en-US"/>
    </w:rPr>
  </w:style>
  <w:style w:type="paragraph" w:customStyle="1" w:styleId="E28DB2CFA17F4EF2AAF8B3B69736CBDE7">
    <w:name w:val="E28DB2CFA17F4EF2AAF8B3B69736CBDE7"/>
    <w:rsid w:val="00D305DA"/>
    <w:rPr>
      <w:rFonts w:eastAsiaTheme="minorHAnsi"/>
      <w:lang w:val="es-EC" w:eastAsia="en-US"/>
    </w:rPr>
  </w:style>
  <w:style w:type="paragraph" w:customStyle="1" w:styleId="0B4CDD7DC7294C4AB9B484BF6566EECD7">
    <w:name w:val="0B4CDD7DC7294C4AB9B484BF6566EECD7"/>
    <w:rsid w:val="00D305DA"/>
    <w:rPr>
      <w:rFonts w:eastAsiaTheme="minorHAnsi"/>
      <w:lang w:val="es-EC" w:eastAsia="en-US"/>
    </w:rPr>
  </w:style>
  <w:style w:type="paragraph" w:customStyle="1" w:styleId="DC3B5A7CFFA147D18BF4656790CF6F0D7">
    <w:name w:val="DC3B5A7CFFA147D18BF4656790CF6F0D7"/>
    <w:rsid w:val="00D305DA"/>
    <w:rPr>
      <w:rFonts w:eastAsiaTheme="minorHAnsi"/>
      <w:lang w:val="es-EC" w:eastAsia="en-US"/>
    </w:rPr>
  </w:style>
  <w:style w:type="paragraph" w:customStyle="1" w:styleId="ADB4D652EE9442FAA7459231A004DA3E7">
    <w:name w:val="ADB4D652EE9442FAA7459231A004DA3E7"/>
    <w:rsid w:val="00D305DA"/>
    <w:rPr>
      <w:rFonts w:eastAsiaTheme="minorHAnsi"/>
      <w:lang w:val="es-EC" w:eastAsia="en-US"/>
    </w:rPr>
  </w:style>
  <w:style w:type="paragraph" w:customStyle="1" w:styleId="7F9C2F4FB3D5430D9ABD4B88845EC4F17">
    <w:name w:val="7F9C2F4FB3D5430D9ABD4B88845EC4F17"/>
    <w:rsid w:val="00D305DA"/>
    <w:rPr>
      <w:rFonts w:eastAsiaTheme="minorHAnsi"/>
      <w:lang w:val="es-EC" w:eastAsia="en-US"/>
    </w:rPr>
  </w:style>
  <w:style w:type="paragraph" w:customStyle="1" w:styleId="615543A93AE247FDBC7327611C9441E67">
    <w:name w:val="615543A93AE247FDBC7327611C9441E67"/>
    <w:rsid w:val="00D305DA"/>
    <w:rPr>
      <w:rFonts w:eastAsiaTheme="minorHAnsi"/>
      <w:lang w:val="es-EC" w:eastAsia="en-US"/>
    </w:rPr>
  </w:style>
  <w:style w:type="paragraph" w:customStyle="1" w:styleId="E0499286279244CEA50D2526FF5485217">
    <w:name w:val="E0499286279244CEA50D2526FF5485217"/>
    <w:rsid w:val="00D305DA"/>
    <w:rPr>
      <w:rFonts w:eastAsiaTheme="minorHAnsi"/>
      <w:lang w:val="es-EC" w:eastAsia="en-US"/>
    </w:rPr>
  </w:style>
  <w:style w:type="paragraph" w:customStyle="1" w:styleId="17478936F1934BA4A82B4F3BEDBBACC17">
    <w:name w:val="17478936F1934BA4A82B4F3BEDBBACC17"/>
    <w:rsid w:val="00D305DA"/>
    <w:rPr>
      <w:rFonts w:eastAsiaTheme="minorHAnsi"/>
      <w:lang w:val="es-EC" w:eastAsia="en-US"/>
    </w:rPr>
  </w:style>
  <w:style w:type="paragraph" w:customStyle="1" w:styleId="E1DA3C8388CC4DAEAC1751F78D7DCD007">
    <w:name w:val="E1DA3C8388CC4DAEAC1751F78D7DCD007"/>
    <w:rsid w:val="00D305DA"/>
    <w:rPr>
      <w:rFonts w:eastAsiaTheme="minorHAnsi"/>
      <w:lang w:val="es-EC" w:eastAsia="en-US"/>
    </w:rPr>
  </w:style>
  <w:style w:type="paragraph" w:customStyle="1" w:styleId="B19AD027C92C4DE7A5F353BD5C851A217">
    <w:name w:val="B19AD027C92C4DE7A5F353BD5C851A217"/>
    <w:rsid w:val="00D305DA"/>
    <w:rPr>
      <w:rFonts w:eastAsiaTheme="minorHAnsi"/>
      <w:lang w:val="es-EC" w:eastAsia="en-US"/>
    </w:rPr>
  </w:style>
  <w:style w:type="paragraph" w:customStyle="1" w:styleId="E05F5C2DD5F54D84A330B5D176A416EB">
    <w:name w:val="E05F5C2DD5F54D84A330B5D176A416EB"/>
    <w:rsid w:val="00D305DA"/>
  </w:style>
  <w:style w:type="paragraph" w:customStyle="1" w:styleId="C2FC9D6476FB45959277F893116DB387">
    <w:name w:val="C2FC9D6476FB45959277F893116DB387"/>
    <w:rsid w:val="00D305DA"/>
  </w:style>
  <w:style w:type="paragraph" w:customStyle="1" w:styleId="A17B55B39A9642C19057312793946D12">
    <w:name w:val="A17B55B39A9642C19057312793946D12"/>
    <w:rsid w:val="00D305DA"/>
  </w:style>
  <w:style w:type="paragraph" w:customStyle="1" w:styleId="DB7EC890D0C040B79C68379AE63D0A7A">
    <w:name w:val="DB7EC890D0C040B79C68379AE63D0A7A"/>
    <w:rsid w:val="00D305DA"/>
  </w:style>
  <w:style w:type="paragraph" w:customStyle="1" w:styleId="FB5314FFA9B8495EBA6081124A88B359">
    <w:name w:val="FB5314FFA9B8495EBA6081124A88B359"/>
    <w:rsid w:val="00D305DA"/>
  </w:style>
  <w:style w:type="paragraph" w:customStyle="1" w:styleId="7B10CC5BD4904D7ABD414FD82B68205D">
    <w:name w:val="7B10CC5BD4904D7ABD414FD82B68205D"/>
    <w:rsid w:val="00D305DA"/>
  </w:style>
  <w:style w:type="paragraph" w:customStyle="1" w:styleId="7C671C086E69474EA216008DD16C01E3">
    <w:name w:val="7C671C086E69474EA216008DD16C01E3"/>
    <w:rsid w:val="00D305DA"/>
  </w:style>
  <w:style w:type="paragraph" w:customStyle="1" w:styleId="CF3B75EA8F5945DEBF4FB069C80291D3">
    <w:name w:val="CF3B75EA8F5945DEBF4FB069C80291D3"/>
    <w:rsid w:val="00D305DA"/>
  </w:style>
  <w:style w:type="paragraph" w:customStyle="1" w:styleId="CC62EDFDFC964ABF8F8133F671F067B3">
    <w:name w:val="CC62EDFDFC964ABF8F8133F671F067B3"/>
    <w:rsid w:val="00D305DA"/>
  </w:style>
  <w:style w:type="paragraph" w:customStyle="1" w:styleId="EFF905A2E8B545B28B06D571F245E280">
    <w:name w:val="EFF905A2E8B545B28B06D571F245E280"/>
    <w:rsid w:val="00D305DA"/>
  </w:style>
  <w:style w:type="paragraph" w:customStyle="1" w:styleId="BEB2A7A527B3432D966D1A2ED148476B">
    <w:name w:val="BEB2A7A527B3432D966D1A2ED148476B"/>
    <w:rsid w:val="00D305DA"/>
  </w:style>
  <w:style w:type="paragraph" w:customStyle="1" w:styleId="6C26D3708FCE4AA7BC6A983E0BDF17BE">
    <w:name w:val="6C26D3708FCE4AA7BC6A983E0BDF17BE"/>
    <w:rsid w:val="00D305DA"/>
  </w:style>
  <w:style w:type="paragraph" w:customStyle="1" w:styleId="DDC18803F13C4638A5FA3DCF6B567C96">
    <w:name w:val="DDC18803F13C4638A5FA3DCF6B567C96"/>
    <w:rsid w:val="00D305DA"/>
  </w:style>
  <w:style w:type="paragraph" w:customStyle="1" w:styleId="97B455ED83354F7591791CEA891B6120">
    <w:name w:val="97B455ED83354F7591791CEA891B6120"/>
    <w:rsid w:val="00D305DA"/>
  </w:style>
  <w:style w:type="paragraph" w:customStyle="1" w:styleId="1EA935D8759A4D529561F18F0572A4BF">
    <w:name w:val="1EA935D8759A4D529561F18F0572A4BF"/>
    <w:rsid w:val="00D305DA"/>
  </w:style>
  <w:style w:type="paragraph" w:customStyle="1" w:styleId="79263108005949E8A1D5754443151950">
    <w:name w:val="79263108005949E8A1D5754443151950"/>
    <w:rsid w:val="00D305DA"/>
  </w:style>
  <w:style w:type="paragraph" w:customStyle="1" w:styleId="3485F2232DF94D2DAB71FD86C71B7044">
    <w:name w:val="3485F2232DF94D2DAB71FD86C71B7044"/>
    <w:rsid w:val="00D305DA"/>
  </w:style>
  <w:style w:type="paragraph" w:customStyle="1" w:styleId="C2211B1550644411A0F9E235D06E6BF5">
    <w:name w:val="C2211B1550644411A0F9E235D06E6BF5"/>
    <w:rsid w:val="00D305DA"/>
  </w:style>
  <w:style w:type="paragraph" w:customStyle="1" w:styleId="B192C59A09874921A27BC8F63E934DFB">
    <w:name w:val="B192C59A09874921A27BC8F63E934DFB"/>
    <w:rsid w:val="00D305DA"/>
  </w:style>
  <w:style w:type="paragraph" w:customStyle="1" w:styleId="F8A14CE58E354B4E9718DABC1FAA1333">
    <w:name w:val="F8A14CE58E354B4E9718DABC1FAA1333"/>
    <w:rsid w:val="00D305DA"/>
  </w:style>
  <w:style w:type="paragraph" w:customStyle="1" w:styleId="3D78838F5AF647CF88A143D1E8E500AF">
    <w:name w:val="3D78838F5AF647CF88A143D1E8E500AF"/>
    <w:rsid w:val="00D305DA"/>
  </w:style>
  <w:style w:type="paragraph" w:customStyle="1" w:styleId="D6B690D9A3F5419987CEB52D2C523E1E">
    <w:name w:val="D6B690D9A3F5419987CEB52D2C523E1E"/>
    <w:rsid w:val="00D305DA"/>
  </w:style>
  <w:style w:type="paragraph" w:customStyle="1" w:styleId="368290D6B20E4F9C9A99A4B6EB5CE234">
    <w:name w:val="368290D6B20E4F9C9A99A4B6EB5CE234"/>
    <w:rsid w:val="00D305DA"/>
  </w:style>
  <w:style w:type="paragraph" w:customStyle="1" w:styleId="F301C05171F84CBC92BA5B1061245548">
    <w:name w:val="F301C05171F84CBC92BA5B1061245548"/>
    <w:rsid w:val="00D305DA"/>
  </w:style>
  <w:style w:type="paragraph" w:customStyle="1" w:styleId="1346B9DA67EA406B8EC72B01BEC7428E8">
    <w:name w:val="1346B9DA67EA406B8EC72B01BEC7428E8"/>
    <w:rsid w:val="00D305DA"/>
    <w:rPr>
      <w:rFonts w:eastAsiaTheme="minorHAnsi"/>
      <w:lang w:val="es-EC" w:eastAsia="en-US"/>
    </w:rPr>
  </w:style>
  <w:style w:type="paragraph" w:customStyle="1" w:styleId="D48B78BA59304391A27962A43421EF648">
    <w:name w:val="D48B78BA59304391A27962A43421EF648"/>
    <w:rsid w:val="00D305DA"/>
    <w:rPr>
      <w:rFonts w:eastAsiaTheme="minorHAnsi"/>
      <w:lang w:val="es-EC" w:eastAsia="en-US"/>
    </w:rPr>
  </w:style>
  <w:style w:type="paragraph" w:customStyle="1" w:styleId="B7C07A82DE7F4FFD94435CB4535CC40F8">
    <w:name w:val="B7C07A82DE7F4FFD94435CB4535CC40F8"/>
    <w:rsid w:val="00D305DA"/>
    <w:rPr>
      <w:rFonts w:eastAsiaTheme="minorHAnsi"/>
      <w:lang w:val="es-EC" w:eastAsia="en-US"/>
    </w:rPr>
  </w:style>
  <w:style w:type="paragraph" w:customStyle="1" w:styleId="F53A35E6664848978E95535C1D11C9818">
    <w:name w:val="F53A35E6664848978E95535C1D11C9818"/>
    <w:rsid w:val="00D305DA"/>
    <w:rPr>
      <w:rFonts w:eastAsiaTheme="minorHAnsi"/>
      <w:lang w:val="es-EC" w:eastAsia="en-US"/>
    </w:rPr>
  </w:style>
  <w:style w:type="paragraph" w:customStyle="1" w:styleId="9E626E45202F414F9108243F6FBA83098">
    <w:name w:val="9E626E45202F414F9108243F6FBA83098"/>
    <w:rsid w:val="00D305DA"/>
    <w:rPr>
      <w:rFonts w:eastAsiaTheme="minorHAnsi"/>
      <w:lang w:val="es-EC" w:eastAsia="en-US"/>
    </w:rPr>
  </w:style>
  <w:style w:type="paragraph" w:customStyle="1" w:styleId="EE2139BB3E06499E9166BC5DF14926E28">
    <w:name w:val="EE2139BB3E06499E9166BC5DF14926E28"/>
    <w:rsid w:val="00D305DA"/>
    <w:rPr>
      <w:rFonts w:eastAsiaTheme="minorHAnsi"/>
      <w:lang w:val="es-EC" w:eastAsia="en-US"/>
    </w:rPr>
  </w:style>
  <w:style w:type="paragraph" w:customStyle="1" w:styleId="10845DBE96C342C285CCD6E528AB26B18">
    <w:name w:val="10845DBE96C342C285CCD6E528AB26B18"/>
    <w:rsid w:val="00D305DA"/>
    <w:rPr>
      <w:rFonts w:eastAsiaTheme="minorHAnsi"/>
      <w:lang w:val="es-EC" w:eastAsia="en-US"/>
    </w:rPr>
  </w:style>
  <w:style w:type="paragraph" w:customStyle="1" w:styleId="4F4C068E327D4225AE9CA58505E73A8E5">
    <w:name w:val="4F4C068E327D4225AE9CA58505E73A8E5"/>
    <w:rsid w:val="00D305DA"/>
    <w:rPr>
      <w:rFonts w:eastAsiaTheme="minorHAnsi"/>
      <w:lang w:val="es-EC" w:eastAsia="en-US"/>
    </w:rPr>
  </w:style>
  <w:style w:type="paragraph" w:customStyle="1" w:styleId="A992BAC19587424888D2ADEFB64977306">
    <w:name w:val="A992BAC19587424888D2ADEFB64977306"/>
    <w:rsid w:val="00D305DA"/>
    <w:rPr>
      <w:rFonts w:eastAsiaTheme="minorHAnsi"/>
      <w:lang w:val="es-EC" w:eastAsia="en-US"/>
    </w:rPr>
  </w:style>
  <w:style w:type="paragraph" w:customStyle="1" w:styleId="71E9232CC4D94F8BAAB040A194F427B86">
    <w:name w:val="71E9232CC4D94F8BAAB040A194F427B86"/>
    <w:rsid w:val="00D305DA"/>
    <w:rPr>
      <w:rFonts w:eastAsiaTheme="minorHAnsi"/>
      <w:lang w:val="es-EC" w:eastAsia="en-US"/>
    </w:rPr>
  </w:style>
  <w:style w:type="paragraph" w:customStyle="1" w:styleId="B9DF7B1A46DF4B969903E92B2F1AAD2C8">
    <w:name w:val="B9DF7B1A46DF4B969903E92B2F1AAD2C8"/>
    <w:rsid w:val="00D305DA"/>
    <w:rPr>
      <w:rFonts w:eastAsiaTheme="minorHAnsi"/>
      <w:lang w:val="es-EC" w:eastAsia="en-US"/>
    </w:rPr>
  </w:style>
  <w:style w:type="paragraph" w:customStyle="1" w:styleId="881B1BE5CDEC4F929C56A71ED40075B38">
    <w:name w:val="881B1BE5CDEC4F929C56A71ED40075B38"/>
    <w:rsid w:val="00D305DA"/>
    <w:rPr>
      <w:rFonts w:eastAsiaTheme="minorHAnsi"/>
      <w:lang w:val="es-EC" w:eastAsia="en-US"/>
    </w:rPr>
  </w:style>
  <w:style w:type="paragraph" w:customStyle="1" w:styleId="CE75B8F21FC74AEA8D63FF00918B8B8F8">
    <w:name w:val="CE75B8F21FC74AEA8D63FF00918B8B8F8"/>
    <w:rsid w:val="00D305DA"/>
    <w:rPr>
      <w:rFonts w:eastAsiaTheme="minorHAnsi"/>
      <w:lang w:val="es-EC" w:eastAsia="en-US"/>
    </w:rPr>
  </w:style>
  <w:style w:type="paragraph" w:customStyle="1" w:styleId="DA10A2CE462E4344AFB75924CE6FA73F5">
    <w:name w:val="DA10A2CE462E4344AFB75924CE6FA73F5"/>
    <w:rsid w:val="00D305DA"/>
    <w:rPr>
      <w:rFonts w:eastAsiaTheme="minorHAnsi"/>
      <w:lang w:val="es-EC" w:eastAsia="en-US"/>
    </w:rPr>
  </w:style>
  <w:style w:type="paragraph" w:customStyle="1" w:styleId="01705F66845A4A39AE7519BEAC52C6991">
    <w:name w:val="01705F66845A4A39AE7519BEAC52C6991"/>
    <w:rsid w:val="00D305DA"/>
    <w:rPr>
      <w:rFonts w:eastAsiaTheme="minorHAnsi"/>
      <w:lang w:val="es-EC" w:eastAsia="en-US"/>
    </w:rPr>
  </w:style>
  <w:style w:type="paragraph" w:customStyle="1" w:styleId="E5C8704FC8084DAE9BC60D23909BA54B1">
    <w:name w:val="E5C8704FC8084DAE9BC60D23909BA54B1"/>
    <w:rsid w:val="00D305DA"/>
    <w:rPr>
      <w:rFonts w:eastAsiaTheme="minorHAnsi"/>
      <w:lang w:val="es-EC" w:eastAsia="en-US"/>
    </w:rPr>
  </w:style>
  <w:style w:type="paragraph" w:customStyle="1" w:styleId="BF33E177B7694A8B858944C089A821621">
    <w:name w:val="BF33E177B7694A8B858944C089A821621"/>
    <w:rsid w:val="00D305DA"/>
    <w:rPr>
      <w:rFonts w:eastAsiaTheme="minorHAnsi"/>
      <w:lang w:val="es-EC" w:eastAsia="en-US"/>
    </w:rPr>
  </w:style>
  <w:style w:type="paragraph" w:customStyle="1" w:styleId="19B6194F2F92406F8F3E2F1BCAD305791">
    <w:name w:val="19B6194F2F92406F8F3E2F1BCAD305791"/>
    <w:rsid w:val="00D305DA"/>
    <w:rPr>
      <w:rFonts w:eastAsiaTheme="minorHAnsi"/>
      <w:lang w:val="es-EC" w:eastAsia="en-US"/>
    </w:rPr>
  </w:style>
  <w:style w:type="paragraph" w:customStyle="1" w:styleId="4F6F29408B39484AADB0667328761F1F1">
    <w:name w:val="4F6F29408B39484AADB0667328761F1F1"/>
    <w:rsid w:val="00D305DA"/>
    <w:rPr>
      <w:rFonts w:eastAsiaTheme="minorHAnsi"/>
      <w:lang w:val="es-EC" w:eastAsia="en-US"/>
    </w:rPr>
  </w:style>
  <w:style w:type="paragraph" w:customStyle="1" w:styleId="626B10955F14442BA2A18812EAC382031">
    <w:name w:val="626B10955F14442BA2A18812EAC382031"/>
    <w:rsid w:val="00D305DA"/>
    <w:rPr>
      <w:rFonts w:eastAsiaTheme="minorHAnsi"/>
      <w:lang w:val="es-EC" w:eastAsia="en-US"/>
    </w:rPr>
  </w:style>
  <w:style w:type="paragraph" w:customStyle="1" w:styleId="0E87E0CC760445918E28B05A55157F741">
    <w:name w:val="0E87E0CC760445918E28B05A55157F741"/>
    <w:rsid w:val="00D305DA"/>
    <w:rPr>
      <w:rFonts w:eastAsiaTheme="minorHAnsi"/>
      <w:lang w:val="es-EC" w:eastAsia="en-US"/>
    </w:rPr>
  </w:style>
  <w:style w:type="paragraph" w:customStyle="1" w:styleId="ECF99AEEAEE84EFC972B6044520D4AF5">
    <w:name w:val="ECF99AEEAEE84EFC972B6044520D4AF5"/>
    <w:rsid w:val="00D305DA"/>
    <w:rPr>
      <w:rFonts w:eastAsiaTheme="minorHAnsi"/>
      <w:lang w:val="es-EC" w:eastAsia="en-US"/>
    </w:rPr>
  </w:style>
  <w:style w:type="paragraph" w:customStyle="1" w:styleId="1346B9DA67EA406B8EC72B01BEC7428E9">
    <w:name w:val="1346B9DA67EA406B8EC72B01BEC7428E9"/>
    <w:rsid w:val="00D305DA"/>
    <w:rPr>
      <w:rFonts w:eastAsiaTheme="minorHAnsi"/>
      <w:lang w:val="es-EC" w:eastAsia="en-US"/>
    </w:rPr>
  </w:style>
  <w:style w:type="paragraph" w:customStyle="1" w:styleId="D48B78BA59304391A27962A43421EF649">
    <w:name w:val="D48B78BA59304391A27962A43421EF649"/>
    <w:rsid w:val="00D305DA"/>
    <w:rPr>
      <w:rFonts w:eastAsiaTheme="minorHAnsi"/>
      <w:lang w:val="es-EC" w:eastAsia="en-US"/>
    </w:rPr>
  </w:style>
  <w:style w:type="paragraph" w:customStyle="1" w:styleId="B7C07A82DE7F4FFD94435CB4535CC40F9">
    <w:name w:val="B7C07A82DE7F4FFD94435CB4535CC40F9"/>
    <w:rsid w:val="00D305DA"/>
    <w:rPr>
      <w:rFonts w:eastAsiaTheme="minorHAnsi"/>
      <w:lang w:val="es-EC" w:eastAsia="en-US"/>
    </w:rPr>
  </w:style>
  <w:style w:type="paragraph" w:customStyle="1" w:styleId="F53A35E6664848978E95535C1D11C9819">
    <w:name w:val="F53A35E6664848978E95535C1D11C9819"/>
    <w:rsid w:val="00D305DA"/>
    <w:rPr>
      <w:rFonts w:eastAsiaTheme="minorHAnsi"/>
      <w:lang w:val="es-EC" w:eastAsia="en-US"/>
    </w:rPr>
  </w:style>
  <w:style w:type="paragraph" w:customStyle="1" w:styleId="9E626E45202F414F9108243F6FBA83099">
    <w:name w:val="9E626E45202F414F9108243F6FBA83099"/>
    <w:rsid w:val="00D305DA"/>
    <w:rPr>
      <w:rFonts w:eastAsiaTheme="minorHAnsi"/>
      <w:lang w:val="es-EC" w:eastAsia="en-US"/>
    </w:rPr>
  </w:style>
  <w:style w:type="paragraph" w:customStyle="1" w:styleId="EE2139BB3E06499E9166BC5DF14926E29">
    <w:name w:val="EE2139BB3E06499E9166BC5DF14926E29"/>
    <w:rsid w:val="00D305DA"/>
    <w:rPr>
      <w:rFonts w:eastAsiaTheme="minorHAnsi"/>
      <w:lang w:val="es-EC" w:eastAsia="en-US"/>
    </w:rPr>
  </w:style>
  <w:style w:type="paragraph" w:customStyle="1" w:styleId="10845DBE96C342C285CCD6E528AB26B19">
    <w:name w:val="10845DBE96C342C285CCD6E528AB26B19"/>
    <w:rsid w:val="00D305DA"/>
    <w:rPr>
      <w:rFonts w:eastAsiaTheme="minorHAnsi"/>
      <w:lang w:val="es-EC" w:eastAsia="en-US"/>
    </w:rPr>
  </w:style>
  <w:style w:type="paragraph" w:customStyle="1" w:styleId="4F4C068E327D4225AE9CA58505E73A8E6">
    <w:name w:val="4F4C068E327D4225AE9CA58505E73A8E6"/>
    <w:rsid w:val="00D305DA"/>
    <w:rPr>
      <w:rFonts w:eastAsiaTheme="minorHAnsi"/>
      <w:lang w:val="es-EC" w:eastAsia="en-US"/>
    </w:rPr>
  </w:style>
  <w:style w:type="paragraph" w:customStyle="1" w:styleId="A992BAC19587424888D2ADEFB64977307">
    <w:name w:val="A992BAC19587424888D2ADEFB64977307"/>
    <w:rsid w:val="00D305DA"/>
    <w:rPr>
      <w:rFonts w:eastAsiaTheme="minorHAnsi"/>
      <w:lang w:val="es-EC" w:eastAsia="en-US"/>
    </w:rPr>
  </w:style>
  <w:style w:type="paragraph" w:customStyle="1" w:styleId="71E9232CC4D94F8BAAB040A194F427B87">
    <w:name w:val="71E9232CC4D94F8BAAB040A194F427B87"/>
    <w:rsid w:val="00D305DA"/>
    <w:rPr>
      <w:rFonts w:eastAsiaTheme="minorHAnsi"/>
      <w:lang w:val="es-EC" w:eastAsia="en-US"/>
    </w:rPr>
  </w:style>
  <w:style w:type="paragraph" w:customStyle="1" w:styleId="B9DF7B1A46DF4B969903E92B2F1AAD2C9">
    <w:name w:val="B9DF7B1A46DF4B969903E92B2F1AAD2C9"/>
    <w:rsid w:val="00D305DA"/>
    <w:rPr>
      <w:rFonts w:eastAsiaTheme="minorHAnsi"/>
      <w:lang w:val="es-EC" w:eastAsia="en-US"/>
    </w:rPr>
  </w:style>
  <w:style w:type="paragraph" w:customStyle="1" w:styleId="881B1BE5CDEC4F929C56A71ED40075B39">
    <w:name w:val="881B1BE5CDEC4F929C56A71ED40075B39"/>
    <w:rsid w:val="00D305DA"/>
    <w:rPr>
      <w:rFonts w:eastAsiaTheme="minorHAnsi"/>
      <w:lang w:val="es-EC" w:eastAsia="en-US"/>
    </w:rPr>
  </w:style>
  <w:style w:type="paragraph" w:customStyle="1" w:styleId="CE75B8F21FC74AEA8D63FF00918B8B8F9">
    <w:name w:val="CE75B8F21FC74AEA8D63FF00918B8B8F9"/>
    <w:rsid w:val="00D305DA"/>
    <w:rPr>
      <w:rFonts w:eastAsiaTheme="minorHAnsi"/>
      <w:lang w:val="es-EC" w:eastAsia="en-US"/>
    </w:rPr>
  </w:style>
  <w:style w:type="paragraph" w:customStyle="1" w:styleId="DA10A2CE462E4344AFB75924CE6FA73F6">
    <w:name w:val="DA10A2CE462E4344AFB75924CE6FA73F6"/>
    <w:rsid w:val="00D305DA"/>
    <w:rPr>
      <w:rFonts w:eastAsiaTheme="minorHAnsi"/>
      <w:lang w:val="es-EC" w:eastAsia="en-US"/>
    </w:rPr>
  </w:style>
  <w:style w:type="paragraph" w:customStyle="1" w:styleId="01705F66845A4A39AE7519BEAC52C6992">
    <w:name w:val="01705F66845A4A39AE7519BEAC52C6992"/>
    <w:rsid w:val="00D305DA"/>
    <w:rPr>
      <w:rFonts w:eastAsiaTheme="minorHAnsi"/>
      <w:lang w:val="es-EC" w:eastAsia="en-US"/>
    </w:rPr>
  </w:style>
  <w:style w:type="paragraph" w:customStyle="1" w:styleId="E5C8704FC8084DAE9BC60D23909BA54B2">
    <w:name w:val="E5C8704FC8084DAE9BC60D23909BA54B2"/>
    <w:rsid w:val="00D305DA"/>
    <w:rPr>
      <w:rFonts w:eastAsiaTheme="minorHAnsi"/>
      <w:lang w:val="es-EC" w:eastAsia="en-US"/>
    </w:rPr>
  </w:style>
  <w:style w:type="paragraph" w:customStyle="1" w:styleId="BF33E177B7694A8B858944C089A821622">
    <w:name w:val="BF33E177B7694A8B858944C089A821622"/>
    <w:rsid w:val="00D305DA"/>
    <w:rPr>
      <w:rFonts w:eastAsiaTheme="minorHAnsi"/>
      <w:lang w:val="es-EC" w:eastAsia="en-US"/>
    </w:rPr>
  </w:style>
  <w:style w:type="paragraph" w:customStyle="1" w:styleId="19B6194F2F92406F8F3E2F1BCAD305792">
    <w:name w:val="19B6194F2F92406F8F3E2F1BCAD305792"/>
    <w:rsid w:val="00D305DA"/>
    <w:rPr>
      <w:rFonts w:eastAsiaTheme="minorHAnsi"/>
      <w:lang w:val="es-EC" w:eastAsia="en-US"/>
    </w:rPr>
  </w:style>
  <w:style w:type="paragraph" w:customStyle="1" w:styleId="4F6F29408B39484AADB0667328761F1F2">
    <w:name w:val="4F6F29408B39484AADB0667328761F1F2"/>
    <w:rsid w:val="00D305DA"/>
    <w:rPr>
      <w:rFonts w:eastAsiaTheme="minorHAnsi"/>
      <w:lang w:val="es-EC" w:eastAsia="en-US"/>
    </w:rPr>
  </w:style>
  <w:style w:type="paragraph" w:customStyle="1" w:styleId="626B10955F14442BA2A18812EAC382032">
    <w:name w:val="626B10955F14442BA2A18812EAC382032"/>
    <w:rsid w:val="00D305DA"/>
    <w:rPr>
      <w:rFonts w:eastAsiaTheme="minorHAnsi"/>
      <w:lang w:val="es-EC" w:eastAsia="en-US"/>
    </w:rPr>
  </w:style>
  <w:style w:type="paragraph" w:customStyle="1" w:styleId="0E87E0CC760445918E28B05A55157F742">
    <w:name w:val="0E87E0CC760445918E28B05A55157F742"/>
    <w:rsid w:val="00D305DA"/>
    <w:rPr>
      <w:rFonts w:eastAsiaTheme="minorHAnsi"/>
      <w:lang w:val="es-EC" w:eastAsia="en-US"/>
    </w:rPr>
  </w:style>
  <w:style w:type="paragraph" w:customStyle="1" w:styleId="939F3CFDAF3D4E719DCD8EFD768805C6">
    <w:name w:val="939F3CFDAF3D4E719DCD8EFD768805C6"/>
    <w:rsid w:val="00D305DA"/>
    <w:rPr>
      <w:rFonts w:eastAsiaTheme="minorHAnsi"/>
      <w:lang w:val="es-EC" w:eastAsia="en-US"/>
    </w:rPr>
  </w:style>
  <w:style w:type="paragraph" w:customStyle="1" w:styleId="1346B9DA67EA406B8EC72B01BEC7428E10">
    <w:name w:val="1346B9DA67EA406B8EC72B01BEC7428E10"/>
    <w:rsid w:val="00D305DA"/>
    <w:rPr>
      <w:rFonts w:eastAsiaTheme="minorHAnsi"/>
      <w:lang w:val="es-EC" w:eastAsia="en-US"/>
    </w:rPr>
  </w:style>
  <w:style w:type="paragraph" w:customStyle="1" w:styleId="D48B78BA59304391A27962A43421EF6410">
    <w:name w:val="D48B78BA59304391A27962A43421EF6410"/>
    <w:rsid w:val="00D305DA"/>
    <w:rPr>
      <w:rFonts w:eastAsiaTheme="minorHAnsi"/>
      <w:lang w:val="es-EC" w:eastAsia="en-US"/>
    </w:rPr>
  </w:style>
  <w:style w:type="paragraph" w:customStyle="1" w:styleId="B7C07A82DE7F4FFD94435CB4535CC40F10">
    <w:name w:val="B7C07A82DE7F4FFD94435CB4535CC40F10"/>
    <w:rsid w:val="00D305DA"/>
    <w:rPr>
      <w:rFonts w:eastAsiaTheme="minorHAnsi"/>
      <w:lang w:val="es-EC" w:eastAsia="en-US"/>
    </w:rPr>
  </w:style>
  <w:style w:type="paragraph" w:customStyle="1" w:styleId="F53A35E6664848978E95535C1D11C98110">
    <w:name w:val="F53A35E6664848978E95535C1D11C98110"/>
    <w:rsid w:val="00D305DA"/>
    <w:rPr>
      <w:rFonts w:eastAsiaTheme="minorHAnsi"/>
      <w:lang w:val="es-EC" w:eastAsia="en-US"/>
    </w:rPr>
  </w:style>
  <w:style w:type="paragraph" w:customStyle="1" w:styleId="9E626E45202F414F9108243F6FBA830910">
    <w:name w:val="9E626E45202F414F9108243F6FBA830910"/>
    <w:rsid w:val="00D305DA"/>
    <w:rPr>
      <w:rFonts w:eastAsiaTheme="minorHAnsi"/>
      <w:lang w:val="es-EC" w:eastAsia="en-US"/>
    </w:rPr>
  </w:style>
  <w:style w:type="paragraph" w:customStyle="1" w:styleId="EE2139BB3E06499E9166BC5DF14926E210">
    <w:name w:val="EE2139BB3E06499E9166BC5DF14926E210"/>
    <w:rsid w:val="00D305DA"/>
    <w:rPr>
      <w:rFonts w:eastAsiaTheme="minorHAnsi"/>
      <w:lang w:val="es-EC" w:eastAsia="en-US"/>
    </w:rPr>
  </w:style>
  <w:style w:type="paragraph" w:customStyle="1" w:styleId="10845DBE96C342C285CCD6E528AB26B110">
    <w:name w:val="10845DBE96C342C285CCD6E528AB26B110"/>
    <w:rsid w:val="00D305DA"/>
    <w:rPr>
      <w:rFonts w:eastAsiaTheme="minorHAnsi"/>
      <w:lang w:val="es-EC" w:eastAsia="en-US"/>
    </w:rPr>
  </w:style>
  <w:style w:type="paragraph" w:customStyle="1" w:styleId="4F4C068E327D4225AE9CA58505E73A8E7">
    <w:name w:val="4F4C068E327D4225AE9CA58505E73A8E7"/>
    <w:rsid w:val="00D305DA"/>
    <w:rPr>
      <w:rFonts w:eastAsiaTheme="minorHAnsi"/>
      <w:lang w:val="es-EC" w:eastAsia="en-US"/>
    </w:rPr>
  </w:style>
  <w:style w:type="paragraph" w:customStyle="1" w:styleId="A992BAC19587424888D2ADEFB64977308">
    <w:name w:val="A992BAC19587424888D2ADEFB64977308"/>
    <w:rsid w:val="00D305DA"/>
    <w:rPr>
      <w:rFonts w:eastAsiaTheme="minorHAnsi"/>
      <w:lang w:val="es-EC" w:eastAsia="en-US"/>
    </w:rPr>
  </w:style>
  <w:style w:type="paragraph" w:customStyle="1" w:styleId="71E9232CC4D94F8BAAB040A194F427B88">
    <w:name w:val="71E9232CC4D94F8BAAB040A194F427B88"/>
    <w:rsid w:val="00D305DA"/>
    <w:rPr>
      <w:rFonts w:eastAsiaTheme="minorHAnsi"/>
      <w:lang w:val="es-EC" w:eastAsia="en-US"/>
    </w:rPr>
  </w:style>
  <w:style w:type="paragraph" w:customStyle="1" w:styleId="B9DF7B1A46DF4B969903E92B2F1AAD2C10">
    <w:name w:val="B9DF7B1A46DF4B969903E92B2F1AAD2C10"/>
    <w:rsid w:val="00D305DA"/>
    <w:rPr>
      <w:rFonts w:eastAsiaTheme="minorHAnsi"/>
      <w:lang w:val="es-EC" w:eastAsia="en-US"/>
    </w:rPr>
  </w:style>
  <w:style w:type="paragraph" w:customStyle="1" w:styleId="881B1BE5CDEC4F929C56A71ED40075B310">
    <w:name w:val="881B1BE5CDEC4F929C56A71ED40075B310"/>
    <w:rsid w:val="00D305DA"/>
    <w:rPr>
      <w:rFonts w:eastAsiaTheme="minorHAnsi"/>
      <w:lang w:val="es-EC" w:eastAsia="en-US"/>
    </w:rPr>
  </w:style>
  <w:style w:type="paragraph" w:customStyle="1" w:styleId="CE75B8F21FC74AEA8D63FF00918B8B8F10">
    <w:name w:val="CE75B8F21FC74AEA8D63FF00918B8B8F10"/>
    <w:rsid w:val="00D305DA"/>
    <w:rPr>
      <w:rFonts w:eastAsiaTheme="minorHAnsi"/>
      <w:lang w:val="es-EC" w:eastAsia="en-US"/>
    </w:rPr>
  </w:style>
  <w:style w:type="paragraph" w:customStyle="1" w:styleId="DA10A2CE462E4344AFB75924CE6FA73F7">
    <w:name w:val="DA10A2CE462E4344AFB75924CE6FA73F7"/>
    <w:rsid w:val="00D305DA"/>
    <w:rPr>
      <w:rFonts w:eastAsiaTheme="minorHAnsi"/>
      <w:lang w:val="es-EC" w:eastAsia="en-US"/>
    </w:rPr>
  </w:style>
  <w:style w:type="paragraph" w:customStyle="1" w:styleId="01705F66845A4A39AE7519BEAC52C6993">
    <w:name w:val="01705F66845A4A39AE7519BEAC52C6993"/>
    <w:rsid w:val="00D305DA"/>
    <w:rPr>
      <w:rFonts w:eastAsiaTheme="minorHAnsi"/>
      <w:lang w:val="es-EC" w:eastAsia="en-US"/>
    </w:rPr>
  </w:style>
  <w:style w:type="paragraph" w:customStyle="1" w:styleId="E5C8704FC8084DAE9BC60D23909BA54B3">
    <w:name w:val="E5C8704FC8084DAE9BC60D23909BA54B3"/>
    <w:rsid w:val="00D305DA"/>
    <w:rPr>
      <w:rFonts w:eastAsiaTheme="minorHAnsi"/>
      <w:lang w:val="es-EC" w:eastAsia="en-US"/>
    </w:rPr>
  </w:style>
  <w:style w:type="paragraph" w:customStyle="1" w:styleId="BF33E177B7694A8B858944C089A821623">
    <w:name w:val="BF33E177B7694A8B858944C089A821623"/>
    <w:rsid w:val="00D305DA"/>
    <w:rPr>
      <w:rFonts w:eastAsiaTheme="minorHAnsi"/>
      <w:lang w:val="es-EC" w:eastAsia="en-US"/>
    </w:rPr>
  </w:style>
  <w:style w:type="paragraph" w:customStyle="1" w:styleId="19B6194F2F92406F8F3E2F1BCAD305793">
    <w:name w:val="19B6194F2F92406F8F3E2F1BCAD305793"/>
    <w:rsid w:val="00D305DA"/>
    <w:rPr>
      <w:rFonts w:eastAsiaTheme="minorHAnsi"/>
      <w:lang w:val="es-EC" w:eastAsia="en-US"/>
    </w:rPr>
  </w:style>
  <w:style w:type="paragraph" w:customStyle="1" w:styleId="4F6F29408B39484AADB0667328761F1F3">
    <w:name w:val="4F6F29408B39484AADB0667328761F1F3"/>
    <w:rsid w:val="00D305DA"/>
    <w:rPr>
      <w:rFonts w:eastAsiaTheme="minorHAnsi"/>
      <w:lang w:val="es-EC" w:eastAsia="en-US"/>
    </w:rPr>
  </w:style>
  <w:style w:type="paragraph" w:customStyle="1" w:styleId="626B10955F14442BA2A18812EAC382033">
    <w:name w:val="626B10955F14442BA2A18812EAC382033"/>
    <w:rsid w:val="00D305DA"/>
    <w:rPr>
      <w:rFonts w:eastAsiaTheme="minorHAnsi"/>
      <w:lang w:val="es-EC" w:eastAsia="en-US"/>
    </w:rPr>
  </w:style>
  <w:style w:type="paragraph" w:customStyle="1" w:styleId="0E87E0CC760445918E28B05A55157F743">
    <w:name w:val="0E87E0CC760445918E28B05A55157F743"/>
    <w:rsid w:val="00D305DA"/>
    <w:rPr>
      <w:rFonts w:eastAsiaTheme="minorHAnsi"/>
      <w:lang w:val="es-EC" w:eastAsia="en-US"/>
    </w:rPr>
  </w:style>
  <w:style w:type="paragraph" w:customStyle="1" w:styleId="939F3CFDAF3D4E719DCD8EFD768805C61">
    <w:name w:val="939F3CFDAF3D4E719DCD8EFD768805C61"/>
    <w:rsid w:val="00D305DA"/>
    <w:rPr>
      <w:rFonts w:eastAsiaTheme="minorHAnsi"/>
      <w:lang w:val="es-EC" w:eastAsia="en-US"/>
    </w:rPr>
  </w:style>
  <w:style w:type="paragraph" w:customStyle="1" w:styleId="1346B9DA67EA406B8EC72B01BEC7428E11">
    <w:name w:val="1346B9DA67EA406B8EC72B01BEC7428E11"/>
    <w:rsid w:val="00D305DA"/>
    <w:rPr>
      <w:rFonts w:eastAsiaTheme="minorHAnsi"/>
      <w:lang w:val="es-EC" w:eastAsia="en-US"/>
    </w:rPr>
  </w:style>
  <w:style w:type="paragraph" w:customStyle="1" w:styleId="D48B78BA59304391A27962A43421EF6411">
    <w:name w:val="D48B78BA59304391A27962A43421EF6411"/>
    <w:rsid w:val="00D305DA"/>
    <w:rPr>
      <w:rFonts w:eastAsiaTheme="minorHAnsi"/>
      <w:lang w:val="es-EC" w:eastAsia="en-US"/>
    </w:rPr>
  </w:style>
  <w:style w:type="paragraph" w:customStyle="1" w:styleId="B7C07A82DE7F4FFD94435CB4535CC40F11">
    <w:name w:val="B7C07A82DE7F4FFD94435CB4535CC40F11"/>
    <w:rsid w:val="00D305DA"/>
    <w:rPr>
      <w:rFonts w:eastAsiaTheme="minorHAnsi"/>
      <w:lang w:val="es-EC" w:eastAsia="en-US"/>
    </w:rPr>
  </w:style>
  <w:style w:type="paragraph" w:customStyle="1" w:styleId="F53A35E6664848978E95535C1D11C98111">
    <w:name w:val="F53A35E6664848978E95535C1D11C98111"/>
    <w:rsid w:val="00D305DA"/>
    <w:rPr>
      <w:rFonts w:eastAsiaTheme="minorHAnsi"/>
      <w:lang w:val="es-EC" w:eastAsia="en-US"/>
    </w:rPr>
  </w:style>
  <w:style w:type="paragraph" w:customStyle="1" w:styleId="9E626E45202F414F9108243F6FBA830911">
    <w:name w:val="9E626E45202F414F9108243F6FBA830911"/>
    <w:rsid w:val="00D305DA"/>
    <w:rPr>
      <w:rFonts w:eastAsiaTheme="minorHAnsi"/>
      <w:lang w:val="es-EC" w:eastAsia="en-US"/>
    </w:rPr>
  </w:style>
  <w:style w:type="paragraph" w:customStyle="1" w:styleId="EE2139BB3E06499E9166BC5DF14926E211">
    <w:name w:val="EE2139BB3E06499E9166BC5DF14926E211"/>
    <w:rsid w:val="00D305DA"/>
    <w:rPr>
      <w:rFonts w:eastAsiaTheme="minorHAnsi"/>
      <w:lang w:val="es-EC" w:eastAsia="en-US"/>
    </w:rPr>
  </w:style>
  <w:style w:type="paragraph" w:customStyle="1" w:styleId="10845DBE96C342C285CCD6E528AB26B111">
    <w:name w:val="10845DBE96C342C285CCD6E528AB26B111"/>
    <w:rsid w:val="00D305DA"/>
    <w:rPr>
      <w:rFonts w:eastAsiaTheme="minorHAnsi"/>
      <w:lang w:val="es-EC" w:eastAsia="en-US"/>
    </w:rPr>
  </w:style>
  <w:style w:type="paragraph" w:customStyle="1" w:styleId="4F4C068E327D4225AE9CA58505E73A8E8">
    <w:name w:val="4F4C068E327D4225AE9CA58505E73A8E8"/>
    <w:rsid w:val="00D305DA"/>
    <w:rPr>
      <w:rFonts w:eastAsiaTheme="minorHAnsi"/>
      <w:lang w:val="es-EC" w:eastAsia="en-US"/>
    </w:rPr>
  </w:style>
  <w:style w:type="paragraph" w:customStyle="1" w:styleId="A992BAC19587424888D2ADEFB64977309">
    <w:name w:val="A992BAC19587424888D2ADEFB64977309"/>
    <w:rsid w:val="00D305DA"/>
    <w:rPr>
      <w:rFonts w:eastAsiaTheme="minorHAnsi"/>
      <w:lang w:val="es-EC" w:eastAsia="en-US"/>
    </w:rPr>
  </w:style>
  <w:style w:type="paragraph" w:customStyle="1" w:styleId="71E9232CC4D94F8BAAB040A194F427B89">
    <w:name w:val="71E9232CC4D94F8BAAB040A194F427B89"/>
    <w:rsid w:val="00D305DA"/>
    <w:rPr>
      <w:rFonts w:eastAsiaTheme="minorHAnsi"/>
      <w:lang w:val="es-EC" w:eastAsia="en-US"/>
    </w:rPr>
  </w:style>
  <w:style w:type="paragraph" w:customStyle="1" w:styleId="B9DF7B1A46DF4B969903E92B2F1AAD2C11">
    <w:name w:val="B9DF7B1A46DF4B969903E92B2F1AAD2C11"/>
    <w:rsid w:val="00D305DA"/>
    <w:rPr>
      <w:rFonts w:eastAsiaTheme="minorHAnsi"/>
      <w:lang w:val="es-EC" w:eastAsia="en-US"/>
    </w:rPr>
  </w:style>
  <w:style w:type="paragraph" w:customStyle="1" w:styleId="881B1BE5CDEC4F929C56A71ED40075B311">
    <w:name w:val="881B1BE5CDEC4F929C56A71ED40075B311"/>
    <w:rsid w:val="00D305DA"/>
    <w:rPr>
      <w:rFonts w:eastAsiaTheme="minorHAnsi"/>
      <w:lang w:val="es-EC" w:eastAsia="en-US"/>
    </w:rPr>
  </w:style>
  <w:style w:type="paragraph" w:customStyle="1" w:styleId="CE75B8F21FC74AEA8D63FF00918B8B8F11">
    <w:name w:val="CE75B8F21FC74AEA8D63FF00918B8B8F11"/>
    <w:rsid w:val="00D305DA"/>
    <w:rPr>
      <w:rFonts w:eastAsiaTheme="minorHAnsi"/>
      <w:lang w:val="es-EC" w:eastAsia="en-US"/>
    </w:rPr>
  </w:style>
  <w:style w:type="paragraph" w:customStyle="1" w:styleId="DA10A2CE462E4344AFB75924CE6FA73F8">
    <w:name w:val="DA10A2CE462E4344AFB75924CE6FA73F8"/>
    <w:rsid w:val="00D305DA"/>
    <w:rPr>
      <w:rFonts w:eastAsiaTheme="minorHAnsi"/>
      <w:lang w:val="es-EC" w:eastAsia="en-US"/>
    </w:rPr>
  </w:style>
  <w:style w:type="paragraph" w:customStyle="1" w:styleId="01705F66845A4A39AE7519BEAC52C6994">
    <w:name w:val="01705F66845A4A39AE7519BEAC52C6994"/>
    <w:rsid w:val="00D305DA"/>
    <w:rPr>
      <w:rFonts w:eastAsiaTheme="minorHAnsi"/>
      <w:lang w:val="es-EC" w:eastAsia="en-US"/>
    </w:rPr>
  </w:style>
  <w:style w:type="paragraph" w:customStyle="1" w:styleId="E5C8704FC8084DAE9BC60D23909BA54B4">
    <w:name w:val="E5C8704FC8084DAE9BC60D23909BA54B4"/>
    <w:rsid w:val="00D305DA"/>
    <w:rPr>
      <w:rFonts w:eastAsiaTheme="minorHAnsi"/>
      <w:lang w:val="es-EC" w:eastAsia="en-US"/>
    </w:rPr>
  </w:style>
  <w:style w:type="paragraph" w:customStyle="1" w:styleId="BF33E177B7694A8B858944C089A821624">
    <w:name w:val="BF33E177B7694A8B858944C089A821624"/>
    <w:rsid w:val="00D305DA"/>
    <w:rPr>
      <w:rFonts w:eastAsiaTheme="minorHAnsi"/>
      <w:lang w:val="es-EC" w:eastAsia="en-US"/>
    </w:rPr>
  </w:style>
  <w:style w:type="paragraph" w:customStyle="1" w:styleId="19B6194F2F92406F8F3E2F1BCAD305794">
    <w:name w:val="19B6194F2F92406F8F3E2F1BCAD305794"/>
    <w:rsid w:val="00D305DA"/>
    <w:rPr>
      <w:rFonts w:eastAsiaTheme="minorHAnsi"/>
      <w:lang w:val="es-EC" w:eastAsia="en-US"/>
    </w:rPr>
  </w:style>
  <w:style w:type="paragraph" w:customStyle="1" w:styleId="4F6F29408B39484AADB0667328761F1F4">
    <w:name w:val="4F6F29408B39484AADB0667328761F1F4"/>
    <w:rsid w:val="00D305DA"/>
    <w:rPr>
      <w:rFonts w:eastAsiaTheme="minorHAnsi"/>
      <w:lang w:val="es-EC" w:eastAsia="en-US"/>
    </w:rPr>
  </w:style>
  <w:style w:type="paragraph" w:customStyle="1" w:styleId="626B10955F14442BA2A18812EAC382034">
    <w:name w:val="626B10955F14442BA2A18812EAC382034"/>
    <w:rsid w:val="00D305DA"/>
    <w:rPr>
      <w:rFonts w:eastAsiaTheme="minorHAnsi"/>
      <w:lang w:val="es-EC" w:eastAsia="en-US"/>
    </w:rPr>
  </w:style>
  <w:style w:type="paragraph" w:customStyle="1" w:styleId="0E87E0CC760445918E28B05A55157F744">
    <w:name w:val="0E87E0CC760445918E28B05A55157F744"/>
    <w:rsid w:val="00D305DA"/>
    <w:rPr>
      <w:rFonts w:eastAsiaTheme="minorHAnsi"/>
      <w:lang w:val="es-EC" w:eastAsia="en-US"/>
    </w:rPr>
  </w:style>
  <w:style w:type="paragraph" w:customStyle="1" w:styleId="939F3CFDAF3D4E719DCD8EFD768805C62">
    <w:name w:val="939F3CFDAF3D4E719DCD8EFD768805C62"/>
    <w:rsid w:val="00D305DA"/>
    <w:rPr>
      <w:rFonts w:eastAsiaTheme="minorHAnsi"/>
      <w:lang w:val="es-EC" w:eastAsia="en-US"/>
    </w:rPr>
  </w:style>
  <w:style w:type="paragraph" w:customStyle="1" w:styleId="6F0879208C6044B79B405210D42FBE4D">
    <w:name w:val="6F0879208C6044B79B405210D42FBE4D"/>
    <w:rsid w:val="00D305DA"/>
  </w:style>
  <w:style w:type="paragraph" w:customStyle="1" w:styleId="1346B9DA67EA406B8EC72B01BEC7428E12">
    <w:name w:val="1346B9DA67EA406B8EC72B01BEC7428E12"/>
    <w:rsid w:val="00D305DA"/>
    <w:rPr>
      <w:rFonts w:eastAsiaTheme="minorHAnsi"/>
      <w:lang w:val="es-EC" w:eastAsia="en-US"/>
    </w:rPr>
  </w:style>
  <w:style w:type="paragraph" w:customStyle="1" w:styleId="D48B78BA59304391A27962A43421EF6412">
    <w:name w:val="D48B78BA59304391A27962A43421EF6412"/>
    <w:rsid w:val="00D305DA"/>
    <w:rPr>
      <w:rFonts w:eastAsiaTheme="minorHAnsi"/>
      <w:lang w:val="es-EC" w:eastAsia="en-US"/>
    </w:rPr>
  </w:style>
  <w:style w:type="paragraph" w:customStyle="1" w:styleId="B7C07A82DE7F4FFD94435CB4535CC40F12">
    <w:name w:val="B7C07A82DE7F4FFD94435CB4535CC40F12"/>
    <w:rsid w:val="00D305DA"/>
    <w:rPr>
      <w:rFonts w:eastAsiaTheme="minorHAnsi"/>
      <w:lang w:val="es-EC" w:eastAsia="en-US"/>
    </w:rPr>
  </w:style>
  <w:style w:type="paragraph" w:customStyle="1" w:styleId="F53A35E6664848978E95535C1D11C98112">
    <w:name w:val="F53A35E6664848978E95535C1D11C98112"/>
    <w:rsid w:val="00D305DA"/>
    <w:rPr>
      <w:rFonts w:eastAsiaTheme="minorHAnsi"/>
      <w:lang w:val="es-EC" w:eastAsia="en-US"/>
    </w:rPr>
  </w:style>
  <w:style w:type="paragraph" w:customStyle="1" w:styleId="9E626E45202F414F9108243F6FBA830912">
    <w:name w:val="9E626E45202F414F9108243F6FBA830912"/>
    <w:rsid w:val="00D305DA"/>
    <w:rPr>
      <w:rFonts w:eastAsiaTheme="minorHAnsi"/>
      <w:lang w:val="es-EC" w:eastAsia="en-US"/>
    </w:rPr>
  </w:style>
  <w:style w:type="paragraph" w:customStyle="1" w:styleId="EE2139BB3E06499E9166BC5DF14926E212">
    <w:name w:val="EE2139BB3E06499E9166BC5DF14926E212"/>
    <w:rsid w:val="00D305DA"/>
    <w:rPr>
      <w:rFonts w:eastAsiaTheme="minorHAnsi"/>
      <w:lang w:val="es-EC" w:eastAsia="en-US"/>
    </w:rPr>
  </w:style>
  <w:style w:type="paragraph" w:customStyle="1" w:styleId="10845DBE96C342C285CCD6E528AB26B112">
    <w:name w:val="10845DBE96C342C285CCD6E528AB26B112"/>
    <w:rsid w:val="00D305DA"/>
    <w:rPr>
      <w:rFonts w:eastAsiaTheme="minorHAnsi"/>
      <w:lang w:val="es-EC" w:eastAsia="en-US"/>
    </w:rPr>
  </w:style>
  <w:style w:type="paragraph" w:customStyle="1" w:styleId="4F4C068E327D4225AE9CA58505E73A8E9">
    <w:name w:val="4F4C068E327D4225AE9CA58505E73A8E9"/>
    <w:rsid w:val="00D305DA"/>
    <w:rPr>
      <w:rFonts w:eastAsiaTheme="minorHAnsi"/>
      <w:lang w:val="es-EC" w:eastAsia="en-US"/>
    </w:rPr>
  </w:style>
  <w:style w:type="paragraph" w:customStyle="1" w:styleId="A992BAC19587424888D2ADEFB649773010">
    <w:name w:val="A992BAC19587424888D2ADEFB649773010"/>
    <w:rsid w:val="00D305DA"/>
    <w:rPr>
      <w:rFonts w:eastAsiaTheme="minorHAnsi"/>
      <w:lang w:val="es-EC" w:eastAsia="en-US"/>
    </w:rPr>
  </w:style>
  <w:style w:type="paragraph" w:customStyle="1" w:styleId="71E9232CC4D94F8BAAB040A194F427B810">
    <w:name w:val="71E9232CC4D94F8BAAB040A194F427B810"/>
    <w:rsid w:val="00D305DA"/>
    <w:rPr>
      <w:rFonts w:eastAsiaTheme="minorHAnsi"/>
      <w:lang w:val="es-EC" w:eastAsia="en-US"/>
    </w:rPr>
  </w:style>
  <w:style w:type="paragraph" w:customStyle="1" w:styleId="B9DF7B1A46DF4B969903E92B2F1AAD2C12">
    <w:name w:val="B9DF7B1A46DF4B969903E92B2F1AAD2C12"/>
    <w:rsid w:val="00D305DA"/>
    <w:rPr>
      <w:rFonts w:eastAsiaTheme="minorHAnsi"/>
      <w:lang w:val="es-EC" w:eastAsia="en-US"/>
    </w:rPr>
  </w:style>
  <w:style w:type="paragraph" w:customStyle="1" w:styleId="881B1BE5CDEC4F929C56A71ED40075B312">
    <w:name w:val="881B1BE5CDEC4F929C56A71ED40075B312"/>
    <w:rsid w:val="00D305DA"/>
    <w:rPr>
      <w:rFonts w:eastAsiaTheme="minorHAnsi"/>
      <w:lang w:val="es-EC" w:eastAsia="en-US"/>
    </w:rPr>
  </w:style>
  <w:style w:type="paragraph" w:customStyle="1" w:styleId="CE75B8F21FC74AEA8D63FF00918B8B8F12">
    <w:name w:val="CE75B8F21FC74AEA8D63FF00918B8B8F12"/>
    <w:rsid w:val="00D305DA"/>
    <w:rPr>
      <w:rFonts w:eastAsiaTheme="minorHAnsi"/>
      <w:lang w:val="es-EC" w:eastAsia="en-US"/>
    </w:rPr>
  </w:style>
  <w:style w:type="paragraph" w:customStyle="1" w:styleId="DA10A2CE462E4344AFB75924CE6FA73F9">
    <w:name w:val="DA10A2CE462E4344AFB75924CE6FA73F9"/>
    <w:rsid w:val="00D305DA"/>
    <w:rPr>
      <w:rFonts w:eastAsiaTheme="minorHAnsi"/>
      <w:lang w:val="es-EC" w:eastAsia="en-US"/>
    </w:rPr>
  </w:style>
  <w:style w:type="paragraph" w:customStyle="1" w:styleId="01705F66845A4A39AE7519BEAC52C6995">
    <w:name w:val="01705F66845A4A39AE7519BEAC52C6995"/>
    <w:rsid w:val="00D305DA"/>
    <w:rPr>
      <w:rFonts w:eastAsiaTheme="minorHAnsi"/>
      <w:lang w:val="es-EC" w:eastAsia="en-US"/>
    </w:rPr>
  </w:style>
  <w:style w:type="paragraph" w:customStyle="1" w:styleId="E5C8704FC8084DAE9BC60D23909BA54B5">
    <w:name w:val="E5C8704FC8084DAE9BC60D23909BA54B5"/>
    <w:rsid w:val="00D305DA"/>
    <w:rPr>
      <w:rFonts w:eastAsiaTheme="minorHAnsi"/>
      <w:lang w:val="es-EC" w:eastAsia="en-US"/>
    </w:rPr>
  </w:style>
  <w:style w:type="paragraph" w:customStyle="1" w:styleId="BF33E177B7694A8B858944C089A821625">
    <w:name w:val="BF33E177B7694A8B858944C089A821625"/>
    <w:rsid w:val="00D305DA"/>
    <w:rPr>
      <w:rFonts w:eastAsiaTheme="minorHAnsi"/>
      <w:lang w:val="es-EC" w:eastAsia="en-US"/>
    </w:rPr>
  </w:style>
  <w:style w:type="paragraph" w:customStyle="1" w:styleId="19B6194F2F92406F8F3E2F1BCAD305795">
    <w:name w:val="19B6194F2F92406F8F3E2F1BCAD305795"/>
    <w:rsid w:val="00D305DA"/>
    <w:rPr>
      <w:rFonts w:eastAsiaTheme="minorHAnsi"/>
      <w:lang w:val="es-EC" w:eastAsia="en-US"/>
    </w:rPr>
  </w:style>
  <w:style w:type="paragraph" w:customStyle="1" w:styleId="4F6F29408B39484AADB0667328761F1F5">
    <w:name w:val="4F6F29408B39484AADB0667328761F1F5"/>
    <w:rsid w:val="00D305DA"/>
    <w:rPr>
      <w:rFonts w:eastAsiaTheme="minorHAnsi"/>
      <w:lang w:val="es-EC" w:eastAsia="en-US"/>
    </w:rPr>
  </w:style>
  <w:style w:type="paragraph" w:customStyle="1" w:styleId="626B10955F14442BA2A18812EAC382035">
    <w:name w:val="626B10955F14442BA2A18812EAC382035"/>
    <w:rsid w:val="00D305DA"/>
    <w:rPr>
      <w:rFonts w:eastAsiaTheme="minorHAnsi"/>
      <w:lang w:val="es-EC" w:eastAsia="en-US"/>
    </w:rPr>
  </w:style>
  <w:style w:type="paragraph" w:customStyle="1" w:styleId="0E87E0CC760445918E28B05A55157F745">
    <w:name w:val="0E87E0CC760445918E28B05A55157F745"/>
    <w:rsid w:val="00D305DA"/>
    <w:rPr>
      <w:rFonts w:eastAsiaTheme="minorHAnsi"/>
      <w:lang w:val="es-EC" w:eastAsia="en-US"/>
    </w:rPr>
  </w:style>
  <w:style w:type="paragraph" w:customStyle="1" w:styleId="939F3CFDAF3D4E719DCD8EFD768805C63">
    <w:name w:val="939F3CFDAF3D4E719DCD8EFD768805C63"/>
    <w:rsid w:val="00D305DA"/>
    <w:rPr>
      <w:rFonts w:eastAsiaTheme="minorHAnsi"/>
      <w:lang w:val="es-EC" w:eastAsia="en-US"/>
    </w:rPr>
  </w:style>
  <w:style w:type="paragraph" w:customStyle="1" w:styleId="1346B9DA67EA406B8EC72B01BEC7428E13">
    <w:name w:val="1346B9DA67EA406B8EC72B01BEC7428E13"/>
    <w:rsid w:val="00D305DA"/>
    <w:rPr>
      <w:rFonts w:eastAsiaTheme="minorHAnsi"/>
      <w:lang w:val="es-EC" w:eastAsia="en-US"/>
    </w:rPr>
  </w:style>
  <w:style w:type="paragraph" w:customStyle="1" w:styleId="D48B78BA59304391A27962A43421EF6413">
    <w:name w:val="D48B78BA59304391A27962A43421EF6413"/>
    <w:rsid w:val="00D305DA"/>
    <w:rPr>
      <w:rFonts w:eastAsiaTheme="minorHAnsi"/>
      <w:lang w:val="es-EC" w:eastAsia="en-US"/>
    </w:rPr>
  </w:style>
  <w:style w:type="paragraph" w:customStyle="1" w:styleId="B7C07A82DE7F4FFD94435CB4535CC40F13">
    <w:name w:val="B7C07A82DE7F4FFD94435CB4535CC40F13"/>
    <w:rsid w:val="00D305DA"/>
    <w:rPr>
      <w:rFonts w:eastAsiaTheme="minorHAnsi"/>
      <w:lang w:val="es-EC" w:eastAsia="en-US"/>
    </w:rPr>
  </w:style>
  <w:style w:type="paragraph" w:customStyle="1" w:styleId="F53A35E6664848978E95535C1D11C98113">
    <w:name w:val="F53A35E6664848978E95535C1D11C98113"/>
    <w:rsid w:val="00D305DA"/>
    <w:rPr>
      <w:rFonts w:eastAsiaTheme="minorHAnsi"/>
      <w:lang w:val="es-EC" w:eastAsia="en-US"/>
    </w:rPr>
  </w:style>
  <w:style w:type="paragraph" w:customStyle="1" w:styleId="9E626E45202F414F9108243F6FBA830913">
    <w:name w:val="9E626E45202F414F9108243F6FBA830913"/>
    <w:rsid w:val="00D305DA"/>
    <w:rPr>
      <w:rFonts w:eastAsiaTheme="minorHAnsi"/>
      <w:lang w:val="es-EC" w:eastAsia="en-US"/>
    </w:rPr>
  </w:style>
  <w:style w:type="paragraph" w:customStyle="1" w:styleId="EE2139BB3E06499E9166BC5DF14926E213">
    <w:name w:val="EE2139BB3E06499E9166BC5DF14926E213"/>
    <w:rsid w:val="00D305DA"/>
    <w:rPr>
      <w:rFonts w:eastAsiaTheme="minorHAnsi"/>
      <w:lang w:val="es-EC" w:eastAsia="en-US"/>
    </w:rPr>
  </w:style>
  <w:style w:type="paragraph" w:customStyle="1" w:styleId="10845DBE96C342C285CCD6E528AB26B113">
    <w:name w:val="10845DBE96C342C285CCD6E528AB26B113"/>
    <w:rsid w:val="00D305DA"/>
    <w:rPr>
      <w:rFonts w:eastAsiaTheme="minorHAnsi"/>
      <w:lang w:val="es-EC" w:eastAsia="en-US"/>
    </w:rPr>
  </w:style>
  <w:style w:type="paragraph" w:customStyle="1" w:styleId="4F4C068E327D4225AE9CA58505E73A8E10">
    <w:name w:val="4F4C068E327D4225AE9CA58505E73A8E10"/>
    <w:rsid w:val="00D305DA"/>
    <w:rPr>
      <w:rFonts w:eastAsiaTheme="minorHAnsi"/>
      <w:lang w:val="es-EC" w:eastAsia="en-US"/>
    </w:rPr>
  </w:style>
  <w:style w:type="paragraph" w:customStyle="1" w:styleId="A992BAC19587424888D2ADEFB649773011">
    <w:name w:val="A992BAC19587424888D2ADEFB649773011"/>
    <w:rsid w:val="00D305DA"/>
    <w:rPr>
      <w:rFonts w:eastAsiaTheme="minorHAnsi"/>
      <w:lang w:val="es-EC" w:eastAsia="en-US"/>
    </w:rPr>
  </w:style>
  <w:style w:type="paragraph" w:customStyle="1" w:styleId="71E9232CC4D94F8BAAB040A194F427B811">
    <w:name w:val="71E9232CC4D94F8BAAB040A194F427B811"/>
    <w:rsid w:val="00D305DA"/>
    <w:rPr>
      <w:rFonts w:eastAsiaTheme="minorHAnsi"/>
      <w:lang w:val="es-EC" w:eastAsia="en-US"/>
    </w:rPr>
  </w:style>
  <w:style w:type="paragraph" w:customStyle="1" w:styleId="B9DF7B1A46DF4B969903E92B2F1AAD2C13">
    <w:name w:val="B9DF7B1A46DF4B969903E92B2F1AAD2C13"/>
    <w:rsid w:val="00D305DA"/>
    <w:rPr>
      <w:rFonts w:eastAsiaTheme="minorHAnsi"/>
      <w:lang w:val="es-EC" w:eastAsia="en-US"/>
    </w:rPr>
  </w:style>
  <w:style w:type="paragraph" w:customStyle="1" w:styleId="881B1BE5CDEC4F929C56A71ED40075B313">
    <w:name w:val="881B1BE5CDEC4F929C56A71ED40075B313"/>
    <w:rsid w:val="00D305DA"/>
    <w:rPr>
      <w:rFonts w:eastAsiaTheme="minorHAnsi"/>
      <w:lang w:val="es-EC" w:eastAsia="en-US"/>
    </w:rPr>
  </w:style>
  <w:style w:type="paragraph" w:customStyle="1" w:styleId="CE75B8F21FC74AEA8D63FF00918B8B8F13">
    <w:name w:val="CE75B8F21FC74AEA8D63FF00918B8B8F13"/>
    <w:rsid w:val="00D305DA"/>
    <w:rPr>
      <w:rFonts w:eastAsiaTheme="minorHAnsi"/>
      <w:lang w:val="es-EC" w:eastAsia="en-US"/>
    </w:rPr>
  </w:style>
  <w:style w:type="paragraph" w:customStyle="1" w:styleId="DA10A2CE462E4344AFB75924CE6FA73F10">
    <w:name w:val="DA10A2CE462E4344AFB75924CE6FA73F10"/>
    <w:rsid w:val="00D305DA"/>
    <w:rPr>
      <w:rFonts w:eastAsiaTheme="minorHAnsi"/>
      <w:lang w:val="es-EC" w:eastAsia="en-US"/>
    </w:rPr>
  </w:style>
  <w:style w:type="paragraph" w:customStyle="1" w:styleId="01705F66845A4A39AE7519BEAC52C6996">
    <w:name w:val="01705F66845A4A39AE7519BEAC52C6996"/>
    <w:rsid w:val="00D305DA"/>
    <w:rPr>
      <w:rFonts w:eastAsiaTheme="minorHAnsi"/>
      <w:lang w:val="es-EC" w:eastAsia="en-US"/>
    </w:rPr>
  </w:style>
  <w:style w:type="paragraph" w:customStyle="1" w:styleId="E5C8704FC8084DAE9BC60D23909BA54B6">
    <w:name w:val="E5C8704FC8084DAE9BC60D23909BA54B6"/>
    <w:rsid w:val="00D305DA"/>
    <w:rPr>
      <w:rFonts w:eastAsiaTheme="minorHAnsi"/>
      <w:lang w:val="es-EC" w:eastAsia="en-US"/>
    </w:rPr>
  </w:style>
  <w:style w:type="paragraph" w:customStyle="1" w:styleId="BF33E177B7694A8B858944C089A821626">
    <w:name w:val="BF33E177B7694A8B858944C089A821626"/>
    <w:rsid w:val="00D305DA"/>
    <w:rPr>
      <w:rFonts w:eastAsiaTheme="minorHAnsi"/>
      <w:lang w:val="es-EC" w:eastAsia="en-US"/>
    </w:rPr>
  </w:style>
  <w:style w:type="paragraph" w:customStyle="1" w:styleId="19B6194F2F92406F8F3E2F1BCAD305796">
    <w:name w:val="19B6194F2F92406F8F3E2F1BCAD305796"/>
    <w:rsid w:val="00D305DA"/>
    <w:rPr>
      <w:rFonts w:eastAsiaTheme="minorHAnsi"/>
      <w:lang w:val="es-EC" w:eastAsia="en-US"/>
    </w:rPr>
  </w:style>
  <w:style w:type="paragraph" w:customStyle="1" w:styleId="4F6F29408B39484AADB0667328761F1F6">
    <w:name w:val="4F6F29408B39484AADB0667328761F1F6"/>
    <w:rsid w:val="00D305DA"/>
    <w:rPr>
      <w:rFonts w:eastAsiaTheme="minorHAnsi"/>
      <w:lang w:val="es-EC" w:eastAsia="en-US"/>
    </w:rPr>
  </w:style>
  <w:style w:type="paragraph" w:customStyle="1" w:styleId="626B10955F14442BA2A18812EAC382036">
    <w:name w:val="626B10955F14442BA2A18812EAC382036"/>
    <w:rsid w:val="00D305DA"/>
    <w:rPr>
      <w:rFonts w:eastAsiaTheme="minorHAnsi"/>
      <w:lang w:val="es-EC" w:eastAsia="en-US"/>
    </w:rPr>
  </w:style>
  <w:style w:type="paragraph" w:customStyle="1" w:styleId="0E87E0CC760445918E28B05A55157F746">
    <w:name w:val="0E87E0CC760445918E28B05A55157F746"/>
    <w:rsid w:val="00D305DA"/>
    <w:rPr>
      <w:rFonts w:eastAsiaTheme="minorHAnsi"/>
      <w:lang w:val="es-EC" w:eastAsia="en-US"/>
    </w:rPr>
  </w:style>
  <w:style w:type="paragraph" w:customStyle="1" w:styleId="939F3CFDAF3D4E719DCD8EFD768805C64">
    <w:name w:val="939F3CFDAF3D4E719DCD8EFD768805C64"/>
    <w:rsid w:val="00D305DA"/>
    <w:rPr>
      <w:rFonts w:eastAsiaTheme="minorHAnsi"/>
      <w:lang w:val="es-EC" w:eastAsia="en-US"/>
    </w:rPr>
  </w:style>
  <w:style w:type="paragraph" w:customStyle="1" w:styleId="1346B9DA67EA406B8EC72B01BEC7428E14">
    <w:name w:val="1346B9DA67EA406B8EC72B01BEC7428E14"/>
    <w:rsid w:val="00D305DA"/>
    <w:rPr>
      <w:rFonts w:eastAsiaTheme="minorHAnsi"/>
      <w:lang w:val="es-EC" w:eastAsia="en-US"/>
    </w:rPr>
  </w:style>
  <w:style w:type="paragraph" w:customStyle="1" w:styleId="D48B78BA59304391A27962A43421EF6414">
    <w:name w:val="D48B78BA59304391A27962A43421EF6414"/>
    <w:rsid w:val="00D305DA"/>
    <w:rPr>
      <w:rFonts w:eastAsiaTheme="minorHAnsi"/>
      <w:lang w:val="es-EC" w:eastAsia="en-US"/>
    </w:rPr>
  </w:style>
  <w:style w:type="paragraph" w:customStyle="1" w:styleId="B7C07A82DE7F4FFD94435CB4535CC40F14">
    <w:name w:val="B7C07A82DE7F4FFD94435CB4535CC40F14"/>
    <w:rsid w:val="00D305DA"/>
    <w:rPr>
      <w:rFonts w:eastAsiaTheme="minorHAnsi"/>
      <w:lang w:val="es-EC" w:eastAsia="en-US"/>
    </w:rPr>
  </w:style>
  <w:style w:type="paragraph" w:customStyle="1" w:styleId="F53A35E6664848978E95535C1D11C98114">
    <w:name w:val="F53A35E6664848978E95535C1D11C98114"/>
    <w:rsid w:val="00D305DA"/>
    <w:rPr>
      <w:rFonts w:eastAsiaTheme="minorHAnsi"/>
      <w:lang w:val="es-EC" w:eastAsia="en-US"/>
    </w:rPr>
  </w:style>
  <w:style w:type="paragraph" w:customStyle="1" w:styleId="9E626E45202F414F9108243F6FBA830914">
    <w:name w:val="9E626E45202F414F9108243F6FBA830914"/>
    <w:rsid w:val="00D305DA"/>
    <w:rPr>
      <w:rFonts w:eastAsiaTheme="minorHAnsi"/>
      <w:lang w:val="es-EC" w:eastAsia="en-US"/>
    </w:rPr>
  </w:style>
  <w:style w:type="paragraph" w:customStyle="1" w:styleId="EE2139BB3E06499E9166BC5DF14926E214">
    <w:name w:val="EE2139BB3E06499E9166BC5DF14926E214"/>
    <w:rsid w:val="00D305DA"/>
    <w:rPr>
      <w:rFonts w:eastAsiaTheme="minorHAnsi"/>
      <w:lang w:val="es-EC" w:eastAsia="en-US"/>
    </w:rPr>
  </w:style>
  <w:style w:type="paragraph" w:customStyle="1" w:styleId="10845DBE96C342C285CCD6E528AB26B114">
    <w:name w:val="10845DBE96C342C285CCD6E528AB26B114"/>
    <w:rsid w:val="00D305DA"/>
    <w:rPr>
      <w:rFonts w:eastAsiaTheme="minorHAnsi"/>
      <w:lang w:val="es-EC" w:eastAsia="en-US"/>
    </w:rPr>
  </w:style>
  <w:style w:type="paragraph" w:customStyle="1" w:styleId="4F4C068E327D4225AE9CA58505E73A8E11">
    <w:name w:val="4F4C068E327D4225AE9CA58505E73A8E11"/>
    <w:rsid w:val="00D305DA"/>
    <w:rPr>
      <w:rFonts w:eastAsiaTheme="minorHAnsi"/>
      <w:lang w:val="es-EC" w:eastAsia="en-US"/>
    </w:rPr>
  </w:style>
  <w:style w:type="paragraph" w:customStyle="1" w:styleId="A992BAC19587424888D2ADEFB649773012">
    <w:name w:val="A992BAC19587424888D2ADEFB649773012"/>
    <w:rsid w:val="00D305DA"/>
    <w:rPr>
      <w:rFonts w:eastAsiaTheme="minorHAnsi"/>
      <w:lang w:val="es-EC" w:eastAsia="en-US"/>
    </w:rPr>
  </w:style>
  <w:style w:type="paragraph" w:customStyle="1" w:styleId="71E9232CC4D94F8BAAB040A194F427B812">
    <w:name w:val="71E9232CC4D94F8BAAB040A194F427B812"/>
    <w:rsid w:val="00D305DA"/>
    <w:rPr>
      <w:rFonts w:eastAsiaTheme="minorHAnsi"/>
      <w:lang w:val="es-EC" w:eastAsia="en-US"/>
    </w:rPr>
  </w:style>
  <w:style w:type="paragraph" w:customStyle="1" w:styleId="B9DF7B1A46DF4B969903E92B2F1AAD2C14">
    <w:name w:val="B9DF7B1A46DF4B969903E92B2F1AAD2C14"/>
    <w:rsid w:val="00D305DA"/>
    <w:rPr>
      <w:rFonts w:eastAsiaTheme="minorHAnsi"/>
      <w:lang w:val="es-EC" w:eastAsia="en-US"/>
    </w:rPr>
  </w:style>
  <w:style w:type="paragraph" w:customStyle="1" w:styleId="881B1BE5CDEC4F929C56A71ED40075B314">
    <w:name w:val="881B1BE5CDEC4F929C56A71ED40075B314"/>
    <w:rsid w:val="00D305DA"/>
    <w:rPr>
      <w:rFonts w:eastAsiaTheme="minorHAnsi"/>
      <w:lang w:val="es-EC" w:eastAsia="en-US"/>
    </w:rPr>
  </w:style>
  <w:style w:type="paragraph" w:customStyle="1" w:styleId="CE75B8F21FC74AEA8D63FF00918B8B8F14">
    <w:name w:val="CE75B8F21FC74AEA8D63FF00918B8B8F14"/>
    <w:rsid w:val="00D305DA"/>
    <w:rPr>
      <w:rFonts w:eastAsiaTheme="minorHAnsi"/>
      <w:lang w:val="es-EC" w:eastAsia="en-US"/>
    </w:rPr>
  </w:style>
  <w:style w:type="paragraph" w:customStyle="1" w:styleId="DA10A2CE462E4344AFB75924CE6FA73F11">
    <w:name w:val="DA10A2CE462E4344AFB75924CE6FA73F11"/>
    <w:rsid w:val="00D305DA"/>
    <w:rPr>
      <w:rFonts w:eastAsiaTheme="minorHAnsi"/>
      <w:lang w:val="es-EC" w:eastAsia="en-US"/>
    </w:rPr>
  </w:style>
  <w:style w:type="paragraph" w:customStyle="1" w:styleId="01705F66845A4A39AE7519BEAC52C6997">
    <w:name w:val="01705F66845A4A39AE7519BEAC52C6997"/>
    <w:rsid w:val="00D305DA"/>
    <w:rPr>
      <w:rFonts w:eastAsiaTheme="minorHAnsi"/>
      <w:lang w:val="es-EC" w:eastAsia="en-US"/>
    </w:rPr>
  </w:style>
  <w:style w:type="paragraph" w:customStyle="1" w:styleId="E5C8704FC8084DAE9BC60D23909BA54B7">
    <w:name w:val="E5C8704FC8084DAE9BC60D23909BA54B7"/>
    <w:rsid w:val="00D305DA"/>
    <w:rPr>
      <w:rFonts w:eastAsiaTheme="minorHAnsi"/>
      <w:lang w:val="es-EC" w:eastAsia="en-US"/>
    </w:rPr>
  </w:style>
  <w:style w:type="paragraph" w:customStyle="1" w:styleId="BF33E177B7694A8B858944C089A821627">
    <w:name w:val="BF33E177B7694A8B858944C089A821627"/>
    <w:rsid w:val="00D305DA"/>
    <w:rPr>
      <w:rFonts w:eastAsiaTheme="minorHAnsi"/>
      <w:lang w:val="es-EC" w:eastAsia="en-US"/>
    </w:rPr>
  </w:style>
  <w:style w:type="paragraph" w:customStyle="1" w:styleId="19B6194F2F92406F8F3E2F1BCAD305797">
    <w:name w:val="19B6194F2F92406F8F3E2F1BCAD305797"/>
    <w:rsid w:val="00D305DA"/>
    <w:rPr>
      <w:rFonts w:eastAsiaTheme="minorHAnsi"/>
      <w:lang w:val="es-EC" w:eastAsia="en-US"/>
    </w:rPr>
  </w:style>
  <w:style w:type="paragraph" w:customStyle="1" w:styleId="4F6F29408B39484AADB0667328761F1F7">
    <w:name w:val="4F6F29408B39484AADB0667328761F1F7"/>
    <w:rsid w:val="00D305DA"/>
    <w:rPr>
      <w:rFonts w:eastAsiaTheme="minorHAnsi"/>
      <w:lang w:val="es-EC" w:eastAsia="en-US"/>
    </w:rPr>
  </w:style>
  <w:style w:type="paragraph" w:customStyle="1" w:styleId="626B10955F14442BA2A18812EAC382037">
    <w:name w:val="626B10955F14442BA2A18812EAC382037"/>
    <w:rsid w:val="00D305DA"/>
    <w:rPr>
      <w:rFonts w:eastAsiaTheme="minorHAnsi"/>
      <w:lang w:val="es-EC" w:eastAsia="en-US"/>
    </w:rPr>
  </w:style>
  <w:style w:type="paragraph" w:customStyle="1" w:styleId="0E87E0CC760445918E28B05A55157F747">
    <w:name w:val="0E87E0CC760445918E28B05A55157F747"/>
    <w:rsid w:val="00D305DA"/>
    <w:rPr>
      <w:rFonts w:eastAsiaTheme="minorHAnsi"/>
      <w:lang w:val="es-EC" w:eastAsia="en-US"/>
    </w:rPr>
  </w:style>
  <w:style w:type="paragraph" w:customStyle="1" w:styleId="939F3CFDAF3D4E719DCD8EFD768805C65">
    <w:name w:val="939F3CFDAF3D4E719DCD8EFD768805C65"/>
    <w:rsid w:val="00D305DA"/>
    <w:rPr>
      <w:rFonts w:eastAsiaTheme="minorHAnsi"/>
      <w:lang w:val="es-EC" w:eastAsia="en-US"/>
    </w:rPr>
  </w:style>
  <w:style w:type="paragraph" w:customStyle="1" w:styleId="04C31CF0325B4BFDA6D6C31C63CFDA05">
    <w:name w:val="04C31CF0325B4BFDA6D6C31C63CFDA05"/>
    <w:rsid w:val="00D305DA"/>
  </w:style>
  <w:style w:type="paragraph" w:customStyle="1" w:styleId="1346B9DA67EA406B8EC72B01BEC7428E15">
    <w:name w:val="1346B9DA67EA406B8EC72B01BEC7428E15"/>
    <w:rsid w:val="00D305DA"/>
    <w:rPr>
      <w:rFonts w:eastAsiaTheme="minorHAnsi"/>
      <w:lang w:val="es-EC" w:eastAsia="en-US"/>
    </w:rPr>
  </w:style>
  <w:style w:type="paragraph" w:customStyle="1" w:styleId="D48B78BA59304391A27962A43421EF6415">
    <w:name w:val="D48B78BA59304391A27962A43421EF6415"/>
    <w:rsid w:val="00D305DA"/>
    <w:rPr>
      <w:rFonts w:eastAsiaTheme="minorHAnsi"/>
      <w:lang w:val="es-EC" w:eastAsia="en-US"/>
    </w:rPr>
  </w:style>
  <w:style w:type="paragraph" w:customStyle="1" w:styleId="B7C07A82DE7F4FFD94435CB4535CC40F15">
    <w:name w:val="B7C07A82DE7F4FFD94435CB4535CC40F15"/>
    <w:rsid w:val="00D305DA"/>
    <w:rPr>
      <w:rFonts w:eastAsiaTheme="minorHAnsi"/>
      <w:lang w:val="es-EC" w:eastAsia="en-US"/>
    </w:rPr>
  </w:style>
  <w:style w:type="paragraph" w:customStyle="1" w:styleId="F53A35E6664848978E95535C1D11C98115">
    <w:name w:val="F53A35E6664848978E95535C1D11C98115"/>
    <w:rsid w:val="00D305DA"/>
    <w:rPr>
      <w:rFonts w:eastAsiaTheme="minorHAnsi"/>
      <w:lang w:val="es-EC" w:eastAsia="en-US"/>
    </w:rPr>
  </w:style>
  <w:style w:type="paragraph" w:customStyle="1" w:styleId="9E626E45202F414F9108243F6FBA830915">
    <w:name w:val="9E626E45202F414F9108243F6FBA830915"/>
    <w:rsid w:val="00D305DA"/>
    <w:rPr>
      <w:rFonts w:eastAsiaTheme="minorHAnsi"/>
      <w:lang w:val="es-EC" w:eastAsia="en-US"/>
    </w:rPr>
  </w:style>
  <w:style w:type="paragraph" w:customStyle="1" w:styleId="EE2139BB3E06499E9166BC5DF14926E215">
    <w:name w:val="EE2139BB3E06499E9166BC5DF14926E215"/>
    <w:rsid w:val="00D305DA"/>
    <w:rPr>
      <w:rFonts w:eastAsiaTheme="minorHAnsi"/>
      <w:lang w:val="es-EC" w:eastAsia="en-US"/>
    </w:rPr>
  </w:style>
  <w:style w:type="paragraph" w:customStyle="1" w:styleId="10845DBE96C342C285CCD6E528AB26B115">
    <w:name w:val="10845DBE96C342C285CCD6E528AB26B115"/>
    <w:rsid w:val="00D305DA"/>
    <w:rPr>
      <w:rFonts w:eastAsiaTheme="minorHAnsi"/>
      <w:lang w:val="es-EC" w:eastAsia="en-US"/>
    </w:rPr>
  </w:style>
  <w:style w:type="paragraph" w:customStyle="1" w:styleId="4F4C068E327D4225AE9CA58505E73A8E12">
    <w:name w:val="4F4C068E327D4225AE9CA58505E73A8E12"/>
    <w:rsid w:val="00D305DA"/>
    <w:rPr>
      <w:rFonts w:eastAsiaTheme="minorHAnsi"/>
      <w:lang w:val="es-EC" w:eastAsia="en-US"/>
    </w:rPr>
  </w:style>
  <w:style w:type="paragraph" w:customStyle="1" w:styleId="A992BAC19587424888D2ADEFB649773013">
    <w:name w:val="A992BAC19587424888D2ADEFB649773013"/>
    <w:rsid w:val="00D305DA"/>
    <w:rPr>
      <w:rFonts w:eastAsiaTheme="minorHAnsi"/>
      <w:lang w:val="es-EC" w:eastAsia="en-US"/>
    </w:rPr>
  </w:style>
  <w:style w:type="paragraph" w:customStyle="1" w:styleId="71E9232CC4D94F8BAAB040A194F427B813">
    <w:name w:val="71E9232CC4D94F8BAAB040A194F427B813"/>
    <w:rsid w:val="00D305DA"/>
    <w:rPr>
      <w:rFonts w:eastAsiaTheme="minorHAnsi"/>
      <w:lang w:val="es-EC" w:eastAsia="en-US"/>
    </w:rPr>
  </w:style>
  <w:style w:type="paragraph" w:customStyle="1" w:styleId="B9DF7B1A46DF4B969903E92B2F1AAD2C15">
    <w:name w:val="B9DF7B1A46DF4B969903E92B2F1AAD2C15"/>
    <w:rsid w:val="00D305DA"/>
    <w:rPr>
      <w:rFonts w:eastAsiaTheme="minorHAnsi"/>
      <w:lang w:val="es-EC" w:eastAsia="en-US"/>
    </w:rPr>
  </w:style>
  <w:style w:type="paragraph" w:customStyle="1" w:styleId="881B1BE5CDEC4F929C56A71ED40075B315">
    <w:name w:val="881B1BE5CDEC4F929C56A71ED40075B315"/>
    <w:rsid w:val="00D305DA"/>
    <w:rPr>
      <w:rFonts w:eastAsiaTheme="minorHAnsi"/>
      <w:lang w:val="es-EC" w:eastAsia="en-US"/>
    </w:rPr>
  </w:style>
  <w:style w:type="paragraph" w:customStyle="1" w:styleId="CE75B8F21FC74AEA8D63FF00918B8B8F15">
    <w:name w:val="CE75B8F21FC74AEA8D63FF00918B8B8F15"/>
    <w:rsid w:val="00D305DA"/>
    <w:rPr>
      <w:rFonts w:eastAsiaTheme="minorHAnsi"/>
      <w:lang w:val="es-EC" w:eastAsia="en-US"/>
    </w:rPr>
  </w:style>
  <w:style w:type="paragraph" w:customStyle="1" w:styleId="DA10A2CE462E4344AFB75924CE6FA73F12">
    <w:name w:val="DA10A2CE462E4344AFB75924CE6FA73F12"/>
    <w:rsid w:val="00D305DA"/>
    <w:rPr>
      <w:rFonts w:eastAsiaTheme="minorHAnsi"/>
      <w:lang w:val="es-EC" w:eastAsia="en-US"/>
    </w:rPr>
  </w:style>
  <w:style w:type="paragraph" w:customStyle="1" w:styleId="01705F66845A4A39AE7519BEAC52C6998">
    <w:name w:val="01705F66845A4A39AE7519BEAC52C6998"/>
    <w:rsid w:val="00D305DA"/>
    <w:rPr>
      <w:rFonts w:eastAsiaTheme="minorHAnsi"/>
      <w:lang w:val="es-EC" w:eastAsia="en-US"/>
    </w:rPr>
  </w:style>
  <w:style w:type="paragraph" w:customStyle="1" w:styleId="E5C8704FC8084DAE9BC60D23909BA54B8">
    <w:name w:val="E5C8704FC8084DAE9BC60D23909BA54B8"/>
    <w:rsid w:val="00D305DA"/>
    <w:rPr>
      <w:rFonts w:eastAsiaTheme="minorHAnsi"/>
      <w:lang w:val="es-EC" w:eastAsia="en-US"/>
    </w:rPr>
  </w:style>
  <w:style w:type="paragraph" w:customStyle="1" w:styleId="BF33E177B7694A8B858944C089A821628">
    <w:name w:val="BF33E177B7694A8B858944C089A821628"/>
    <w:rsid w:val="00D305DA"/>
    <w:rPr>
      <w:rFonts w:eastAsiaTheme="minorHAnsi"/>
      <w:lang w:val="es-EC" w:eastAsia="en-US"/>
    </w:rPr>
  </w:style>
  <w:style w:type="paragraph" w:customStyle="1" w:styleId="19B6194F2F92406F8F3E2F1BCAD305798">
    <w:name w:val="19B6194F2F92406F8F3E2F1BCAD305798"/>
    <w:rsid w:val="00D305DA"/>
    <w:rPr>
      <w:rFonts w:eastAsiaTheme="minorHAnsi"/>
      <w:lang w:val="es-EC" w:eastAsia="en-US"/>
    </w:rPr>
  </w:style>
  <w:style w:type="paragraph" w:customStyle="1" w:styleId="4F6F29408B39484AADB0667328761F1F8">
    <w:name w:val="4F6F29408B39484AADB0667328761F1F8"/>
    <w:rsid w:val="00D305DA"/>
    <w:rPr>
      <w:rFonts w:eastAsiaTheme="minorHAnsi"/>
      <w:lang w:val="es-EC" w:eastAsia="en-US"/>
    </w:rPr>
  </w:style>
  <w:style w:type="paragraph" w:customStyle="1" w:styleId="626B10955F14442BA2A18812EAC382038">
    <w:name w:val="626B10955F14442BA2A18812EAC382038"/>
    <w:rsid w:val="00D305DA"/>
    <w:rPr>
      <w:rFonts w:eastAsiaTheme="minorHAnsi"/>
      <w:lang w:val="es-EC" w:eastAsia="en-US"/>
    </w:rPr>
  </w:style>
  <w:style w:type="paragraph" w:customStyle="1" w:styleId="0E87E0CC760445918E28B05A55157F748">
    <w:name w:val="0E87E0CC760445918E28B05A55157F748"/>
    <w:rsid w:val="00D305DA"/>
    <w:rPr>
      <w:rFonts w:eastAsiaTheme="minorHAnsi"/>
      <w:lang w:val="es-EC" w:eastAsia="en-US"/>
    </w:rPr>
  </w:style>
  <w:style w:type="paragraph" w:customStyle="1" w:styleId="939F3CFDAF3D4E719DCD8EFD768805C66">
    <w:name w:val="939F3CFDAF3D4E719DCD8EFD768805C66"/>
    <w:rsid w:val="00D305DA"/>
    <w:rPr>
      <w:rFonts w:eastAsiaTheme="minorHAnsi"/>
      <w:lang w:val="es-EC" w:eastAsia="en-US"/>
    </w:rPr>
  </w:style>
  <w:style w:type="paragraph" w:customStyle="1" w:styleId="E2CC841D043846B49F030638C58020F8">
    <w:name w:val="E2CC841D043846B49F030638C58020F8"/>
    <w:rsid w:val="00D305DA"/>
    <w:rPr>
      <w:rFonts w:eastAsiaTheme="minorHAnsi"/>
      <w:lang w:val="es-EC" w:eastAsia="en-US"/>
    </w:rPr>
  </w:style>
  <w:style w:type="paragraph" w:customStyle="1" w:styleId="10F8CDC4A7914AD8AA94E2C384333435">
    <w:name w:val="10F8CDC4A7914AD8AA94E2C384333435"/>
    <w:rsid w:val="00D305DA"/>
    <w:rPr>
      <w:rFonts w:eastAsiaTheme="minorHAnsi"/>
      <w:lang w:val="es-EC" w:eastAsia="en-US"/>
    </w:rPr>
  </w:style>
  <w:style w:type="paragraph" w:customStyle="1" w:styleId="2182B824C37B4D77B1563BDCF3CBA901">
    <w:name w:val="2182B824C37B4D77B1563BDCF3CBA901"/>
    <w:rsid w:val="00D305DA"/>
    <w:rPr>
      <w:rFonts w:eastAsiaTheme="minorHAnsi"/>
      <w:lang w:val="es-EC" w:eastAsia="en-US"/>
    </w:rPr>
  </w:style>
  <w:style w:type="paragraph" w:customStyle="1" w:styleId="2BD56F449C724EF3B1E286A80C8ECDB0">
    <w:name w:val="2BD56F449C724EF3B1E286A80C8ECDB0"/>
    <w:rsid w:val="00D305DA"/>
    <w:rPr>
      <w:rFonts w:eastAsiaTheme="minorHAnsi"/>
      <w:lang w:val="es-EC" w:eastAsia="en-US"/>
    </w:rPr>
  </w:style>
  <w:style w:type="paragraph" w:customStyle="1" w:styleId="8EAE612E3A4D43CF8223846F68390C9D">
    <w:name w:val="8EAE612E3A4D43CF8223846F68390C9D"/>
    <w:rsid w:val="00D305DA"/>
    <w:rPr>
      <w:rFonts w:eastAsiaTheme="minorHAnsi"/>
      <w:lang w:val="es-EC" w:eastAsia="en-US"/>
    </w:rPr>
  </w:style>
  <w:style w:type="paragraph" w:customStyle="1" w:styleId="18C7C69FC3774A8FA5C15E8B74D93D26">
    <w:name w:val="18C7C69FC3774A8FA5C15E8B74D93D26"/>
    <w:rsid w:val="00D305DA"/>
    <w:rPr>
      <w:rFonts w:eastAsiaTheme="minorHAnsi"/>
      <w:lang w:val="es-EC" w:eastAsia="en-US"/>
    </w:rPr>
  </w:style>
  <w:style w:type="paragraph" w:customStyle="1" w:styleId="23CAB85223594894AB225A9E2B570FE8">
    <w:name w:val="23CAB85223594894AB225A9E2B570FE8"/>
    <w:rsid w:val="00D305DA"/>
    <w:rPr>
      <w:rFonts w:eastAsiaTheme="minorHAnsi"/>
      <w:lang w:val="es-EC" w:eastAsia="en-US"/>
    </w:rPr>
  </w:style>
  <w:style w:type="paragraph" w:customStyle="1" w:styleId="44237308E1F546CBA7ADF7D45EDA0D8B">
    <w:name w:val="44237308E1F546CBA7ADF7D45EDA0D8B"/>
    <w:rsid w:val="00D305DA"/>
    <w:rPr>
      <w:rFonts w:eastAsiaTheme="minorHAnsi"/>
      <w:lang w:val="es-EC" w:eastAsia="en-US"/>
    </w:rPr>
  </w:style>
  <w:style w:type="paragraph" w:customStyle="1" w:styleId="D09A44C6D0CA4C5F813946D6E2509DE9">
    <w:name w:val="D09A44C6D0CA4C5F813946D6E2509DE9"/>
    <w:rsid w:val="00D305DA"/>
    <w:rPr>
      <w:rFonts w:eastAsiaTheme="minorHAnsi"/>
      <w:lang w:val="es-EC" w:eastAsia="en-US"/>
    </w:rPr>
  </w:style>
  <w:style w:type="paragraph" w:customStyle="1" w:styleId="4066846A06F04329BE8A3A6055033105">
    <w:name w:val="4066846A06F04329BE8A3A6055033105"/>
    <w:rsid w:val="00D305DA"/>
    <w:rPr>
      <w:rFonts w:eastAsiaTheme="minorHAnsi"/>
      <w:lang w:val="es-EC" w:eastAsia="en-US"/>
    </w:rPr>
  </w:style>
  <w:style w:type="paragraph" w:customStyle="1" w:styleId="D79E02C1C27C45869D5894E9A8E7B0D0">
    <w:name w:val="D79E02C1C27C45869D5894E9A8E7B0D0"/>
    <w:rsid w:val="00D305DA"/>
    <w:rPr>
      <w:rFonts w:eastAsiaTheme="minorHAnsi"/>
      <w:lang w:val="es-EC" w:eastAsia="en-US"/>
    </w:rPr>
  </w:style>
  <w:style w:type="paragraph" w:customStyle="1" w:styleId="7D968C90A1BC45CC86B6562692F23DF7">
    <w:name w:val="7D968C90A1BC45CC86B6562692F23DF7"/>
    <w:rsid w:val="00D305DA"/>
    <w:rPr>
      <w:rFonts w:eastAsiaTheme="minorHAnsi"/>
      <w:lang w:val="es-EC" w:eastAsia="en-US"/>
    </w:rPr>
  </w:style>
  <w:style w:type="paragraph" w:customStyle="1" w:styleId="EE7228D15F2A450F964970568CD8B98C">
    <w:name w:val="EE7228D15F2A450F964970568CD8B98C"/>
    <w:rsid w:val="00D305DA"/>
    <w:rPr>
      <w:rFonts w:eastAsiaTheme="minorHAnsi"/>
      <w:lang w:val="es-EC" w:eastAsia="en-US"/>
    </w:rPr>
  </w:style>
  <w:style w:type="paragraph" w:customStyle="1" w:styleId="43E2CB88C9D1475EB4DD7C491E5D5EB9">
    <w:name w:val="43E2CB88C9D1475EB4DD7C491E5D5EB9"/>
    <w:rsid w:val="00D305DA"/>
    <w:rPr>
      <w:rFonts w:eastAsiaTheme="minorHAnsi"/>
      <w:lang w:val="es-EC" w:eastAsia="en-US"/>
    </w:rPr>
  </w:style>
  <w:style w:type="paragraph" w:customStyle="1" w:styleId="F9FEE0623D6849869FBC484FEBAA72AD">
    <w:name w:val="F9FEE0623D6849869FBC484FEBAA72AD"/>
    <w:rsid w:val="00D305DA"/>
    <w:rPr>
      <w:rFonts w:eastAsiaTheme="minorHAnsi"/>
      <w:lang w:val="es-EC" w:eastAsia="en-US"/>
    </w:rPr>
  </w:style>
  <w:style w:type="paragraph" w:customStyle="1" w:styleId="2DF2C7AE28084371A6E04B14C148E315">
    <w:name w:val="2DF2C7AE28084371A6E04B14C148E315"/>
    <w:rsid w:val="00D305DA"/>
    <w:rPr>
      <w:rFonts w:eastAsiaTheme="minorHAnsi"/>
      <w:lang w:val="es-EC" w:eastAsia="en-US"/>
    </w:rPr>
  </w:style>
  <w:style w:type="paragraph" w:customStyle="1" w:styleId="1346B9DA67EA406B8EC72B01BEC7428E16">
    <w:name w:val="1346B9DA67EA406B8EC72B01BEC7428E16"/>
    <w:rsid w:val="00B31487"/>
    <w:rPr>
      <w:rFonts w:eastAsiaTheme="minorHAnsi"/>
      <w:lang w:val="es-EC" w:eastAsia="en-US"/>
    </w:rPr>
  </w:style>
  <w:style w:type="paragraph" w:customStyle="1" w:styleId="D48B78BA59304391A27962A43421EF6416">
    <w:name w:val="D48B78BA59304391A27962A43421EF6416"/>
    <w:rsid w:val="00B31487"/>
    <w:rPr>
      <w:rFonts w:eastAsiaTheme="minorHAnsi"/>
      <w:lang w:val="es-EC" w:eastAsia="en-US"/>
    </w:rPr>
  </w:style>
  <w:style w:type="paragraph" w:customStyle="1" w:styleId="B7C07A82DE7F4FFD94435CB4535CC40F16">
    <w:name w:val="B7C07A82DE7F4FFD94435CB4535CC40F16"/>
    <w:rsid w:val="00B31487"/>
    <w:rPr>
      <w:rFonts w:eastAsiaTheme="minorHAnsi"/>
      <w:lang w:val="es-EC" w:eastAsia="en-US"/>
    </w:rPr>
  </w:style>
  <w:style w:type="paragraph" w:customStyle="1" w:styleId="F53A35E6664848978E95535C1D11C98116">
    <w:name w:val="F53A35E6664848978E95535C1D11C98116"/>
    <w:rsid w:val="00B31487"/>
    <w:rPr>
      <w:rFonts w:eastAsiaTheme="minorHAnsi"/>
      <w:lang w:val="es-EC" w:eastAsia="en-US"/>
    </w:rPr>
  </w:style>
  <w:style w:type="paragraph" w:customStyle="1" w:styleId="9E626E45202F414F9108243F6FBA830916">
    <w:name w:val="9E626E45202F414F9108243F6FBA830916"/>
    <w:rsid w:val="00B31487"/>
    <w:rPr>
      <w:rFonts w:eastAsiaTheme="minorHAnsi"/>
      <w:lang w:val="es-EC" w:eastAsia="en-US"/>
    </w:rPr>
  </w:style>
  <w:style w:type="paragraph" w:customStyle="1" w:styleId="EE2139BB3E06499E9166BC5DF14926E216">
    <w:name w:val="EE2139BB3E06499E9166BC5DF14926E216"/>
    <w:rsid w:val="00B31487"/>
    <w:rPr>
      <w:rFonts w:eastAsiaTheme="minorHAnsi"/>
      <w:lang w:val="es-EC" w:eastAsia="en-US"/>
    </w:rPr>
  </w:style>
  <w:style w:type="paragraph" w:customStyle="1" w:styleId="10845DBE96C342C285CCD6E528AB26B116">
    <w:name w:val="10845DBE96C342C285CCD6E528AB26B116"/>
    <w:rsid w:val="00B31487"/>
    <w:rPr>
      <w:rFonts w:eastAsiaTheme="minorHAnsi"/>
      <w:lang w:val="es-EC" w:eastAsia="en-US"/>
    </w:rPr>
  </w:style>
  <w:style w:type="paragraph" w:customStyle="1" w:styleId="4F4C068E327D4225AE9CA58505E73A8E13">
    <w:name w:val="4F4C068E327D4225AE9CA58505E73A8E13"/>
    <w:rsid w:val="00B31487"/>
    <w:rPr>
      <w:rFonts w:eastAsiaTheme="minorHAnsi"/>
      <w:lang w:val="es-EC" w:eastAsia="en-US"/>
    </w:rPr>
  </w:style>
  <w:style w:type="paragraph" w:customStyle="1" w:styleId="A992BAC19587424888D2ADEFB649773014">
    <w:name w:val="A992BAC19587424888D2ADEFB649773014"/>
    <w:rsid w:val="00B31487"/>
    <w:rPr>
      <w:rFonts w:eastAsiaTheme="minorHAnsi"/>
      <w:lang w:val="es-EC" w:eastAsia="en-US"/>
    </w:rPr>
  </w:style>
  <w:style w:type="paragraph" w:customStyle="1" w:styleId="71E9232CC4D94F8BAAB040A194F427B814">
    <w:name w:val="71E9232CC4D94F8BAAB040A194F427B814"/>
    <w:rsid w:val="00B31487"/>
    <w:rPr>
      <w:rFonts w:eastAsiaTheme="minorHAnsi"/>
      <w:lang w:val="es-EC" w:eastAsia="en-US"/>
    </w:rPr>
  </w:style>
  <w:style w:type="paragraph" w:customStyle="1" w:styleId="B9DF7B1A46DF4B969903E92B2F1AAD2C16">
    <w:name w:val="B9DF7B1A46DF4B969903E92B2F1AAD2C16"/>
    <w:rsid w:val="00B31487"/>
    <w:rPr>
      <w:rFonts w:eastAsiaTheme="minorHAnsi"/>
      <w:lang w:val="es-EC" w:eastAsia="en-US"/>
    </w:rPr>
  </w:style>
  <w:style w:type="paragraph" w:customStyle="1" w:styleId="881B1BE5CDEC4F929C56A71ED40075B316">
    <w:name w:val="881B1BE5CDEC4F929C56A71ED40075B316"/>
    <w:rsid w:val="00B31487"/>
    <w:rPr>
      <w:rFonts w:eastAsiaTheme="minorHAnsi"/>
      <w:lang w:val="es-EC" w:eastAsia="en-US"/>
    </w:rPr>
  </w:style>
  <w:style w:type="paragraph" w:customStyle="1" w:styleId="CE75B8F21FC74AEA8D63FF00918B8B8F16">
    <w:name w:val="CE75B8F21FC74AEA8D63FF00918B8B8F16"/>
    <w:rsid w:val="00B31487"/>
    <w:rPr>
      <w:rFonts w:eastAsiaTheme="minorHAnsi"/>
      <w:lang w:val="es-EC" w:eastAsia="en-US"/>
    </w:rPr>
  </w:style>
  <w:style w:type="paragraph" w:customStyle="1" w:styleId="DA10A2CE462E4344AFB75924CE6FA73F13">
    <w:name w:val="DA10A2CE462E4344AFB75924CE6FA73F13"/>
    <w:rsid w:val="00B31487"/>
    <w:rPr>
      <w:rFonts w:eastAsiaTheme="minorHAnsi"/>
      <w:lang w:val="es-EC" w:eastAsia="en-US"/>
    </w:rPr>
  </w:style>
  <w:style w:type="paragraph" w:customStyle="1" w:styleId="01705F66845A4A39AE7519BEAC52C6999">
    <w:name w:val="01705F66845A4A39AE7519BEAC52C6999"/>
    <w:rsid w:val="00B31487"/>
    <w:rPr>
      <w:rFonts w:eastAsiaTheme="minorHAnsi"/>
      <w:lang w:val="es-EC" w:eastAsia="en-US"/>
    </w:rPr>
  </w:style>
  <w:style w:type="paragraph" w:customStyle="1" w:styleId="E5C8704FC8084DAE9BC60D23909BA54B9">
    <w:name w:val="E5C8704FC8084DAE9BC60D23909BA54B9"/>
    <w:rsid w:val="00B31487"/>
    <w:rPr>
      <w:rFonts w:eastAsiaTheme="minorHAnsi"/>
      <w:lang w:val="es-EC" w:eastAsia="en-US"/>
    </w:rPr>
  </w:style>
  <w:style w:type="paragraph" w:customStyle="1" w:styleId="BF33E177B7694A8B858944C089A821629">
    <w:name w:val="BF33E177B7694A8B858944C089A821629"/>
    <w:rsid w:val="00B31487"/>
    <w:rPr>
      <w:rFonts w:eastAsiaTheme="minorHAnsi"/>
      <w:lang w:val="es-EC" w:eastAsia="en-US"/>
    </w:rPr>
  </w:style>
  <w:style w:type="paragraph" w:customStyle="1" w:styleId="19B6194F2F92406F8F3E2F1BCAD305799">
    <w:name w:val="19B6194F2F92406F8F3E2F1BCAD305799"/>
    <w:rsid w:val="00B31487"/>
    <w:rPr>
      <w:rFonts w:eastAsiaTheme="minorHAnsi"/>
      <w:lang w:val="es-EC" w:eastAsia="en-US"/>
    </w:rPr>
  </w:style>
  <w:style w:type="paragraph" w:customStyle="1" w:styleId="4F6F29408B39484AADB0667328761F1F9">
    <w:name w:val="4F6F29408B39484AADB0667328761F1F9"/>
    <w:rsid w:val="00B31487"/>
    <w:rPr>
      <w:rFonts w:eastAsiaTheme="minorHAnsi"/>
      <w:lang w:val="es-EC" w:eastAsia="en-US"/>
    </w:rPr>
  </w:style>
  <w:style w:type="paragraph" w:customStyle="1" w:styleId="626B10955F14442BA2A18812EAC382039">
    <w:name w:val="626B10955F14442BA2A18812EAC382039"/>
    <w:rsid w:val="00B31487"/>
    <w:rPr>
      <w:rFonts w:eastAsiaTheme="minorHAnsi"/>
      <w:lang w:val="es-EC" w:eastAsia="en-US"/>
    </w:rPr>
  </w:style>
  <w:style w:type="paragraph" w:customStyle="1" w:styleId="0E87E0CC760445918E28B05A55157F749">
    <w:name w:val="0E87E0CC760445918E28B05A55157F749"/>
    <w:rsid w:val="00B31487"/>
    <w:rPr>
      <w:rFonts w:eastAsiaTheme="minorHAnsi"/>
      <w:lang w:val="es-EC" w:eastAsia="en-US"/>
    </w:rPr>
  </w:style>
  <w:style w:type="paragraph" w:customStyle="1" w:styleId="939F3CFDAF3D4E719DCD8EFD768805C67">
    <w:name w:val="939F3CFDAF3D4E719DCD8EFD768805C67"/>
    <w:rsid w:val="00B31487"/>
    <w:rPr>
      <w:rFonts w:eastAsiaTheme="minorHAnsi"/>
      <w:lang w:val="es-EC" w:eastAsia="en-US"/>
    </w:rPr>
  </w:style>
  <w:style w:type="paragraph" w:customStyle="1" w:styleId="E2CC841D043846B49F030638C58020F81">
    <w:name w:val="E2CC841D043846B49F030638C58020F81"/>
    <w:rsid w:val="00B31487"/>
    <w:rPr>
      <w:rFonts w:eastAsiaTheme="minorHAnsi"/>
      <w:lang w:val="es-EC" w:eastAsia="en-US"/>
    </w:rPr>
  </w:style>
  <w:style w:type="paragraph" w:customStyle="1" w:styleId="10F8CDC4A7914AD8AA94E2C3843334351">
    <w:name w:val="10F8CDC4A7914AD8AA94E2C3843334351"/>
    <w:rsid w:val="00B31487"/>
    <w:rPr>
      <w:rFonts w:eastAsiaTheme="minorHAnsi"/>
      <w:lang w:val="es-EC" w:eastAsia="en-US"/>
    </w:rPr>
  </w:style>
  <w:style w:type="paragraph" w:customStyle="1" w:styleId="2182B824C37B4D77B1563BDCF3CBA9011">
    <w:name w:val="2182B824C37B4D77B1563BDCF3CBA9011"/>
    <w:rsid w:val="00B31487"/>
    <w:rPr>
      <w:rFonts w:eastAsiaTheme="minorHAnsi"/>
      <w:lang w:val="es-EC" w:eastAsia="en-US"/>
    </w:rPr>
  </w:style>
  <w:style w:type="paragraph" w:customStyle="1" w:styleId="2BD56F449C724EF3B1E286A80C8ECDB01">
    <w:name w:val="2BD56F449C724EF3B1E286A80C8ECDB01"/>
    <w:rsid w:val="00B31487"/>
    <w:rPr>
      <w:rFonts w:eastAsiaTheme="minorHAnsi"/>
      <w:lang w:val="es-EC" w:eastAsia="en-US"/>
    </w:rPr>
  </w:style>
  <w:style w:type="paragraph" w:customStyle="1" w:styleId="8EAE612E3A4D43CF8223846F68390C9D1">
    <w:name w:val="8EAE612E3A4D43CF8223846F68390C9D1"/>
    <w:rsid w:val="00B31487"/>
    <w:rPr>
      <w:rFonts w:eastAsiaTheme="minorHAnsi"/>
      <w:lang w:val="es-EC" w:eastAsia="en-US"/>
    </w:rPr>
  </w:style>
  <w:style w:type="paragraph" w:customStyle="1" w:styleId="18C7C69FC3774A8FA5C15E8B74D93D261">
    <w:name w:val="18C7C69FC3774A8FA5C15E8B74D93D261"/>
    <w:rsid w:val="00B31487"/>
    <w:rPr>
      <w:rFonts w:eastAsiaTheme="minorHAnsi"/>
      <w:lang w:val="es-EC" w:eastAsia="en-US"/>
    </w:rPr>
  </w:style>
  <w:style w:type="paragraph" w:customStyle="1" w:styleId="23CAB85223594894AB225A9E2B570FE81">
    <w:name w:val="23CAB85223594894AB225A9E2B570FE81"/>
    <w:rsid w:val="00B31487"/>
    <w:rPr>
      <w:rFonts w:eastAsiaTheme="minorHAnsi"/>
      <w:lang w:val="es-EC" w:eastAsia="en-US"/>
    </w:rPr>
  </w:style>
  <w:style w:type="paragraph" w:customStyle="1" w:styleId="44237308E1F546CBA7ADF7D45EDA0D8B1">
    <w:name w:val="44237308E1F546CBA7ADF7D45EDA0D8B1"/>
    <w:rsid w:val="00B31487"/>
    <w:rPr>
      <w:rFonts w:eastAsiaTheme="minorHAnsi"/>
      <w:lang w:val="es-EC" w:eastAsia="en-US"/>
    </w:rPr>
  </w:style>
  <w:style w:type="paragraph" w:customStyle="1" w:styleId="D09A44C6D0CA4C5F813946D6E2509DE91">
    <w:name w:val="D09A44C6D0CA4C5F813946D6E2509DE91"/>
    <w:rsid w:val="00B31487"/>
    <w:rPr>
      <w:rFonts w:eastAsiaTheme="minorHAnsi"/>
      <w:lang w:val="es-EC" w:eastAsia="en-US"/>
    </w:rPr>
  </w:style>
  <w:style w:type="paragraph" w:customStyle="1" w:styleId="4066846A06F04329BE8A3A60550331051">
    <w:name w:val="4066846A06F04329BE8A3A60550331051"/>
    <w:rsid w:val="00B31487"/>
    <w:rPr>
      <w:rFonts w:eastAsiaTheme="minorHAnsi"/>
      <w:lang w:val="es-EC" w:eastAsia="en-US"/>
    </w:rPr>
  </w:style>
  <w:style w:type="paragraph" w:customStyle="1" w:styleId="D79E02C1C27C45869D5894E9A8E7B0D01">
    <w:name w:val="D79E02C1C27C45869D5894E9A8E7B0D01"/>
    <w:rsid w:val="00B31487"/>
    <w:rPr>
      <w:rFonts w:eastAsiaTheme="minorHAnsi"/>
      <w:lang w:val="es-EC" w:eastAsia="en-US"/>
    </w:rPr>
  </w:style>
  <w:style w:type="paragraph" w:customStyle="1" w:styleId="7D968C90A1BC45CC86B6562692F23DF71">
    <w:name w:val="7D968C90A1BC45CC86B6562692F23DF71"/>
    <w:rsid w:val="00B31487"/>
    <w:rPr>
      <w:rFonts w:eastAsiaTheme="minorHAnsi"/>
      <w:lang w:val="es-EC" w:eastAsia="en-US"/>
    </w:rPr>
  </w:style>
  <w:style w:type="paragraph" w:customStyle="1" w:styleId="EE7228D15F2A450F964970568CD8B98C1">
    <w:name w:val="EE7228D15F2A450F964970568CD8B98C1"/>
    <w:rsid w:val="00B31487"/>
    <w:rPr>
      <w:rFonts w:eastAsiaTheme="minorHAnsi"/>
      <w:lang w:val="es-EC" w:eastAsia="en-US"/>
    </w:rPr>
  </w:style>
  <w:style w:type="paragraph" w:customStyle="1" w:styleId="43E2CB88C9D1475EB4DD7C491E5D5EB91">
    <w:name w:val="43E2CB88C9D1475EB4DD7C491E5D5EB91"/>
    <w:rsid w:val="00B31487"/>
    <w:rPr>
      <w:rFonts w:eastAsiaTheme="minorHAnsi"/>
      <w:lang w:val="es-EC" w:eastAsia="en-US"/>
    </w:rPr>
  </w:style>
  <w:style w:type="paragraph" w:customStyle="1" w:styleId="F9FEE0623D6849869FBC484FEBAA72AD1">
    <w:name w:val="F9FEE0623D6849869FBC484FEBAA72AD1"/>
    <w:rsid w:val="00B31487"/>
    <w:rPr>
      <w:rFonts w:eastAsiaTheme="minorHAnsi"/>
      <w:lang w:val="es-EC" w:eastAsia="en-US"/>
    </w:rPr>
  </w:style>
  <w:style w:type="paragraph" w:customStyle="1" w:styleId="2DF2C7AE28084371A6E04B14C148E3151">
    <w:name w:val="2DF2C7AE28084371A6E04B14C148E3151"/>
    <w:rsid w:val="00B31487"/>
    <w:rPr>
      <w:rFonts w:eastAsiaTheme="minorHAnsi"/>
      <w:lang w:val="es-EC" w:eastAsia="en-US"/>
    </w:rPr>
  </w:style>
  <w:style w:type="paragraph" w:customStyle="1" w:styleId="8B78C89EEFA94D4C8CBEF7F4F30CCA7E">
    <w:name w:val="8B78C89EEFA94D4C8CBEF7F4F30CCA7E"/>
    <w:rsid w:val="00B31487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9A1AE588B68F648957DEF877E6ADA74">
    <w:name w:val="99A1AE588B68F648957DEF877E6ADA74"/>
    <w:rsid w:val="00044C9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7DA746D94EB154BBF4F33177E3045F2">
    <w:name w:val="37DA746D94EB154BBF4F33177E3045F2"/>
    <w:rsid w:val="00044C9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787F4D5C12945958275EC6DC44FF76C1">
    <w:name w:val="C787F4D5C12945958275EC6DC44FF76C1"/>
    <w:rsid w:val="00C068B3"/>
    <w:rPr>
      <w:rFonts w:eastAsiaTheme="minorHAnsi"/>
      <w:lang w:val="es-EC" w:eastAsia="en-US"/>
    </w:rPr>
  </w:style>
  <w:style w:type="paragraph" w:customStyle="1" w:styleId="1346B9DA67EA406B8EC72B01BEC7428E17">
    <w:name w:val="1346B9DA67EA406B8EC72B01BEC7428E17"/>
    <w:rsid w:val="00C068B3"/>
    <w:rPr>
      <w:rFonts w:eastAsiaTheme="minorHAnsi"/>
      <w:lang w:val="es-EC" w:eastAsia="en-US"/>
    </w:rPr>
  </w:style>
  <w:style w:type="paragraph" w:customStyle="1" w:styleId="D48B78BA59304391A27962A43421EF6417">
    <w:name w:val="D48B78BA59304391A27962A43421EF6417"/>
    <w:rsid w:val="00C068B3"/>
    <w:rPr>
      <w:rFonts w:eastAsiaTheme="minorHAnsi"/>
      <w:lang w:val="es-EC" w:eastAsia="en-US"/>
    </w:rPr>
  </w:style>
  <w:style w:type="paragraph" w:customStyle="1" w:styleId="B7C07A82DE7F4FFD94435CB4535CC40F17">
    <w:name w:val="B7C07A82DE7F4FFD94435CB4535CC40F17"/>
    <w:rsid w:val="00C068B3"/>
    <w:rPr>
      <w:rFonts w:eastAsiaTheme="minorHAnsi"/>
      <w:lang w:val="es-EC" w:eastAsia="en-US"/>
    </w:rPr>
  </w:style>
  <w:style w:type="paragraph" w:customStyle="1" w:styleId="F53A35E6664848978E95535C1D11C98117">
    <w:name w:val="F53A35E6664848978E95535C1D11C98117"/>
    <w:rsid w:val="00C068B3"/>
    <w:rPr>
      <w:rFonts w:eastAsiaTheme="minorHAnsi"/>
      <w:lang w:val="es-EC" w:eastAsia="en-US"/>
    </w:rPr>
  </w:style>
  <w:style w:type="paragraph" w:customStyle="1" w:styleId="9E626E45202F414F9108243F6FBA830917">
    <w:name w:val="9E626E45202F414F9108243F6FBA830917"/>
    <w:rsid w:val="00C068B3"/>
    <w:rPr>
      <w:rFonts w:eastAsiaTheme="minorHAnsi"/>
      <w:lang w:val="es-EC" w:eastAsia="en-US"/>
    </w:rPr>
  </w:style>
  <w:style w:type="paragraph" w:customStyle="1" w:styleId="EE2139BB3E06499E9166BC5DF14926E217">
    <w:name w:val="EE2139BB3E06499E9166BC5DF14926E217"/>
    <w:rsid w:val="00C068B3"/>
    <w:rPr>
      <w:rFonts w:eastAsiaTheme="minorHAnsi"/>
      <w:lang w:val="es-EC" w:eastAsia="en-US"/>
    </w:rPr>
  </w:style>
  <w:style w:type="paragraph" w:customStyle="1" w:styleId="10845DBE96C342C285CCD6E528AB26B117">
    <w:name w:val="10845DBE96C342C285CCD6E528AB26B117"/>
    <w:rsid w:val="00C068B3"/>
    <w:rPr>
      <w:rFonts w:eastAsiaTheme="minorHAnsi"/>
      <w:lang w:val="es-EC" w:eastAsia="en-US"/>
    </w:rPr>
  </w:style>
  <w:style w:type="paragraph" w:customStyle="1" w:styleId="4F4C068E327D4225AE9CA58505E73A8E14">
    <w:name w:val="4F4C068E327D4225AE9CA58505E73A8E14"/>
    <w:rsid w:val="00C068B3"/>
    <w:rPr>
      <w:rFonts w:eastAsiaTheme="minorHAnsi"/>
      <w:lang w:val="es-EC" w:eastAsia="en-US"/>
    </w:rPr>
  </w:style>
  <w:style w:type="paragraph" w:customStyle="1" w:styleId="A992BAC19587424888D2ADEFB649773015">
    <w:name w:val="A992BAC19587424888D2ADEFB649773015"/>
    <w:rsid w:val="00C068B3"/>
    <w:rPr>
      <w:rFonts w:eastAsiaTheme="minorHAnsi"/>
      <w:lang w:val="es-EC" w:eastAsia="en-US"/>
    </w:rPr>
  </w:style>
  <w:style w:type="paragraph" w:customStyle="1" w:styleId="71E9232CC4D94F8BAAB040A194F427B815">
    <w:name w:val="71E9232CC4D94F8BAAB040A194F427B815"/>
    <w:rsid w:val="00C068B3"/>
    <w:rPr>
      <w:rFonts w:eastAsiaTheme="minorHAnsi"/>
      <w:lang w:val="es-EC" w:eastAsia="en-US"/>
    </w:rPr>
  </w:style>
  <w:style w:type="paragraph" w:customStyle="1" w:styleId="B9DF7B1A46DF4B969903E92B2F1AAD2C17">
    <w:name w:val="B9DF7B1A46DF4B969903E92B2F1AAD2C17"/>
    <w:rsid w:val="00C068B3"/>
    <w:rPr>
      <w:rFonts w:eastAsiaTheme="minorHAnsi"/>
      <w:lang w:val="es-EC" w:eastAsia="en-US"/>
    </w:rPr>
  </w:style>
  <w:style w:type="paragraph" w:customStyle="1" w:styleId="881B1BE5CDEC4F929C56A71ED40075B317">
    <w:name w:val="881B1BE5CDEC4F929C56A71ED40075B317"/>
    <w:rsid w:val="00C068B3"/>
    <w:rPr>
      <w:rFonts w:eastAsiaTheme="minorHAnsi"/>
      <w:lang w:val="es-EC" w:eastAsia="en-US"/>
    </w:rPr>
  </w:style>
  <w:style w:type="paragraph" w:customStyle="1" w:styleId="CE75B8F21FC74AEA8D63FF00918B8B8F17">
    <w:name w:val="CE75B8F21FC74AEA8D63FF00918B8B8F17"/>
    <w:rsid w:val="00C068B3"/>
    <w:rPr>
      <w:rFonts w:eastAsiaTheme="minorHAnsi"/>
      <w:lang w:val="es-EC" w:eastAsia="en-US"/>
    </w:rPr>
  </w:style>
  <w:style w:type="paragraph" w:customStyle="1" w:styleId="DA10A2CE462E4344AFB75924CE6FA73F14">
    <w:name w:val="DA10A2CE462E4344AFB75924CE6FA73F14"/>
    <w:rsid w:val="00C068B3"/>
    <w:rPr>
      <w:rFonts w:eastAsiaTheme="minorHAnsi"/>
      <w:lang w:val="es-EC" w:eastAsia="en-US"/>
    </w:rPr>
  </w:style>
  <w:style w:type="paragraph" w:customStyle="1" w:styleId="37DA746D94EB154BBF4F33177E3045F21">
    <w:name w:val="37DA746D94EB154BBF4F33177E3045F21"/>
    <w:rsid w:val="00C068B3"/>
    <w:rPr>
      <w:rFonts w:eastAsiaTheme="minorHAnsi"/>
      <w:lang w:val="es-EC" w:eastAsia="en-US"/>
    </w:rPr>
  </w:style>
  <w:style w:type="paragraph" w:customStyle="1" w:styleId="01705F66845A4A39AE7519BEAC52C69910">
    <w:name w:val="01705F66845A4A39AE7519BEAC52C69910"/>
    <w:rsid w:val="00C068B3"/>
    <w:rPr>
      <w:rFonts w:eastAsiaTheme="minorHAnsi"/>
      <w:lang w:val="es-EC" w:eastAsia="en-US"/>
    </w:rPr>
  </w:style>
  <w:style w:type="paragraph" w:customStyle="1" w:styleId="E5C8704FC8084DAE9BC60D23909BA54B10">
    <w:name w:val="E5C8704FC8084DAE9BC60D23909BA54B10"/>
    <w:rsid w:val="00C068B3"/>
    <w:rPr>
      <w:rFonts w:eastAsiaTheme="minorHAnsi"/>
      <w:lang w:val="es-EC" w:eastAsia="en-US"/>
    </w:rPr>
  </w:style>
  <w:style w:type="paragraph" w:customStyle="1" w:styleId="BF33E177B7694A8B858944C089A8216210">
    <w:name w:val="BF33E177B7694A8B858944C089A8216210"/>
    <w:rsid w:val="00C068B3"/>
    <w:rPr>
      <w:rFonts w:eastAsiaTheme="minorHAnsi"/>
      <w:lang w:val="es-EC" w:eastAsia="en-US"/>
    </w:rPr>
  </w:style>
  <w:style w:type="paragraph" w:customStyle="1" w:styleId="19B6194F2F92406F8F3E2F1BCAD3057910">
    <w:name w:val="19B6194F2F92406F8F3E2F1BCAD3057910"/>
    <w:rsid w:val="00C068B3"/>
    <w:rPr>
      <w:rFonts w:eastAsiaTheme="minorHAnsi"/>
      <w:lang w:val="es-EC" w:eastAsia="en-US"/>
    </w:rPr>
  </w:style>
  <w:style w:type="paragraph" w:customStyle="1" w:styleId="4F6F29408B39484AADB0667328761F1F10">
    <w:name w:val="4F6F29408B39484AADB0667328761F1F10"/>
    <w:rsid w:val="00C068B3"/>
    <w:rPr>
      <w:rFonts w:eastAsiaTheme="minorHAnsi"/>
      <w:lang w:val="es-EC" w:eastAsia="en-US"/>
    </w:rPr>
  </w:style>
  <w:style w:type="paragraph" w:customStyle="1" w:styleId="626B10955F14442BA2A18812EAC3820310">
    <w:name w:val="626B10955F14442BA2A18812EAC3820310"/>
    <w:rsid w:val="00C068B3"/>
    <w:rPr>
      <w:rFonts w:eastAsiaTheme="minorHAnsi"/>
      <w:lang w:val="es-EC" w:eastAsia="en-US"/>
    </w:rPr>
  </w:style>
  <w:style w:type="paragraph" w:customStyle="1" w:styleId="0E87E0CC760445918E28B05A55157F7410">
    <w:name w:val="0E87E0CC760445918E28B05A55157F7410"/>
    <w:rsid w:val="00C068B3"/>
    <w:rPr>
      <w:rFonts w:eastAsiaTheme="minorHAnsi"/>
      <w:lang w:val="es-EC" w:eastAsia="en-US"/>
    </w:rPr>
  </w:style>
  <w:style w:type="paragraph" w:customStyle="1" w:styleId="939F3CFDAF3D4E719DCD8EFD768805C68">
    <w:name w:val="939F3CFDAF3D4E719DCD8EFD768805C68"/>
    <w:rsid w:val="00C068B3"/>
    <w:rPr>
      <w:rFonts w:eastAsiaTheme="minorHAnsi"/>
      <w:lang w:val="es-EC" w:eastAsia="en-US"/>
    </w:rPr>
  </w:style>
  <w:style w:type="paragraph" w:customStyle="1" w:styleId="E2CC841D043846B49F030638C58020F82">
    <w:name w:val="E2CC841D043846B49F030638C58020F82"/>
    <w:rsid w:val="00C068B3"/>
    <w:rPr>
      <w:rFonts w:eastAsiaTheme="minorHAnsi"/>
      <w:lang w:val="es-EC" w:eastAsia="en-US"/>
    </w:rPr>
  </w:style>
  <w:style w:type="paragraph" w:customStyle="1" w:styleId="10F8CDC4A7914AD8AA94E2C3843334352">
    <w:name w:val="10F8CDC4A7914AD8AA94E2C3843334352"/>
    <w:rsid w:val="00C068B3"/>
    <w:rPr>
      <w:rFonts w:eastAsiaTheme="minorHAnsi"/>
      <w:lang w:val="es-EC" w:eastAsia="en-US"/>
    </w:rPr>
  </w:style>
  <w:style w:type="paragraph" w:customStyle="1" w:styleId="2182B824C37B4D77B1563BDCF3CBA9012">
    <w:name w:val="2182B824C37B4D77B1563BDCF3CBA9012"/>
    <w:rsid w:val="00C068B3"/>
    <w:rPr>
      <w:rFonts w:eastAsiaTheme="minorHAnsi"/>
      <w:lang w:val="es-EC" w:eastAsia="en-US"/>
    </w:rPr>
  </w:style>
  <w:style w:type="paragraph" w:customStyle="1" w:styleId="2BD56F449C724EF3B1E286A80C8ECDB02">
    <w:name w:val="2BD56F449C724EF3B1E286A80C8ECDB02"/>
    <w:rsid w:val="00C068B3"/>
    <w:rPr>
      <w:rFonts w:eastAsiaTheme="minorHAnsi"/>
      <w:lang w:val="es-EC" w:eastAsia="en-US"/>
    </w:rPr>
  </w:style>
  <w:style w:type="paragraph" w:customStyle="1" w:styleId="8EAE612E3A4D43CF8223846F68390C9D2">
    <w:name w:val="8EAE612E3A4D43CF8223846F68390C9D2"/>
    <w:rsid w:val="00C068B3"/>
    <w:rPr>
      <w:rFonts w:eastAsiaTheme="minorHAnsi"/>
      <w:lang w:val="es-EC" w:eastAsia="en-US"/>
    </w:rPr>
  </w:style>
  <w:style w:type="paragraph" w:customStyle="1" w:styleId="18C7C69FC3774A8FA5C15E8B74D93D262">
    <w:name w:val="18C7C69FC3774A8FA5C15E8B74D93D262"/>
    <w:rsid w:val="00C068B3"/>
    <w:rPr>
      <w:rFonts w:eastAsiaTheme="minorHAnsi"/>
      <w:lang w:val="es-EC" w:eastAsia="en-US"/>
    </w:rPr>
  </w:style>
  <w:style w:type="paragraph" w:customStyle="1" w:styleId="23CAB85223594894AB225A9E2B570FE82">
    <w:name w:val="23CAB85223594894AB225A9E2B570FE82"/>
    <w:rsid w:val="00C068B3"/>
    <w:rPr>
      <w:rFonts w:eastAsiaTheme="minorHAnsi"/>
      <w:lang w:val="es-EC" w:eastAsia="en-US"/>
    </w:rPr>
  </w:style>
  <w:style w:type="paragraph" w:customStyle="1" w:styleId="44237308E1F546CBA7ADF7D45EDA0D8B2">
    <w:name w:val="44237308E1F546CBA7ADF7D45EDA0D8B2"/>
    <w:rsid w:val="00C068B3"/>
    <w:rPr>
      <w:rFonts w:eastAsiaTheme="minorHAnsi"/>
      <w:lang w:val="es-EC" w:eastAsia="en-US"/>
    </w:rPr>
  </w:style>
  <w:style w:type="paragraph" w:customStyle="1" w:styleId="D09A44C6D0CA4C5F813946D6E2509DE92">
    <w:name w:val="D09A44C6D0CA4C5F813946D6E2509DE92"/>
    <w:rsid w:val="00C068B3"/>
    <w:rPr>
      <w:rFonts w:eastAsiaTheme="minorHAnsi"/>
      <w:lang w:val="es-EC" w:eastAsia="en-US"/>
    </w:rPr>
  </w:style>
  <w:style w:type="paragraph" w:customStyle="1" w:styleId="4066846A06F04329BE8A3A60550331052">
    <w:name w:val="4066846A06F04329BE8A3A60550331052"/>
    <w:rsid w:val="00C068B3"/>
    <w:rPr>
      <w:rFonts w:eastAsiaTheme="minorHAnsi"/>
      <w:lang w:val="es-EC" w:eastAsia="en-US"/>
    </w:rPr>
  </w:style>
  <w:style w:type="paragraph" w:customStyle="1" w:styleId="D79E02C1C27C45869D5894E9A8E7B0D02">
    <w:name w:val="D79E02C1C27C45869D5894E9A8E7B0D02"/>
    <w:rsid w:val="00C068B3"/>
    <w:rPr>
      <w:rFonts w:eastAsiaTheme="minorHAnsi"/>
      <w:lang w:val="es-EC" w:eastAsia="en-US"/>
    </w:rPr>
  </w:style>
  <w:style w:type="paragraph" w:customStyle="1" w:styleId="7D968C90A1BC45CC86B6562692F23DF72">
    <w:name w:val="7D968C90A1BC45CC86B6562692F23DF72"/>
    <w:rsid w:val="00C068B3"/>
    <w:rPr>
      <w:rFonts w:eastAsiaTheme="minorHAnsi"/>
      <w:lang w:val="es-EC" w:eastAsia="en-US"/>
    </w:rPr>
  </w:style>
  <w:style w:type="paragraph" w:customStyle="1" w:styleId="EE7228D15F2A450F964970568CD8B98C2">
    <w:name w:val="EE7228D15F2A450F964970568CD8B98C2"/>
    <w:rsid w:val="00C068B3"/>
    <w:rPr>
      <w:rFonts w:eastAsiaTheme="minorHAnsi"/>
      <w:lang w:val="es-EC" w:eastAsia="en-US"/>
    </w:rPr>
  </w:style>
  <w:style w:type="paragraph" w:customStyle="1" w:styleId="43E2CB88C9D1475EB4DD7C491E5D5EB92">
    <w:name w:val="43E2CB88C9D1475EB4DD7C491E5D5EB92"/>
    <w:rsid w:val="00C068B3"/>
    <w:rPr>
      <w:rFonts w:eastAsiaTheme="minorHAnsi"/>
      <w:lang w:val="es-EC" w:eastAsia="en-US"/>
    </w:rPr>
  </w:style>
  <w:style w:type="paragraph" w:customStyle="1" w:styleId="F9FEE0623D6849869FBC484FEBAA72AD2">
    <w:name w:val="F9FEE0623D6849869FBC484FEBAA72AD2"/>
    <w:rsid w:val="00C068B3"/>
    <w:rPr>
      <w:rFonts w:eastAsiaTheme="minorHAnsi"/>
      <w:lang w:val="es-EC" w:eastAsia="en-US"/>
    </w:rPr>
  </w:style>
  <w:style w:type="paragraph" w:customStyle="1" w:styleId="2DF2C7AE28084371A6E04B14C148E3152">
    <w:name w:val="2DF2C7AE28084371A6E04B14C148E3152"/>
    <w:rsid w:val="00C068B3"/>
    <w:rPr>
      <w:rFonts w:eastAsiaTheme="minorHAnsi"/>
      <w:lang w:val="es-EC" w:eastAsia="en-US"/>
    </w:rPr>
  </w:style>
  <w:style w:type="paragraph" w:customStyle="1" w:styleId="C787F4D5C12945958275EC6DC44FF76C2">
    <w:name w:val="C787F4D5C12945958275EC6DC44FF76C2"/>
    <w:rsid w:val="00C068B3"/>
    <w:rPr>
      <w:rFonts w:eastAsiaTheme="minorHAnsi"/>
      <w:lang w:val="es-EC" w:eastAsia="en-US"/>
    </w:rPr>
  </w:style>
  <w:style w:type="paragraph" w:customStyle="1" w:styleId="1346B9DA67EA406B8EC72B01BEC7428E18">
    <w:name w:val="1346B9DA67EA406B8EC72B01BEC7428E18"/>
    <w:rsid w:val="00C068B3"/>
    <w:rPr>
      <w:rFonts w:eastAsiaTheme="minorHAnsi"/>
      <w:lang w:val="es-EC" w:eastAsia="en-US"/>
    </w:rPr>
  </w:style>
  <w:style w:type="paragraph" w:customStyle="1" w:styleId="D48B78BA59304391A27962A43421EF6418">
    <w:name w:val="D48B78BA59304391A27962A43421EF6418"/>
    <w:rsid w:val="00C068B3"/>
    <w:rPr>
      <w:rFonts w:eastAsiaTheme="minorHAnsi"/>
      <w:lang w:val="es-EC" w:eastAsia="en-US"/>
    </w:rPr>
  </w:style>
  <w:style w:type="paragraph" w:customStyle="1" w:styleId="B7C07A82DE7F4FFD94435CB4535CC40F18">
    <w:name w:val="B7C07A82DE7F4FFD94435CB4535CC40F18"/>
    <w:rsid w:val="00C068B3"/>
    <w:rPr>
      <w:rFonts w:eastAsiaTheme="minorHAnsi"/>
      <w:lang w:val="es-EC" w:eastAsia="en-US"/>
    </w:rPr>
  </w:style>
  <w:style w:type="paragraph" w:customStyle="1" w:styleId="F53A35E6664848978E95535C1D11C98118">
    <w:name w:val="F53A35E6664848978E95535C1D11C98118"/>
    <w:rsid w:val="00C068B3"/>
    <w:rPr>
      <w:rFonts w:eastAsiaTheme="minorHAnsi"/>
      <w:lang w:val="es-EC" w:eastAsia="en-US"/>
    </w:rPr>
  </w:style>
  <w:style w:type="paragraph" w:customStyle="1" w:styleId="9E626E45202F414F9108243F6FBA830918">
    <w:name w:val="9E626E45202F414F9108243F6FBA830918"/>
    <w:rsid w:val="00C068B3"/>
    <w:rPr>
      <w:rFonts w:eastAsiaTheme="minorHAnsi"/>
      <w:lang w:val="es-EC" w:eastAsia="en-US"/>
    </w:rPr>
  </w:style>
  <w:style w:type="paragraph" w:customStyle="1" w:styleId="EE2139BB3E06499E9166BC5DF14926E218">
    <w:name w:val="EE2139BB3E06499E9166BC5DF14926E218"/>
    <w:rsid w:val="00C068B3"/>
    <w:rPr>
      <w:rFonts w:eastAsiaTheme="minorHAnsi"/>
      <w:lang w:val="es-EC" w:eastAsia="en-US"/>
    </w:rPr>
  </w:style>
  <w:style w:type="paragraph" w:customStyle="1" w:styleId="10845DBE96C342C285CCD6E528AB26B118">
    <w:name w:val="10845DBE96C342C285CCD6E528AB26B118"/>
    <w:rsid w:val="00C068B3"/>
    <w:rPr>
      <w:rFonts w:eastAsiaTheme="minorHAnsi"/>
      <w:lang w:val="es-EC" w:eastAsia="en-US"/>
    </w:rPr>
  </w:style>
  <w:style w:type="paragraph" w:customStyle="1" w:styleId="4F4C068E327D4225AE9CA58505E73A8E15">
    <w:name w:val="4F4C068E327D4225AE9CA58505E73A8E15"/>
    <w:rsid w:val="00C068B3"/>
    <w:rPr>
      <w:rFonts w:eastAsiaTheme="minorHAnsi"/>
      <w:lang w:val="es-EC" w:eastAsia="en-US"/>
    </w:rPr>
  </w:style>
  <w:style w:type="paragraph" w:customStyle="1" w:styleId="A992BAC19587424888D2ADEFB649773016">
    <w:name w:val="A992BAC19587424888D2ADEFB649773016"/>
    <w:rsid w:val="00C068B3"/>
    <w:rPr>
      <w:rFonts w:eastAsiaTheme="minorHAnsi"/>
      <w:lang w:val="es-EC" w:eastAsia="en-US"/>
    </w:rPr>
  </w:style>
  <w:style w:type="paragraph" w:customStyle="1" w:styleId="71E9232CC4D94F8BAAB040A194F427B816">
    <w:name w:val="71E9232CC4D94F8BAAB040A194F427B816"/>
    <w:rsid w:val="00C068B3"/>
    <w:rPr>
      <w:rFonts w:eastAsiaTheme="minorHAnsi"/>
      <w:lang w:val="es-EC" w:eastAsia="en-US"/>
    </w:rPr>
  </w:style>
  <w:style w:type="paragraph" w:customStyle="1" w:styleId="B9DF7B1A46DF4B969903E92B2F1AAD2C18">
    <w:name w:val="B9DF7B1A46DF4B969903E92B2F1AAD2C18"/>
    <w:rsid w:val="00C068B3"/>
    <w:rPr>
      <w:rFonts w:eastAsiaTheme="minorHAnsi"/>
      <w:lang w:val="es-EC" w:eastAsia="en-US"/>
    </w:rPr>
  </w:style>
  <w:style w:type="paragraph" w:customStyle="1" w:styleId="881B1BE5CDEC4F929C56A71ED40075B318">
    <w:name w:val="881B1BE5CDEC4F929C56A71ED40075B318"/>
    <w:rsid w:val="00C068B3"/>
    <w:rPr>
      <w:rFonts w:eastAsiaTheme="minorHAnsi"/>
      <w:lang w:val="es-EC" w:eastAsia="en-US"/>
    </w:rPr>
  </w:style>
  <w:style w:type="paragraph" w:customStyle="1" w:styleId="CE75B8F21FC74AEA8D63FF00918B8B8F18">
    <w:name w:val="CE75B8F21FC74AEA8D63FF00918B8B8F18"/>
    <w:rsid w:val="00C068B3"/>
    <w:rPr>
      <w:rFonts w:eastAsiaTheme="minorHAnsi"/>
      <w:lang w:val="es-EC" w:eastAsia="en-US"/>
    </w:rPr>
  </w:style>
  <w:style w:type="paragraph" w:customStyle="1" w:styleId="DA10A2CE462E4344AFB75924CE6FA73F15">
    <w:name w:val="DA10A2CE462E4344AFB75924CE6FA73F15"/>
    <w:rsid w:val="00C068B3"/>
    <w:rPr>
      <w:rFonts w:eastAsiaTheme="minorHAnsi"/>
      <w:lang w:val="es-EC" w:eastAsia="en-US"/>
    </w:rPr>
  </w:style>
  <w:style w:type="paragraph" w:customStyle="1" w:styleId="37DA746D94EB154BBF4F33177E3045F22">
    <w:name w:val="37DA746D94EB154BBF4F33177E3045F22"/>
    <w:rsid w:val="00C068B3"/>
    <w:rPr>
      <w:rFonts w:eastAsiaTheme="minorHAnsi"/>
      <w:lang w:val="es-EC" w:eastAsia="en-US"/>
    </w:rPr>
  </w:style>
  <w:style w:type="paragraph" w:customStyle="1" w:styleId="01705F66845A4A39AE7519BEAC52C69911">
    <w:name w:val="01705F66845A4A39AE7519BEAC52C69911"/>
    <w:rsid w:val="00C068B3"/>
    <w:rPr>
      <w:rFonts w:eastAsiaTheme="minorHAnsi"/>
      <w:lang w:val="es-EC" w:eastAsia="en-US"/>
    </w:rPr>
  </w:style>
  <w:style w:type="paragraph" w:customStyle="1" w:styleId="E5C8704FC8084DAE9BC60D23909BA54B11">
    <w:name w:val="E5C8704FC8084DAE9BC60D23909BA54B11"/>
    <w:rsid w:val="00C068B3"/>
    <w:rPr>
      <w:rFonts w:eastAsiaTheme="minorHAnsi"/>
      <w:lang w:val="es-EC" w:eastAsia="en-US"/>
    </w:rPr>
  </w:style>
  <w:style w:type="paragraph" w:customStyle="1" w:styleId="BF33E177B7694A8B858944C089A8216211">
    <w:name w:val="BF33E177B7694A8B858944C089A8216211"/>
    <w:rsid w:val="00C068B3"/>
    <w:rPr>
      <w:rFonts w:eastAsiaTheme="minorHAnsi"/>
      <w:lang w:val="es-EC" w:eastAsia="en-US"/>
    </w:rPr>
  </w:style>
  <w:style w:type="paragraph" w:customStyle="1" w:styleId="19B6194F2F92406F8F3E2F1BCAD3057911">
    <w:name w:val="19B6194F2F92406F8F3E2F1BCAD3057911"/>
    <w:rsid w:val="00C068B3"/>
    <w:rPr>
      <w:rFonts w:eastAsiaTheme="minorHAnsi"/>
      <w:lang w:val="es-EC" w:eastAsia="en-US"/>
    </w:rPr>
  </w:style>
  <w:style w:type="paragraph" w:customStyle="1" w:styleId="4F6F29408B39484AADB0667328761F1F11">
    <w:name w:val="4F6F29408B39484AADB0667328761F1F11"/>
    <w:rsid w:val="00C068B3"/>
    <w:rPr>
      <w:rFonts w:eastAsiaTheme="minorHAnsi"/>
      <w:lang w:val="es-EC" w:eastAsia="en-US"/>
    </w:rPr>
  </w:style>
  <w:style w:type="paragraph" w:customStyle="1" w:styleId="626B10955F14442BA2A18812EAC3820311">
    <w:name w:val="626B10955F14442BA2A18812EAC3820311"/>
    <w:rsid w:val="00C068B3"/>
    <w:rPr>
      <w:rFonts w:eastAsiaTheme="minorHAnsi"/>
      <w:lang w:val="es-EC" w:eastAsia="en-US"/>
    </w:rPr>
  </w:style>
  <w:style w:type="paragraph" w:customStyle="1" w:styleId="0E87E0CC760445918E28B05A55157F7411">
    <w:name w:val="0E87E0CC760445918E28B05A55157F7411"/>
    <w:rsid w:val="00C068B3"/>
    <w:rPr>
      <w:rFonts w:eastAsiaTheme="minorHAnsi"/>
      <w:lang w:val="es-EC" w:eastAsia="en-US"/>
    </w:rPr>
  </w:style>
  <w:style w:type="paragraph" w:customStyle="1" w:styleId="939F3CFDAF3D4E719DCD8EFD768805C69">
    <w:name w:val="939F3CFDAF3D4E719DCD8EFD768805C69"/>
    <w:rsid w:val="00C068B3"/>
    <w:rPr>
      <w:rFonts w:eastAsiaTheme="minorHAnsi"/>
      <w:lang w:val="es-EC" w:eastAsia="en-US"/>
    </w:rPr>
  </w:style>
  <w:style w:type="paragraph" w:customStyle="1" w:styleId="E2CC841D043846B49F030638C58020F83">
    <w:name w:val="E2CC841D043846B49F030638C58020F83"/>
    <w:rsid w:val="00C068B3"/>
    <w:rPr>
      <w:rFonts w:eastAsiaTheme="minorHAnsi"/>
      <w:lang w:val="es-EC" w:eastAsia="en-US"/>
    </w:rPr>
  </w:style>
  <w:style w:type="paragraph" w:customStyle="1" w:styleId="10F8CDC4A7914AD8AA94E2C3843334353">
    <w:name w:val="10F8CDC4A7914AD8AA94E2C3843334353"/>
    <w:rsid w:val="00C068B3"/>
    <w:rPr>
      <w:rFonts w:eastAsiaTheme="minorHAnsi"/>
      <w:lang w:val="es-EC" w:eastAsia="en-US"/>
    </w:rPr>
  </w:style>
  <w:style w:type="paragraph" w:customStyle="1" w:styleId="2182B824C37B4D77B1563BDCF3CBA9013">
    <w:name w:val="2182B824C37B4D77B1563BDCF3CBA9013"/>
    <w:rsid w:val="00C068B3"/>
    <w:rPr>
      <w:rFonts w:eastAsiaTheme="minorHAnsi"/>
      <w:lang w:val="es-EC" w:eastAsia="en-US"/>
    </w:rPr>
  </w:style>
  <w:style w:type="paragraph" w:customStyle="1" w:styleId="2BD56F449C724EF3B1E286A80C8ECDB03">
    <w:name w:val="2BD56F449C724EF3B1E286A80C8ECDB03"/>
    <w:rsid w:val="00C068B3"/>
    <w:rPr>
      <w:rFonts w:eastAsiaTheme="minorHAnsi"/>
      <w:lang w:val="es-EC" w:eastAsia="en-US"/>
    </w:rPr>
  </w:style>
  <w:style w:type="paragraph" w:customStyle="1" w:styleId="8EAE612E3A4D43CF8223846F68390C9D3">
    <w:name w:val="8EAE612E3A4D43CF8223846F68390C9D3"/>
    <w:rsid w:val="00C068B3"/>
    <w:rPr>
      <w:rFonts w:eastAsiaTheme="minorHAnsi"/>
      <w:lang w:val="es-EC" w:eastAsia="en-US"/>
    </w:rPr>
  </w:style>
  <w:style w:type="paragraph" w:customStyle="1" w:styleId="18C7C69FC3774A8FA5C15E8B74D93D263">
    <w:name w:val="18C7C69FC3774A8FA5C15E8B74D93D263"/>
    <w:rsid w:val="00C068B3"/>
    <w:rPr>
      <w:rFonts w:eastAsiaTheme="minorHAnsi"/>
      <w:lang w:val="es-EC" w:eastAsia="en-US"/>
    </w:rPr>
  </w:style>
  <w:style w:type="paragraph" w:customStyle="1" w:styleId="23CAB85223594894AB225A9E2B570FE83">
    <w:name w:val="23CAB85223594894AB225A9E2B570FE83"/>
    <w:rsid w:val="00C068B3"/>
    <w:rPr>
      <w:rFonts w:eastAsiaTheme="minorHAnsi"/>
      <w:lang w:val="es-EC" w:eastAsia="en-US"/>
    </w:rPr>
  </w:style>
  <w:style w:type="paragraph" w:customStyle="1" w:styleId="44237308E1F546CBA7ADF7D45EDA0D8B3">
    <w:name w:val="44237308E1F546CBA7ADF7D45EDA0D8B3"/>
    <w:rsid w:val="00C068B3"/>
    <w:rPr>
      <w:rFonts w:eastAsiaTheme="minorHAnsi"/>
      <w:lang w:val="es-EC" w:eastAsia="en-US"/>
    </w:rPr>
  </w:style>
  <w:style w:type="paragraph" w:customStyle="1" w:styleId="D09A44C6D0CA4C5F813946D6E2509DE93">
    <w:name w:val="D09A44C6D0CA4C5F813946D6E2509DE93"/>
    <w:rsid w:val="00C068B3"/>
    <w:rPr>
      <w:rFonts w:eastAsiaTheme="minorHAnsi"/>
      <w:lang w:val="es-EC" w:eastAsia="en-US"/>
    </w:rPr>
  </w:style>
  <w:style w:type="paragraph" w:customStyle="1" w:styleId="4066846A06F04329BE8A3A60550331053">
    <w:name w:val="4066846A06F04329BE8A3A60550331053"/>
    <w:rsid w:val="00C068B3"/>
    <w:rPr>
      <w:rFonts w:eastAsiaTheme="minorHAnsi"/>
      <w:lang w:val="es-EC" w:eastAsia="en-US"/>
    </w:rPr>
  </w:style>
  <w:style w:type="paragraph" w:customStyle="1" w:styleId="D79E02C1C27C45869D5894E9A8E7B0D03">
    <w:name w:val="D79E02C1C27C45869D5894E9A8E7B0D03"/>
    <w:rsid w:val="00C068B3"/>
    <w:rPr>
      <w:rFonts w:eastAsiaTheme="minorHAnsi"/>
      <w:lang w:val="es-EC" w:eastAsia="en-US"/>
    </w:rPr>
  </w:style>
  <w:style w:type="paragraph" w:customStyle="1" w:styleId="7D968C90A1BC45CC86B6562692F23DF73">
    <w:name w:val="7D968C90A1BC45CC86B6562692F23DF73"/>
    <w:rsid w:val="00C068B3"/>
    <w:rPr>
      <w:rFonts w:eastAsiaTheme="minorHAnsi"/>
      <w:lang w:val="es-EC" w:eastAsia="en-US"/>
    </w:rPr>
  </w:style>
  <w:style w:type="paragraph" w:customStyle="1" w:styleId="EE7228D15F2A450F964970568CD8B98C3">
    <w:name w:val="EE7228D15F2A450F964970568CD8B98C3"/>
    <w:rsid w:val="00C068B3"/>
    <w:rPr>
      <w:rFonts w:eastAsiaTheme="minorHAnsi"/>
      <w:lang w:val="es-EC" w:eastAsia="en-US"/>
    </w:rPr>
  </w:style>
  <w:style w:type="paragraph" w:customStyle="1" w:styleId="43E2CB88C9D1475EB4DD7C491E5D5EB93">
    <w:name w:val="43E2CB88C9D1475EB4DD7C491E5D5EB93"/>
    <w:rsid w:val="00C068B3"/>
    <w:rPr>
      <w:rFonts w:eastAsiaTheme="minorHAnsi"/>
      <w:lang w:val="es-EC" w:eastAsia="en-US"/>
    </w:rPr>
  </w:style>
  <w:style w:type="paragraph" w:customStyle="1" w:styleId="F9FEE0623D6849869FBC484FEBAA72AD3">
    <w:name w:val="F9FEE0623D6849869FBC484FEBAA72AD3"/>
    <w:rsid w:val="00C068B3"/>
    <w:rPr>
      <w:rFonts w:eastAsiaTheme="minorHAnsi"/>
      <w:lang w:val="es-EC" w:eastAsia="en-US"/>
    </w:rPr>
  </w:style>
  <w:style w:type="paragraph" w:customStyle="1" w:styleId="2DF2C7AE28084371A6E04B14C148E3153">
    <w:name w:val="2DF2C7AE28084371A6E04B14C148E3153"/>
    <w:rsid w:val="00C068B3"/>
    <w:rPr>
      <w:rFonts w:eastAsiaTheme="minorHAnsi"/>
      <w:lang w:val="es-EC" w:eastAsia="en-US"/>
    </w:rPr>
  </w:style>
  <w:style w:type="paragraph" w:customStyle="1" w:styleId="C787F4D5C12945958275EC6DC44FF76C3">
    <w:name w:val="C787F4D5C12945958275EC6DC44FF76C3"/>
    <w:rsid w:val="00C068B3"/>
    <w:rPr>
      <w:rFonts w:eastAsiaTheme="minorHAnsi"/>
      <w:lang w:val="es-EC" w:eastAsia="en-US"/>
    </w:rPr>
  </w:style>
  <w:style w:type="paragraph" w:customStyle="1" w:styleId="1346B9DA67EA406B8EC72B01BEC7428E19">
    <w:name w:val="1346B9DA67EA406B8EC72B01BEC7428E19"/>
    <w:rsid w:val="00C068B3"/>
    <w:rPr>
      <w:rFonts w:eastAsiaTheme="minorHAnsi"/>
      <w:lang w:val="es-EC" w:eastAsia="en-US"/>
    </w:rPr>
  </w:style>
  <w:style w:type="paragraph" w:customStyle="1" w:styleId="D48B78BA59304391A27962A43421EF6419">
    <w:name w:val="D48B78BA59304391A27962A43421EF6419"/>
    <w:rsid w:val="00C068B3"/>
    <w:rPr>
      <w:rFonts w:eastAsiaTheme="minorHAnsi"/>
      <w:lang w:val="es-EC" w:eastAsia="en-US"/>
    </w:rPr>
  </w:style>
  <w:style w:type="paragraph" w:customStyle="1" w:styleId="B7C07A82DE7F4FFD94435CB4535CC40F19">
    <w:name w:val="B7C07A82DE7F4FFD94435CB4535CC40F19"/>
    <w:rsid w:val="00C068B3"/>
    <w:rPr>
      <w:rFonts w:eastAsiaTheme="minorHAnsi"/>
      <w:lang w:val="es-EC" w:eastAsia="en-US"/>
    </w:rPr>
  </w:style>
  <w:style w:type="paragraph" w:customStyle="1" w:styleId="F53A35E6664848978E95535C1D11C98119">
    <w:name w:val="F53A35E6664848978E95535C1D11C98119"/>
    <w:rsid w:val="00C068B3"/>
    <w:rPr>
      <w:rFonts w:eastAsiaTheme="minorHAnsi"/>
      <w:lang w:val="es-EC" w:eastAsia="en-US"/>
    </w:rPr>
  </w:style>
  <w:style w:type="paragraph" w:customStyle="1" w:styleId="9E626E45202F414F9108243F6FBA830919">
    <w:name w:val="9E626E45202F414F9108243F6FBA830919"/>
    <w:rsid w:val="00C068B3"/>
    <w:rPr>
      <w:rFonts w:eastAsiaTheme="minorHAnsi"/>
      <w:lang w:val="es-EC" w:eastAsia="en-US"/>
    </w:rPr>
  </w:style>
  <w:style w:type="paragraph" w:customStyle="1" w:styleId="EE2139BB3E06499E9166BC5DF14926E219">
    <w:name w:val="EE2139BB3E06499E9166BC5DF14926E219"/>
    <w:rsid w:val="00C068B3"/>
    <w:rPr>
      <w:rFonts w:eastAsiaTheme="minorHAnsi"/>
      <w:lang w:val="es-EC" w:eastAsia="en-US"/>
    </w:rPr>
  </w:style>
  <w:style w:type="paragraph" w:customStyle="1" w:styleId="10845DBE96C342C285CCD6E528AB26B119">
    <w:name w:val="10845DBE96C342C285CCD6E528AB26B119"/>
    <w:rsid w:val="00C068B3"/>
    <w:rPr>
      <w:rFonts w:eastAsiaTheme="minorHAnsi"/>
      <w:lang w:val="es-EC" w:eastAsia="en-US"/>
    </w:rPr>
  </w:style>
  <w:style w:type="paragraph" w:customStyle="1" w:styleId="4F4C068E327D4225AE9CA58505E73A8E16">
    <w:name w:val="4F4C068E327D4225AE9CA58505E73A8E16"/>
    <w:rsid w:val="00C068B3"/>
    <w:rPr>
      <w:rFonts w:eastAsiaTheme="minorHAnsi"/>
      <w:lang w:val="es-EC" w:eastAsia="en-US"/>
    </w:rPr>
  </w:style>
  <w:style w:type="paragraph" w:customStyle="1" w:styleId="A992BAC19587424888D2ADEFB649773017">
    <w:name w:val="A992BAC19587424888D2ADEFB649773017"/>
    <w:rsid w:val="00C068B3"/>
    <w:rPr>
      <w:rFonts w:eastAsiaTheme="minorHAnsi"/>
      <w:lang w:val="es-EC" w:eastAsia="en-US"/>
    </w:rPr>
  </w:style>
  <w:style w:type="paragraph" w:customStyle="1" w:styleId="71E9232CC4D94F8BAAB040A194F427B817">
    <w:name w:val="71E9232CC4D94F8BAAB040A194F427B817"/>
    <w:rsid w:val="00C068B3"/>
    <w:rPr>
      <w:rFonts w:eastAsiaTheme="minorHAnsi"/>
      <w:lang w:val="es-EC" w:eastAsia="en-US"/>
    </w:rPr>
  </w:style>
  <w:style w:type="paragraph" w:customStyle="1" w:styleId="B9DF7B1A46DF4B969903E92B2F1AAD2C19">
    <w:name w:val="B9DF7B1A46DF4B969903E92B2F1AAD2C19"/>
    <w:rsid w:val="00C068B3"/>
    <w:rPr>
      <w:rFonts w:eastAsiaTheme="minorHAnsi"/>
      <w:lang w:val="es-EC" w:eastAsia="en-US"/>
    </w:rPr>
  </w:style>
  <w:style w:type="paragraph" w:customStyle="1" w:styleId="881B1BE5CDEC4F929C56A71ED40075B319">
    <w:name w:val="881B1BE5CDEC4F929C56A71ED40075B319"/>
    <w:rsid w:val="00C068B3"/>
    <w:rPr>
      <w:rFonts w:eastAsiaTheme="minorHAnsi"/>
      <w:lang w:val="es-EC" w:eastAsia="en-US"/>
    </w:rPr>
  </w:style>
  <w:style w:type="paragraph" w:customStyle="1" w:styleId="CE75B8F21FC74AEA8D63FF00918B8B8F19">
    <w:name w:val="CE75B8F21FC74AEA8D63FF00918B8B8F19"/>
    <w:rsid w:val="00C068B3"/>
    <w:rPr>
      <w:rFonts w:eastAsiaTheme="minorHAnsi"/>
      <w:lang w:val="es-EC" w:eastAsia="en-US"/>
    </w:rPr>
  </w:style>
  <w:style w:type="paragraph" w:customStyle="1" w:styleId="DA10A2CE462E4344AFB75924CE6FA73F16">
    <w:name w:val="DA10A2CE462E4344AFB75924CE6FA73F16"/>
    <w:rsid w:val="00C068B3"/>
    <w:rPr>
      <w:rFonts w:eastAsiaTheme="minorHAnsi"/>
      <w:lang w:val="es-EC" w:eastAsia="en-US"/>
    </w:rPr>
  </w:style>
  <w:style w:type="paragraph" w:customStyle="1" w:styleId="37DA746D94EB154BBF4F33177E3045F23">
    <w:name w:val="37DA746D94EB154BBF4F33177E3045F23"/>
    <w:rsid w:val="00C068B3"/>
    <w:rPr>
      <w:rFonts w:eastAsiaTheme="minorHAnsi"/>
      <w:lang w:val="es-EC" w:eastAsia="en-US"/>
    </w:rPr>
  </w:style>
  <w:style w:type="paragraph" w:customStyle="1" w:styleId="01705F66845A4A39AE7519BEAC52C69912">
    <w:name w:val="01705F66845A4A39AE7519BEAC52C69912"/>
    <w:rsid w:val="00C068B3"/>
    <w:rPr>
      <w:rFonts w:eastAsiaTheme="minorHAnsi"/>
      <w:lang w:val="es-EC" w:eastAsia="en-US"/>
    </w:rPr>
  </w:style>
  <w:style w:type="paragraph" w:customStyle="1" w:styleId="E5C8704FC8084DAE9BC60D23909BA54B12">
    <w:name w:val="E5C8704FC8084DAE9BC60D23909BA54B12"/>
    <w:rsid w:val="00C068B3"/>
    <w:rPr>
      <w:rFonts w:eastAsiaTheme="minorHAnsi"/>
      <w:lang w:val="es-EC" w:eastAsia="en-US"/>
    </w:rPr>
  </w:style>
  <w:style w:type="paragraph" w:customStyle="1" w:styleId="BF33E177B7694A8B858944C089A8216212">
    <w:name w:val="BF33E177B7694A8B858944C089A8216212"/>
    <w:rsid w:val="00C068B3"/>
    <w:rPr>
      <w:rFonts w:eastAsiaTheme="minorHAnsi"/>
      <w:lang w:val="es-EC" w:eastAsia="en-US"/>
    </w:rPr>
  </w:style>
  <w:style w:type="paragraph" w:customStyle="1" w:styleId="19B6194F2F92406F8F3E2F1BCAD3057912">
    <w:name w:val="19B6194F2F92406F8F3E2F1BCAD3057912"/>
    <w:rsid w:val="00C068B3"/>
    <w:rPr>
      <w:rFonts w:eastAsiaTheme="minorHAnsi"/>
      <w:lang w:val="es-EC" w:eastAsia="en-US"/>
    </w:rPr>
  </w:style>
  <w:style w:type="paragraph" w:customStyle="1" w:styleId="4F6F29408B39484AADB0667328761F1F12">
    <w:name w:val="4F6F29408B39484AADB0667328761F1F12"/>
    <w:rsid w:val="00C068B3"/>
    <w:rPr>
      <w:rFonts w:eastAsiaTheme="minorHAnsi"/>
      <w:lang w:val="es-EC" w:eastAsia="en-US"/>
    </w:rPr>
  </w:style>
  <w:style w:type="paragraph" w:customStyle="1" w:styleId="626B10955F14442BA2A18812EAC3820312">
    <w:name w:val="626B10955F14442BA2A18812EAC3820312"/>
    <w:rsid w:val="00C068B3"/>
    <w:rPr>
      <w:rFonts w:eastAsiaTheme="minorHAnsi"/>
      <w:lang w:val="es-EC" w:eastAsia="en-US"/>
    </w:rPr>
  </w:style>
  <w:style w:type="paragraph" w:customStyle="1" w:styleId="0E87E0CC760445918E28B05A55157F7412">
    <w:name w:val="0E87E0CC760445918E28B05A55157F7412"/>
    <w:rsid w:val="00C068B3"/>
    <w:rPr>
      <w:rFonts w:eastAsiaTheme="minorHAnsi"/>
      <w:lang w:val="es-EC" w:eastAsia="en-US"/>
    </w:rPr>
  </w:style>
  <w:style w:type="paragraph" w:customStyle="1" w:styleId="939F3CFDAF3D4E719DCD8EFD768805C610">
    <w:name w:val="939F3CFDAF3D4E719DCD8EFD768805C610"/>
    <w:rsid w:val="00C068B3"/>
    <w:rPr>
      <w:rFonts w:eastAsiaTheme="minorHAnsi"/>
      <w:lang w:val="es-EC" w:eastAsia="en-US"/>
    </w:rPr>
  </w:style>
  <w:style w:type="paragraph" w:customStyle="1" w:styleId="E2CC841D043846B49F030638C58020F84">
    <w:name w:val="E2CC841D043846B49F030638C58020F84"/>
    <w:rsid w:val="00C068B3"/>
    <w:rPr>
      <w:rFonts w:eastAsiaTheme="minorHAnsi"/>
      <w:lang w:val="es-EC" w:eastAsia="en-US"/>
    </w:rPr>
  </w:style>
  <w:style w:type="paragraph" w:customStyle="1" w:styleId="10F8CDC4A7914AD8AA94E2C3843334354">
    <w:name w:val="10F8CDC4A7914AD8AA94E2C3843334354"/>
    <w:rsid w:val="00C068B3"/>
    <w:rPr>
      <w:rFonts w:eastAsiaTheme="minorHAnsi"/>
      <w:lang w:val="es-EC" w:eastAsia="en-US"/>
    </w:rPr>
  </w:style>
  <w:style w:type="paragraph" w:customStyle="1" w:styleId="2182B824C37B4D77B1563BDCF3CBA9014">
    <w:name w:val="2182B824C37B4D77B1563BDCF3CBA9014"/>
    <w:rsid w:val="00C068B3"/>
    <w:rPr>
      <w:rFonts w:eastAsiaTheme="minorHAnsi"/>
      <w:lang w:val="es-EC" w:eastAsia="en-US"/>
    </w:rPr>
  </w:style>
  <w:style w:type="paragraph" w:customStyle="1" w:styleId="2BD56F449C724EF3B1E286A80C8ECDB04">
    <w:name w:val="2BD56F449C724EF3B1E286A80C8ECDB04"/>
    <w:rsid w:val="00C068B3"/>
    <w:rPr>
      <w:rFonts w:eastAsiaTheme="minorHAnsi"/>
      <w:lang w:val="es-EC" w:eastAsia="en-US"/>
    </w:rPr>
  </w:style>
  <w:style w:type="paragraph" w:customStyle="1" w:styleId="8EAE612E3A4D43CF8223846F68390C9D4">
    <w:name w:val="8EAE612E3A4D43CF8223846F68390C9D4"/>
    <w:rsid w:val="00C068B3"/>
    <w:rPr>
      <w:rFonts w:eastAsiaTheme="minorHAnsi"/>
      <w:lang w:val="es-EC" w:eastAsia="en-US"/>
    </w:rPr>
  </w:style>
  <w:style w:type="paragraph" w:customStyle="1" w:styleId="18C7C69FC3774A8FA5C15E8B74D93D264">
    <w:name w:val="18C7C69FC3774A8FA5C15E8B74D93D264"/>
    <w:rsid w:val="00C068B3"/>
    <w:rPr>
      <w:rFonts w:eastAsiaTheme="minorHAnsi"/>
      <w:lang w:val="es-EC" w:eastAsia="en-US"/>
    </w:rPr>
  </w:style>
  <w:style w:type="paragraph" w:customStyle="1" w:styleId="23CAB85223594894AB225A9E2B570FE84">
    <w:name w:val="23CAB85223594894AB225A9E2B570FE84"/>
    <w:rsid w:val="00C068B3"/>
    <w:rPr>
      <w:rFonts w:eastAsiaTheme="minorHAnsi"/>
      <w:lang w:val="es-EC" w:eastAsia="en-US"/>
    </w:rPr>
  </w:style>
  <w:style w:type="paragraph" w:customStyle="1" w:styleId="44237308E1F546CBA7ADF7D45EDA0D8B4">
    <w:name w:val="44237308E1F546CBA7ADF7D45EDA0D8B4"/>
    <w:rsid w:val="00C068B3"/>
    <w:rPr>
      <w:rFonts w:eastAsiaTheme="minorHAnsi"/>
      <w:lang w:val="es-EC" w:eastAsia="en-US"/>
    </w:rPr>
  </w:style>
  <w:style w:type="paragraph" w:customStyle="1" w:styleId="D09A44C6D0CA4C5F813946D6E2509DE94">
    <w:name w:val="D09A44C6D0CA4C5F813946D6E2509DE94"/>
    <w:rsid w:val="00C068B3"/>
    <w:rPr>
      <w:rFonts w:eastAsiaTheme="minorHAnsi"/>
      <w:lang w:val="es-EC" w:eastAsia="en-US"/>
    </w:rPr>
  </w:style>
  <w:style w:type="paragraph" w:customStyle="1" w:styleId="4066846A06F04329BE8A3A60550331054">
    <w:name w:val="4066846A06F04329BE8A3A60550331054"/>
    <w:rsid w:val="00C068B3"/>
    <w:rPr>
      <w:rFonts w:eastAsiaTheme="minorHAnsi"/>
      <w:lang w:val="es-EC" w:eastAsia="en-US"/>
    </w:rPr>
  </w:style>
  <w:style w:type="paragraph" w:customStyle="1" w:styleId="D79E02C1C27C45869D5894E9A8E7B0D04">
    <w:name w:val="D79E02C1C27C45869D5894E9A8E7B0D04"/>
    <w:rsid w:val="00C068B3"/>
    <w:rPr>
      <w:rFonts w:eastAsiaTheme="minorHAnsi"/>
      <w:lang w:val="es-EC" w:eastAsia="en-US"/>
    </w:rPr>
  </w:style>
  <w:style w:type="paragraph" w:customStyle="1" w:styleId="7D968C90A1BC45CC86B6562692F23DF74">
    <w:name w:val="7D968C90A1BC45CC86B6562692F23DF74"/>
    <w:rsid w:val="00C068B3"/>
    <w:rPr>
      <w:rFonts w:eastAsiaTheme="minorHAnsi"/>
      <w:lang w:val="es-EC" w:eastAsia="en-US"/>
    </w:rPr>
  </w:style>
  <w:style w:type="paragraph" w:customStyle="1" w:styleId="EE7228D15F2A450F964970568CD8B98C4">
    <w:name w:val="EE7228D15F2A450F964970568CD8B98C4"/>
    <w:rsid w:val="00C068B3"/>
    <w:rPr>
      <w:rFonts w:eastAsiaTheme="minorHAnsi"/>
      <w:lang w:val="es-EC" w:eastAsia="en-US"/>
    </w:rPr>
  </w:style>
  <w:style w:type="paragraph" w:customStyle="1" w:styleId="43E2CB88C9D1475EB4DD7C491E5D5EB94">
    <w:name w:val="43E2CB88C9D1475EB4DD7C491E5D5EB94"/>
    <w:rsid w:val="00C068B3"/>
    <w:rPr>
      <w:rFonts w:eastAsiaTheme="minorHAnsi"/>
      <w:lang w:val="es-EC" w:eastAsia="en-US"/>
    </w:rPr>
  </w:style>
  <w:style w:type="paragraph" w:customStyle="1" w:styleId="F9FEE0623D6849869FBC484FEBAA72AD4">
    <w:name w:val="F9FEE0623D6849869FBC484FEBAA72AD4"/>
    <w:rsid w:val="00C068B3"/>
    <w:rPr>
      <w:rFonts w:eastAsiaTheme="minorHAnsi"/>
      <w:lang w:val="es-EC" w:eastAsia="en-US"/>
    </w:rPr>
  </w:style>
  <w:style w:type="paragraph" w:customStyle="1" w:styleId="2DF2C7AE28084371A6E04B14C148E3154">
    <w:name w:val="2DF2C7AE28084371A6E04B14C148E3154"/>
    <w:rsid w:val="00C068B3"/>
    <w:rPr>
      <w:rFonts w:eastAsiaTheme="minorHAnsi"/>
      <w:lang w:val="es-EC" w:eastAsia="en-US"/>
    </w:rPr>
  </w:style>
  <w:style w:type="paragraph" w:customStyle="1" w:styleId="29F690D70BA1403EAB02E07639901AB5">
    <w:name w:val="29F690D70BA1403EAB02E07639901AB5"/>
    <w:rsid w:val="00C068B3"/>
  </w:style>
  <w:style w:type="paragraph" w:customStyle="1" w:styleId="C787F4D5C12945958275EC6DC44FF76C4">
    <w:name w:val="C787F4D5C12945958275EC6DC44FF76C4"/>
    <w:rsid w:val="00C068B3"/>
    <w:rPr>
      <w:rFonts w:eastAsiaTheme="minorHAnsi"/>
      <w:lang w:val="es-EC" w:eastAsia="en-US"/>
    </w:rPr>
  </w:style>
  <w:style w:type="paragraph" w:customStyle="1" w:styleId="1346B9DA67EA406B8EC72B01BEC7428E20">
    <w:name w:val="1346B9DA67EA406B8EC72B01BEC7428E20"/>
    <w:rsid w:val="00C068B3"/>
    <w:rPr>
      <w:rFonts w:eastAsiaTheme="minorHAnsi"/>
      <w:lang w:val="es-EC" w:eastAsia="en-US"/>
    </w:rPr>
  </w:style>
  <w:style w:type="paragraph" w:customStyle="1" w:styleId="D48B78BA59304391A27962A43421EF6420">
    <w:name w:val="D48B78BA59304391A27962A43421EF6420"/>
    <w:rsid w:val="00C068B3"/>
    <w:rPr>
      <w:rFonts w:eastAsiaTheme="minorHAnsi"/>
      <w:lang w:val="es-EC" w:eastAsia="en-US"/>
    </w:rPr>
  </w:style>
  <w:style w:type="paragraph" w:customStyle="1" w:styleId="B7C07A82DE7F4FFD94435CB4535CC40F20">
    <w:name w:val="B7C07A82DE7F4FFD94435CB4535CC40F20"/>
    <w:rsid w:val="00C068B3"/>
    <w:rPr>
      <w:rFonts w:eastAsiaTheme="minorHAnsi"/>
      <w:lang w:val="es-EC" w:eastAsia="en-US"/>
    </w:rPr>
  </w:style>
  <w:style w:type="paragraph" w:customStyle="1" w:styleId="F53A35E6664848978E95535C1D11C98120">
    <w:name w:val="F53A35E6664848978E95535C1D11C98120"/>
    <w:rsid w:val="00C068B3"/>
    <w:rPr>
      <w:rFonts w:eastAsiaTheme="minorHAnsi"/>
      <w:lang w:val="es-EC" w:eastAsia="en-US"/>
    </w:rPr>
  </w:style>
  <w:style w:type="paragraph" w:customStyle="1" w:styleId="9E626E45202F414F9108243F6FBA830920">
    <w:name w:val="9E626E45202F414F9108243F6FBA830920"/>
    <w:rsid w:val="00C068B3"/>
    <w:rPr>
      <w:rFonts w:eastAsiaTheme="minorHAnsi"/>
      <w:lang w:val="es-EC" w:eastAsia="en-US"/>
    </w:rPr>
  </w:style>
  <w:style w:type="paragraph" w:customStyle="1" w:styleId="EE2139BB3E06499E9166BC5DF14926E220">
    <w:name w:val="EE2139BB3E06499E9166BC5DF14926E220"/>
    <w:rsid w:val="00C068B3"/>
    <w:rPr>
      <w:rFonts w:eastAsiaTheme="minorHAnsi"/>
      <w:lang w:val="es-EC" w:eastAsia="en-US"/>
    </w:rPr>
  </w:style>
  <w:style w:type="paragraph" w:customStyle="1" w:styleId="10845DBE96C342C285CCD6E528AB26B120">
    <w:name w:val="10845DBE96C342C285CCD6E528AB26B120"/>
    <w:rsid w:val="00C068B3"/>
    <w:rPr>
      <w:rFonts w:eastAsiaTheme="minorHAnsi"/>
      <w:lang w:val="es-EC" w:eastAsia="en-US"/>
    </w:rPr>
  </w:style>
  <w:style w:type="paragraph" w:customStyle="1" w:styleId="4F4C068E327D4225AE9CA58505E73A8E17">
    <w:name w:val="4F4C068E327D4225AE9CA58505E73A8E17"/>
    <w:rsid w:val="00C068B3"/>
    <w:rPr>
      <w:rFonts w:eastAsiaTheme="minorHAnsi"/>
      <w:lang w:val="es-EC" w:eastAsia="en-US"/>
    </w:rPr>
  </w:style>
  <w:style w:type="paragraph" w:customStyle="1" w:styleId="A992BAC19587424888D2ADEFB649773018">
    <w:name w:val="A992BAC19587424888D2ADEFB649773018"/>
    <w:rsid w:val="00C068B3"/>
    <w:rPr>
      <w:rFonts w:eastAsiaTheme="minorHAnsi"/>
      <w:lang w:val="es-EC" w:eastAsia="en-US"/>
    </w:rPr>
  </w:style>
  <w:style w:type="paragraph" w:customStyle="1" w:styleId="71E9232CC4D94F8BAAB040A194F427B818">
    <w:name w:val="71E9232CC4D94F8BAAB040A194F427B818"/>
    <w:rsid w:val="00C068B3"/>
    <w:rPr>
      <w:rFonts w:eastAsiaTheme="minorHAnsi"/>
      <w:lang w:val="es-EC" w:eastAsia="en-US"/>
    </w:rPr>
  </w:style>
  <w:style w:type="paragraph" w:customStyle="1" w:styleId="B9DF7B1A46DF4B969903E92B2F1AAD2C20">
    <w:name w:val="B9DF7B1A46DF4B969903E92B2F1AAD2C20"/>
    <w:rsid w:val="00C068B3"/>
    <w:rPr>
      <w:rFonts w:eastAsiaTheme="minorHAnsi"/>
      <w:lang w:val="es-EC" w:eastAsia="en-US"/>
    </w:rPr>
  </w:style>
  <w:style w:type="paragraph" w:customStyle="1" w:styleId="881B1BE5CDEC4F929C56A71ED40075B320">
    <w:name w:val="881B1BE5CDEC4F929C56A71ED40075B320"/>
    <w:rsid w:val="00C068B3"/>
    <w:rPr>
      <w:rFonts w:eastAsiaTheme="minorHAnsi"/>
      <w:lang w:val="es-EC" w:eastAsia="en-US"/>
    </w:rPr>
  </w:style>
  <w:style w:type="paragraph" w:customStyle="1" w:styleId="CE75B8F21FC74AEA8D63FF00918B8B8F20">
    <w:name w:val="CE75B8F21FC74AEA8D63FF00918B8B8F20"/>
    <w:rsid w:val="00C068B3"/>
    <w:rPr>
      <w:rFonts w:eastAsiaTheme="minorHAnsi"/>
      <w:lang w:val="es-EC" w:eastAsia="en-US"/>
    </w:rPr>
  </w:style>
  <w:style w:type="paragraph" w:customStyle="1" w:styleId="DA10A2CE462E4344AFB75924CE6FA73F17">
    <w:name w:val="DA10A2CE462E4344AFB75924CE6FA73F17"/>
    <w:rsid w:val="00C068B3"/>
    <w:rPr>
      <w:rFonts w:eastAsiaTheme="minorHAnsi"/>
      <w:lang w:val="es-EC" w:eastAsia="en-US"/>
    </w:rPr>
  </w:style>
  <w:style w:type="paragraph" w:customStyle="1" w:styleId="37DA746D94EB154BBF4F33177E3045F24">
    <w:name w:val="37DA746D94EB154BBF4F33177E3045F24"/>
    <w:rsid w:val="00C068B3"/>
    <w:rPr>
      <w:rFonts w:eastAsiaTheme="minorHAnsi"/>
      <w:lang w:val="es-EC" w:eastAsia="en-US"/>
    </w:rPr>
  </w:style>
  <w:style w:type="paragraph" w:customStyle="1" w:styleId="01705F66845A4A39AE7519BEAC52C69913">
    <w:name w:val="01705F66845A4A39AE7519BEAC52C69913"/>
    <w:rsid w:val="00C068B3"/>
    <w:rPr>
      <w:rFonts w:eastAsiaTheme="minorHAnsi"/>
      <w:lang w:val="es-EC" w:eastAsia="en-US"/>
    </w:rPr>
  </w:style>
  <w:style w:type="paragraph" w:customStyle="1" w:styleId="E5C8704FC8084DAE9BC60D23909BA54B13">
    <w:name w:val="E5C8704FC8084DAE9BC60D23909BA54B13"/>
    <w:rsid w:val="00C068B3"/>
    <w:rPr>
      <w:rFonts w:eastAsiaTheme="minorHAnsi"/>
      <w:lang w:val="es-EC" w:eastAsia="en-US"/>
    </w:rPr>
  </w:style>
  <w:style w:type="paragraph" w:customStyle="1" w:styleId="BF33E177B7694A8B858944C089A8216213">
    <w:name w:val="BF33E177B7694A8B858944C089A8216213"/>
    <w:rsid w:val="00C068B3"/>
    <w:rPr>
      <w:rFonts w:eastAsiaTheme="minorHAnsi"/>
      <w:lang w:val="es-EC" w:eastAsia="en-US"/>
    </w:rPr>
  </w:style>
  <w:style w:type="paragraph" w:customStyle="1" w:styleId="19B6194F2F92406F8F3E2F1BCAD3057913">
    <w:name w:val="19B6194F2F92406F8F3E2F1BCAD3057913"/>
    <w:rsid w:val="00C068B3"/>
    <w:rPr>
      <w:rFonts w:eastAsiaTheme="minorHAnsi"/>
      <w:lang w:val="es-EC" w:eastAsia="en-US"/>
    </w:rPr>
  </w:style>
  <w:style w:type="paragraph" w:customStyle="1" w:styleId="4F6F29408B39484AADB0667328761F1F13">
    <w:name w:val="4F6F29408B39484AADB0667328761F1F13"/>
    <w:rsid w:val="00C068B3"/>
    <w:rPr>
      <w:rFonts w:eastAsiaTheme="minorHAnsi"/>
      <w:lang w:val="es-EC" w:eastAsia="en-US"/>
    </w:rPr>
  </w:style>
  <w:style w:type="paragraph" w:customStyle="1" w:styleId="626B10955F14442BA2A18812EAC3820313">
    <w:name w:val="626B10955F14442BA2A18812EAC3820313"/>
    <w:rsid w:val="00C068B3"/>
    <w:rPr>
      <w:rFonts w:eastAsiaTheme="minorHAnsi"/>
      <w:lang w:val="es-EC" w:eastAsia="en-US"/>
    </w:rPr>
  </w:style>
  <w:style w:type="paragraph" w:customStyle="1" w:styleId="0E87E0CC760445918E28B05A55157F7413">
    <w:name w:val="0E87E0CC760445918E28B05A55157F7413"/>
    <w:rsid w:val="00C068B3"/>
    <w:rPr>
      <w:rFonts w:eastAsiaTheme="minorHAnsi"/>
      <w:lang w:val="es-EC" w:eastAsia="en-US"/>
    </w:rPr>
  </w:style>
  <w:style w:type="paragraph" w:customStyle="1" w:styleId="29F690D70BA1403EAB02E07639901AB51">
    <w:name w:val="29F690D70BA1403EAB02E07639901AB51"/>
    <w:rsid w:val="00C068B3"/>
    <w:pPr>
      <w:ind w:left="720"/>
      <w:contextualSpacing/>
    </w:pPr>
    <w:rPr>
      <w:rFonts w:eastAsiaTheme="minorHAnsi"/>
      <w:lang w:val="es-EC" w:eastAsia="en-US"/>
    </w:rPr>
  </w:style>
  <w:style w:type="paragraph" w:customStyle="1" w:styleId="939F3CFDAF3D4E719DCD8EFD768805C611">
    <w:name w:val="939F3CFDAF3D4E719DCD8EFD768805C611"/>
    <w:rsid w:val="00C068B3"/>
    <w:rPr>
      <w:rFonts w:eastAsiaTheme="minorHAnsi"/>
      <w:lang w:val="es-EC" w:eastAsia="en-US"/>
    </w:rPr>
  </w:style>
  <w:style w:type="paragraph" w:customStyle="1" w:styleId="E2CC841D043846B49F030638C58020F85">
    <w:name w:val="E2CC841D043846B49F030638C58020F85"/>
    <w:rsid w:val="00C068B3"/>
    <w:rPr>
      <w:rFonts w:eastAsiaTheme="minorHAnsi"/>
      <w:lang w:val="es-EC" w:eastAsia="en-US"/>
    </w:rPr>
  </w:style>
  <w:style w:type="paragraph" w:customStyle="1" w:styleId="10F8CDC4A7914AD8AA94E2C3843334355">
    <w:name w:val="10F8CDC4A7914AD8AA94E2C3843334355"/>
    <w:rsid w:val="00C068B3"/>
    <w:rPr>
      <w:rFonts w:eastAsiaTheme="minorHAnsi"/>
      <w:lang w:val="es-EC" w:eastAsia="en-US"/>
    </w:rPr>
  </w:style>
  <w:style w:type="paragraph" w:customStyle="1" w:styleId="2182B824C37B4D77B1563BDCF3CBA9015">
    <w:name w:val="2182B824C37B4D77B1563BDCF3CBA9015"/>
    <w:rsid w:val="00C068B3"/>
    <w:rPr>
      <w:rFonts w:eastAsiaTheme="minorHAnsi"/>
      <w:lang w:val="es-EC" w:eastAsia="en-US"/>
    </w:rPr>
  </w:style>
  <w:style w:type="paragraph" w:customStyle="1" w:styleId="2BD56F449C724EF3B1E286A80C8ECDB05">
    <w:name w:val="2BD56F449C724EF3B1E286A80C8ECDB05"/>
    <w:rsid w:val="00C068B3"/>
    <w:rPr>
      <w:rFonts w:eastAsiaTheme="minorHAnsi"/>
      <w:lang w:val="es-EC" w:eastAsia="en-US"/>
    </w:rPr>
  </w:style>
  <w:style w:type="paragraph" w:customStyle="1" w:styleId="8EAE612E3A4D43CF8223846F68390C9D5">
    <w:name w:val="8EAE612E3A4D43CF8223846F68390C9D5"/>
    <w:rsid w:val="00C068B3"/>
    <w:rPr>
      <w:rFonts w:eastAsiaTheme="minorHAnsi"/>
      <w:lang w:val="es-EC" w:eastAsia="en-US"/>
    </w:rPr>
  </w:style>
  <w:style w:type="paragraph" w:customStyle="1" w:styleId="18C7C69FC3774A8FA5C15E8B74D93D265">
    <w:name w:val="18C7C69FC3774A8FA5C15E8B74D93D265"/>
    <w:rsid w:val="00C068B3"/>
    <w:rPr>
      <w:rFonts w:eastAsiaTheme="minorHAnsi"/>
      <w:lang w:val="es-EC" w:eastAsia="en-US"/>
    </w:rPr>
  </w:style>
  <w:style w:type="paragraph" w:customStyle="1" w:styleId="23CAB85223594894AB225A9E2B570FE85">
    <w:name w:val="23CAB85223594894AB225A9E2B570FE85"/>
    <w:rsid w:val="00C068B3"/>
    <w:rPr>
      <w:rFonts w:eastAsiaTheme="minorHAnsi"/>
      <w:lang w:val="es-EC" w:eastAsia="en-US"/>
    </w:rPr>
  </w:style>
  <w:style w:type="paragraph" w:customStyle="1" w:styleId="44237308E1F546CBA7ADF7D45EDA0D8B5">
    <w:name w:val="44237308E1F546CBA7ADF7D45EDA0D8B5"/>
    <w:rsid w:val="00C068B3"/>
    <w:rPr>
      <w:rFonts w:eastAsiaTheme="minorHAnsi"/>
      <w:lang w:val="es-EC" w:eastAsia="en-US"/>
    </w:rPr>
  </w:style>
  <w:style w:type="paragraph" w:customStyle="1" w:styleId="D09A44C6D0CA4C5F813946D6E2509DE95">
    <w:name w:val="D09A44C6D0CA4C5F813946D6E2509DE95"/>
    <w:rsid w:val="00C068B3"/>
    <w:rPr>
      <w:rFonts w:eastAsiaTheme="minorHAnsi"/>
      <w:lang w:val="es-EC" w:eastAsia="en-US"/>
    </w:rPr>
  </w:style>
  <w:style w:type="paragraph" w:customStyle="1" w:styleId="4066846A06F04329BE8A3A60550331055">
    <w:name w:val="4066846A06F04329BE8A3A60550331055"/>
    <w:rsid w:val="00C068B3"/>
    <w:rPr>
      <w:rFonts w:eastAsiaTheme="minorHAnsi"/>
      <w:lang w:val="es-EC" w:eastAsia="en-US"/>
    </w:rPr>
  </w:style>
  <w:style w:type="paragraph" w:customStyle="1" w:styleId="D79E02C1C27C45869D5894E9A8E7B0D05">
    <w:name w:val="D79E02C1C27C45869D5894E9A8E7B0D05"/>
    <w:rsid w:val="00C068B3"/>
    <w:rPr>
      <w:rFonts w:eastAsiaTheme="minorHAnsi"/>
      <w:lang w:val="es-EC" w:eastAsia="en-US"/>
    </w:rPr>
  </w:style>
  <w:style w:type="paragraph" w:customStyle="1" w:styleId="7D968C90A1BC45CC86B6562692F23DF75">
    <w:name w:val="7D968C90A1BC45CC86B6562692F23DF75"/>
    <w:rsid w:val="00C068B3"/>
    <w:rPr>
      <w:rFonts w:eastAsiaTheme="minorHAnsi"/>
      <w:lang w:val="es-EC" w:eastAsia="en-US"/>
    </w:rPr>
  </w:style>
  <w:style w:type="paragraph" w:customStyle="1" w:styleId="EE7228D15F2A450F964970568CD8B98C5">
    <w:name w:val="EE7228D15F2A450F964970568CD8B98C5"/>
    <w:rsid w:val="00C068B3"/>
    <w:rPr>
      <w:rFonts w:eastAsiaTheme="minorHAnsi"/>
      <w:lang w:val="es-EC" w:eastAsia="en-US"/>
    </w:rPr>
  </w:style>
  <w:style w:type="paragraph" w:customStyle="1" w:styleId="43E2CB88C9D1475EB4DD7C491E5D5EB95">
    <w:name w:val="43E2CB88C9D1475EB4DD7C491E5D5EB95"/>
    <w:rsid w:val="00C068B3"/>
    <w:rPr>
      <w:rFonts w:eastAsiaTheme="minorHAnsi"/>
      <w:lang w:val="es-EC" w:eastAsia="en-US"/>
    </w:rPr>
  </w:style>
  <w:style w:type="paragraph" w:customStyle="1" w:styleId="F9FEE0623D6849869FBC484FEBAA72AD5">
    <w:name w:val="F9FEE0623D6849869FBC484FEBAA72AD5"/>
    <w:rsid w:val="00C068B3"/>
    <w:rPr>
      <w:rFonts w:eastAsiaTheme="minorHAnsi"/>
      <w:lang w:val="es-EC" w:eastAsia="en-US"/>
    </w:rPr>
  </w:style>
  <w:style w:type="paragraph" w:customStyle="1" w:styleId="2DF2C7AE28084371A6E04B14C148E3155">
    <w:name w:val="2DF2C7AE28084371A6E04B14C148E3155"/>
    <w:rsid w:val="00C068B3"/>
    <w:rPr>
      <w:rFonts w:eastAsiaTheme="minorHAnsi"/>
      <w:lang w:val="es-EC" w:eastAsia="en-US"/>
    </w:rPr>
  </w:style>
  <w:style w:type="paragraph" w:customStyle="1" w:styleId="82B270B8117E4EB68FF2B8DEBFC5CCB7">
    <w:name w:val="82B270B8117E4EB68FF2B8DEBFC5CCB7"/>
    <w:rsid w:val="00C068B3"/>
  </w:style>
  <w:style w:type="paragraph" w:customStyle="1" w:styleId="F491F109D9174AFFAAA6F595D9D3F11D">
    <w:name w:val="F491F109D9174AFFAAA6F595D9D3F11D"/>
    <w:rsid w:val="00C068B3"/>
  </w:style>
  <w:style w:type="paragraph" w:customStyle="1" w:styleId="E456361D742E4921A56AF48A8AE105B4">
    <w:name w:val="E456361D742E4921A56AF48A8AE105B4"/>
    <w:rsid w:val="00C068B3"/>
  </w:style>
  <w:style w:type="paragraph" w:customStyle="1" w:styleId="9D7AFA11452241C7B9DF747124563B70">
    <w:name w:val="9D7AFA11452241C7B9DF747124563B70"/>
    <w:rsid w:val="00C068B3"/>
  </w:style>
  <w:style w:type="paragraph" w:customStyle="1" w:styleId="75A04814266E4C61BC2FDC5A022A8CF6">
    <w:name w:val="75A04814266E4C61BC2FDC5A022A8CF6"/>
    <w:rsid w:val="00C068B3"/>
  </w:style>
  <w:style w:type="paragraph" w:customStyle="1" w:styleId="C787F4D5C12945958275EC6DC44FF76C5">
    <w:name w:val="C787F4D5C12945958275EC6DC44FF76C5"/>
    <w:rsid w:val="00C068B3"/>
    <w:rPr>
      <w:rFonts w:eastAsiaTheme="minorHAnsi"/>
      <w:lang w:val="es-EC" w:eastAsia="en-US"/>
    </w:rPr>
  </w:style>
  <w:style w:type="paragraph" w:customStyle="1" w:styleId="1346B9DA67EA406B8EC72B01BEC7428E21">
    <w:name w:val="1346B9DA67EA406B8EC72B01BEC7428E21"/>
    <w:rsid w:val="00C068B3"/>
    <w:rPr>
      <w:rFonts w:eastAsiaTheme="minorHAnsi"/>
      <w:lang w:val="es-EC" w:eastAsia="en-US"/>
    </w:rPr>
  </w:style>
  <w:style w:type="paragraph" w:customStyle="1" w:styleId="D48B78BA59304391A27962A43421EF6421">
    <w:name w:val="D48B78BA59304391A27962A43421EF6421"/>
    <w:rsid w:val="00C068B3"/>
    <w:rPr>
      <w:rFonts w:eastAsiaTheme="minorHAnsi"/>
      <w:lang w:val="es-EC" w:eastAsia="en-US"/>
    </w:rPr>
  </w:style>
  <w:style w:type="paragraph" w:customStyle="1" w:styleId="B7C07A82DE7F4FFD94435CB4535CC40F21">
    <w:name w:val="B7C07A82DE7F4FFD94435CB4535CC40F21"/>
    <w:rsid w:val="00C068B3"/>
    <w:rPr>
      <w:rFonts w:eastAsiaTheme="minorHAnsi"/>
      <w:lang w:val="es-EC" w:eastAsia="en-US"/>
    </w:rPr>
  </w:style>
  <w:style w:type="paragraph" w:customStyle="1" w:styleId="F53A35E6664848978E95535C1D11C98121">
    <w:name w:val="F53A35E6664848978E95535C1D11C98121"/>
    <w:rsid w:val="00C068B3"/>
    <w:rPr>
      <w:rFonts w:eastAsiaTheme="minorHAnsi"/>
      <w:lang w:val="es-EC" w:eastAsia="en-US"/>
    </w:rPr>
  </w:style>
  <w:style w:type="paragraph" w:customStyle="1" w:styleId="9E626E45202F414F9108243F6FBA830921">
    <w:name w:val="9E626E45202F414F9108243F6FBA830921"/>
    <w:rsid w:val="00C068B3"/>
    <w:rPr>
      <w:rFonts w:eastAsiaTheme="minorHAnsi"/>
      <w:lang w:val="es-EC" w:eastAsia="en-US"/>
    </w:rPr>
  </w:style>
  <w:style w:type="paragraph" w:customStyle="1" w:styleId="EE2139BB3E06499E9166BC5DF14926E221">
    <w:name w:val="EE2139BB3E06499E9166BC5DF14926E221"/>
    <w:rsid w:val="00C068B3"/>
    <w:rPr>
      <w:rFonts w:eastAsiaTheme="minorHAnsi"/>
      <w:lang w:val="es-EC" w:eastAsia="en-US"/>
    </w:rPr>
  </w:style>
  <w:style w:type="paragraph" w:customStyle="1" w:styleId="10845DBE96C342C285CCD6E528AB26B121">
    <w:name w:val="10845DBE96C342C285CCD6E528AB26B121"/>
    <w:rsid w:val="00C068B3"/>
    <w:rPr>
      <w:rFonts w:eastAsiaTheme="minorHAnsi"/>
      <w:lang w:val="es-EC" w:eastAsia="en-US"/>
    </w:rPr>
  </w:style>
  <w:style w:type="paragraph" w:customStyle="1" w:styleId="4F4C068E327D4225AE9CA58505E73A8E18">
    <w:name w:val="4F4C068E327D4225AE9CA58505E73A8E18"/>
    <w:rsid w:val="00C068B3"/>
    <w:rPr>
      <w:rFonts w:eastAsiaTheme="minorHAnsi"/>
      <w:lang w:val="es-EC" w:eastAsia="en-US"/>
    </w:rPr>
  </w:style>
  <w:style w:type="paragraph" w:customStyle="1" w:styleId="A992BAC19587424888D2ADEFB649773019">
    <w:name w:val="A992BAC19587424888D2ADEFB649773019"/>
    <w:rsid w:val="00C068B3"/>
    <w:rPr>
      <w:rFonts w:eastAsiaTheme="minorHAnsi"/>
      <w:lang w:val="es-EC" w:eastAsia="en-US"/>
    </w:rPr>
  </w:style>
  <w:style w:type="paragraph" w:customStyle="1" w:styleId="71E9232CC4D94F8BAAB040A194F427B819">
    <w:name w:val="71E9232CC4D94F8BAAB040A194F427B819"/>
    <w:rsid w:val="00C068B3"/>
    <w:rPr>
      <w:rFonts w:eastAsiaTheme="minorHAnsi"/>
      <w:lang w:val="es-EC" w:eastAsia="en-US"/>
    </w:rPr>
  </w:style>
  <w:style w:type="paragraph" w:customStyle="1" w:styleId="B9DF7B1A46DF4B969903E92B2F1AAD2C21">
    <w:name w:val="B9DF7B1A46DF4B969903E92B2F1AAD2C21"/>
    <w:rsid w:val="00C068B3"/>
    <w:rPr>
      <w:rFonts w:eastAsiaTheme="minorHAnsi"/>
      <w:lang w:val="es-EC" w:eastAsia="en-US"/>
    </w:rPr>
  </w:style>
  <w:style w:type="paragraph" w:customStyle="1" w:styleId="881B1BE5CDEC4F929C56A71ED40075B321">
    <w:name w:val="881B1BE5CDEC4F929C56A71ED40075B321"/>
    <w:rsid w:val="00C068B3"/>
    <w:rPr>
      <w:rFonts w:eastAsiaTheme="minorHAnsi"/>
      <w:lang w:val="es-EC" w:eastAsia="en-US"/>
    </w:rPr>
  </w:style>
  <w:style w:type="paragraph" w:customStyle="1" w:styleId="CE75B8F21FC74AEA8D63FF00918B8B8F21">
    <w:name w:val="CE75B8F21FC74AEA8D63FF00918B8B8F21"/>
    <w:rsid w:val="00C068B3"/>
    <w:rPr>
      <w:rFonts w:eastAsiaTheme="minorHAnsi"/>
      <w:lang w:val="es-EC" w:eastAsia="en-US"/>
    </w:rPr>
  </w:style>
  <w:style w:type="paragraph" w:customStyle="1" w:styleId="DA10A2CE462E4344AFB75924CE6FA73F18">
    <w:name w:val="DA10A2CE462E4344AFB75924CE6FA73F18"/>
    <w:rsid w:val="00C068B3"/>
    <w:rPr>
      <w:rFonts w:eastAsiaTheme="minorHAnsi"/>
      <w:lang w:val="es-EC" w:eastAsia="en-US"/>
    </w:rPr>
  </w:style>
  <w:style w:type="paragraph" w:customStyle="1" w:styleId="37DA746D94EB154BBF4F33177E3045F25">
    <w:name w:val="37DA746D94EB154BBF4F33177E3045F25"/>
    <w:rsid w:val="00C068B3"/>
    <w:rPr>
      <w:rFonts w:eastAsiaTheme="minorHAnsi"/>
      <w:lang w:val="es-EC" w:eastAsia="en-US"/>
    </w:rPr>
  </w:style>
  <w:style w:type="paragraph" w:customStyle="1" w:styleId="01705F66845A4A39AE7519BEAC52C69914">
    <w:name w:val="01705F66845A4A39AE7519BEAC52C69914"/>
    <w:rsid w:val="00C068B3"/>
    <w:rPr>
      <w:rFonts w:eastAsiaTheme="minorHAnsi"/>
      <w:lang w:val="es-EC" w:eastAsia="en-US"/>
    </w:rPr>
  </w:style>
  <w:style w:type="paragraph" w:customStyle="1" w:styleId="E5C8704FC8084DAE9BC60D23909BA54B14">
    <w:name w:val="E5C8704FC8084DAE9BC60D23909BA54B14"/>
    <w:rsid w:val="00C068B3"/>
    <w:rPr>
      <w:rFonts w:eastAsiaTheme="minorHAnsi"/>
      <w:lang w:val="es-EC" w:eastAsia="en-US"/>
    </w:rPr>
  </w:style>
  <w:style w:type="paragraph" w:customStyle="1" w:styleId="BF33E177B7694A8B858944C089A8216214">
    <w:name w:val="BF33E177B7694A8B858944C089A8216214"/>
    <w:rsid w:val="00C068B3"/>
    <w:rPr>
      <w:rFonts w:eastAsiaTheme="minorHAnsi"/>
      <w:lang w:val="es-EC" w:eastAsia="en-US"/>
    </w:rPr>
  </w:style>
  <w:style w:type="paragraph" w:customStyle="1" w:styleId="19B6194F2F92406F8F3E2F1BCAD3057914">
    <w:name w:val="19B6194F2F92406F8F3E2F1BCAD3057914"/>
    <w:rsid w:val="00C068B3"/>
    <w:rPr>
      <w:rFonts w:eastAsiaTheme="minorHAnsi"/>
      <w:lang w:val="es-EC" w:eastAsia="en-US"/>
    </w:rPr>
  </w:style>
  <w:style w:type="paragraph" w:customStyle="1" w:styleId="4F6F29408B39484AADB0667328761F1F14">
    <w:name w:val="4F6F29408B39484AADB0667328761F1F14"/>
    <w:rsid w:val="00C068B3"/>
    <w:rPr>
      <w:rFonts w:eastAsiaTheme="minorHAnsi"/>
      <w:lang w:val="es-EC" w:eastAsia="en-US"/>
    </w:rPr>
  </w:style>
  <w:style w:type="paragraph" w:customStyle="1" w:styleId="626B10955F14442BA2A18812EAC3820314">
    <w:name w:val="626B10955F14442BA2A18812EAC3820314"/>
    <w:rsid w:val="00C068B3"/>
    <w:rPr>
      <w:rFonts w:eastAsiaTheme="minorHAnsi"/>
      <w:lang w:val="es-EC" w:eastAsia="en-US"/>
    </w:rPr>
  </w:style>
  <w:style w:type="paragraph" w:customStyle="1" w:styleId="0E87E0CC760445918E28B05A55157F7414">
    <w:name w:val="0E87E0CC760445918E28B05A55157F7414"/>
    <w:rsid w:val="00C068B3"/>
    <w:rPr>
      <w:rFonts w:eastAsiaTheme="minorHAnsi"/>
      <w:lang w:val="es-EC" w:eastAsia="en-US"/>
    </w:rPr>
  </w:style>
  <w:style w:type="paragraph" w:customStyle="1" w:styleId="29F690D70BA1403EAB02E07639901AB52">
    <w:name w:val="29F690D70BA1403EAB02E07639901AB52"/>
    <w:rsid w:val="00C068B3"/>
    <w:rPr>
      <w:rFonts w:eastAsiaTheme="minorHAnsi"/>
      <w:lang w:val="es-EC" w:eastAsia="en-US"/>
    </w:rPr>
  </w:style>
  <w:style w:type="paragraph" w:customStyle="1" w:styleId="F491F109D9174AFFAAA6F595D9D3F11D1">
    <w:name w:val="F491F109D9174AFFAAA6F595D9D3F11D1"/>
    <w:rsid w:val="00C068B3"/>
    <w:rPr>
      <w:rFonts w:eastAsiaTheme="minorHAnsi"/>
      <w:lang w:val="es-EC" w:eastAsia="en-US"/>
    </w:rPr>
  </w:style>
  <w:style w:type="paragraph" w:customStyle="1" w:styleId="82B270B8117E4EB68FF2B8DEBFC5CCB71">
    <w:name w:val="82B270B8117E4EB68FF2B8DEBFC5CCB71"/>
    <w:rsid w:val="00C068B3"/>
    <w:rPr>
      <w:rFonts w:eastAsiaTheme="minorHAnsi"/>
      <w:lang w:val="es-EC" w:eastAsia="en-US"/>
    </w:rPr>
  </w:style>
  <w:style w:type="paragraph" w:customStyle="1" w:styleId="E456361D742E4921A56AF48A8AE105B41">
    <w:name w:val="E456361D742E4921A56AF48A8AE105B41"/>
    <w:rsid w:val="00C068B3"/>
    <w:rPr>
      <w:rFonts w:eastAsiaTheme="minorHAnsi"/>
      <w:lang w:val="es-EC" w:eastAsia="en-US"/>
    </w:rPr>
  </w:style>
  <w:style w:type="paragraph" w:customStyle="1" w:styleId="75A04814266E4C61BC2FDC5A022A8CF61">
    <w:name w:val="75A04814266E4C61BC2FDC5A022A8CF61"/>
    <w:rsid w:val="00C068B3"/>
    <w:rPr>
      <w:rFonts w:eastAsiaTheme="minorHAnsi"/>
      <w:lang w:val="es-EC" w:eastAsia="en-US"/>
    </w:rPr>
  </w:style>
  <w:style w:type="paragraph" w:customStyle="1" w:styleId="939F3CFDAF3D4E719DCD8EFD768805C612">
    <w:name w:val="939F3CFDAF3D4E719DCD8EFD768805C612"/>
    <w:rsid w:val="00C068B3"/>
    <w:rPr>
      <w:rFonts w:eastAsiaTheme="minorHAnsi"/>
      <w:lang w:val="es-EC" w:eastAsia="en-US"/>
    </w:rPr>
  </w:style>
  <w:style w:type="paragraph" w:customStyle="1" w:styleId="E2CC841D043846B49F030638C58020F86">
    <w:name w:val="E2CC841D043846B49F030638C58020F86"/>
    <w:rsid w:val="00C068B3"/>
    <w:rPr>
      <w:rFonts w:eastAsiaTheme="minorHAnsi"/>
      <w:lang w:val="es-EC" w:eastAsia="en-US"/>
    </w:rPr>
  </w:style>
  <w:style w:type="paragraph" w:customStyle="1" w:styleId="10F8CDC4A7914AD8AA94E2C3843334356">
    <w:name w:val="10F8CDC4A7914AD8AA94E2C3843334356"/>
    <w:rsid w:val="00C068B3"/>
    <w:rPr>
      <w:rFonts w:eastAsiaTheme="minorHAnsi"/>
      <w:lang w:val="es-EC" w:eastAsia="en-US"/>
    </w:rPr>
  </w:style>
  <w:style w:type="paragraph" w:customStyle="1" w:styleId="2182B824C37B4D77B1563BDCF3CBA9016">
    <w:name w:val="2182B824C37B4D77B1563BDCF3CBA9016"/>
    <w:rsid w:val="00C068B3"/>
    <w:rPr>
      <w:rFonts w:eastAsiaTheme="minorHAnsi"/>
      <w:lang w:val="es-EC" w:eastAsia="en-US"/>
    </w:rPr>
  </w:style>
  <w:style w:type="paragraph" w:customStyle="1" w:styleId="2BD56F449C724EF3B1E286A80C8ECDB06">
    <w:name w:val="2BD56F449C724EF3B1E286A80C8ECDB06"/>
    <w:rsid w:val="00C068B3"/>
    <w:rPr>
      <w:rFonts w:eastAsiaTheme="minorHAnsi"/>
      <w:lang w:val="es-EC" w:eastAsia="en-US"/>
    </w:rPr>
  </w:style>
  <w:style w:type="paragraph" w:customStyle="1" w:styleId="8EAE612E3A4D43CF8223846F68390C9D6">
    <w:name w:val="8EAE612E3A4D43CF8223846F68390C9D6"/>
    <w:rsid w:val="00C068B3"/>
    <w:rPr>
      <w:rFonts w:eastAsiaTheme="minorHAnsi"/>
      <w:lang w:val="es-EC" w:eastAsia="en-US"/>
    </w:rPr>
  </w:style>
  <w:style w:type="paragraph" w:customStyle="1" w:styleId="18C7C69FC3774A8FA5C15E8B74D93D266">
    <w:name w:val="18C7C69FC3774A8FA5C15E8B74D93D266"/>
    <w:rsid w:val="00C068B3"/>
    <w:rPr>
      <w:rFonts w:eastAsiaTheme="minorHAnsi"/>
      <w:lang w:val="es-EC" w:eastAsia="en-US"/>
    </w:rPr>
  </w:style>
  <w:style w:type="paragraph" w:customStyle="1" w:styleId="23CAB85223594894AB225A9E2B570FE86">
    <w:name w:val="23CAB85223594894AB225A9E2B570FE86"/>
    <w:rsid w:val="00C068B3"/>
    <w:rPr>
      <w:rFonts w:eastAsiaTheme="minorHAnsi"/>
      <w:lang w:val="es-EC" w:eastAsia="en-US"/>
    </w:rPr>
  </w:style>
  <w:style w:type="paragraph" w:customStyle="1" w:styleId="44237308E1F546CBA7ADF7D45EDA0D8B6">
    <w:name w:val="44237308E1F546CBA7ADF7D45EDA0D8B6"/>
    <w:rsid w:val="00C068B3"/>
    <w:rPr>
      <w:rFonts w:eastAsiaTheme="minorHAnsi"/>
      <w:lang w:val="es-EC" w:eastAsia="en-US"/>
    </w:rPr>
  </w:style>
  <w:style w:type="paragraph" w:customStyle="1" w:styleId="D09A44C6D0CA4C5F813946D6E2509DE96">
    <w:name w:val="D09A44C6D0CA4C5F813946D6E2509DE96"/>
    <w:rsid w:val="00C068B3"/>
    <w:rPr>
      <w:rFonts w:eastAsiaTheme="minorHAnsi"/>
      <w:lang w:val="es-EC" w:eastAsia="en-US"/>
    </w:rPr>
  </w:style>
  <w:style w:type="paragraph" w:customStyle="1" w:styleId="4066846A06F04329BE8A3A60550331056">
    <w:name w:val="4066846A06F04329BE8A3A60550331056"/>
    <w:rsid w:val="00C068B3"/>
    <w:rPr>
      <w:rFonts w:eastAsiaTheme="minorHAnsi"/>
      <w:lang w:val="es-EC" w:eastAsia="en-US"/>
    </w:rPr>
  </w:style>
  <w:style w:type="paragraph" w:customStyle="1" w:styleId="D79E02C1C27C45869D5894E9A8E7B0D06">
    <w:name w:val="D79E02C1C27C45869D5894E9A8E7B0D06"/>
    <w:rsid w:val="00C068B3"/>
    <w:rPr>
      <w:rFonts w:eastAsiaTheme="minorHAnsi"/>
      <w:lang w:val="es-EC" w:eastAsia="en-US"/>
    </w:rPr>
  </w:style>
  <w:style w:type="paragraph" w:customStyle="1" w:styleId="7D968C90A1BC45CC86B6562692F23DF76">
    <w:name w:val="7D968C90A1BC45CC86B6562692F23DF76"/>
    <w:rsid w:val="00C068B3"/>
    <w:rPr>
      <w:rFonts w:eastAsiaTheme="minorHAnsi"/>
      <w:lang w:val="es-EC" w:eastAsia="en-US"/>
    </w:rPr>
  </w:style>
  <w:style w:type="paragraph" w:customStyle="1" w:styleId="EE7228D15F2A450F964970568CD8B98C6">
    <w:name w:val="EE7228D15F2A450F964970568CD8B98C6"/>
    <w:rsid w:val="00C068B3"/>
    <w:rPr>
      <w:rFonts w:eastAsiaTheme="minorHAnsi"/>
      <w:lang w:val="es-EC" w:eastAsia="en-US"/>
    </w:rPr>
  </w:style>
  <w:style w:type="paragraph" w:customStyle="1" w:styleId="43E2CB88C9D1475EB4DD7C491E5D5EB96">
    <w:name w:val="43E2CB88C9D1475EB4DD7C491E5D5EB96"/>
    <w:rsid w:val="00C068B3"/>
    <w:rPr>
      <w:rFonts w:eastAsiaTheme="minorHAnsi"/>
      <w:lang w:val="es-EC" w:eastAsia="en-US"/>
    </w:rPr>
  </w:style>
  <w:style w:type="paragraph" w:customStyle="1" w:styleId="F9FEE0623D6849869FBC484FEBAA72AD6">
    <w:name w:val="F9FEE0623D6849869FBC484FEBAA72AD6"/>
    <w:rsid w:val="00C068B3"/>
    <w:rPr>
      <w:rFonts w:eastAsiaTheme="minorHAnsi"/>
      <w:lang w:val="es-EC" w:eastAsia="en-US"/>
    </w:rPr>
  </w:style>
  <w:style w:type="paragraph" w:customStyle="1" w:styleId="2DF2C7AE28084371A6E04B14C148E3156">
    <w:name w:val="2DF2C7AE28084371A6E04B14C148E3156"/>
    <w:rsid w:val="00C068B3"/>
    <w:rPr>
      <w:rFonts w:eastAsiaTheme="minorHAnsi"/>
      <w:lang w:val="es-EC" w:eastAsia="en-US"/>
    </w:rPr>
  </w:style>
  <w:style w:type="paragraph" w:customStyle="1" w:styleId="AEAB493100AD47588E35228B86A32796">
    <w:name w:val="AEAB493100AD47588E35228B86A32796"/>
    <w:rsid w:val="00C068B3"/>
  </w:style>
  <w:style w:type="paragraph" w:customStyle="1" w:styleId="CB61185B0C854834B09037562CF1BE4A">
    <w:name w:val="CB61185B0C854834B09037562CF1BE4A"/>
    <w:rsid w:val="00C068B3"/>
  </w:style>
  <w:style w:type="paragraph" w:customStyle="1" w:styleId="D01CBB07352B4BB58D16E1E0A4790314">
    <w:name w:val="D01CBB07352B4BB58D16E1E0A4790314"/>
    <w:rsid w:val="00C068B3"/>
  </w:style>
  <w:style w:type="paragraph" w:customStyle="1" w:styleId="64DF96ADC286490B95BD82D21AE0CA3D">
    <w:name w:val="64DF96ADC286490B95BD82D21AE0CA3D"/>
    <w:rsid w:val="00C068B3"/>
  </w:style>
  <w:style w:type="paragraph" w:customStyle="1" w:styleId="C787F4D5C12945958275EC6DC44FF76C6">
    <w:name w:val="C787F4D5C12945958275EC6DC44FF76C6"/>
    <w:rsid w:val="00A30903"/>
    <w:rPr>
      <w:rFonts w:eastAsiaTheme="minorHAnsi"/>
      <w:lang w:val="es-EC" w:eastAsia="en-US"/>
    </w:rPr>
  </w:style>
  <w:style w:type="paragraph" w:customStyle="1" w:styleId="1346B9DA67EA406B8EC72B01BEC7428E22">
    <w:name w:val="1346B9DA67EA406B8EC72B01BEC7428E22"/>
    <w:rsid w:val="00A30903"/>
    <w:rPr>
      <w:rFonts w:eastAsiaTheme="minorHAnsi"/>
      <w:lang w:val="es-EC" w:eastAsia="en-US"/>
    </w:rPr>
  </w:style>
  <w:style w:type="paragraph" w:customStyle="1" w:styleId="D48B78BA59304391A27962A43421EF6422">
    <w:name w:val="D48B78BA59304391A27962A43421EF6422"/>
    <w:rsid w:val="00A30903"/>
    <w:rPr>
      <w:rFonts w:eastAsiaTheme="minorHAnsi"/>
      <w:lang w:val="es-EC" w:eastAsia="en-US"/>
    </w:rPr>
  </w:style>
  <w:style w:type="paragraph" w:customStyle="1" w:styleId="B7C07A82DE7F4FFD94435CB4535CC40F22">
    <w:name w:val="B7C07A82DE7F4FFD94435CB4535CC40F22"/>
    <w:rsid w:val="00A30903"/>
    <w:rPr>
      <w:rFonts w:eastAsiaTheme="minorHAnsi"/>
      <w:lang w:val="es-EC" w:eastAsia="en-US"/>
    </w:rPr>
  </w:style>
  <w:style w:type="paragraph" w:customStyle="1" w:styleId="F53A35E6664848978E95535C1D11C98122">
    <w:name w:val="F53A35E6664848978E95535C1D11C98122"/>
    <w:rsid w:val="00A30903"/>
    <w:rPr>
      <w:rFonts w:eastAsiaTheme="minorHAnsi"/>
      <w:lang w:val="es-EC" w:eastAsia="en-US"/>
    </w:rPr>
  </w:style>
  <w:style w:type="paragraph" w:customStyle="1" w:styleId="9E626E45202F414F9108243F6FBA830922">
    <w:name w:val="9E626E45202F414F9108243F6FBA830922"/>
    <w:rsid w:val="00A30903"/>
    <w:rPr>
      <w:rFonts w:eastAsiaTheme="minorHAnsi"/>
      <w:lang w:val="es-EC" w:eastAsia="en-US"/>
    </w:rPr>
  </w:style>
  <w:style w:type="paragraph" w:customStyle="1" w:styleId="EE2139BB3E06499E9166BC5DF14926E222">
    <w:name w:val="EE2139BB3E06499E9166BC5DF14926E222"/>
    <w:rsid w:val="00A30903"/>
    <w:rPr>
      <w:rFonts w:eastAsiaTheme="minorHAnsi"/>
      <w:lang w:val="es-EC" w:eastAsia="en-US"/>
    </w:rPr>
  </w:style>
  <w:style w:type="paragraph" w:customStyle="1" w:styleId="10845DBE96C342C285CCD6E528AB26B122">
    <w:name w:val="10845DBE96C342C285CCD6E528AB26B122"/>
    <w:rsid w:val="00A30903"/>
    <w:rPr>
      <w:rFonts w:eastAsiaTheme="minorHAnsi"/>
      <w:lang w:val="es-EC" w:eastAsia="en-US"/>
    </w:rPr>
  </w:style>
  <w:style w:type="paragraph" w:customStyle="1" w:styleId="4F4C068E327D4225AE9CA58505E73A8E19">
    <w:name w:val="4F4C068E327D4225AE9CA58505E73A8E19"/>
    <w:rsid w:val="00A30903"/>
    <w:rPr>
      <w:rFonts w:eastAsiaTheme="minorHAnsi"/>
      <w:lang w:val="es-EC" w:eastAsia="en-US"/>
    </w:rPr>
  </w:style>
  <w:style w:type="paragraph" w:customStyle="1" w:styleId="A992BAC19587424888D2ADEFB649773020">
    <w:name w:val="A992BAC19587424888D2ADEFB649773020"/>
    <w:rsid w:val="00A30903"/>
    <w:rPr>
      <w:rFonts w:eastAsiaTheme="minorHAnsi"/>
      <w:lang w:val="es-EC" w:eastAsia="en-US"/>
    </w:rPr>
  </w:style>
  <w:style w:type="paragraph" w:customStyle="1" w:styleId="71E9232CC4D94F8BAAB040A194F427B820">
    <w:name w:val="71E9232CC4D94F8BAAB040A194F427B820"/>
    <w:rsid w:val="00A30903"/>
    <w:rPr>
      <w:rFonts w:eastAsiaTheme="minorHAnsi"/>
      <w:lang w:val="es-EC" w:eastAsia="en-US"/>
    </w:rPr>
  </w:style>
  <w:style w:type="paragraph" w:customStyle="1" w:styleId="B9DF7B1A46DF4B969903E92B2F1AAD2C22">
    <w:name w:val="B9DF7B1A46DF4B969903E92B2F1AAD2C22"/>
    <w:rsid w:val="00A30903"/>
    <w:rPr>
      <w:rFonts w:eastAsiaTheme="minorHAnsi"/>
      <w:lang w:val="es-EC" w:eastAsia="en-US"/>
    </w:rPr>
  </w:style>
  <w:style w:type="paragraph" w:customStyle="1" w:styleId="881B1BE5CDEC4F929C56A71ED40075B322">
    <w:name w:val="881B1BE5CDEC4F929C56A71ED40075B322"/>
    <w:rsid w:val="00A30903"/>
    <w:rPr>
      <w:rFonts w:eastAsiaTheme="minorHAnsi"/>
      <w:lang w:val="es-EC" w:eastAsia="en-US"/>
    </w:rPr>
  </w:style>
  <w:style w:type="paragraph" w:customStyle="1" w:styleId="CE75B8F21FC74AEA8D63FF00918B8B8F22">
    <w:name w:val="CE75B8F21FC74AEA8D63FF00918B8B8F22"/>
    <w:rsid w:val="00A30903"/>
    <w:rPr>
      <w:rFonts w:eastAsiaTheme="minorHAnsi"/>
      <w:lang w:val="es-EC" w:eastAsia="en-US"/>
    </w:rPr>
  </w:style>
  <w:style w:type="paragraph" w:customStyle="1" w:styleId="DA10A2CE462E4344AFB75924CE6FA73F19">
    <w:name w:val="DA10A2CE462E4344AFB75924CE6FA73F19"/>
    <w:rsid w:val="00A30903"/>
    <w:rPr>
      <w:rFonts w:eastAsiaTheme="minorHAnsi"/>
      <w:lang w:val="es-EC" w:eastAsia="en-US"/>
    </w:rPr>
  </w:style>
  <w:style w:type="paragraph" w:customStyle="1" w:styleId="37DA746D94EB154BBF4F33177E3045F26">
    <w:name w:val="37DA746D94EB154BBF4F33177E3045F26"/>
    <w:rsid w:val="00A30903"/>
    <w:rPr>
      <w:rFonts w:eastAsiaTheme="minorHAnsi"/>
      <w:lang w:val="es-EC" w:eastAsia="en-US"/>
    </w:rPr>
  </w:style>
  <w:style w:type="paragraph" w:customStyle="1" w:styleId="01705F66845A4A39AE7519BEAC52C69915">
    <w:name w:val="01705F66845A4A39AE7519BEAC52C69915"/>
    <w:rsid w:val="00A30903"/>
    <w:rPr>
      <w:rFonts w:eastAsiaTheme="minorHAnsi"/>
      <w:lang w:val="es-EC" w:eastAsia="en-US"/>
    </w:rPr>
  </w:style>
  <w:style w:type="paragraph" w:customStyle="1" w:styleId="E5C8704FC8084DAE9BC60D23909BA54B15">
    <w:name w:val="E5C8704FC8084DAE9BC60D23909BA54B15"/>
    <w:rsid w:val="00A30903"/>
    <w:rPr>
      <w:rFonts w:eastAsiaTheme="minorHAnsi"/>
      <w:lang w:val="es-EC" w:eastAsia="en-US"/>
    </w:rPr>
  </w:style>
  <w:style w:type="paragraph" w:customStyle="1" w:styleId="BF33E177B7694A8B858944C089A8216215">
    <w:name w:val="BF33E177B7694A8B858944C089A8216215"/>
    <w:rsid w:val="00A30903"/>
    <w:rPr>
      <w:rFonts w:eastAsiaTheme="minorHAnsi"/>
      <w:lang w:val="es-EC" w:eastAsia="en-US"/>
    </w:rPr>
  </w:style>
  <w:style w:type="paragraph" w:customStyle="1" w:styleId="19B6194F2F92406F8F3E2F1BCAD3057915">
    <w:name w:val="19B6194F2F92406F8F3E2F1BCAD3057915"/>
    <w:rsid w:val="00A30903"/>
    <w:rPr>
      <w:rFonts w:eastAsiaTheme="minorHAnsi"/>
      <w:lang w:val="es-EC" w:eastAsia="en-US"/>
    </w:rPr>
  </w:style>
  <w:style w:type="paragraph" w:customStyle="1" w:styleId="4F6F29408B39484AADB0667328761F1F15">
    <w:name w:val="4F6F29408B39484AADB0667328761F1F15"/>
    <w:rsid w:val="00A30903"/>
    <w:rPr>
      <w:rFonts w:eastAsiaTheme="minorHAnsi"/>
      <w:lang w:val="es-EC" w:eastAsia="en-US"/>
    </w:rPr>
  </w:style>
  <w:style w:type="paragraph" w:customStyle="1" w:styleId="626B10955F14442BA2A18812EAC3820315">
    <w:name w:val="626B10955F14442BA2A18812EAC3820315"/>
    <w:rsid w:val="00A30903"/>
    <w:rPr>
      <w:rFonts w:eastAsiaTheme="minorHAnsi"/>
      <w:lang w:val="es-EC" w:eastAsia="en-US"/>
    </w:rPr>
  </w:style>
  <w:style w:type="paragraph" w:customStyle="1" w:styleId="0E87E0CC760445918E28B05A55157F7415">
    <w:name w:val="0E87E0CC760445918E28B05A55157F7415"/>
    <w:rsid w:val="00A30903"/>
    <w:rPr>
      <w:rFonts w:eastAsiaTheme="minorHAnsi"/>
      <w:lang w:val="es-EC" w:eastAsia="en-US"/>
    </w:rPr>
  </w:style>
  <w:style w:type="paragraph" w:customStyle="1" w:styleId="29F690D70BA1403EAB02E07639901AB53">
    <w:name w:val="29F690D70BA1403EAB02E07639901AB53"/>
    <w:rsid w:val="00A30903"/>
    <w:rPr>
      <w:rFonts w:eastAsiaTheme="minorHAnsi"/>
      <w:lang w:val="es-EC" w:eastAsia="en-US"/>
    </w:rPr>
  </w:style>
  <w:style w:type="paragraph" w:customStyle="1" w:styleId="F491F109D9174AFFAAA6F595D9D3F11D2">
    <w:name w:val="F491F109D9174AFFAAA6F595D9D3F11D2"/>
    <w:rsid w:val="00A30903"/>
    <w:rPr>
      <w:rFonts w:eastAsiaTheme="minorHAnsi"/>
      <w:lang w:val="es-EC" w:eastAsia="en-US"/>
    </w:rPr>
  </w:style>
  <w:style w:type="paragraph" w:customStyle="1" w:styleId="82B270B8117E4EB68FF2B8DEBFC5CCB72">
    <w:name w:val="82B270B8117E4EB68FF2B8DEBFC5CCB72"/>
    <w:rsid w:val="00A30903"/>
    <w:rPr>
      <w:rFonts w:eastAsiaTheme="minorHAnsi"/>
      <w:lang w:val="es-EC" w:eastAsia="en-US"/>
    </w:rPr>
  </w:style>
  <w:style w:type="paragraph" w:customStyle="1" w:styleId="E456361D742E4921A56AF48A8AE105B42">
    <w:name w:val="E456361D742E4921A56AF48A8AE105B42"/>
    <w:rsid w:val="00A30903"/>
    <w:rPr>
      <w:rFonts w:eastAsiaTheme="minorHAnsi"/>
      <w:lang w:val="es-EC" w:eastAsia="en-US"/>
    </w:rPr>
  </w:style>
  <w:style w:type="paragraph" w:customStyle="1" w:styleId="75A04814266E4C61BC2FDC5A022A8CF62">
    <w:name w:val="75A04814266E4C61BC2FDC5A022A8CF62"/>
    <w:rsid w:val="00A30903"/>
    <w:rPr>
      <w:rFonts w:eastAsiaTheme="minorHAnsi"/>
      <w:lang w:val="es-EC" w:eastAsia="en-US"/>
    </w:rPr>
  </w:style>
  <w:style w:type="paragraph" w:customStyle="1" w:styleId="64DF96ADC286490B95BD82D21AE0CA3D1">
    <w:name w:val="64DF96ADC286490B95BD82D21AE0CA3D1"/>
    <w:rsid w:val="00A30903"/>
    <w:rPr>
      <w:rFonts w:eastAsiaTheme="minorHAnsi"/>
      <w:lang w:val="es-EC" w:eastAsia="en-US"/>
    </w:rPr>
  </w:style>
  <w:style w:type="paragraph" w:customStyle="1" w:styleId="939F3CFDAF3D4E719DCD8EFD768805C613">
    <w:name w:val="939F3CFDAF3D4E719DCD8EFD768805C613"/>
    <w:rsid w:val="00A30903"/>
    <w:rPr>
      <w:rFonts w:eastAsiaTheme="minorHAnsi"/>
      <w:lang w:val="es-EC" w:eastAsia="en-US"/>
    </w:rPr>
  </w:style>
  <w:style w:type="paragraph" w:customStyle="1" w:styleId="E2CC841D043846B49F030638C58020F87">
    <w:name w:val="E2CC841D043846B49F030638C58020F87"/>
    <w:rsid w:val="00A30903"/>
    <w:rPr>
      <w:rFonts w:eastAsiaTheme="minorHAnsi"/>
      <w:lang w:val="es-EC" w:eastAsia="en-US"/>
    </w:rPr>
  </w:style>
  <w:style w:type="paragraph" w:customStyle="1" w:styleId="10F8CDC4A7914AD8AA94E2C3843334357">
    <w:name w:val="10F8CDC4A7914AD8AA94E2C3843334357"/>
    <w:rsid w:val="00A30903"/>
    <w:rPr>
      <w:rFonts w:eastAsiaTheme="minorHAnsi"/>
      <w:lang w:val="es-EC" w:eastAsia="en-US"/>
    </w:rPr>
  </w:style>
  <w:style w:type="paragraph" w:customStyle="1" w:styleId="2182B824C37B4D77B1563BDCF3CBA9017">
    <w:name w:val="2182B824C37B4D77B1563BDCF3CBA9017"/>
    <w:rsid w:val="00A30903"/>
    <w:rPr>
      <w:rFonts w:eastAsiaTheme="minorHAnsi"/>
      <w:lang w:val="es-EC" w:eastAsia="en-US"/>
    </w:rPr>
  </w:style>
  <w:style w:type="paragraph" w:customStyle="1" w:styleId="2BD56F449C724EF3B1E286A80C8ECDB07">
    <w:name w:val="2BD56F449C724EF3B1E286A80C8ECDB07"/>
    <w:rsid w:val="00A30903"/>
    <w:rPr>
      <w:rFonts w:eastAsiaTheme="minorHAnsi"/>
      <w:lang w:val="es-EC" w:eastAsia="en-US"/>
    </w:rPr>
  </w:style>
  <w:style w:type="paragraph" w:customStyle="1" w:styleId="8EAE612E3A4D43CF8223846F68390C9D7">
    <w:name w:val="8EAE612E3A4D43CF8223846F68390C9D7"/>
    <w:rsid w:val="00A30903"/>
    <w:rPr>
      <w:rFonts w:eastAsiaTheme="minorHAnsi"/>
      <w:lang w:val="es-EC" w:eastAsia="en-US"/>
    </w:rPr>
  </w:style>
  <w:style w:type="paragraph" w:customStyle="1" w:styleId="18C7C69FC3774A8FA5C15E8B74D93D267">
    <w:name w:val="18C7C69FC3774A8FA5C15E8B74D93D267"/>
    <w:rsid w:val="00A30903"/>
    <w:rPr>
      <w:rFonts w:eastAsiaTheme="minorHAnsi"/>
      <w:lang w:val="es-EC" w:eastAsia="en-US"/>
    </w:rPr>
  </w:style>
  <w:style w:type="paragraph" w:customStyle="1" w:styleId="23CAB85223594894AB225A9E2B570FE87">
    <w:name w:val="23CAB85223594894AB225A9E2B570FE87"/>
    <w:rsid w:val="00A30903"/>
    <w:rPr>
      <w:rFonts w:eastAsiaTheme="minorHAnsi"/>
      <w:lang w:val="es-EC" w:eastAsia="en-US"/>
    </w:rPr>
  </w:style>
  <w:style w:type="paragraph" w:customStyle="1" w:styleId="44237308E1F546CBA7ADF7D45EDA0D8B7">
    <w:name w:val="44237308E1F546CBA7ADF7D45EDA0D8B7"/>
    <w:rsid w:val="00A30903"/>
    <w:rPr>
      <w:rFonts w:eastAsiaTheme="minorHAnsi"/>
      <w:lang w:val="es-EC" w:eastAsia="en-US"/>
    </w:rPr>
  </w:style>
  <w:style w:type="paragraph" w:customStyle="1" w:styleId="D09A44C6D0CA4C5F813946D6E2509DE97">
    <w:name w:val="D09A44C6D0CA4C5F813946D6E2509DE97"/>
    <w:rsid w:val="00A30903"/>
    <w:rPr>
      <w:rFonts w:eastAsiaTheme="minorHAnsi"/>
      <w:lang w:val="es-EC" w:eastAsia="en-US"/>
    </w:rPr>
  </w:style>
  <w:style w:type="paragraph" w:customStyle="1" w:styleId="4066846A06F04329BE8A3A60550331057">
    <w:name w:val="4066846A06F04329BE8A3A60550331057"/>
    <w:rsid w:val="00A30903"/>
    <w:rPr>
      <w:rFonts w:eastAsiaTheme="minorHAnsi"/>
      <w:lang w:val="es-EC" w:eastAsia="en-US"/>
    </w:rPr>
  </w:style>
  <w:style w:type="paragraph" w:customStyle="1" w:styleId="D79E02C1C27C45869D5894E9A8E7B0D07">
    <w:name w:val="D79E02C1C27C45869D5894E9A8E7B0D07"/>
    <w:rsid w:val="00A30903"/>
    <w:rPr>
      <w:rFonts w:eastAsiaTheme="minorHAnsi"/>
      <w:lang w:val="es-EC" w:eastAsia="en-US"/>
    </w:rPr>
  </w:style>
  <w:style w:type="paragraph" w:customStyle="1" w:styleId="7D968C90A1BC45CC86B6562692F23DF77">
    <w:name w:val="7D968C90A1BC45CC86B6562692F23DF77"/>
    <w:rsid w:val="00A30903"/>
    <w:rPr>
      <w:rFonts w:eastAsiaTheme="minorHAnsi"/>
      <w:lang w:val="es-EC" w:eastAsia="en-US"/>
    </w:rPr>
  </w:style>
  <w:style w:type="paragraph" w:customStyle="1" w:styleId="EE7228D15F2A450F964970568CD8B98C7">
    <w:name w:val="EE7228D15F2A450F964970568CD8B98C7"/>
    <w:rsid w:val="00A30903"/>
    <w:rPr>
      <w:rFonts w:eastAsiaTheme="minorHAnsi"/>
      <w:lang w:val="es-EC" w:eastAsia="en-US"/>
    </w:rPr>
  </w:style>
  <w:style w:type="paragraph" w:customStyle="1" w:styleId="43E2CB88C9D1475EB4DD7C491E5D5EB97">
    <w:name w:val="43E2CB88C9D1475EB4DD7C491E5D5EB97"/>
    <w:rsid w:val="00A30903"/>
    <w:rPr>
      <w:rFonts w:eastAsiaTheme="minorHAnsi"/>
      <w:lang w:val="es-EC" w:eastAsia="en-US"/>
    </w:rPr>
  </w:style>
  <w:style w:type="paragraph" w:customStyle="1" w:styleId="F9FEE0623D6849869FBC484FEBAA72AD7">
    <w:name w:val="F9FEE0623D6849869FBC484FEBAA72AD7"/>
    <w:rsid w:val="00A30903"/>
    <w:rPr>
      <w:rFonts w:eastAsiaTheme="minorHAnsi"/>
      <w:lang w:val="es-EC" w:eastAsia="en-US"/>
    </w:rPr>
  </w:style>
  <w:style w:type="paragraph" w:customStyle="1" w:styleId="2DF2C7AE28084371A6E04B14C148E3157">
    <w:name w:val="2DF2C7AE28084371A6E04B14C148E3157"/>
    <w:rsid w:val="00A30903"/>
    <w:rPr>
      <w:rFonts w:eastAsiaTheme="minorHAnsi"/>
      <w:lang w:val="es-EC" w:eastAsia="en-US"/>
    </w:rPr>
  </w:style>
  <w:style w:type="paragraph" w:customStyle="1" w:styleId="66CA08A7F7D74AABBC20688CC5DE3ED9">
    <w:name w:val="66CA08A7F7D74AABBC20688CC5DE3ED9"/>
    <w:rsid w:val="00A30903"/>
  </w:style>
  <w:style w:type="paragraph" w:customStyle="1" w:styleId="5F30B2A539AB4135ACD0557A0BBEAB0F">
    <w:name w:val="5F30B2A539AB4135ACD0557A0BBEAB0F"/>
    <w:rsid w:val="00A30903"/>
  </w:style>
  <w:style w:type="paragraph" w:customStyle="1" w:styleId="191FB65BD2DB4A7B862E47D472DB75D0">
    <w:name w:val="191FB65BD2DB4A7B862E47D472DB75D0"/>
    <w:rsid w:val="00A30903"/>
  </w:style>
  <w:style w:type="paragraph" w:customStyle="1" w:styleId="47203BDBE7A94BFAA6F74403623EBFC1">
    <w:name w:val="47203BDBE7A94BFAA6F74403623EBFC1"/>
    <w:rsid w:val="00A30903"/>
  </w:style>
  <w:style w:type="paragraph" w:customStyle="1" w:styleId="E3E0D22FB3AA42C091D13AF46CCF4776">
    <w:name w:val="E3E0D22FB3AA42C091D13AF46CCF4776"/>
    <w:rsid w:val="00A30903"/>
  </w:style>
  <w:style w:type="paragraph" w:customStyle="1" w:styleId="F383479CF1164C1DAB58E33D46C5A537">
    <w:name w:val="F383479CF1164C1DAB58E33D46C5A537"/>
    <w:rsid w:val="00A30903"/>
  </w:style>
  <w:style w:type="paragraph" w:customStyle="1" w:styleId="9E77559ABD394E4BB981CDC2CCDADA03">
    <w:name w:val="9E77559ABD394E4BB981CDC2CCDADA03"/>
    <w:rsid w:val="00A30903"/>
  </w:style>
  <w:style w:type="paragraph" w:customStyle="1" w:styleId="26A1AC930A704E39B7677DE4CCA628C6">
    <w:name w:val="26A1AC930A704E39B7677DE4CCA628C6"/>
    <w:rsid w:val="00A30903"/>
  </w:style>
  <w:style w:type="paragraph" w:customStyle="1" w:styleId="F1E4635A05164958BEF3DC8EEFA2E141">
    <w:name w:val="F1E4635A05164958BEF3DC8EEFA2E141"/>
    <w:rsid w:val="00A30903"/>
  </w:style>
  <w:style w:type="paragraph" w:customStyle="1" w:styleId="A840397D5E6C44729485060FE7C25663">
    <w:name w:val="A840397D5E6C44729485060FE7C25663"/>
    <w:rsid w:val="00A30903"/>
  </w:style>
  <w:style w:type="paragraph" w:customStyle="1" w:styleId="6A97DE27BC9948A0A9D72843CF00BC9B">
    <w:name w:val="6A97DE27BC9948A0A9D72843CF00BC9B"/>
    <w:rsid w:val="00A30903"/>
  </w:style>
  <w:style w:type="paragraph" w:customStyle="1" w:styleId="BCFA448AFB5E452782F34DC9BCDBBDEE">
    <w:name w:val="BCFA448AFB5E452782F34DC9BCDBBDEE"/>
    <w:rsid w:val="00A30903"/>
  </w:style>
  <w:style w:type="paragraph" w:customStyle="1" w:styleId="F8D4904BA2D24DCC9CF2A65D9DEB4532">
    <w:name w:val="F8D4904BA2D24DCC9CF2A65D9DEB4532"/>
    <w:rsid w:val="00A30903"/>
  </w:style>
  <w:style w:type="paragraph" w:customStyle="1" w:styleId="A695C3E8E6464B3CAD74DA03E6B0702B">
    <w:name w:val="A695C3E8E6464B3CAD74DA03E6B0702B"/>
    <w:rsid w:val="00A30903"/>
  </w:style>
  <w:style w:type="paragraph" w:customStyle="1" w:styleId="C75B3A0537DF40128292EAF1225E75DA">
    <w:name w:val="C75B3A0537DF40128292EAF1225E75DA"/>
    <w:rsid w:val="00A30903"/>
  </w:style>
  <w:style w:type="paragraph" w:customStyle="1" w:styleId="F8351520543349109B453808EBB7472C">
    <w:name w:val="F8351520543349109B453808EBB7472C"/>
    <w:rsid w:val="00A30903"/>
  </w:style>
  <w:style w:type="paragraph" w:customStyle="1" w:styleId="AEA3795B1C494FA78D92E6BBD54B380F">
    <w:name w:val="AEA3795B1C494FA78D92E6BBD54B380F"/>
    <w:rsid w:val="00A30903"/>
  </w:style>
  <w:style w:type="paragraph" w:customStyle="1" w:styleId="E6AEF4DD93664E58BCE51E2FD88D6C41">
    <w:name w:val="E6AEF4DD93664E58BCE51E2FD88D6C41"/>
    <w:rsid w:val="00A30903"/>
  </w:style>
  <w:style w:type="paragraph" w:customStyle="1" w:styleId="C787F4D5C12945958275EC6DC44FF76C7">
    <w:name w:val="C787F4D5C12945958275EC6DC44FF76C7"/>
    <w:rsid w:val="00A30903"/>
    <w:rPr>
      <w:rFonts w:eastAsiaTheme="minorHAnsi"/>
      <w:lang w:val="es-EC" w:eastAsia="en-US"/>
    </w:rPr>
  </w:style>
  <w:style w:type="paragraph" w:customStyle="1" w:styleId="1346B9DA67EA406B8EC72B01BEC7428E23">
    <w:name w:val="1346B9DA67EA406B8EC72B01BEC7428E23"/>
    <w:rsid w:val="00A30903"/>
    <w:rPr>
      <w:rFonts w:eastAsiaTheme="minorHAnsi"/>
      <w:lang w:val="es-EC" w:eastAsia="en-US"/>
    </w:rPr>
  </w:style>
  <w:style w:type="paragraph" w:customStyle="1" w:styleId="D48B78BA59304391A27962A43421EF6423">
    <w:name w:val="D48B78BA59304391A27962A43421EF6423"/>
    <w:rsid w:val="00A30903"/>
    <w:rPr>
      <w:rFonts w:eastAsiaTheme="minorHAnsi"/>
      <w:lang w:val="es-EC" w:eastAsia="en-US"/>
    </w:rPr>
  </w:style>
  <w:style w:type="paragraph" w:customStyle="1" w:styleId="B7C07A82DE7F4FFD94435CB4535CC40F23">
    <w:name w:val="B7C07A82DE7F4FFD94435CB4535CC40F23"/>
    <w:rsid w:val="00A30903"/>
    <w:rPr>
      <w:rFonts w:eastAsiaTheme="minorHAnsi"/>
      <w:lang w:val="es-EC" w:eastAsia="en-US"/>
    </w:rPr>
  </w:style>
  <w:style w:type="paragraph" w:customStyle="1" w:styleId="F53A35E6664848978E95535C1D11C98123">
    <w:name w:val="F53A35E6664848978E95535C1D11C98123"/>
    <w:rsid w:val="00A30903"/>
    <w:rPr>
      <w:rFonts w:eastAsiaTheme="minorHAnsi"/>
      <w:lang w:val="es-EC" w:eastAsia="en-US"/>
    </w:rPr>
  </w:style>
  <w:style w:type="paragraph" w:customStyle="1" w:styleId="9E626E45202F414F9108243F6FBA830923">
    <w:name w:val="9E626E45202F414F9108243F6FBA830923"/>
    <w:rsid w:val="00A30903"/>
    <w:rPr>
      <w:rFonts w:eastAsiaTheme="minorHAnsi"/>
      <w:lang w:val="es-EC" w:eastAsia="en-US"/>
    </w:rPr>
  </w:style>
  <w:style w:type="paragraph" w:customStyle="1" w:styleId="EE2139BB3E06499E9166BC5DF14926E223">
    <w:name w:val="EE2139BB3E06499E9166BC5DF14926E223"/>
    <w:rsid w:val="00A30903"/>
    <w:rPr>
      <w:rFonts w:eastAsiaTheme="minorHAnsi"/>
      <w:lang w:val="es-EC" w:eastAsia="en-US"/>
    </w:rPr>
  </w:style>
  <w:style w:type="paragraph" w:customStyle="1" w:styleId="10845DBE96C342C285CCD6E528AB26B123">
    <w:name w:val="10845DBE96C342C285CCD6E528AB26B123"/>
    <w:rsid w:val="00A30903"/>
    <w:rPr>
      <w:rFonts w:eastAsiaTheme="minorHAnsi"/>
      <w:lang w:val="es-EC" w:eastAsia="en-US"/>
    </w:rPr>
  </w:style>
  <w:style w:type="paragraph" w:customStyle="1" w:styleId="4F4C068E327D4225AE9CA58505E73A8E20">
    <w:name w:val="4F4C068E327D4225AE9CA58505E73A8E20"/>
    <w:rsid w:val="00A30903"/>
    <w:rPr>
      <w:rFonts w:eastAsiaTheme="minorHAnsi"/>
      <w:lang w:val="es-EC" w:eastAsia="en-US"/>
    </w:rPr>
  </w:style>
  <w:style w:type="paragraph" w:customStyle="1" w:styleId="A992BAC19587424888D2ADEFB649773021">
    <w:name w:val="A992BAC19587424888D2ADEFB649773021"/>
    <w:rsid w:val="00A30903"/>
    <w:rPr>
      <w:rFonts w:eastAsiaTheme="minorHAnsi"/>
      <w:lang w:val="es-EC" w:eastAsia="en-US"/>
    </w:rPr>
  </w:style>
  <w:style w:type="paragraph" w:customStyle="1" w:styleId="71E9232CC4D94F8BAAB040A194F427B821">
    <w:name w:val="71E9232CC4D94F8BAAB040A194F427B821"/>
    <w:rsid w:val="00A30903"/>
    <w:rPr>
      <w:rFonts w:eastAsiaTheme="minorHAnsi"/>
      <w:lang w:val="es-EC" w:eastAsia="en-US"/>
    </w:rPr>
  </w:style>
  <w:style w:type="paragraph" w:customStyle="1" w:styleId="B9DF7B1A46DF4B969903E92B2F1AAD2C23">
    <w:name w:val="B9DF7B1A46DF4B969903E92B2F1AAD2C23"/>
    <w:rsid w:val="00A30903"/>
    <w:rPr>
      <w:rFonts w:eastAsiaTheme="minorHAnsi"/>
      <w:lang w:val="es-EC" w:eastAsia="en-US"/>
    </w:rPr>
  </w:style>
  <w:style w:type="paragraph" w:customStyle="1" w:styleId="881B1BE5CDEC4F929C56A71ED40075B323">
    <w:name w:val="881B1BE5CDEC4F929C56A71ED40075B323"/>
    <w:rsid w:val="00A30903"/>
    <w:rPr>
      <w:rFonts w:eastAsiaTheme="minorHAnsi"/>
      <w:lang w:val="es-EC" w:eastAsia="en-US"/>
    </w:rPr>
  </w:style>
  <w:style w:type="paragraph" w:customStyle="1" w:styleId="CE75B8F21FC74AEA8D63FF00918B8B8F23">
    <w:name w:val="CE75B8F21FC74AEA8D63FF00918B8B8F23"/>
    <w:rsid w:val="00A30903"/>
    <w:rPr>
      <w:rFonts w:eastAsiaTheme="minorHAnsi"/>
      <w:lang w:val="es-EC" w:eastAsia="en-US"/>
    </w:rPr>
  </w:style>
  <w:style w:type="paragraph" w:customStyle="1" w:styleId="DA10A2CE462E4344AFB75924CE6FA73F20">
    <w:name w:val="DA10A2CE462E4344AFB75924CE6FA73F20"/>
    <w:rsid w:val="00A30903"/>
    <w:rPr>
      <w:rFonts w:eastAsiaTheme="minorHAnsi"/>
      <w:lang w:val="es-EC" w:eastAsia="en-US"/>
    </w:rPr>
  </w:style>
  <w:style w:type="paragraph" w:customStyle="1" w:styleId="37DA746D94EB154BBF4F33177E3045F27">
    <w:name w:val="37DA746D94EB154BBF4F33177E3045F27"/>
    <w:rsid w:val="00A30903"/>
    <w:rPr>
      <w:rFonts w:eastAsiaTheme="minorHAnsi"/>
      <w:lang w:val="es-EC" w:eastAsia="en-US"/>
    </w:rPr>
  </w:style>
  <w:style w:type="paragraph" w:customStyle="1" w:styleId="01705F66845A4A39AE7519BEAC52C69916">
    <w:name w:val="01705F66845A4A39AE7519BEAC52C69916"/>
    <w:rsid w:val="00A30903"/>
    <w:rPr>
      <w:rFonts w:eastAsiaTheme="minorHAnsi"/>
      <w:lang w:val="es-EC" w:eastAsia="en-US"/>
    </w:rPr>
  </w:style>
  <w:style w:type="paragraph" w:customStyle="1" w:styleId="E5C8704FC8084DAE9BC60D23909BA54B16">
    <w:name w:val="E5C8704FC8084DAE9BC60D23909BA54B16"/>
    <w:rsid w:val="00A30903"/>
    <w:rPr>
      <w:rFonts w:eastAsiaTheme="minorHAnsi"/>
      <w:lang w:val="es-EC" w:eastAsia="en-US"/>
    </w:rPr>
  </w:style>
  <w:style w:type="paragraph" w:customStyle="1" w:styleId="BF33E177B7694A8B858944C089A8216216">
    <w:name w:val="BF33E177B7694A8B858944C089A8216216"/>
    <w:rsid w:val="00A30903"/>
    <w:rPr>
      <w:rFonts w:eastAsiaTheme="minorHAnsi"/>
      <w:lang w:val="es-EC" w:eastAsia="en-US"/>
    </w:rPr>
  </w:style>
  <w:style w:type="paragraph" w:customStyle="1" w:styleId="19B6194F2F92406F8F3E2F1BCAD3057916">
    <w:name w:val="19B6194F2F92406F8F3E2F1BCAD3057916"/>
    <w:rsid w:val="00A30903"/>
    <w:rPr>
      <w:rFonts w:eastAsiaTheme="minorHAnsi"/>
      <w:lang w:val="es-EC" w:eastAsia="en-US"/>
    </w:rPr>
  </w:style>
  <w:style w:type="paragraph" w:customStyle="1" w:styleId="4F6F29408B39484AADB0667328761F1F16">
    <w:name w:val="4F6F29408B39484AADB0667328761F1F16"/>
    <w:rsid w:val="00A30903"/>
    <w:rPr>
      <w:rFonts w:eastAsiaTheme="minorHAnsi"/>
      <w:lang w:val="es-EC" w:eastAsia="en-US"/>
    </w:rPr>
  </w:style>
  <w:style w:type="paragraph" w:customStyle="1" w:styleId="626B10955F14442BA2A18812EAC3820316">
    <w:name w:val="626B10955F14442BA2A18812EAC3820316"/>
    <w:rsid w:val="00A30903"/>
    <w:rPr>
      <w:rFonts w:eastAsiaTheme="minorHAnsi"/>
      <w:lang w:val="es-EC" w:eastAsia="en-US"/>
    </w:rPr>
  </w:style>
  <w:style w:type="paragraph" w:customStyle="1" w:styleId="0E87E0CC760445918E28B05A55157F7416">
    <w:name w:val="0E87E0CC760445918E28B05A55157F7416"/>
    <w:rsid w:val="00A30903"/>
    <w:rPr>
      <w:rFonts w:eastAsiaTheme="minorHAnsi"/>
      <w:lang w:val="es-EC" w:eastAsia="en-US"/>
    </w:rPr>
  </w:style>
  <w:style w:type="paragraph" w:customStyle="1" w:styleId="29F690D70BA1403EAB02E07639901AB54">
    <w:name w:val="29F690D70BA1403EAB02E07639901AB54"/>
    <w:rsid w:val="00A30903"/>
    <w:rPr>
      <w:rFonts w:eastAsiaTheme="minorHAnsi"/>
      <w:lang w:val="es-EC" w:eastAsia="en-US"/>
    </w:rPr>
  </w:style>
  <w:style w:type="paragraph" w:customStyle="1" w:styleId="F491F109D9174AFFAAA6F595D9D3F11D3">
    <w:name w:val="F491F109D9174AFFAAA6F595D9D3F11D3"/>
    <w:rsid w:val="00A30903"/>
    <w:rPr>
      <w:rFonts w:eastAsiaTheme="minorHAnsi"/>
      <w:lang w:val="es-EC" w:eastAsia="en-US"/>
    </w:rPr>
  </w:style>
  <w:style w:type="paragraph" w:customStyle="1" w:styleId="82B270B8117E4EB68FF2B8DEBFC5CCB73">
    <w:name w:val="82B270B8117E4EB68FF2B8DEBFC5CCB73"/>
    <w:rsid w:val="00A30903"/>
    <w:rPr>
      <w:rFonts w:eastAsiaTheme="minorHAnsi"/>
      <w:lang w:val="es-EC" w:eastAsia="en-US"/>
    </w:rPr>
  </w:style>
  <w:style w:type="paragraph" w:customStyle="1" w:styleId="E456361D742E4921A56AF48A8AE105B43">
    <w:name w:val="E456361D742E4921A56AF48A8AE105B43"/>
    <w:rsid w:val="00A30903"/>
    <w:rPr>
      <w:rFonts w:eastAsiaTheme="minorHAnsi"/>
      <w:lang w:val="es-EC" w:eastAsia="en-US"/>
    </w:rPr>
  </w:style>
  <w:style w:type="paragraph" w:customStyle="1" w:styleId="75A04814266E4C61BC2FDC5A022A8CF63">
    <w:name w:val="75A04814266E4C61BC2FDC5A022A8CF63"/>
    <w:rsid w:val="00A30903"/>
    <w:rPr>
      <w:rFonts w:eastAsiaTheme="minorHAnsi"/>
      <w:lang w:val="es-EC" w:eastAsia="en-US"/>
    </w:rPr>
  </w:style>
  <w:style w:type="paragraph" w:customStyle="1" w:styleId="A840397D5E6C44729485060FE7C256631">
    <w:name w:val="A840397D5E6C44729485060FE7C256631"/>
    <w:rsid w:val="00A30903"/>
    <w:rPr>
      <w:rFonts w:eastAsiaTheme="minorHAnsi"/>
      <w:lang w:val="es-EC" w:eastAsia="en-US"/>
    </w:rPr>
  </w:style>
  <w:style w:type="paragraph" w:customStyle="1" w:styleId="C75B3A0537DF40128292EAF1225E75DA1">
    <w:name w:val="C75B3A0537DF40128292EAF1225E75DA1"/>
    <w:rsid w:val="00A30903"/>
    <w:rPr>
      <w:rFonts w:eastAsiaTheme="minorHAnsi"/>
      <w:lang w:val="es-EC" w:eastAsia="en-US"/>
    </w:rPr>
  </w:style>
  <w:style w:type="paragraph" w:customStyle="1" w:styleId="6A97DE27BC9948A0A9D72843CF00BC9B1">
    <w:name w:val="6A97DE27BC9948A0A9D72843CF00BC9B1"/>
    <w:rsid w:val="00A30903"/>
    <w:rPr>
      <w:rFonts w:eastAsiaTheme="minorHAnsi"/>
      <w:lang w:val="es-EC" w:eastAsia="en-US"/>
    </w:rPr>
  </w:style>
  <w:style w:type="paragraph" w:customStyle="1" w:styleId="F8351520543349109B453808EBB7472C1">
    <w:name w:val="F8351520543349109B453808EBB7472C1"/>
    <w:rsid w:val="00A30903"/>
    <w:rPr>
      <w:rFonts w:eastAsiaTheme="minorHAnsi"/>
      <w:lang w:val="es-EC" w:eastAsia="en-US"/>
    </w:rPr>
  </w:style>
  <w:style w:type="paragraph" w:customStyle="1" w:styleId="BCFA448AFB5E452782F34DC9BCDBBDEE1">
    <w:name w:val="BCFA448AFB5E452782F34DC9BCDBBDEE1"/>
    <w:rsid w:val="00A30903"/>
    <w:rPr>
      <w:rFonts w:eastAsiaTheme="minorHAnsi"/>
      <w:lang w:val="es-EC" w:eastAsia="en-US"/>
    </w:rPr>
  </w:style>
  <w:style w:type="paragraph" w:customStyle="1" w:styleId="AEA3795B1C494FA78D92E6BBD54B380F1">
    <w:name w:val="AEA3795B1C494FA78D92E6BBD54B380F1"/>
    <w:rsid w:val="00A30903"/>
    <w:rPr>
      <w:rFonts w:eastAsiaTheme="minorHAnsi"/>
      <w:lang w:val="es-EC" w:eastAsia="en-US"/>
    </w:rPr>
  </w:style>
  <w:style w:type="paragraph" w:customStyle="1" w:styleId="F8D4904BA2D24DCC9CF2A65D9DEB45321">
    <w:name w:val="F8D4904BA2D24DCC9CF2A65D9DEB45321"/>
    <w:rsid w:val="00A30903"/>
    <w:rPr>
      <w:rFonts w:eastAsiaTheme="minorHAnsi"/>
      <w:lang w:val="es-EC" w:eastAsia="en-US"/>
    </w:rPr>
  </w:style>
  <w:style w:type="paragraph" w:customStyle="1" w:styleId="E6AEF4DD93664E58BCE51E2FD88D6C411">
    <w:name w:val="E6AEF4DD93664E58BCE51E2FD88D6C411"/>
    <w:rsid w:val="00A30903"/>
    <w:rPr>
      <w:rFonts w:eastAsiaTheme="minorHAnsi"/>
      <w:lang w:val="es-EC" w:eastAsia="en-US"/>
    </w:rPr>
  </w:style>
  <w:style w:type="paragraph" w:customStyle="1" w:styleId="A695C3E8E6464B3CAD74DA03E6B0702B1">
    <w:name w:val="A695C3E8E6464B3CAD74DA03E6B0702B1"/>
    <w:rsid w:val="00A30903"/>
    <w:rPr>
      <w:rFonts w:eastAsiaTheme="minorHAnsi"/>
      <w:lang w:val="es-EC" w:eastAsia="en-US"/>
    </w:rPr>
  </w:style>
  <w:style w:type="paragraph" w:customStyle="1" w:styleId="E3E0D22FB3AA42C091D13AF46CCF47761">
    <w:name w:val="E3E0D22FB3AA42C091D13AF46CCF47761"/>
    <w:rsid w:val="00A30903"/>
    <w:rPr>
      <w:rFonts w:eastAsiaTheme="minorHAnsi"/>
      <w:lang w:val="es-EC" w:eastAsia="en-US"/>
    </w:rPr>
  </w:style>
  <w:style w:type="paragraph" w:customStyle="1" w:styleId="E2CC841D043846B49F030638C58020F88">
    <w:name w:val="E2CC841D043846B49F030638C58020F88"/>
    <w:rsid w:val="00A30903"/>
    <w:rPr>
      <w:rFonts w:eastAsiaTheme="minorHAnsi"/>
      <w:lang w:val="es-EC" w:eastAsia="en-US"/>
    </w:rPr>
  </w:style>
  <w:style w:type="paragraph" w:customStyle="1" w:styleId="10F8CDC4A7914AD8AA94E2C3843334358">
    <w:name w:val="10F8CDC4A7914AD8AA94E2C3843334358"/>
    <w:rsid w:val="00A30903"/>
    <w:rPr>
      <w:rFonts w:eastAsiaTheme="minorHAnsi"/>
      <w:lang w:val="es-EC" w:eastAsia="en-US"/>
    </w:rPr>
  </w:style>
  <w:style w:type="paragraph" w:customStyle="1" w:styleId="2182B824C37B4D77B1563BDCF3CBA9018">
    <w:name w:val="2182B824C37B4D77B1563BDCF3CBA9018"/>
    <w:rsid w:val="00A30903"/>
    <w:rPr>
      <w:rFonts w:eastAsiaTheme="minorHAnsi"/>
      <w:lang w:val="es-EC" w:eastAsia="en-US"/>
    </w:rPr>
  </w:style>
  <w:style w:type="paragraph" w:customStyle="1" w:styleId="2BD56F449C724EF3B1E286A80C8ECDB08">
    <w:name w:val="2BD56F449C724EF3B1E286A80C8ECDB08"/>
    <w:rsid w:val="00A30903"/>
    <w:rPr>
      <w:rFonts w:eastAsiaTheme="minorHAnsi"/>
      <w:lang w:val="es-EC" w:eastAsia="en-US"/>
    </w:rPr>
  </w:style>
  <w:style w:type="paragraph" w:customStyle="1" w:styleId="8EAE612E3A4D43CF8223846F68390C9D8">
    <w:name w:val="8EAE612E3A4D43CF8223846F68390C9D8"/>
    <w:rsid w:val="00A30903"/>
    <w:rPr>
      <w:rFonts w:eastAsiaTheme="minorHAnsi"/>
      <w:lang w:val="es-EC" w:eastAsia="en-US"/>
    </w:rPr>
  </w:style>
  <w:style w:type="paragraph" w:customStyle="1" w:styleId="18C7C69FC3774A8FA5C15E8B74D93D268">
    <w:name w:val="18C7C69FC3774A8FA5C15E8B74D93D268"/>
    <w:rsid w:val="00A30903"/>
    <w:rPr>
      <w:rFonts w:eastAsiaTheme="minorHAnsi"/>
      <w:lang w:val="es-EC" w:eastAsia="en-US"/>
    </w:rPr>
  </w:style>
  <w:style w:type="paragraph" w:customStyle="1" w:styleId="23CAB85223594894AB225A9E2B570FE88">
    <w:name w:val="23CAB85223594894AB225A9E2B570FE88"/>
    <w:rsid w:val="00A30903"/>
    <w:rPr>
      <w:rFonts w:eastAsiaTheme="minorHAnsi"/>
      <w:lang w:val="es-EC" w:eastAsia="en-US"/>
    </w:rPr>
  </w:style>
  <w:style w:type="paragraph" w:customStyle="1" w:styleId="44237308E1F546CBA7ADF7D45EDA0D8B8">
    <w:name w:val="44237308E1F546CBA7ADF7D45EDA0D8B8"/>
    <w:rsid w:val="00A30903"/>
    <w:rPr>
      <w:rFonts w:eastAsiaTheme="minorHAnsi"/>
      <w:lang w:val="es-EC" w:eastAsia="en-US"/>
    </w:rPr>
  </w:style>
  <w:style w:type="paragraph" w:customStyle="1" w:styleId="D09A44C6D0CA4C5F813946D6E2509DE98">
    <w:name w:val="D09A44C6D0CA4C5F813946D6E2509DE98"/>
    <w:rsid w:val="00A30903"/>
    <w:rPr>
      <w:rFonts w:eastAsiaTheme="minorHAnsi"/>
      <w:lang w:val="es-EC" w:eastAsia="en-US"/>
    </w:rPr>
  </w:style>
  <w:style w:type="paragraph" w:customStyle="1" w:styleId="4066846A06F04329BE8A3A60550331058">
    <w:name w:val="4066846A06F04329BE8A3A60550331058"/>
    <w:rsid w:val="00A30903"/>
    <w:rPr>
      <w:rFonts w:eastAsiaTheme="minorHAnsi"/>
      <w:lang w:val="es-EC" w:eastAsia="en-US"/>
    </w:rPr>
  </w:style>
  <w:style w:type="paragraph" w:customStyle="1" w:styleId="D79E02C1C27C45869D5894E9A8E7B0D08">
    <w:name w:val="D79E02C1C27C45869D5894E9A8E7B0D08"/>
    <w:rsid w:val="00A30903"/>
    <w:rPr>
      <w:rFonts w:eastAsiaTheme="minorHAnsi"/>
      <w:lang w:val="es-EC" w:eastAsia="en-US"/>
    </w:rPr>
  </w:style>
  <w:style w:type="paragraph" w:customStyle="1" w:styleId="7D968C90A1BC45CC86B6562692F23DF78">
    <w:name w:val="7D968C90A1BC45CC86B6562692F23DF78"/>
    <w:rsid w:val="00A30903"/>
    <w:rPr>
      <w:rFonts w:eastAsiaTheme="minorHAnsi"/>
      <w:lang w:val="es-EC" w:eastAsia="en-US"/>
    </w:rPr>
  </w:style>
  <w:style w:type="paragraph" w:customStyle="1" w:styleId="EE7228D15F2A450F964970568CD8B98C8">
    <w:name w:val="EE7228D15F2A450F964970568CD8B98C8"/>
    <w:rsid w:val="00A30903"/>
    <w:rPr>
      <w:rFonts w:eastAsiaTheme="minorHAnsi"/>
      <w:lang w:val="es-EC" w:eastAsia="en-US"/>
    </w:rPr>
  </w:style>
  <w:style w:type="paragraph" w:customStyle="1" w:styleId="43E2CB88C9D1475EB4DD7C491E5D5EB98">
    <w:name w:val="43E2CB88C9D1475EB4DD7C491E5D5EB98"/>
    <w:rsid w:val="00A30903"/>
    <w:rPr>
      <w:rFonts w:eastAsiaTheme="minorHAnsi"/>
      <w:lang w:val="es-EC" w:eastAsia="en-US"/>
    </w:rPr>
  </w:style>
  <w:style w:type="paragraph" w:customStyle="1" w:styleId="F9FEE0623D6849869FBC484FEBAA72AD8">
    <w:name w:val="F9FEE0623D6849869FBC484FEBAA72AD8"/>
    <w:rsid w:val="00A30903"/>
    <w:rPr>
      <w:rFonts w:eastAsiaTheme="minorHAnsi"/>
      <w:lang w:val="es-EC" w:eastAsia="en-US"/>
    </w:rPr>
  </w:style>
  <w:style w:type="paragraph" w:customStyle="1" w:styleId="2DF2C7AE28084371A6E04B14C148E3158">
    <w:name w:val="2DF2C7AE28084371A6E04B14C148E3158"/>
    <w:rsid w:val="00A30903"/>
    <w:rPr>
      <w:rFonts w:eastAsiaTheme="minorHAnsi"/>
      <w:lang w:val="es-EC" w:eastAsia="en-US"/>
    </w:rPr>
  </w:style>
  <w:style w:type="paragraph" w:customStyle="1" w:styleId="C787F4D5C12945958275EC6DC44FF76C8">
    <w:name w:val="C787F4D5C12945958275EC6DC44FF76C8"/>
    <w:rsid w:val="00A30903"/>
    <w:rPr>
      <w:rFonts w:eastAsiaTheme="minorHAnsi"/>
      <w:lang w:val="es-EC" w:eastAsia="en-US"/>
    </w:rPr>
  </w:style>
  <w:style w:type="paragraph" w:customStyle="1" w:styleId="1346B9DA67EA406B8EC72B01BEC7428E24">
    <w:name w:val="1346B9DA67EA406B8EC72B01BEC7428E24"/>
    <w:rsid w:val="00A30903"/>
    <w:rPr>
      <w:rFonts w:eastAsiaTheme="minorHAnsi"/>
      <w:lang w:val="es-EC" w:eastAsia="en-US"/>
    </w:rPr>
  </w:style>
  <w:style w:type="paragraph" w:customStyle="1" w:styleId="D48B78BA59304391A27962A43421EF6424">
    <w:name w:val="D48B78BA59304391A27962A43421EF6424"/>
    <w:rsid w:val="00A30903"/>
    <w:rPr>
      <w:rFonts w:eastAsiaTheme="minorHAnsi"/>
      <w:lang w:val="es-EC" w:eastAsia="en-US"/>
    </w:rPr>
  </w:style>
  <w:style w:type="paragraph" w:customStyle="1" w:styleId="B7C07A82DE7F4FFD94435CB4535CC40F24">
    <w:name w:val="B7C07A82DE7F4FFD94435CB4535CC40F24"/>
    <w:rsid w:val="00A30903"/>
    <w:rPr>
      <w:rFonts w:eastAsiaTheme="minorHAnsi"/>
      <w:lang w:val="es-EC" w:eastAsia="en-US"/>
    </w:rPr>
  </w:style>
  <w:style w:type="paragraph" w:customStyle="1" w:styleId="F53A35E6664848978E95535C1D11C98124">
    <w:name w:val="F53A35E6664848978E95535C1D11C98124"/>
    <w:rsid w:val="00A30903"/>
    <w:rPr>
      <w:rFonts w:eastAsiaTheme="minorHAnsi"/>
      <w:lang w:val="es-EC" w:eastAsia="en-US"/>
    </w:rPr>
  </w:style>
  <w:style w:type="paragraph" w:customStyle="1" w:styleId="9E626E45202F414F9108243F6FBA830924">
    <w:name w:val="9E626E45202F414F9108243F6FBA830924"/>
    <w:rsid w:val="00A30903"/>
    <w:rPr>
      <w:rFonts w:eastAsiaTheme="minorHAnsi"/>
      <w:lang w:val="es-EC" w:eastAsia="en-US"/>
    </w:rPr>
  </w:style>
  <w:style w:type="paragraph" w:customStyle="1" w:styleId="EE2139BB3E06499E9166BC5DF14926E224">
    <w:name w:val="EE2139BB3E06499E9166BC5DF14926E224"/>
    <w:rsid w:val="00A30903"/>
    <w:rPr>
      <w:rFonts w:eastAsiaTheme="minorHAnsi"/>
      <w:lang w:val="es-EC" w:eastAsia="en-US"/>
    </w:rPr>
  </w:style>
  <w:style w:type="paragraph" w:customStyle="1" w:styleId="10845DBE96C342C285CCD6E528AB26B124">
    <w:name w:val="10845DBE96C342C285CCD6E528AB26B124"/>
    <w:rsid w:val="00A30903"/>
    <w:rPr>
      <w:rFonts w:eastAsiaTheme="minorHAnsi"/>
      <w:lang w:val="es-EC" w:eastAsia="en-US"/>
    </w:rPr>
  </w:style>
  <w:style w:type="paragraph" w:customStyle="1" w:styleId="4F4C068E327D4225AE9CA58505E73A8E21">
    <w:name w:val="4F4C068E327D4225AE9CA58505E73A8E21"/>
    <w:rsid w:val="00A30903"/>
    <w:rPr>
      <w:rFonts w:eastAsiaTheme="minorHAnsi"/>
      <w:lang w:val="es-EC" w:eastAsia="en-US"/>
    </w:rPr>
  </w:style>
  <w:style w:type="paragraph" w:customStyle="1" w:styleId="A992BAC19587424888D2ADEFB649773022">
    <w:name w:val="A992BAC19587424888D2ADEFB649773022"/>
    <w:rsid w:val="00A30903"/>
    <w:rPr>
      <w:rFonts w:eastAsiaTheme="minorHAnsi"/>
      <w:lang w:val="es-EC" w:eastAsia="en-US"/>
    </w:rPr>
  </w:style>
  <w:style w:type="paragraph" w:customStyle="1" w:styleId="71E9232CC4D94F8BAAB040A194F427B822">
    <w:name w:val="71E9232CC4D94F8BAAB040A194F427B822"/>
    <w:rsid w:val="00A30903"/>
    <w:rPr>
      <w:rFonts w:eastAsiaTheme="minorHAnsi"/>
      <w:lang w:val="es-EC" w:eastAsia="en-US"/>
    </w:rPr>
  </w:style>
  <w:style w:type="paragraph" w:customStyle="1" w:styleId="B9DF7B1A46DF4B969903E92B2F1AAD2C24">
    <w:name w:val="B9DF7B1A46DF4B969903E92B2F1AAD2C24"/>
    <w:rsid w:val="00A30903"/>
    <w:rPr>
      <w:rFonts w:eastAsiaTheme="minorHAnsi"/>
      <w:lang w:val="es-EC" w:eastAsia="en-US"/>
    </w:rPr>
  </w:style>
  <w:style w:type="paragraph" w:customStyle="1" w:styleId="881B1BE5CDEC4F929C56A71ED40075B324">
    <w:name w:val="881B1BE5CDEC4F929C56A71ED40075B324"/>
    <w:rsid w:val="00A30903"/>
    <w:rPr>
      <w:rFonts w:eastAsiaTheme="minorHAnsi"/>
      <w:lang w:val="es-EC" w:eastAsia="en-US"/>
    </w:rPr>
  </w:style>
  <w:style w:type="paragraph" w:customStyle="1" w:styleId="CE75B8F21FC74AEA8D63FF00918B8B8F24">
    <w:name w:val="CE75B8F21FC74AEA8D63FF00918B8B8F24"/>
    <w:rsid w:val="00A30903"/>
    <w:rPr>
      <w:rFonts w:eastAsiaTheme="minorHAnsi"/>
      <w:lang w:val="es-EC" w:eastAsia="en-US"/>
    </w:rPr>
  </w:style>
  <w:style w:type="paragraph" w:customStyle="1" w:styleId="DA10A2CE462E4344AFB75924CE6FA73F21">
    <w:name w:val="DA10A2CE462E4344AFB75924CE6FA73F21"/>
    <w:rsid w:val="00A30903"/>
    <w:rPr>
      <w:rFonts w:eastAsiaTheme="minorHAnsi"/>
      <w:lang w:val="es-EC" w:eastAsia="en-US"/>
    </w:rPr>
  </w:style>
  <w:style w:type="paragraph" w:customStyle="1" w:styleId="37DA746D94EB154BBF4F33177E3045F28">
    <w:name w:val="37DA746D94EB154BBF4F33177E3045F28"/>
    <w:rsid w:val="00A30903"/>
    <w:rPr>
      <w:rFonts w:eastAsiaTheme="minorHAnsi"/>
      <w:lang w:val="es-EC" w:eastAsia="en-US"/>
    </w:rPr>
  </w:style>
  <w:style w:type="paragraph" w:customStyle="1" w:styleId="01705F66845A4A39AE7519BEAC52C69917">
    <w:name w:val="01705F66845A4A39AE7519BEAC52C69917"/>
    <w:rsid w:val="00A30903"/>
    <w:rPr>
      <w:rFonts w:eastAsiaTheme="minorHAnsi"/>
      <w:lang w:val="es-EC" w:eastAsia="en-US"/>
    </w:rPr>
  </w:style>
  <w:style w:type="paragraph" w:customStyle="1" w:styleId="E5C8704FC8084DAE9BC60D23909BA54B17">
    <w:name w:val="E5C8704FC8084DAE9BC60D23909BA54B17"/>
    <w:rsid w:val="00A30903"/>
    <w:rPr>
      <w:rFonts w:eastAsiaTheme="minorHAnsi"/>
      <w:lang w:val="es-EC" w:eastAsia="en-US"/>
    </w:rPr>
  </w:style>
  <w:style w:type="paragraph" w:customStyle="1" w:styleId="BF33E177B7694A8B858944C089A8216217">
    <w:name w:val="BF33E177B7694A8B858944C089A8216217"/>
    <w:rsid w:val="00A30903"/>
    <w:rPr>
      <w:rFonts w:eastAsiaTheme="minorHAnsi"/>
      <w:lang w:val="es-EC" w:eastAsia="en-US"/>
    </w:rPr>
  </w:style>
  <w:style w:type="paragraph" w:customStyle="1" w:styleId="19B6194F2F92406F8F3E2F1BCAD3057917">
    <w:name w:val="19B6194F2F92406F8F3E2F1BCAD3057917"/>
    <w:rsid w:val="00A30903"/>
    <w:rPr>
      <w:rFonts w:eastAsiaTheme="minorHAnsi"/>
      <w:lang w:val="es-EC" w:eastAsia="en-US"/>
    </w:rPr>
  </w:style>
  <w:style w:type="paragraph" w:customStyle="1" w:styleId="4F6F29408B39484AADB0667328761F1F17">
    <w:name w:val="4F6F29408B39484AADB0667328761F1F17"/>
    <w:rsid w:val="00A30903"/>
    <w:rPr>
      <w:rFonts w:eastAsiaTheme="minorHAnsi"/>
      <w:lang w:val="es-EC" w:eastAsia="en-US"/>
    </w:rPr>
  </w:style>
  <w:style w:type="paragraph" w:customStyle="1" w:styleId="626B10955F14442BA2A18812EAC3820317">
    <w:name w:val="626B10955F14442BA2A18812EAC3820317"/>
    <w:rsid w:val="00A30903"/>
    <w:rPr>
      <w:rFonts w:eastAsiaTheme="minorHAnsi"/>
      <w:lang w:val="es-EC" w:eastAsia="en-US"/>
    </w:rPr>
  </w:style>
  <w:style w:type="paragraph" w:customStyle="1" w:styleId="0E87E0CC760445918E28B05A55157F7417">
    <w:name w:val="0E87E0CC760445918E28B05A55157F7417"/>
    <w:rsid w:val="00A30903"/>
    <w:rPr>
      <w:rFonts w:eastAsiaTheme="minorHAnsi"/>
      <w:lang w:val="es-EC" w:eastAsia="en-US"/>
    </w:rPr>
  </w:style>
  <w:style w:type="paragraph" w:customStyle="1" w:styleId="29F690D70BA1403EAB02E07639901AB55">
    <w:name w:val="29F690D70BA1403EAB02E07639901AB55"/>
    <w:rsid w:val="00A30903"/>
    <w:rPr>
      <w:rFonts w:eastAsiaTheme="minorHAnsi"/>
      <w:lang w:val="es-EC" w:eastAsia="en-US"/>
    </w:rPr>
  </w:style>
  <w:style w:type="paragraph" w:customStyle="1" w:styleId="F491F109D9174AFFAAA6F595D9D3F11D4">
    <w:name w:val="F491F109D9174AFFAAA6F595D9D3F11D4"/>
    <w:rsid w:val="00A30903"/>
    <w:rPr>
      <w:rFonts w:eastAsiaTheme="minorHAnsi"/>
      <w:lang w:val="es-EC" w:eastAsia="en-US"/>
    </w:rPr>
  </w:style>
  <w:style w:type="paragraph" w:customStyle="1" w:styleId="82B270B8117E4EB68FF2B8DEBFC5CCB74">
    <w:name w:val="82B270B8117E4EB68FF2B8DEBFC5CCB74"/>
    <w:rsid w:val="00A30903"/>
    <w:rPr>
      <w:rFonts w:eastAsiaTheme="minorHAnsi"/>
      <w:lang w:val="es-EC" w:eastAsia="en-US"/>
    </w:rPr>
  </w:style>
  <w:style w:type="paragraph" w:customStyle="1" w:styleId="E456361D742E4921A56AF48A8AE105B44">
    <w:name w:val="E456361D742E4921A56AF48A8AE105B44"/>
    <w:rsid w:val="00A30903"/>
    <w:rPr>
      <w:rFonts w:eastAsiaTheme="minorHAnsi"/>
      <w:lang w:val="es-EC" w:eastAsia="en-US"/>
    </w:rPr>
  </w:style>
  <w:style w:type="paragraph" w:customStyle="1" w:styleId="75A04814266E4C61BC2FDC5A022A8CF64">
    <w:name w:val="75A04814266E4C61BC2FDC5A022A8CF64"/>
    <w:rsid w:val="00A30903"/>
    <w:rPr>
      <w:rFonts w:eastAsiaTheme="minorHAnsi"/>
      <w:lang w:val="es-EC" w:eastAsia="en-US"/>
    </w:rPr>
  </w:style>
  <w:style w:type="paragraph" w:customStyle="1" w:styleId="A840397D5E6C44729485060FE7C256632">
    <w:name w:val="A840397D5E6C44729485060FE7C256632"/>
    <w:rsid w:val="00A30903"/>
    <w:rPr>
      <w:rFonts w:eastAsiaTheme="minorHAnsi"/>
      <w:lang w:val="es-EC" w:eastAsia="en-US"/>
    </w:rPr>
  </w:style>
  <w:style w:type="paragraph" w:customStyle="1" w:styleId="C75B3A0537DF40128292EAF1225E75DA2">
    <w:name w:val="C75B3A0537DF40128292EAF1225E75DA2"/>
    <w:rsid w:val="00A30903"/>
    <w:rPr>
      <w:rFonts w:eastAsiaTheme="minorHAnsi"/>
      <w:lang w:val="es-EC" w:eastAsia="en-US"/>
    </w:rPr>
  </w:style>
  <w:style w:type="paragraph" w:customStyle="1" w:styleId="6A97DE27BC9948A0A9D72843CF00BC9B2">
    <w:name w:val="6A97DE27BC9948A0A9D72843CF00BC9B2"/>
    <w:rsid w:val="00A30903"/>
    <w:rPr>
      <w:rFonts w:eastAsiaTheme="minorHAnsi"/>
      <w:lang w:val="es-EC" w:eastAsia="en-US"/>
    </w:rPr>
  </w:style>
  <w:style w:type="paragraph" w:customStyle="1" w:styleId="F8351520543349109B453808EBB7472C2">
    <w:name w:val="F8351520543349109B453808EBB7472C2"/>
    <w:rsid w:val="00A30903"/>
    <w:rPr>
      <w:rFonts w:eastAsiaTheme="minorHAnsi"/>
      <w:lang w:val="es-EC" w:eastAsia="en-US"/>
    </w:rPr>
  </w:style>
  <w:style w:type="paragraph" w:customStyle="1" w:styleId="BCFA448AFB5E452782F34DC9BCDBBDEE2">
    <w:name w:val="BCFA448AFB5E452782F34DC9BCDBBDEE2"/>
    <w:rsid w:val="00A30903"/>
    <w:rPr>
      <w:rFonts w:eastAsiaTheme="minorHAnsi"/>
      <w:lang w:val="es-EC" w:eastAsia="en-US"/>
    </w:rPr>
  </w:style>
  <w:style w:type="paragraph" w:customStyle="1" w:styleId="AEA3795B1C494FA78D92E6BBD54B380F2">
    <w:name w:val="AEA3795B1C494FA78D92E6BBD54B380F2"/>
    <w:rsid w:val="00A30903"/>
    <w:rPr>
      <w:rFonts w:eastAsiaTheme="minorHAnsi"/>
      <w:lang w:val="es-EC" w:eastAsia="en-US"/>
    </w:rPr>
  </w:style>
  <w:style w:type="paragraph" w:customStyle="1" w:styleId="F8D4904BA2D24DCC9CF2A65D9DEB45322">
    <w:name w:val="F8D4904BA2D24DCC9CF2A65D9DEB45322"/>
    <w:rsid w:val="00A30903"/>
    <w:rPr>
      <w:rFonts w:eastAsiaTheme="minorHAnsi"/>
      <w:lang w:val="es-EC" w:eastAsia="en-US"/>
    </w:rPr>
  </w:style>
  <w:style w:type="paragraph" w:customStyle="1" w:styleId="E6AEF4DD93664E58BCE51E2FD88D6C412">
    <w:name w:val="E6AEF4DD93664E58BCE51E2FD88D6C412"/>
    <w:rsid w:val="00A30903"/>
    <w:rPr>
      <w:rFonts w:eastAsiaTheme="minorHAnsi"/>
      <w:lang w:val="es-EC" w:eastAsia="en-US"/>
    </w:rPr>
  </w:style>
  <w:style w:type="paragraph" w:customStyle="1" w:styleId="A695C3E8E6464B3CAD74DA03E6B0702B2">
    <w:name w:val="A695C3E8E6464B3CAD74DA03E6B0702B2"/>
    <w:rsid w:val="00A30903"/>
    <w:rPr>
      <w:rFonts w:eastAsiaTheme="minorHAnsi"/>
      <w:lang w:val="es-EC" w:eastAsia="en-US"/>
    </w:rPr>
  </w:style>
  <w:style w:type="paragraph" w:customStyle="1" w:styleId="E3E0D22FB3AA42C091D13AF46CCF47762">
    <w:name w:val="E3E0D22FB3AA42C091D13AF46CCF47762"/>
    <w:rsid w:val="00A30903"/>
    <w:rPr>
      <w:rFonts w:eastAsiaTheme="minorHAnsi"/>
      <w:lang w:val="es-EC" w:eastAsia="en-US"/>
    </w:rPr>
  </w:style>
  <w:style w:type="paragraph" w:customStyle="1" w:styleId="E2CC841D043846B49F030638C58020F89">
    <w:name w:val="E2CC841D043846B49F030638C58020F89"/>
    <w:rsid w:val="00A30903"/>
    <w:rPr>
      <w:rFonts w:eastAsiaTheme="minorHAnsi"/>
      <w:lang w:val="es-EC" w:eastAsia="en-US"/>
    </w:rPr>
  </w:style>
  <w:style w:type="paragraph" w:customStyle="1" w:styleId="10F8CDC4A7914AD8AA94E2C3843334359">
    <w:name w:val="10F8CDC4A7914AD8AA94E2C3843334359"/>
    <w:rsid w:val="00A30903"/>
    <w:rPr>
      <w:rFonts w:eastAsiaTheme="minorHAnsi"/>
      <w:lang w:val="es-EC" w:eastAsia="en-US"/>
    </w:rPr>
  </w:style>
  <w:style w:type="paragraph" w:customStyle="1" w:styleId="2182B824C37B4D77B1563BDCF3CBA9019">
    <w:name w:val="2182B824C37B4D77B1563BDCF3CBA9019"/>
    <w:rsid w:val="00A30903"/>
    <w:rPr>
      <w:rFonts w:eastAsiaTheme="minorHAnsi"/>
      <w:lang w:val="es-EC" w:eastAsia="en-US"/>
    </w:rPr>
  </w:style>
  <w:style w:type="paragraph" w:customStyle="1" w:styleId="2BD56F449C724EF3B1E286A80C8ECDB09">
    <w:name w:val="2BD56F449C724EF3B1E286A80C8ECDB09"/>
    <w:rsid w:val="00A30903"/>
    <w:rPr>
      <w:rFonts w:eastAsiaTheme="minorHAnsi"/>
      <w:lang w:val="es-EC" w:eastAsia="en-US"/>
    </w:rPr>
  </w:style>
  <w:style w:type="paragraph" w:customStyle="1" w:styleId="8EAE612E3A4D43CF8223846F68390C9D9">
    <w:name w:val="8EAE612E3A4D43CF8223846F68390C9D9"/>
    <w:rsid w:val="00A30903"/>
    <w:rPr>
      <w:rFonts w:eastAsiaTheme="minorHAnsi"/>
      <w:lang w:val="es-EC" w:eastAsia="en-US"/>
    </w:rPr>
  </w:style>
  <w:style w:type="paragraph" w:customStyle="1" w:styleId="18C7C69FC3774A8FA5C15E8B74D93D269">
    <w:name w:val="18C7C69FC3774A8FA5C15E8B74D93D269"/>
    <w:rsid w:val="00A30903"/>
    <w:rPr>
      <w:rFonts w:eastAsiaTheme="minorHAnsi"/>
      <w:lang w:val="es-EC" w:eastAsia="en-US"/>
    </w:rPr>
  </w:style>
  <w:style w:type="paragraph" w:customStyle="1" w:styleId="23CAB85223594894AB225A9E2B570FE89">
    <w:name w:val="23CAB85223594894AB225A9E2B570FE89"/>
    <w:rsid w:val="00A30903"/>
    <w:rPr>
      <w:rFonts w:eastAsiaTheme="minorHAnsi"/>
      <w:lang w:val="es-EC" w:eastAsia="en-US"/>
    </w:rPr>
  </w:style>
  <w:style w:type="paragraph" w:customStyle="1" w:styleId="44237308E1F546CBA7ADF7D45EDA0D8B9">
    <w:name w:val="44237308E1F546CBA7ADF7D45EDA0D8B9"/>
    <w:rsid w:val="00A30903"/>
    <w:rPr>
      <w:rFonts w:eastAsiaTheme="minorHAnsi"/>
      <w:lang w:val="es-EC" w:eastAsia="en-US"/>
    </w:rPr>
  </w:style>
  <w:style w:type="paragraph" w:customStyle="1" w:styleId="D09A44C6D0CA4C5F813946D6E2509DE99">
    <w:name w:val="D09A44C6D0CA4C5F813946D6E2509DE99"/>
    <w:rsid w:val="00A30903"/>
    <w:rPr>
      <w:rFonts w:eastAsiaTheme="minorHAnsi"/>
      <w:lang w:val="es-EC" w:eastAsia="en-US"/>
    </w:rPr>
  </w:style>
  <w:style w:type="paragraph" w:customStyle="1" w:styleId="4066846A06F04329BE8A3A60550331059">
    <w:name w:val="4066846A06F04329BE8A3A60550331059"/>
    <w:rsid w:val="00A30903"/>
    <w:rPr>
      <w:rFonts w:eastAsiaTheme="minorHAnsi"/>
      <w:lang w:val="es-EC" w:eastAsia="en-US"/>
    </w:rPr>
  </w:style>
  <w:style w:type="paragraph" w:customStyle="1" w:styleId="D79E02C1C27C45869D5894E9A8E7B0D09">
    <w:name w:val="D79E02C1C27C45869D5894E9A8E7B0D09"/>
    <w:rsid w:val="00A30903"/>
    <w:rPr>
      <w:rFonts w:eastAsiaTheme="minorHAnsi"/>
      <w:lang w:val="es-EC" w:eastAsia="en-US"/>
    </w:rPr>
  </w:style>
  <w:style w:type="paragraph" w:customStyle="1" w:styleId="7D968C90A1BC45CC86B6562692F23DF79">
    <w:name w:val="7D968C90A1BC45CC86B6562692F23DF79"/>
    <w:rsid w:val="00A30903"/>
    <w:rPr>
      <w:rFonts w:eastAsiaTheme="minorHAnsi"/>
      <w:lang w:val="es-EC" w:eastAsia="en-US"/>
    </w:rPr>
  </w:style>
  <w:style w:type="paragraph" w:customStyle="1" w:styleId="EE7228D15F2A450F964970568CD8B98C9">
    <w:name w:val="EE7228D15F2A450F964970568CD8B98C9"/>
    <w:rsid w:val="00A30903"/>
    <w:rPr>
      <w:rFonts w:eastAsiaTheme="minorHAnsi"/>
      <w:lang w:val="es-EC" w:eastAsia="en-US"/>
    </w:rPr>
  </w:style>
  <w:style w:type="paragraph" w:customStyle="1" w:styleId="43E2CB88C9D1475EB4DD7C491E5D5EB99">
    <w:name w:val="43E2CB88C9D1475EB4DD7C491E5D5EB99"/>
    <w:rsid w:val="00A30903"/>
    <w:rPr>
      <w:rFonts w:eastAsiaTheme="minorHAnsi"/>
      <w:lang w:val="es-EC" w:eastAsia="en-US"/>
    </w:rPr>
  </w:style>
  <w:style w:type="paragraph" w:customStyle="1" w:styleId="F9FEE0623D6849869FBC484FEBAA72AD9">
    <w:name w:val="F9FEE0623D6849869FBC484FEBAA72AD9"/>
    <w:rsid w:val="00A30903"/>
    <w:rPr>
      <w:rFonts w:eastAsiaTheme="minorHAnsi"/>
      <w:lang w:val="es-EC" w:eastAsia="en-US"/>
    </w:rPr>
  </w:style>
  <w:style w:type="paragraph" w:customStyle="1" w:styleId="2DF2C7AE28084371A6E04B14C148E3159">
    <w:name w:val="2DF2C7AE28084371A6E04B14C148E3159"/>
    <w:rsid w:val="00A30903"/>
    <w:rPr>
      <w:rFonts w:eastAsiaTheme="minorHAnsi"/>
      <w:lang w:val="es-EC" w:eastAsia="en-US"/>
    </w:rPr>
  </w:style>
  <w:style w:type="paragraph" w:customStyle="1" w:styleId="C787F4D5C12945958275EC6DC44FF76C9">
    <w:name w:val="C787F4D5C12945958275EC6DC44FF76C9"/>
    <w:rsid w:val="00A30903"/>
    <w:rPr>
      <w:rFonts w:eastAsiaTheme="minorHAnsi"/>
      <w:lang w:val="es-EC" w:eastAsia="en-US"/>
    </w:rPr>
  </w:style>
  <w:style w:type="paragraph" w:customStyle="1" w:styleId="1346B9DA67EA406B8EC72B01BEC7428E25">
    <w:name w:val="1346B9DA67EA406B8EC72B01BEC7428E25"/>
    <w:rsid w:val="00A30903"/>
    <w:rPr>
      <w:rFonts w:eastAsiaTheme="minorHAnsi"/>
      <w:lang w:val="es-EC" w:eastAsia="en-US"/>
    </w:rPr>
  </w:style>
  <w:style w:type="paragraph" w:customStyle="1" w:styleId="D48B78BA59304391A27962A43421EF6425">
    <w:name w:val="D48B78BA59304391A27962A43421EF6425"/>
    <w:rsid w:val="00A30903"/>
    <w:rPr>
      <w:rFonts w:eastAsiaTheme="minorHAnsi"/>
      <w:lang w:val="es-EC" w:eastAsia="en-US"/>
    </w:rPr>
  </w:style>
  <w:style w:type="paragraph" w:customStyle="1" w:styleId="B7C07A82DE7F4FFD94435CB4535CC40F25">
    <w:name w:val="B7C07A82DE7F4FFD94435CB4535CC40F25"/>
    <w:rsid w:val="00A30903"/>
    <w:rPr>
      <w:rFonts w:eastAsiaTheme="minorHAnsi"/>
      <w:lang w:val="es-EC" w:eastAsia="en-US"/>
    </w:rPr>
  </w:style>
  <w:style w:type="paragraph" w:customStyle="1" w:styleId="F53A35E6664848978E95535C1D11C98125">
    <w:name w:val="F53A35E6664848978E95535C1D11C98125"/>
    <w:rsid w:val="00A30903"/>
    <w:rPr>
      <w:rFonts w:eastAsiaTheme="minorHAnsi"/>
      <w:lang w:val="es-EC" w:eastAsia="en-US"/>
    </w:rPr>
  </w:style>
  <w:style w:type="paragraph" w:customStyle="1" w:styleId="9E626E45202F414F9108243F6FBA830925">
    <w:name w:val="9E626E45202F414F9108243F6FBA830925"/>
    <w:rsid w:val="00A30903"/>
    <w:rPr>
      <w:rFonts w:eastAsiaTheme="minorHAnsi"/>
      <w:lang w:val="es-EC" w:eastAsia="en-US"/>
    </w:rPr>
  </w:style>
  <w:style w:type="paragraph" w:customStyle="1" w:styleId="EE2139BB3E06499E9166BC5DF14926E225">
    <w:name w:val="EE2139BB3E06499E9166BC5DF14926E225"/>
    <w:rsid w:val="00A30903"/>
    <w:rPr>
      <w:rFonts w:eastAsiaTheme="minorHAnsi"/>
      <w:lang w:val="es-EC" w:eastAsia="en-US"/>
    </w:rPr>
  </w:style>
  <w:style w:type="paragraph" w:customStyle="1" w:styleId="10845DBE96C342C285CCD6E528AB26B125">
    <w:name w:val="10845DBE96C342C285CCD6E528AB26B125"/>
    <w:rsid w:val="00A30903"/>
    <w:rPr>
      <w:rFonts w:eastAsiaTheme="minorHAnsi"/>
      <w:lang w:val="es-EC" w:eastAsia="en-US"/>
    </w:rPr>
  </w:style>
  <w:style w:type="paragraph" w:customStyle="1" w:styleId="4F4C068E327D4225AE9CA58505E73A8E22">
    <w:name w:val="4F4C068E327D4225AE9CA58505E73A8E22"/>
    <w:rsid w:val="00A30903"/>
    <w:rPr>
      <w:rFonts w:eastAsiaTheme="minorHAnsi"/>
      <w:lang w:val="es-EC" w:eastAsia="en-US"/>
    </w:rPr>
  </w:style>
  <w:style w:type="paragraph" w:customStyle="1" w:styleId="A992BAC19587424888D2ADEFB649773023">
    <w:name w:val="A992BAC19587424888D2ADEFB649773023"/>
    <w:rsid w:val="00A30903"/>
    <w:rPr>
      <w:rFonts w:eastAsiaTheme="minorHAnsi"/>
      <w:lang w:val="es-EC" w:eastAsia="en-US"/>
    </w:rPr>
  </w:style>
  <w:style w:type="paragraph" w:customStyle="1" w:styleId="71E9232CC4D94F8BAAB040A194F427B823">
    <w:name w:val="71E9232CC4D94F8BAAB040A194F427B823"/>
    <w:rsid w:val="00A30903"/>
    <w:rPr>
      <w:rFonts w:eastAsiaTheme="minorHAnsi"/>
      <w:lang w:val="es-EC" w:eastAsia="en-US"/>
    </w:rPr>
  </w:style>
  <w:style w:type="paragraph" w:customStyle="1" w:styleId="B9DF7B1A46DF4B969903E92B2F1AAD2C25">
    <w:name w:val="B9DF7B1A46DF4B969903E92B2F1AAD2C25"/>
    <w:rsid w:val="00A30903"/>
    <w:rPr>
      <w:rFonts w:eastAsiaTheme="minorHAnsi"/>
      <w:lang w:val="es-EC" w:eastAsia="en-US"/>
    </w:rPr>
  </w:style>
  <w:style w:type="paragraph" w:customStyle="1" w:styleId="881B1BE5CDEC4F929C56A71ED40075B325">
    <w:name w:val="881B1BE5CDEC4F929C56A71ED40075B325"/>
    <w:rsid w:val="00A30903"/>
    <w:rPr>
      <w:rFonts w:eastAsiaTheme="minorHAnsi"/>
      <w:lang w:val="es-EC" w:eastAsia="en-US"/>
    </w:rPr>
  </w:style>
  <w:style w:type="paragraph" w:customStyle="1" w:styleId="CE75B8F21FC74AEA8D63FF00918B8B8F25">
    <w:name w:val="CE75B8F21FC74AEA8D63FF00918B8B8F25"/>
    <w:rsid w:val="00A30903"/>
    <w:rPr>
      <w:rFonts w:eastAsiaTheme="minorHAnsi"/>
      <w:lang w:val="es-EC" w:eastAsia="en-US"/>
    </w:rPr>
  </w:style>
  <w:style w:type="paragraph" w:customStyle="1" w:styleId="DA10A2CE462E4344AFB75924CE6FA73F22">
    <w:name w:val="DA10A2CE462E4344AFB75924CE6FA73F22"/>
    <w:rsid w:val="00A30903"/>
    <w:rPr>
      <w:rFonts w:eastAsiaTheme="minorHAnsi"/>
      <w:lang w:val="es-EC" w:eastAsia="en-US"/>
    </w:rPr>
  </w:style>
  <w:style w:type="paragraph" w:customStyle="1" w:styleId="37DA746D94EB154BBF4F33177E3045F29">
    <w:name w:val="37DA746D94EB154BBF4F33177E3045F29"/>
    <w:rsid w:val="00A30903"/>
    <w:rPr>
      <w:rFonts w:eastAsiaTheme="minorHAnsi"/>
      <w:lang w:val="es-EC" w:eastAsia="en-US"/>
    </w:rPr>
  </w:style>
  <w:style w:type="paragraph" w:customStyle="1" w:styleId="01705F66845A4A39AE7519BEAC52C69918">
    <w:name w:val="01705F66845A4A39AE7519BEAC52C69918"/>
    <w:rsid w:val="00A30903"/>
    <w:rPr>
      <w:rFonts w:eastAsiaTheme="minorHAnsi"/>
      <w:lang w:val="es-EC" w:eastAsia="en-US"/>
    </w:rPr>
  </w:style>
  <w:style w:type="paragraph" w:customStyle="1" w:styleId="E5C8704FC8084DAE9BC60D23909BA54B18">
    <w:name w:val="E5C8704FC8084DAE9BC60D23909BA54B18"/>
    <w:rsid w:val="00A30903"/>
    <w:rPr>
      <w:rFonts w:eastAsiaTheme="minorHAnsi"/>
      <w:lang w:val="es-EC" w:eastAsia="en-US"/>
    </w:rPr>
  </w:style>
  <w:style w:type="paragraph" w:customStyle="1" w:styleId="BF33E177B7694A8B858944C089A8216218">
    <w:name w:val="BF33E177B7694A8B858944C089A8216218"/>
    <w:rsid w:val="00A30903"/>
    <w:rPr>
      <w:rFonts w:eastAsiaTheme="minorHAnsi"/>
      <w:lang w:val="es-EC" w:eastAsia="en-US"/>
    </w:rPr>
  </w:style>
  <w:style w:type="paragraph" w:customStyle="1" w:styleId="19B6194F2F92406F8F3E2F1BCAD3057918">
    <w:name w:val="19B6194F2F92406F8F3E2F1BCAD3057918"/>
    <w:rsid w:val="00A30903"/>
    <w:rPr>
      <w:rFonts w:eastAsiaTheme="minorHAnsi"/>
      <w:lang w:val="es-EC" w:eastAsia="en-US"/>
    </w:rPr>
  </w:style>
  <w:style w:type="paragraph" w:customStyle="1" w:styleId="4F6F29408B39484AADB0667328761F1F18">
    <w:name w:val="4F6F29408B39484AADB0667328761F1F18"/>
    <w:rsid w:val="00A30903"/>
    <w:rPr>
      <w:rFonts w:eastAsiaTheme="minorHAnsi"/>
      <w:lang w:val="es-EC" w:eastAsia="en-US"/>
    </w:rPr>
  </w:style>
  <w:style w:type="paragraph" w:customStyle="1" w:styleId="626B10955F14442BA2A18812EAC3820318">
    <w:name w:val="626B10955F14442BA2A18812EAC3820318"/>
    <w:rsid w:val="00A30903"/>
    <w:rPr>
      <w:rFonts w:eastAsiaTheme="minorHAnsi"/>
      <w:lang w:val="es-EC" w:eastAsia="en-US"/>
    </w:rPr>
  </w:style>
  <w:style w:type="paragraph" w:customStyle="1" w:styleId="0E87E0CC760445918E28B05A55157F7418">
    <w:name w:val="0E87E0CC760445918E28B05A55157F7418"/>
    <w:rsid w:val="00A30903"/>
    <w:rPr>
      <w:rFonts w:eastAsiaTheme="minorHAnsi"/>
      <w:lang w:val="es-EC" w:eastAsia="en-US"/>
    </w:rPr>
  </w:style>
  <w:style w:type="paragraph" w:customStyle="1" w:styleId="29F690D70BA1403EAB02E07639901AB56">
    <w:name w:val="29F690D70BA1403EAB02E07639901AB56"/>
    <w:rsid w:val="00A30903"/>
    <w:rPr>
      <w:rFonts w:eastAsiaTheme="minorHAnsi"/>
      <w:lang w:val="es-EC" w:eastAsia="en-US"/>
    </w:rPr>
  </w:style>
  <w:style w:type="paragraph" w:customStyle="1" w:styleId="F491F109D9174AFFAAA6F595D9D3F11D5">
    <w:name w:val="F491F109D9174AFFAAA6F595D9D3F11D5"/>
    <w:rsid w:val="00A30903"/>
    <w:rPr>
      <w:rFonts w:eastAsiaTheme="minorHAnsi"/>
      <w:lang w:val="es-EC" w:eastAsia="en-US"/>
    </w:rPr>
  </w:style>
  <w:style w:type="paragraph" w:customStyle="1" w:styleId="82B270B8117E4EB68FF2B8DEBFC5CCB75">
    <w:name w:val="82B270B8117E4EB68FF2B8DEBFC5CCB75"/>
    <w:rsid w:val="00A30903"/>
    <w:rPr>
      <w:rFonts w:eastAsiaTheme="minorHAnsi"/>
      <w:lang w:val="es-EC" w:eastAsia="en-US"/>
    </w:rPr>
  </w:style>
  <w:style w:type="paragraph" w:customStyle="1" w:styleId="E456361D742E4921A56AF48A8AE105B45">
    <w:name w:val="E456361D742E4921A56AF48A8AE105B45"/>
    <w:rsid w:val="00A30903"/>
    <w:rPr>
      <w:rFonts w:eastAsiaTheme="minorHAnsi"/>
      <w:lang w:val="es-EC" w:eastAsia="en-US"/>
    </w:rPr>
  </w:style>
  <w:style w:type="paragraph" w:customStyle="1" w:styleId="75A04814266E4C61BC2FDC5A022A8CF65">
    <w:name w:val="75A04814266E4C61BC2FDC5A022A8CF65"/>
    <w:rsid w:val="00A30903"/>
    <w:rPr>
      <w:rFonts w:eastAsiaTheme="minorHAnsi"/>
      <w:lang w:val="es-EC" w:eastAsia="en-US"/>
    </w:rPr>
  </w:style>
  <w:style w:type="paragraph" w:customStyle="1" w:styleId="A840397D5E6C44729485060FE7C256633">
    <w:name w:val="A840397D5E6C44729485060FE7C256633"/>
    <w:rsid w:val="00A30903"/>
    <w:rPr>
      <w:rFonts w:eastAsiaTheme="minorHAnsi"/>
      <w:lang w:val="es-EC" w:eastAsia="en-US"/>
    </w:rPr>
  </w:style>
  <w:style w:type="paragraph" w:customStyle="1" w:styleId="C75B3A0537DF40128292EAF1225E75DA3">
    <w:name w:val="C75B3A0537DF40128292EAF1225E75DA3"/>
    <w:rsid w:val="00A30903"/>
    <w:rPr>
      <w:rFonts w:eastAsiaTheme="minorHAnsi"/>
      <w:lang w:val="es-EC" w:eastAsia="en-US"/>
    </w:rPr>
  </w:style>
  <w:style w:type="paragraph" w:customStyle="1" w:styleId="6A97DE27BC9948A0A9D72843CF00BC9B3">
    <w:name w:val="6A97DE27BC9948A0A9D72843CF00BC9B3"/>
    <w:rsid w:val="00A30903"/>
    <w:rPr>
      <w:rFonts w:eastAsiaTheme="minorHAnsi"/>
      <w:lang w:val="es-EC" w:eastAsia="en-US"/>
    </w:rPr>
  </w:style>
  <w:style w:type="paragraph" w:customStyle="1" w:styleId="F8351520543349109B453808EBB7472C3">
    <w:name w:val="F8351520543349109B453808EBB7472C3"/>
    <w:rsid w:val="00A30903"/>
    <w:rPr>
      <w:rFonts w:eastAsiaTheme="minorHAnsi"/>
      <w:lang w:val="es-EC" w:eastAsia="en-US"/>
    </w:rPr>
  </w:style>
  <w:style w:type="paragraph" w:customStyle="1" w:styleId="BCFA448AFB5E452782F34DC9BCDBBDEE3">
    <w:name w:val="BCFA448AFB5E452782F34DC9BCDBBDEE3"/>
    <w:rsid w:val="00A30903"/>
    <w:rPr>
      <w:rFonts w:eastAsiaTheme="minorHAnsi"/>
      <w:lang w:val="es-EC" w:eastAsia="en-US"/>
    </w:rPr>
  </w:style>
  <w:style w:type="paragraph" w:customStyle="1" w:styleId="AEA3795B1C494FA78D92E6BBD54B380F3">
    <w:name w:val="AEA3795B1C494FA78D92E6BBD54B380F3"/>
    <w:rsid w:val="00A30903"/>
    <w:rPr>
      <w:rFonts w:eastAsiaTheme="minorHAnsi"/>
      <w:lang w:val="es-EC" w:eastAsia="en-US"/>
    </w:rPr>
  </w:style>
  <w:style w:type="paragraph" w:customStyle="1" w:styleId="F8D4904BA2D24DCC9CF2A65D9DEB45323">
    <w:name w:val="F8D4904BA2D24DCC9CF2A65D9DEB45323"/>
    <w:rsid w:val="00A30903"/>
    <w:rPr>
      <w:rFonts w:eastAsiaTheme="minorHAnsi"/>
      <w:lang w:val="es-EC" w:eastAsia="en-US"/>
    </w:rPr>
  </w:style>
  <w:style w:type="paragraph" w:customStyle="1" w:styleId="E6AEF4DD93664E58BCE51E2FD88D6C413">
    <w:name w:val="E6AEF4DD93664E58BCE51E2FD88D6C413"/>
    <w:rsid w:val="00A30903"/>
    <w:rPr>
      <w:rFonts w:eastAsiaTheme="minorHAnsi"/>
      <w:lang w:val="es-EC" w:eastAsia="en-US"/>
    </w:rPr>
  </w:style>
  <w:style w:type="paragraph" w:customStyle="1" w:styleId="A695C3E8E6464B3CAD74DA03E6B0702B3">
    <w:name w:val="A695C3E8E6464B3CAD74DA03E6B0702B3"/>
    <w:rsid w:val="00A30903"/>
    <w:rPr>
      <w:rFonts w:eastAsiaTheme="minorHAnsi"/>
      <w:lang w:val="es-EC" w:eastAsia="en-US"/>
    </w:rPr>
  </w:style>
  <w:style w:type="paragraph" w:customStyle="1" w:styleId="E3E0D22FB3AA42C091D13AF46CCF47763">
    <w:name w:val="E3E0D22FB3AA42C091D13AF46CCF47763"/>
    <w:rsid w:val="00A30903"/>
    <w:rPr>
      <w:rFonts w:eastAsiaTheme="minorHAnsi"/>
      <w:lang w:val="es-EC" w:eastAsia="en-US"/>
    </w:rPr>
  </w:style>
  <w:style w:type="paragraph" w:customStyle="1" w:styleId="E2CC841D043846B49F030638C58020F810">
    <w:name w:val="E2CC841D043846B49F030638C58020F810"/>
    <w:rsid w:val="00A30903"/>
    <w:rPr>
      <w:rFonts w:eastAsiaTheme="minorHAnsi"/>
      <w:lang w:val="es-EC" w:eastAsia="en-US"/>
    </w:rPr>
  </w:style>
  <w:style w:type="paragraph" w:customStyle="1" w:styleId="10F8CDC4A7914AD8AA94E2C38433343510">
    <w:name w:val="10F8CDC4A7914AD8AA94E2C38433343510"/>
    <w:rsid w:val="00A30903"/>
    <w:rPr>
      <w:rFonts w:eastAsiaTheme="minorHAnsi"/>
      <w:lang w:val="es-EC" w:eastAsia="en-US"/>
    </w:rPr>
  </w:style>
  <w:style w:type="paragraph" w:customStyle="1" w:styleId="2182B824C37B4D77B1563BDCF3CBA90110">
    <w:name w:val="2182B824C37B4D77B1563BDCF3CBA90110"/>
    <w:rsid w:val="00A30903"/>
    <w:rPr>
      <w:rFonts w:eastAsiaTheme="minorHAnsi"/>
      <w:lang w:val="es-EC" w:eastAsia="en-US"/>
    </w:rPr>
  </w:style>
  <w:style w:type="paragraph" w:customStyle="1" w:styleId="2BD56F449C724EF3B1E286A80C8ECDB010">
    <w:name w:val="2BD56F449C724EF3B1E286A80C8ECDB010"/>
    <w:rsid w:val="00A30903"/>
    <w:rPr>
      <w:rFonts w:eastAsiaTheme="minorHAnsi"/>
      <w:lang w:val="es-EC" w:eastAsia="en-US"/>
    </w:rPr>
  </w:style>
  <w:style w:type="paragraph" w:customStyle="1" w:styleId="8EAE612E3A4D43CF8223846F68390C9D10">
    <w:name w:val="8EAE612E3A4D43CF8223846F68390C9D10"/>
    <w:rsid w:val="00A30903"/>
    <w:rPr>
      <w:rFonts w:eastAsiaTheme="minorHAnsi"/>
      <w:lang w:val="es-EC" w:eastAsia="en-US"/>
    </w:rPr>
  </w:style>
  <w:style w:type="paragraph" w:customStyle="1" w:styleId="18C7C69FC3774A8FA5C15E8B74D93D2610">
    <w:name w:val="18C7C69FC3774A8FA5C15E8B74D93D2610"/>
    <w:rsid w:val="00A30903"/>
    <w:rPr>
      <w:rFonts w:eastAsiaTheme="minorHAnsi"/>
      <w:lang w:val="es-EC" w:eastAsia="en-US"/>
    </w:rPr>
  </w:style>
  <w:style w:type="paragraph" w:customStyle="1" w:styleId="23CAB85223594894AB225A9E2B570FE810">
    <w:name w:val="23CAB85223594894AB225A9E2B570FE810"/>
    <w:rsid w:val="00A30903"/>
    <w:rPr>
      <w:rFonts w:eastAsiaTheme="minorHAnsi"/>
      <w:lang w:val="es-EC" w:eastAsia="en-US"/>
    </w:rPr>
  </w:style>
  <w:style w:type="paragraph" w:customStyle="1" w:styleId="44237308E1F546CBA7ADF7D45EDA0D8B10">
    <w:name w:val="44237308E1F546CBA7ADF7D45EDA0D8B10"/>
    <w:rsid w:val="00A30903"/>
    <w:rPr>
      <w:rFonts w:eastAsiaTheme="minorHAnsi"/>
      <w:lang w:val="es-EC" w:eastAsia="en-US"/>
    </w:rPr>
  </w:style>
  <w:style w:type="paragraph" w:customStyle="1" w:styleId="D09A44C6D0CA4C5F813946D6E2509DE910">
    <w:name w:val="D09A44C6D0CA4C5F813946D6E2509DE910"/>
    <w:rsid w:val="00A30903"/>
    <w:rPr>
      <w:rFonts w:eastAsiaTheme="minorHAnsi"/>
      <w:lang w:val="es-EC" w:eastAsia="en-US"/>
    </w:rPr>
  </w:style>
  <w:style w:type="paragraph" w:customStyle="1" w:styleId="4066846A06F04329BE8A3A605503310510">
    <w:name w:val="4066846A06F04329BE8A3A605503310510"/>
    <w:rsid w:val="00A30903"/>
    <w:rPr>
      <w:rFonts w:eastAsiaTheme="minorHAnsi"/>
      <w:lang w:val="es-EC" w:eastAsia="en-US"/>
    </w:rPr>
  </w:style>
  <w:style w:type="paragraph" w:customStyle="1" w:styleId="D79E02C1C27C45869D5894E9A8E7B0D010">
    <w:name w:val="D79E02C1C27C45869D5894E9A8E7B0D010"/>
    <w:rsid w:val="00A30903"/>
    <w:rPr>
      <w:rFonts w:eastAsiaTheme="minorHAnsi"/>
      <w:lang w:val="es-EC" w:eastAsia="en-US"/>
    </w:rPr>
  </w:style>
  <w:style w:type="paragraph" w:customStyle="1" w:styleId="7D968C90A1BC45CC86B6562692F23DF710">
    <w:name w:val="7D968C90A1BC45CC86B6562692F23DF710"/>
    <w:rsid w:val="00A30903"/>
    <w:rPr>
      <w:rFonts w:eastAsiaTheme="minorHAnsi"/>
      <w:lang w:val="es-EC" w:eastAsia="en-US"/>
    </w:rPr>
  </w:style>
  <w:style w:type="paragraph" w:customStyle="1" w:styleId="EE7228D15F2A450F964970568CD8B98C10">
    <w:name w:val="EE7228D15F2A450F964970568CD8B98C10"/>
    <w:rsid w:val="00A30903"/>
    <w:rPr>
      <w:rFonts w:eastAsiaTheme="minorHAnsi"/>
      <w:lang w:val="es-EC" w:eastAsia="en-US"/>
    </w:rPr>
  </w:style>
  <w:style w:type="paragraph" w:customStyle="1" w:styleId="43E2CB88C9D1475EB4DD7C491E5D5EB910">
    <w:name w:val="43E2CB88C9D1475EB4DD7C491E5D5EB910"/>
    <w:rsid w:val="00A30903"/>
    <w:rPr>
      <w:rFonts w:eastAsiaTheme="minorHAnsi"/>
      <w:lang w:val="es-EC" w:eastAsia="en-US"/>
    </w:rPr>
  </w:style>
  <w:style w:type="paragraph" w:customStyle="1" w:styleId="F9FEE0623D6849869FBC484FEBAA72AD10">
    <w:name w:val="F9FEE0623D6849869FBC484FEBAA72AD10"/>
    <w:rsid w:val="00A30903"/>
    <w:rPr>
      <w:rFonts w:eastAsiaTheme="minorHAnsi"/>
      <w:lang w:val="es-EC" w:eastAsia="en-US"/>
    </w:rPr>
  </w:style>
  <w:style w:type="paragraph" w:customStyle="1" w:styleId="2DF2C7AE28084371A6E04B14C148E31510">
    <w:name w:val="2DF2C7AE28084371A6E04B14C148E31510"/>
    <w:rsid w:val="00A30903"/>
    <w:rPr>
      <w:rFonts w:eastAsiaTheme="minorHAnsi"/>
      <w:lang w:val="es-EC" w:eastAsia="en-US"/>
    </w:rPr>
  </w:style>
  <w:style w:type="paragraph" w:customStyle="1" w:styleId="C787F4D5C12945958275EC6DC44FF76C10">
    <w:name w:val="C787F4D5C12945958275EC6DC44FF76C10"/>
    <w:rsid w:val="00A30903"/>
    <w:rPr>
      <w:rFonts w:eastAsiaTheme="minorHAnsi"/>
      <w:lang w:val="es-EC" w:eastAsia="en-US"/>
    </w:rPr>
  </w:style>
  <w:style w:type="paragraph" w:customStyle="1" w:styleId="1346B9DA67EA406B8EC72B01BEC7428E26">
    <w:name w:val="1346B9DA67EA406B8EC72B01BEC7428E26"/>
    <w:rsid w:val="00A30903"/>
    <w:rPr>
      <w:rFonts w:eastAsiaTheme="minorHAnsi"/>
      <w:lang w:val="es-EC" w:eastAsia="en-US"/>
    </w:rPr>
  </w:style>
  <w:style w:type="paragraph" w:customStyle="1" w:styleId="D48B78BA59304391A27962A43421EF6426">
    <w:name w:val="D48B78BA59304391A27962A43421EF6426"/>
    <w:rsid w:val="00A30903"/>
    <w:rPr>
      <w:rFonts w:eastAsiaTheme="minorHAnsi"/>
      <w:lang w:val="es-EC" w:eastAsia="en-US"/>
    </w:rPr>
  </w:style>
  <w:style w:type="paragraph" w:customStyle="1" w:styleId="B7C07A82DE7F4FFD94435CB4535CC40F26">
    <w:name w:val="B7C07A82DE7F4FFD94435CB4535CC40F26"/>
    <w:rsid w:val="00A30903"/>
    <w:rPr>
      <w:rFonts w:eastAsiaTheme="minorHAnsi"/>
      <w:lang w:val="es-EC" w:eastAsia="en-US"/>
    </w:rPr>
  </w:style>
  <w:style w:type="paragraph" w:customStyle="1" w:styleId="F53A35E6664848978E95535C1D11C98126">
    <w:name w:val="F53A35E6664848978E95535C1D11C98126"/>
    <w:rsid w:val="00A30903"/>
    <w:rPr>
      <w:rFonts w:eastAsiaTheme="minorHAnsi"/>
      <w:lang w:val="es-EC" w:eastAsia="en-US"/>
    </w:rPr>
  </w:style>
  <w:style w:type="paragraph" w:customStyle="1" w:styleId="9E626E45202F414F9108243F6FBA830926">
    <w:name w:val="9E626E45202F414F9108243F6FBA830926"/>
    <w:rsid w:val="00A30903"/>
    <w:rPr>
      <w:rFonts w:eastAsiaTheme="minorHAnsi"/>
      <w:lang w:val="es-EC" w:eastAsia="en-US"/>
    </w:rPr>
  </w:style>
  <w:style w:type="paragraph" w:customStyle="1" w:styleId="EE2139BB3E06499E9166BC5DF14926E226">
    <w:name w:val="EE2139BB3E06499E9166BC5DF14926E226"/>
    <w:rsid w:val="00A30903"/>
    <w:rPr>
      <w:rFonts w:eastAsiaTheme="minorHAnsi"/>
      <w:lang w:val="es-EC" w:eastAsia="en-US"/>
    </w:rPr>
  </w:style>
  <w:style w:type="paragraph" w:customStyle="1" w:styleId="10845DBE96C342C285CCD6E528AB26B126">
    <w:name w:val="10845DBE96C342C285CCD6E528AB26B126"/>
    <w:rsid w:val="00A30903"/>
    <w:rPr>
      <w:rFonts w:eastAsiaTheme="minorHAnsi"/>
      <w:lang w:val="es-EC" w:eastAsia="en-US"/>
    </w:rPr>
  </w:style>
  <w:style w:type="paragraph" w:customStyle="1" w:styleId="4F4C068E327D4225AE9CA58505E73A8E23">
    <w:name w:val="4F4C068E327D4225AE9CA58505E73A8E23"/>
    <w:rsid w:val="00A30903"/>
    <w:rPr>
      <w:rFonts w:eastAsiaTheme="minorHAnsi"/>
      <w:lang w:val="es-EC" w:eastAsia="en-US"/>
    </w:rPr>
  </w:style>
  <w:style w:type="paragraph" w:customStyle="1" w:styleId="A992BAC19587424888D2ADEFB649773024">
    <w:name w:val="A992BAC19587424888D2ADEFB649773024"/>
    <w:rsid w:val="00A30903"/>
    <w:rPr>
      <w:rFonts w:eastAsiaTheme="minorHAnsi"/>
      <w:lang w:val="es-EC" w:eastAsia="en-US"/>
    </w:rPr>
  </w:style>
  <w:style w:type="paragraph" w:customStyle="1" w:styleId="71E9232CC4D94F8BAAB040A194F427B824">
    <w:name w:val="71E9232CC4D94F8BAAB040A194F427B824"/>
    <w:rsid w:val="00A30903"/>
    <w:rPr>
      <w:rFonts w:eastAsiaTheme="minorHAnsi"/>
      <w:lang w:val="es-EC" w:eastAsia="en-US"/>
    </w:rPr>
  </w:style>
  <w:style w:type="paragraph" w:customStyle="1" w:styleId="B9DF7B1A46DF4B969903E92B2F1AAD2C26">
    <w:name w:val="B9DF7B1A46DF4B969903E92B2F1AAD2C26"/>
    <w:rsid w:val="00A30903"/>
    <w:rPr>
      <w:rFonts w:eastAsiaTheme="minorHAnsi"/>
      <w:lang w:val="es-EC" w:eastAsia="en-US"/>
    </w:rPr>
  </w:style>
  <w:style w:type="paragraph" w:customStyle="1" w:styleId="881B1BE5CDEC4F929C56A71ED40075B326">
    <w:name w:val="881B1BE5CDEC4F929C56A71ED40075B326"/>
    <w:rsid w:val="00A30903"/>
    <w:rPr>
      <w:rFonts w:eastAsiaTheme="minorHAnsi"/>
      <w:lang w:val="es-EC" w:eastAsia="en-US"/>
    </w:rPr>
  </w:style>
  <w:style w:type="paragraph" w:customStyle="1" w:styleId="CE75B8F21FC74AEA8D63FF00918B8B8F26">
    <w:name w:val="CE75B8F21FC74AEA8D63FF00918B8B8F26"/>
    <w:rsid w:val="00A30903"/>
    <w:rPr>
      <w:rFonts w:eastAsiaTheme="minorHAnsi"/>
      <w:lang w:val="es-EC" w:eastAsia="en-US"/>
    </w:rPr>
  </w:style>
  <w:style w:type="paragraph" w:customStyle="1" w:styleId="DA10A2CE462E4344AFB75924CE6FA73F23">
    <w:name w:val="DA10A2CE462E4344AFB75924CE6FA73F23"/>
    <w:rsid w:val="00A30903"/>
    <w:rPr>
      <w:rFonts w:eastAsiaTheme="minorHAnsi"/>
      <w:lang w:val="es-EC" w:eastAsia="en-US"/>
    </w:rPr>
  </w:style>
  <w:style w:type="paragraph" w:customStyle="1" w:styleId="37DA746D94EB154BBF4F33177E3045F210">
    <w:name w:val="37DA746D94EB154BBF4F33177E3045F210"/>
    <w:rsid w:val="00A30903"/>
    <w:rPr>
      <w:rFonts w:eastAsiaTheme="minorHAnsi"/>
      <w:lang w:val="es-EC" w:eastAsia="en-US"/>
    </w:rPr>
  </w:style>
  <w:style w:type="paragraph" w:customStyle="1" w:styleId="01705F66845A4A39AE7519BEAC52C69919">
    <w:name w:val="01705F66845A4A39AE7519BEAC52C69919"/>
    <w:rsid w:val="00A30903"/>
    <w:rPr>
      <w:rFonts w:eastAsiaTheme="minorHAnsi"/>
      <w:lang w:val="es-EC" w:eastAsia="en-US"/>
    </w:rPr>
  </w:style>
  <w:style w:type="paragraph" w:customStyle="1" w:styleId="E5C8704FC8084DAE9BC60D23909BA54B19">
    <w:name w:val="E5C8704FC8084DAE9BC60D23909BA54B19"/>
    <w:rsid w:val="00A30903"/>
    <w:rPr>
      <w:rFonts w:eastAsiaTheme="minorHAnsi"/>
      <w:lang w:val="es-EC" w:eastAsia="en-US"/>
    </w:rPr>
  </w:style>
  <w:style w:type="paragraph" w:customStyle="1" w:styleId="BF33E177B7694A8B858944C089A8216219">
    <w:name w:val="BF33E177B7694A8B858944C089A8216219"/>
    <w:rsid w:val="00A30903"/>
    <w:rPr>
      <w:rFonts w:eastAsiaTheme="minorHAnsi"/>
      <w:lang w:val="es-EC" w:eastAsia="en-US"/>
    </w:rPr>
  </w:style>
  <w:style w:type="paragraph" w:customStyle="1" w:styleId="19B6194F2F92406F8F3E2F1BCAD3057919">
    <w:name w:val="19B6194F2F92406F8F3E2F1BCAD3057919"/>
    <w:rsid w:val="00A30903"/>
    <w:rPr>
      <w:rFonts w:eastAsiaTheme="minorHAnsi"/>
      <w:lang w:val="es-EC" w:eastAsia="en-US"/>
    </w:rPr>
  </w:style>
  <w:style w:type="paragraph" w:customStyle="1" w:styleId="4F6F29408B39484AADB0667328761F1F19">
    <w:name w:val="4F6F29408B39484AADB0667328761F1F19"/>
    <w:rsid w:val="00A30903"/>
    <w:rPr>
      <w:rFonts w:eastAsiaTheme="minorHAnsi"/>
      <w:lang w:val="es-EC" w:eastAsia="en-US"/>
    </w:rPr>
  </w:style>
  <w:style w:type="paragraph" w:customStyle="1" w:styleId="626B10955F14442BA2A18812EAC3820319">
    <w:name w:val="626B10955F14442BA2A18812EAC3820319"/>
    <w:rsid w:val="00A30903"/>
    <w:rPr>
      <w:rFonts w:eastAsiaTheme="minorHAnsi"/>
      <w:lang w:val="es-EC" w:eastAsia="en-US"/>
    </w:rPr>
  </w:style>
  <w:style w:type="paragraph" w:customStyle="1" w:styleId="0E87E0CC760445918E28B05A55157F7419">
    <w:name w:val="0E87E0CC760445918E28B05A55157F7419"/>
    <w:rsid w:val="00A30903"/>
    <w:rPr>
      <w:rFonts w:eastAsiaTheme="minorHAnsi"/>
      <w:lang w:val="es-EC" w:eastAsia="en-US"/>
    </w:rPr>
  </w:style>
  <w:style w:type="paragraph" w:customStyle="1" w:styleId="29F690D70BA1403EAB02E07639901AB57">
    <w:name w:val="29F690D70BA1403EAB02E07639901AB57"/>
    <w:rsid w:val="00A30903"/>
    <w:rPr>
      <w:rFonts w:eastAsiaTheme="minorHAnsi"/>
      <w:lang w:val="es-EC" w:eastAsia="en-US"/>
    </w:rPr>
  </w:style>
  <w:style w:type="paragraph" w:customStyle="1" w:styleId="F491F109D9174AFFAAA6F595D9D3F11D6">
    <w:name w:val="F491F109D9174AFFAAA6F595D9D3F11D6"/>
    <w:rsid w:val="00A30903"/>
    <w:rPr>
      <w:rFonts w:eastAsiaTheme="minorHAnsi"/>
      <w:lang w:val="es-EC" w:eastAsia="en-US"/>
    </w:rPr>
  </w:style>
  <w:style w:type="paragraph" w:customStyle="1" w:styleId="82B270B8117E4EB68FF2B8DEBFC5CCB76">
    <w:name w:val="82B270B8117E4EB68FF2B8DEBFC5CCB76"/>
    <w:rsid w:val="00A30903"/>
    <w:rPr>
      <w:rFonts w:eastAsiaTheme="minorHAnsi"/>
      <w:lang w:val="es-EC" w:eastAsia="en-US"/>
    </w:rPr>
  </w:style>
  <w:style w:type="paragraph" w:customStyle="1" w:styleId="E456361D742E4921A56AF48A8AE105B46">
    <w:name w:val="E456361D742E4921A56AF48A8AE105B46"/>
    <w:rsid w:val="00A30903"/>
    <w:rPr>
      <w:rFonts w:eastAsiaTheme="minorHAnsi"/>
      <w:lang w:val="es-EC" w:eastAsia="en-US"/>
    </w:rPr>
  </w:style>
  <w:style w:type="paragraph" w:customStyle="1" w:styleId="75A04814266E4C61BC2FDC5A022A8CF66">
    <w:name w:val="75A04814266E4C61BC2FDC5A022A8CF66"/>
    <w:rsid w:val="00A30903"/>
    <w:rPr>
      <w:rFonts w:eastAsiaTheme="minorHAnsi"/>
      <w:lang w:val="es-EC" w:eastAsia="en-US"/>
    </w:rPr>
  </w:style>
  <w:style w:type="paragraph" w:customStyle="1" w:styleId="A840397D5E6C44729485060FE7C256634">
    <w:name w:val="A840397D5E6C44729485060FE7C256634"/>
    <w:rsid w:val="00A30903"/>
    <w:rPr>
      <w:rFonts w:eastAsiaTheme="minorHAnsi"/>
      <w:lang w:val="es-EC" w:eastAsia="en-US"/>
    </w:rPr>
  </w:style>
  <w:style w:type="paragraph" w:customStyle="1" w:styleId="C75B3A0537DF40128292EAF1225E75DA4">
    <w:name w:val="C75B3A0537DF40128292EAF1225E75DA4"/>
    <w:rsid w:val="00A30903"/>
    <w:rPr>
      <w:rFonts w:eastAsiaTheme="minorHAnsi"/>
      <w:lang w:val="es-EC" w:eastAsia="en-US"/>
    </w:rPr>
  </w:style>
  <w:style w:type="paragraph" w:customStyle="1" w:styleId="6A97DE27BC9948A0A9D72843CF00BC9B4">
    <w:name w:val="6A97DE27BC9948A0A9D72843CF00BC9B4"/>
    <w:rsid w:val="00A30903"/>
    <w:rPr>
      <w:rFonts w:eastAsiaTheme="minorHAnsi"/>
      <w:lang w:val="es-EC" w:eastAsia="en-US"/>
    </w:rPr>
  </w:style>
  <w:style w:type="paragraph" w:customStyle="1" w:styleId="F8351520543349109B453808EBB7472C4">
    <w:name w:val="F8351520543349109B453808EBB7472C4"/>
    <w:rsid w:val="00A30903"/>
    <w:rPr>
      <w:rFonts w:eastAsiaTheme="minorHAnsi"/>
      <w:lang w:val="es-EC" w:eastAsia="en-US"/>
    </w:rPr>
  </w:style>
  <w:style w:type="paragraph" w:customStyle="1" w:styleId="BCFA448AFB5E452782F34DC9BCDBBDEE4">
    <w:name w:val="BCFA448AFB5E452782F34DC9BCDBBDEE4"/>
    <w:rsid w:val="00A30903"/>
    <w:rPr>
      <w:rFonts w:eastAsiaTheme="minorHAnsi"/>
      <w:lang w:val="es-EC" w:eastAsia="en-US"/>
    </w:rPr>
  </w:style>
  <w:style w:type="paragraph" w:customStyle="1" w:styleId="AEA3795B1C494FA78D92E6BBD54B380F4">
    <w:name w:val="AEA3795B1C494FA78D92E6BBD54B380F4"/>
    <w:rsid w:val="00A30903"/>
    <w:rPr>
      <w:rFonts w:eastAsiaTheme="minorHAnsi"/>
      <w:lang w:val="es-EC" w:eastAsia="en-US"/>
    </w:rPr>
  </w:style>
  <w:style w:type="paragraph" w:customStyle="1" w:styleId="F8D4904BA2D24DCC9CF2A65D9DEB45324">
    <w:name w:val="F8D4904BA2D24DCC9CF2A65D9DEB45324"/>
    <w:rsid w:val="00A30903"/>
    <w:rPr>
      <w:rFonts w:eastAsiaTheme="minorHAnsi"/>
      <w:lang w:val="es-EC" w:eastAsia="en-US"/>
    </w:rPr>
  </w:style>
  <w:style w:type="paragraph" w:customStyle="1" w:styleId="E6AEF4DD93664E58BCE51E2FD88D6C414">
    <w:name w:val="E6AEF4DD93664E58BCE51E2FD88D6C414"/>
    <w:rsid w:val="00A30903"/>
    <w:rPr>
      <w:rFonts w:eastAsiaTheme="minorHAnsi"/>
      <w:lang w:val="es-EC" w:eastAsia="en-US"/>
    </w:rPr>
  </w:style>
  <w:style w:type="paragraph" w:customStyle="1" w:styleId="A695C3E8E6464B3CAD74DA03E6B0702B4">
    <w:name w:val="A695C3E8E6464B3CAD74DA03E6B0702B4"/>
    <w:rsid w:val="00A30903"/>
    <w:rPr>
      <w:rFonts w:eastAsiaTheme="minorHAnsi"/>
      <w:lang w:val="es-EC" w:eastAsia="en-US"/>
    </w:rPr>
  </w:style>
  <w:style w:type="paragraph" w:customStyle="1" w:styleId="E3E0D22FB3AA42C091D13AF46CCF47764">
    <w:name w:val="E3E0D22FB3AA42C091D13AF46CCF47764"/>
    <w:rsid w:val="00A30903"/>
    <w:rPr>
      <w:rFonts w:eastAsiaTheme="minorHAnsi"/>
      <w:lang w:val="es-EC" w:eastAsia="en-US"/>
    </w:rPr>
  </w:style>
  <w:style w:type="paragraph" w:customStyle="1" w:styleId="E2CC841D043846B49F030638C58020F811">
    <w:name w:val="E2CC841D043846B49F030638C58020F811"/>
    <w:rsid w:val="00A30903"/>
    <w:rPr>
      <w:rFonts w:eastAsiaTheme="minorHAnsi"/>
      <w:lang w:val="es-EC" w:eastAsia="en-US"/>
    </w:rPr>
  </w:style>
  <w:style w:type="paragraph" w:customStyle="1" w:styleId="10F8CDC4A7914AD8AA94E2C38433343511">
    <w:name w:val="10F8CDC4A7914AD8AA94E2C38433343511"/>
    <w:rsid w:val="00A30903"/>
    <w:rPr>
      <w:rFonts w:eastAsiaTheme="minorHAnsi"/>
      <w:lang w:val="es-EC" w:eastAsia="en-US"/>
    </w:rPr>
  </w:style>
  <w:style w:type="paragraph" w:customStyle="1" w:styleId="2182B824C37B4D77B1563BDCF3CBA90111">
    <w:name w:val="2182B824C37B4D77B1563BDCF3CBA90111"/>
    <w:rsid w:val="00A30903"/>
    <w:rPr>
      <w:rFonts w:eastAsiaTheme="minorHAnsi"/>
      <w:lang w:val="es-EC" w:eastAsia="en-US"/>
    </w:rPr>
  </w:style>
  <w:style w:type="paragraph" w:customStyle="1" w:styleId="2BD56F449C724EF3B1E286A80C8ECDB011">
    <w:name w:val="2BD56F449C724EF3B1E286A80C8ECDB011"/>
    <w:rsid w:val="00A30903"/>
    <w:rPr>
      <w:rFonts w:eastAsiaTheme="minorHAnsi"/>
      <w:lang w:val="es-EC" w:eastAsia="en-US"/>
    </w:rPr>
  </w:style>
  <w:style w:type="paragraph" w:customStyle="1" w:styleId="8EAE612E3A4D43CF8223846F68390C9D11">
    <w:name w:val="8EAE612E3A4D43CF8223846F68390C9D11"/>
    <w:rsid w:val="00A30903"/>
    <w:rPr>
      <w:rFonts w:eastAsiaTheme="minorHAnsi"/>
      <w:lang w:val="es-EC" w:eastAsia="en-US"/>
    </w:rPr>
  </w:style>
  <w:style w:type="paragraph" w:customStyle="1" w:styleId="18C7C69FC3774A8FA5C15E8B74D93D2611">
    <w:name w:val="18C7C69FC3774A8FA5C15E8B74D93D2611"/>
    <w:rsid w:val="00A30903"/>
    <w:rPr>
      <w:rFonts w:eastAsiaTheme="minorHAnsi"/>
      <w:lang w:val="es-EC" w:eastAsia="en-US"/>
    </w:rPr>
  </w:style>
  <w:style w:type="paragraph" w:customStyle="1" w:styleId="23CAB85223594894AB225A9E2B570FE811">
    <w:name w:val="23CAB85223594894AB225A9E2B570FE811"/>
    <w:rsid w:val="00A30903"/>
    <w:rPr>
      <w:rFonts w:eastAsiaTheme="minorHAnsi"/>
      <w:lang w:val="es-EC" w:eastAsia="en-US"/>
    </w:rPr>
  </w:style>
  <w:style w:type="paragraph" w:customStyle="1" w:styleId="44237308E1F546CBA7ADF7D45EDA0D8B11">
    <w:name w:val="44237308E1F546CBA7ADF7D45EDA0D8B11"/>
    <w:rsid w:val="00A30903"/>
    <w:rPr>
      <w:rFonts w:eastAsiaTheme="minorHAnsi"/>
      <w:lang w:val="es-EC" w:eastAsia="en-US"/>
    </w:rPr>
  </w:style>
  <w:style w:type="paragraph" w:customStyle="1" w:styleId="D09A44C6D0CA4C5F813946D6E2509DE911">
    <w:name w:val="D09A44C6D0CA4C5F813946D6E2509DE911"/>
    <w:rsid w:val="00A30903"/>
    <w:rPr>
      <w:rFonts w:eastAsiaTheme="minorHAnsi"/>
      <w:lang w:val="es-EC" w:eastAsia="en-US"/>
    </w:rPr>
  </w:style>
  <w:style w:type="paragraph" w:customStyle="1" w:styleId="4066846A06F04329BE8A3A605503310511">
    <w:name w:val="4066846A06F04329BE8A3A605503310511"/>
    <w:rsid w:val="00A30903"/>
    <w:rPr>
      <w:rFonts w:eastAsiaTheme="minorHAnsi"/>
      <w:lang w:val="es-EC" w:eastAsia="en-US"/>
    </w:rPr>
  </w:style>
  <w:style w:type="paragraph" w:customStyle="1" w:styleId="D79E02C1C27C45869D5894E9A8E7B0D011">
    <w:name w:val="D79E02C1C27C45869D5894E9A8E7B0D011"/>
    <w:rsid w:val="00A30903"/>
    <w:rPr>
      <w:rFonts w:eastAsiaTheme="minorHAnsi"/>
      <w:lang w:val="es-EC" w:eastAsia="en-US"/>
    </w:rPr>
  </w:style>
  <w:style w:type="paragraph" w:customStyle="1" w:styleId="7D968C90A1BC45CC86B6562692F23DF711">
    <w:name w:val="7D968C90A1BC45CC86B6562692F23DF711"/>
    <w:rsid w:val="00A30903"/>
    <w:rPr>
      <w:rFonts w:eastAsiaTheme="minorHAnsi"/>
      <w:lang w:val="es-EC" w:eastAsia="en-US"/>
    </w:rPr>
  </w:style>
  <w:style w:type="paragraph" w:customStyle="1" w:styleId="EE7228D15F2A450F964970568CD8B98C11">
    <w:name w:val="EE7228D15F2A450F964970568CD8B98C11"/>
    <w:rsid w:val="00A30903"/>
    <w:rPr>
      <w:rFonts w:eastAsiaTheme="minorHAnsi"/>
      <w:lang w:val="es-EC" w:eastAsia="en-US"/>
    </w:rPr>
  </w:style>
  <w:style w:type="paragraph" w:customStyle="1" w:styleId="43E2CB88C9D1475EB4DD7C491E5D5EB911">
    <w:name w:val="43E2CB88C9D1475EB4DD7C491E5D5EB911"/>
    <w:rsid w:val="00A30903"/>
    <w:rPr>
      <w:rFonts w:eastAsiaTheme="minorHAnsi"/>
      <w:lang w:val="es-EC" w:eastAsia="en-US"/>
    </w:rPr>
  </w:style>
  <w:style w:type="paragraph" w:customStyle="1" w:styleId="F9FEE0623D6849869FBC484FEBAA72AD11">
    <w:name w:val="F9FEE0623D6849869FBC484FEBAA72AD11"/>
    <w:rsid w:val="00A30903"/>
    <w:rPr>
      <w:rFonts w:eastAsiaTheme="minorHAnsi"/>
      <w:lang w:val="es-EC" w:eastAsia="en-US"/>
    </w:rPr>
  </w:style>
  <w:style w:type="paragraph" w:customStyle="1" w:styleId="2DF2C7AE28084371A6E04B14C148E31511">
    <w:name w:val="2DF2C7AE28084371A6E04B14C148E31511"/>
    <w:rsid w:val="00A30903"/>
    <w:rPr>
      <w:rFonts w:eastAsiaTheme="minorHAnsi"/>
      <w:lang w:val="es-EC" w:eastAsia="en-US"/>
    </w:rPr>
  </w:style>
  <w:style w:type="paragraph" w:customStyle="1" w:styleId="E700805F326C4610B6BFCADE6D5C08A9">
    <w:name w:val="E700805F326C4610B6BFCADE6D5C08A9"/>
    <w:rsid w:val="00A30903"/>
  </w:style>
  <w:style w:type="paragraph" w:customStyle="1" w:styleId="C05879E036DE4CFD902A15B69B6435BB">
    <w:name w:val="C05879E036DE4CFD902A15B69B6435BB"/>
    <w:rsid w:val="00A30903"/>
  </w:style>
  <w:style w:type="paragraph" w:customStyle="1" w:styleId="C787F4D5C12945958275EC6DC44FF76C11">
    <w:name w:val="C787F4D5C12945958275EC6DC44FF76C11"/>
    <w:rsid w:val="00A30903"/>
    <w:rPr>
      <w:rFonts w:eastAsiaTheme="minorHAnsi"/>
      <w:lang w:val="es-EC" w:eastAsia="en-US"/>
    </w:rPr>
  </w:style>
  <w:style w:type="paragraph" w:customStyle="1" w:styleId="1346B9DA67EA406B8EC72B01BEC7428E27">
    <w:name w:val="1346B9DA67EA406B8EC72B01BEC7428E27"/>
    <w:rsid w:val="00A30903"/>
    <w:rPr>
      <w:rFonts w:eastAsiaTheme="minorHAnsi"/>
      <w:lang w:val="es-EC" w:eastAsia="en-US"/>
    </w:rPr>
  </w:style>
  <w:style w:type="paragraph" w:customStyle="1" w:styleId="D48B78BA59304391A27962A43421EF6427">
    <w:name w:val="D48B78BA59304391A27962A43421EF6427"/>
    <w:rsid w:val="00A30903"/>
    <w:rPr>
      <w:rFonts w:eastAsiaTheme="minorHAnsi"/>
      <w:lang w:val="es-EC" w:eastAsia="en-US"/>
    </w:rPr>
  </w:style>
  <w:style w:type="paragraph" w:customStyle="1" w:styleId="B7C07A82DE7F4FFD94435CB4535CC40F27">
    <w:name w:val="B7C07A82DE7F4FFD94435CB4535CC40F27"/>
    <w:rsid w:val="00A30903"/>
    <w:rPr>
      <w:rFonts w:eastAsiaTheme="minorHAnsi"/>
      <w:lang w:val="es-EC" w:eastAsia="en-US"/>
    </w:rPr>
  </w:style>
  <w:style w:type="paragraph" w:customStyle="1" w:styleId="F53A35E6664848978E95535C1D11C98127">
    <w:name w:val="F53A35E6664848978E95535C1D11C98127"/>
    <w:rsid w:val="00A30903"/>
    <w:rPr>
      <w:rFonts w:eastAsiaTheme="minorHAnsi"/>
      <w:lang w:val="es-EC" w:eastAsia="en-US"/>
    </w:rPr>
  </w:style>
  <w:style w:type="paragraph" w:customStyle="1" w:styleId="9E626E45202F414F9108243F6FBA830927">
    <w:name w:val="9E626E45202F414F9108243F6FBA830927"/>
    <w:rsid w:val="00A30903"/>
    <w:rPr>
      <w:rFonts w:eastAsiaTheme="minorHAnsi"/>
      <w:lang w:val="es-EC" w:eastAsia="en-US"/>
    </w:rPr>
  </w:style>
  <w:style w:type="paragraph" w:customStyle="1" w:styleId="EE2139BB3E06499E9166BC5DF14926E227">
    <w:name w:val="EE2139BB3E06499E9166BC5DF14926E227"/>
    <w:rsid w:val="00A30903"/>
    <w:rPr>
      <w:rFonts w:eastAsiaTheme="minorHAnsi"/>
      <w:lang w:val="es-EC" w:eastAsia="en-US"/>
    </w:rPr>
  </w:style>
  <w:style w:type="paragraph" w:customStyle="1" w:styleId="10845DBE96C342C285CCD6E528AB26B127">
    <w:name w:val="10845DBE96C342C285CCD6E528AB26B127"/>
    <w:rsid w:val="00A30903"/>
    <w:rPr>
      <w:rFonts w:eastAsiaTheme="minorHAnsi"/>
      <w:lang w:val="es-EC" w:eastAsia="en-US"/>
    </w:rPr>
  </w:style>
  <w:style w:type="paragraph" w:customStyle="1" w:styleId="4F4C068E327D4225AE9CA58505E73A8E24">
    <w:name w:val="4F4C068E327D4225AE9CA58505E73A8E24"/>
    <w:rsid w:val="00A30903"/>
    <w:rPr>
      <w:rFonts w:eastAsiaTheme="minorHAnsi"/>
      <w:lang w:val="es-EC" w:eastAsia="en-US"/>
    </w:rPr>
  </w:style>
  <w:style w:type="paragraph" w:customStyle="1" w:styleId="A992BAC19587424888D2ADEFB649773025">
    <w:name w:val="A992BAC19587424888D2ADEFB649773025"/>
    <w:rsid w:val="00A30903"/>
    <w:rPr>
      <w:rFonts w:eastAsiaTheme="minorHAnsi"/>
      <w:lang w:val="es-EC" w:eastAsia="en-US"/>
    </w:rPr>
  </w:style>
  <w:style w:type="paragraph" w:customStyle="1" w:styleId="71E9232CC4D94F8BAAB040A194F427B825">
    <w:name w:val="71E9232CC4D94F8BAAB040A194F427B825"/>
    <w:rsid w:val="00A30903"/>
    <w:rPr>
      <w:rFonts w:eastAsiaTheme="minorHAnsi"/>
      <w:lang w:val="es-EC" w:eastAsia="en-US"/>
    </w:rPr>
  </w:style>
  <w:style w:type="paragraph" w:customStyle="1" w:styleId="B9DF7B1A46DF4B969903E92B2F1AAD2C27">
    <w:name w:val="B9DF7B1A46DF4B969903E92B2F1AAD2C27"/>
    <w:rsid w:val="00A30903"/>
    <w:rPr>
      <w:rFonts w:eastAsiaTheme="minorHAnsi"/>
      <w:lang w:val="es-EC" w:eastAsia="en-US"/>
    </w:rPr>
  </w:style>
  <w:style w:type="paragraph" w:customStyle="1" w:styleId="881B1BE5CDEC4F929C56A71ED40075B327">
    <w:name w:val="881B1BE5CDEC4F929C56A71ED40075B327"/>
    <w:rsid w:val="00A30903"/>
    <w:rPr>
      <w:rFonts w:eastAsiaTheme="minorHAnsi"/>
      <w:lang w:val="es-EC" w:eastAsia="en-US"/>
    </w:rPr>
  </w:style>
  <w:style w:type="paragraph" w:customStyle="1" w:styleId="CE75B8F21FC74AEA8D63FF00918B8B8F27">
    <w:name w:val="CE75B8F21FC74AEA8D63FF00918B8B8F27"/>
    <w:rsid w:val="00A30903"/>
    <w:rPr>
      <w:rFonts w:eastAsiaTheme="minorHAnsi"/>
      <w:lang w:val="es-EC" w:eastAsia="en-US"/>
    </w:rPr>
  </w:style>
  <w:style w:type="paragraph" w:customStyle="1" w:styleId="DA10A2CE462E4344AFB75924CE6FA73F24">
    <w:name w:val="DA10A2CE462E4344AFB75924CE6FA73F24"/>
    <w:rsid w:val="00A30903"/>
    <w:rPr>
      <w:rFonts w:eastAsiaTheme="minorHAnsi"/>
      <w:lang w:val="es-EC" w:eastAsia="en-US"/>
    </w:rPr>
  </w:style>
  <w:style w:type="paragraph" w:customStyle="1" w:styleId="37DA746D94EB154BBF4F33177E3045F211">
    <w:name w:val="37DA746D94EB154BBF4F33177E3045F211"/>
    <w:rsid w:val="00A30903"/>
    <w:rPr>
      <w:rFonts w:eastAsiaTheme="minorHAnsi"/>
      <w:lang w:val="es-EC" w:eastAsia="en-US"/>
    </w:rPr>
  </w:style>
  <w:style w:type="paragraph" w:customStyle="1" w:styleId="01705F66845A4A39AE7519BEAC52C69920">
    <w:name w:val="01705F66845A4A39AE7519BEAC52C69920"/>
    <w:rsid w:val="00A30903"/>
    <w:rPr>
      <w:rFonts w:eastAsiaTheme="minorHAnsi"/>
      <w:lang w:val="es-EC" w:eastAsia="en-US"/>
    </w:rPr>
  </w:style>
  <w:style w:type="paragraph" w:customStyle="1" w:styleId="E5C8704FC8084DAE9BC60D23909BA54B20">
    <w:name w:val="E5C8704FC8084DAE9BC60D23909BA54B20"/>
    <w:rsid w:val="00A30903"/>
    <w:rPr>
      <w:rFonts w:eastAsiaTheme="minorHAnsi"/>
      <w:lang w:val="es-EC" w:eastAsia="en-US"/>
    </w:rPr>
  </w:style>
  <w:style w:type="paragraph" w:customStyle="1" w:styleId="BF33E177B7694A8B858944C089A8216220">
    <w:name w:val="BF33E177B7694A8B858944C089A8216220"/>
    <w:rsid w:val="00A30903"/>
    <w:rPr>
      <w:rFonts w:eastAsiaTheme="minorHAnsi"/>
      <w:lang w:val="es-EC" w:eastAsia="en-US"/>
    </w:rPr>
  </w:style>
  <w:style w:type="paragraph" w:customStyle="1" w:styleId="19B6194F2F92406F8F3E2F1BCAD3057920">
    <w:name w:val="19B6194F2F92406F8F3E2F1BCAD3057920"/>
    <w:rsid w:val="00A30903"/>
    <w:rPr>
      <w:rFonts w:eastAsiaTheme="minorHAnsi"/>
      <w:lang w:val="es-EC" w:eastAsia="en-US"/>
    </w:rPr>
  </w:style>
  <w:style w:type="paragraph" w:customStyle="1" w:styleId="4F6F29408B39484AADB0667328761F1F20">
    <w:name w:val="4F6F29408B39484AADB0667328761F1F20"/>
    <w:rsid w:val="00A30903"/>
    <w:rPr>
      <w:rFonts w:eastAsiaTheme="minorHAnsi"/>
      <w:lang w:val="es-EC" w:eastAsia="en-US"/>
    </w:rPr>
  </w:style>
  <w:style w:type="paragraph" w:customStyle="1" w:styleId="626B10955F14442BA2A18812EAC3820320">
    <w:name w:val="626B10955F14442BA2A18812EAC3820320"/>
    <w:rsid w:val="00A30903"/>
    <w:rPr>
      <w:rFonts w:eastAsiaTheme="minorHAnsi"/>
      <w:lang w:val="es-EC" w:eastAsia="en-US"/>
    </w:rPr>
  </w:style>
  <w:style w:type="paragraph" w:customStyle="1" w:styleId="0E87E0CC760445918E28B05A55157F7420">
    <w:name w:val="0E87E0CC760445918E28B05A55157F7420"/>
    <w:rsid w:val="00A30903"/>
    <w:rPr>
      <w:rFonts w:eastAsiaTheme="minorHAnsi"/>
      <w:lang w:val="es-EC" w:eastAsia="en-US"/>
    </w:rPr>
  </w:style>
  <w:style w:type="paragraph" w:customStyle="1" w:styleId="29F690D70BA1403EAB02E07639901AB58">
    <w:name w:val="29F690D70BA1403EAB02E07639901AB58"/>
    <w:rsid w:val="00A30903"/>
    <w:rPr>
      <w:rFonts w:eastAsiaTheme="minorHAnsi"/>
      <w:lang w:val="es-EC" w:eastAsia="en-US"/>
    </w:rPr>
  </w:style>
  <w:style w:type="paragraph" w:customStyle="1" w:styleId="F491F109D9174AFFAAA6F595D9D3F11D7">
    <w:name w:val="F491F109D9174AFFAAA6F595D9D3F11D7"/>
    <w:rsid w:val="00A30903"/>
    <w:rPr>
      <w:rFonts w:eastAsiaTheme="minorHAnsi"/>
      <w:lang w:val="es-EC" w:eastAsia="en-US"/>
    </w:rPr>
  </w:style>
  <w:style w:type="paragraph" w:customStyle="1" w:styleId="82B270B8117E4EB68FF2B8DEBFC5CCB77">
    <w:name w:val="82B270B8117E4EB68FF2B8DEBFC5CCB77"/>
    <w:rsid w:val="00A30903"/>
    <w:rPr>
      <w:rFonts w:eastAsiaTheme="minorHAnsi"/>
      <w:lang w:val="es-EC" w:eastAsia="en-US"/>
    </w:rPr>
  </w:style>
  <w:style w:type="paragraph" w:customStyle="1" w:styleId="E456361D742E4921A56AF48A8AE105B47">
    <w:name w:val="E456361D742E4921A56AF48A8AE105B47"/>
    <w:rsid w:val="00A30903"/>
    <w:rPr>
      <w:rFonts w:eastAsiaTheme="minorHAnsi"/>
      <w:lang w:val="es-EC" w:eastAsia="en-US"/>
    </w:rPr>
  </w:style>
  <w:style w:type="paragraph" w:customStyle="1" w:styleId="75A04814266E4C61BC2FDC5A022A8CF67">
    <w:name w:val="75A04814266E4C61BC2FDC5A022A8CF67"/>
    <w:rsid w:val="00A30903"/>
    <w:rPr>
      <w:rFonts w:eastAsiaTheme="minorHAnsi"/>
      <w:lang w:val="es-EC" w:eastAsia="en-US"/>
    </w:rPr>
  </w:style>
  <w:style w:type="paragraph" w:customStyle="1" w:styleId="A840397D5E6C44729485060FE7C256635">
    <w:name w:val="A840397D5E6C44729485060FE7C256635"/>
    <w:rsid w:val="00A30903"/>
    <w:rPr>
      <w:rFonts w:eastAsiaTheme="minorHAnsi"/>
      <w:lang w:val="es-EC" w:eastAsia="en-US"/>
    </w:rPr>
  </w:style>
  <w:style w:type="paragraph" w:customStyle="1" w:styleId="C75B3A0537DF40128292EAF1225E75DA5">
    <w:name w:val="C75B3A0537DF40128292EAF1225E75DA5"/>
    <w:rsid w:val="00A30903"/>
    <w:rPr>
      <w:rFonts w:eastAsiaTheme="minorHAnsi"/>
      <w:lang w:val="es-EC" w:eastAsia="en-US"/>
    </w:rPr>
  </w:style>
  <w:style w:type="paragraph" w:customStyle="1" w:styleId="6A97DE27BC9948A0A9D72843CF00BC9B5">
    <w:name w:val="6A97DE27BC9948A0A9D72843CF00BC9B5"/>
    <w:rsid w:val="00A30903"/>
    <w:rPr>
      <w:rFonts w:eastAsiaTheme="minorHAnsi"/>
      <w:lang w:val="es-EC" w:eastAsia="en-US"/>
    </w:rPr>
  </w:style>
  <w:style w:type="paragraph" w:customStyle="1" w:styleId="F8351520543349109B453808EBB7472C5">
    <w:name w:val="F8351520543349109B453808EBB7472C5"/>
    <w:rsid w:val="00A30903"/>
    <w:rPr>
      <w:rFonts w:eastAsiaTheme="minorHAnsi"/>
      <w:lang w:val="es-EC" w:eastAsia="en-US"/>
    </w:rPr>
  </w:style>
  <w:style w:type="paragraph" w:customStyle="1" w:styleId="BCFA448AFB5E452782F34DC9BCDBBDEE5">
    <w:name w:val="BCFA448AFB5E452782F34DC9BCDBBDEE5"/>
    <w:rsid w:val="00A30903"/>
    <w:rPr>
      <w:rFonts w:eastAsiaTheme="minorHAnsi"/>
      <w:lang w:val="es-EC" w:eastAsia="en-US"/>
    </w:rPr>
  </w:style>
  <w:style w:type="paragraph" w:customStyle="1" w:styleId="AEA3795B1C494FA78D92E6BBD54B380F5">
    <w:name w:val="AEA3795B1C494FA78D92E6BBD54B380F5"/>
    <w:rsid w:val="00A30903"/>
    <w:rPr>
      <w:rFonts w:eastAsiaTheme="minorHAnsi"/>
      <w:lang w:val="es-EC" w:eastAsia="en-US"/>
    </w:rPr>
  </w:style>
  <w:style w:type="paragraph" w:customStyle="1" w:styleId="F8D4904BA2D24DCC9CF2A65D9DEB45325">
    <w:name w:val="F8D4904BA2D24DCC9CF2A65D9DEB45325"/>
    <w:rsid w:val="00A30903"/>
    <w:rPr>
      <w:rFonts w:eastAsiaTheme="minorHAnsi"/>
      <w:lang w:val="es-EC" w:eastAsia="en-US"/>
    </w:rPr>
  </w:style>
  <w:style w:type="paragraph" w:customStyle="1" w:styleId="E6AEF4DD93664E58BCE51E2FD88D6C415">
    <w:name w:val="E6AEF4DD93664E58BCE51E2FD88D6C415"/>
    <w:rsid w:val="00A30903"/>
    <w:rPr>
      <w:rFonts w:eastAsiaTheme="minorHAnsi"/>
      <w:lang w:val="es-EC" w:eastAsia="en-US"/>
    </w:rPr>
  </w:style>
  <w:style w:type="paragraph" w:customStyle="1" w:styleId="A695C3E8E6464B3CAD74DA03E6B0702B5">
    <w:name w:val="A695C3E8E6464B3CAD74DA03E6B0702B5"/>
    <w:rsid w:val="00A30903"/>
    <w:rPr>
      <w:rFonts w:eastAsiaTheme="minorHAnsi"/>
      <w:lang w:val="es-EC" w:eastAsia="en-US"/>
    </w:rPr>
  </w:style>
  <w:style w:type="paragraph" w:customStyle="1" w:styleId="E3E0D22FB3AA42C091D13AF46CCF47765">
    <w:name w:val="E3E0D22FB3AA42C091D13AF46CCF47765"/>
    <w:rsid w:val="00A30903"/>
    <w:rPr>
      <w:rFonts w:eastAsiaTheme="minorHAnsi"/>
      <w:lang w:val="es-EC" w:eastAsia="en-US"/>
    </w:rPr>
  </w:style>
  <w:style w:type="paragraph" w:customStyle="1" w:styleId="E2CC841D043846B49F030638C58020F812">
    <w:name w:val="E2CC841D043846B49F030638C58020F812"/>
    <w:rsid w:val="00A30903"/>
    <w:rPr>
      <w:rFonts w:eastAsiaTheme="minorHAnsi"/>
      <w:lang w:val="es-EC" w:eastAsia="en-US"/>
    </w:rPr>
  </w:style>
  <w:style w:type="paragraph" w:customStyle="1" w:styleId="10F8CDC4A7914AD8AA94E2C38433343512">
    <w:name w:val="10F8CDC4A7914AD8AA94E2C38433343512"/>
    <w:rsid w:val="00A30903"/>
    <w:rPr>
      <w:rFonts w:eastAsiaTheme="minorHAnsi"/>
      <w:lang w:val="es-EC" w:eastAsia="en-US"/>
    </w:rPr>
  </w:style>
  <w:style w:type="paragraph" w:customStyle="1" w:styleId="2182B824C37B4D77B1563BDCF3CBA90112">
    <w:name w:val="2182B824C37B4D77B1563BDCF3CBA90112"/>
    <w:rsid w:val="00A30903"/>
    <w:rPr>
      <w:rFonts w:eastAsiaTheme="minorHAnsi"/>
      <w:lang w:val="es-EC" w:eastAsia="en-US"/>
    </w:rPr>
  </w:style>
  <w:style w:type="paragraph" w:customStyle="1" w:styleId="E700805F326C4610B6BFCADE6D5C08A91">
    <w:name w:val="E700805F326C4610B6BFCADE6D5C08A91"/>
    <w:rsid w:val="00A30903"/>
    <w:rPr>
      <w:rFonts w:eastAsiaTheme="minorHAnsi"/>
      <w:lang w:val="es-EC" w:eastAsia="en-US"/>
    </w:rPr>
  </w:style>
  <w:style w:type="paragraph" w:customStyle="1" w:styleId="C05879E036DE4CFD902A15B69B6435BB1">
    <w:name w:val="C05879E036DE4CFD902A15B69B6435BB1"/>
    <w:rsid w:val="00A30903"/>
    <w:rPr>
      <w:rFonts w:eastAsiaTheme="minorHAnsi"/>
      <w:lang w:val="es-EC" w:eastAsia="en-US"/>
    </w:rPr>
  </w:style>
  <w:style w:type="paragraph" w:customStyle="1" w:styleId="2BD56F449C724EF3B1E286A80C8ECDB012">
    <w:name w:val="2BD56F449C724EF3B1E286A80C8ECDB012"/>
    <w:rsid w:val="00A30903"/>
    <w:rPr>
      <w:rFonts w:eastAsiaTheme="minorHAnsi"/>
      <w:lang w:val="es-EC" w:eastAsia="en-US"/>
    </w:rPr>
  </w:style>
  <w:style w:type="paragraph" w:customStyle="1" w:styleId="8EAE612E3A4D43CF8223846F68390C9D12">
    <w:name w:val="8EAE612E3A4D43CF8223846F68390C9D12"/>
    <w:rsid w:val="00A30903"/>
    <w:rPr>
      <w:rFonts w:eastAsiaTheme="minorHAnsi"/>
      <w:lang w:val="es-EC" w:eastAsia="en-US"/>
    </w:rPr>
  </w:style>
  <w:style w:type="paragraph" w:customStyle="1" w:styleId="18C7C69FC3774A8FA5C15E8B74D93D2612">
    <w:name w:val="18C7C69FC3774A8FA5C15E8B74D93D2612"/>
    <w:rsid w:val="00A30903"/>
    <w:rPr>
      <w:rFonts w:eastAsiaTheme="minorHAnsi"/>
      <w:lang w:val="es-EC" w:eastAsia="en-US"/>
    </w:rPr>
  </w:style>
  <w:style w:type="paragraph" w:customStyle="1" w:styleId="23CAB85223594894AB225A9E2B570FE812">
    <w:name w:val="23CAB85223594894AB225A9E2B570FE812"/>
    <w:rsid w:val="00A30903"/>
    <w:rPr>
      <w:rFonts w:eastAsiaTheme="minorHAnsi"/>
      <w:lang w:val="es-EC" w:eastAsia="en-US"/>
    </w:rPr>
  </w:style>
  <w:style w:type="paragraph" w:customStyle="1" w:styleId="44237308E1F546CBA7ADF7D45EDA0D8B12">
    <w:name w:val="44237308E1F546CBA7ADF7D45EDA0D8B12"/>
    <w:rsid w:val="00A30903"/>
    <w:rPr>
      <w:rFonts w:eastAsiaTheme="minorHAnsi"/>
      <w:lang w:val="es-EC" w:eastAsia="en-US"/>
    </w:rPr>
  </w:style>
  <w:style w:type="paragraph" w:customStyle="1" w:styleId="D09A44C6D0CA4C5F813946D6E2509DE912">
    <w:name w:val="D09A44C6D0CA4C5F813946D6E2509DE912"/>
    <w:rsid w:val="00A30903"/>
    <w:rPr>
      <w:rFonts w:eastAsiaTheme="minorHAnsi"/>
      <w:lang w:val="es-EC" w:eastAsia="en-US"/>
    </w:rPr>
  </w:style>
  <w:style w:type="paragraph" w:customStyle="1" w:styleId="4066846A06F04329BE8A3A605503310512">
    <w:name w:val="4066846A06F04329BE8A3A605503310512"/>
    <w:rsid w:val="00A30903"/>
    <w:rPr>
      <w:rFonts w:eastAsiaTheme="minorHAnsi"/>
      <w:lang w:val="es-EC" w:eastAsia="en-US"/>
    </w:rPr>
  </w:style>
  <w:style w:type="paragraph" w:customStyle="1" w:styleId="D79E02C1C27C45869D5894E9A8E7B0D012">
    <w:name w:val="D79E02C1C27C45869D5894E9A8E7B0D012"/>
    <w:rsid w:val="00A30903"/>
    <w:rPr>
      <w:rFonts w:eastAsiaTheme="minorHAnsi"/>
      <w:lang w:val="es-EC" w:eastAsia="en-US"/>
    </w:rPr>
  </w:style>
  <w:style w:type="paragraph" w:customStyle="1" w:styleId="7D968C90A1BC45CC86B6562692F23DF712">
    <w:name w:val="7D968C90A1BC45CC86B6562692F23DF712"/>
    <w:rsid w:val="00A30903"/>
    <w:rPr>
      <w:rFonts w:eastAsiaTheme="minorHAnsi"/>
      <w:lang w:val="es-EC" w:eastAsia="en-US"/>
    </w:rPr>
  </w:style>
  <w:style w:type="paragraph" w:customStyle="1" w:styleId="EE7228D15F2A450F964970568CD8B98C12">
    <w:name w:val="EE7228D15F2A450F964970568CD8B98C12"/>
    <w:rsid w:val="00A30903"/>
    <w:rPr>
      <w:rFonts w:eastAsiaTheme="minorHAnsi"/>
      <w:lang w:val="es-EC" w:eastAsia="en-US"/>
    </w:rPr>
  </w:style>
  <w:style w:type="paragraph" w:customStyle="1" w:styleId="43E2CB88C9D1475EB4DD7C491E5D5EB912">
    <w:name w:val="43E2CB88C9D1475EB4DD7C491E5D5EB912"/>
    <w:rsid w:val="00A30903"/>
    <w:rPr>
      <w:rFonts w:eastAsiaTheme="minorHAnsi"/>
      <w:lang w:val="es-EC" w:eastAsia="en-US"/>
    </w:rPr>
  </w:style>
  <w:style w:type="paragraph" w:customStyle="1" w:styleId="F9FEE0623D6849869FBC484FEBAA72AD12">
    <w:name w:val="F9FEE0623D6849869FBC484FEBAA72AD12"/>
    <w:rsid w:val="00A30903"/>
    <w:rPr>
      <w:rFonts w:eastAsiaTheme="minorHAnsi"/>
      <w:lang w:val="es-EC" w:eastAsia="en-US"/>
    </w:rPr>
  </w:style>
  <w:style w:type="paragraph" w:customStyle="1" w:styleId="2DF2C7AE28084371A6E04B14C148E31512">
    <w:name w:val="2DF2C7AE28084371A6E04B14C148E31512"/>
    <w:rsid w:val="00A30903"/>
    <w:rPr>
      <w:rFonts w:eastAsiaTheme="minorHAnsi"/>
      <w:lang w:val="es-EC" w:eastAsia="en-US"/>
    </w:rPr>
  </w:style>
  <w:style w:type="paragraph" w:customStyle="1" w:styleId="581F6EE518D148339C1B346D77170802">
    <w:name w:val="581F6EE518D148339C1B346D77170802"/>
    <w:rsid w:val="00A30903"/>
  </w:style>
  <w:style w:type="paragraph" w:customStyle="1" w:styleId="6EDA404768614465A23BF5B10EF087B0">
    <w:name w:val="6EDA404768614465A23BF5B10EF087B0"/>
    <w:rsid w:val="00A30903"/>
  </w:style>
  <w:style w:type="paragraph" w:customStyle="1" w:styleId="A1996D27117E4035AFE35B9BAF9A83D1">
    <w:name w:val="A1996D27117E4035AFE35B9BAF9A83D1"/>
    <w:rsid w:val="00A30903"/>
  </w:style>
  <w:style w:type="paragraph" w:customStyle="1" w:styleId="9646AE70335749B0930518B4AA34F57E">
    <w:name w:val="9646AE70335749B0930518B4AA34F57E"/>
    <w:rsid w:val="00A30903"/>
  </w:style>
  <w:style w:type="paragraph" w:customStyle="1" w:styleId="71CE4837346C49DA9E9401A855F6B2FF">
    <w:name w:val="71CE4837346C49DA9E9401A855F6B2FF"/>
    <w:rsid w:val="00A30903"/>
  </w:style>
  <w:style w:type="paragraph" w:customStyle="1" w:styleId="C112DF06C6F043429AD1BDE3728D4C75">
    <w:name w:val="C112DF06C6F043429AD1BDE3728D4C75"/>
    <w:rsid w:val="00A30903"/>
  </w:style>
  <w:style w:type="paragraph" w:customStyle="1" w:styleId="319A33332C4C4C4F98981715EB971E02">
    <w:name w:val="319A33332C4C4C4F98981715EB971E02"/>
    <w:rsid w:val="00A30903"/>
  </w:style>
  <w:style w:type="paragraph" w:customStyle="1" w:styleId="E1A5463CF3614800B2990022A7E46777">
    <w:name w:val="E1A5463CF3614800B2990022A7E46777"/>
    <w:rsid w:val="00A30903"/>
  </w:style>
  <w:style w:type="paragraph" w:customStyle="1" w:styleId="0A17D6A1CAA0444ABC85AB06C721A811">
    <w:name w:val="0A17D6A1CAA0444ABC85AB06C721A811"/>
    <w:rsid w:val="00A30903"/>
  </w:style>
  <w:style w:type="paragraph" w:customStyle="1" w:styleId="244EF18D7E0D42E5BA3F6994455FB41B">
    <w:name w:val="244EF18D7E0D42E5BA3F6994455FB41B"/>
    <w:rsid w:val="00A30903"/>
  </w:style>
  <w:style w:type="paragraph" w:customStyle="1" w:styleId="4F416DFBD0AB4609B337416C249DD7C8">
    <w:name w:val="4F416DFBD0AB4609B337416C249DD7C8"/>
    <w:rsid w:val="00A30903"/>
  </w:style>
  <w:style w:type="paragraph" w:customStyle="1" w:styleId="A97EB4AD366D44BDAE3B142EFF114255">
    <w:name w:val="A97EB4AD366D44BDAE3B142EFF114255"/>
    <w:rsid w:val="00A30903"/>
  </w:style>
  <w:style w:type="paragraph" w:customStyle="1" w:styleId="28D9682BA7E04B8BBDA4ED62C7321E67">
    <w:name w:val="28D9682BA7E04B8BBDA4ED62C7321E67"/>
    <w:rsid w:val="00A30903"/>
  </w:style>
  <w:style w:type="paragraph" w:customStyle="1" w:styleId="462E29A2D4974E958905CEB55B8A5FA4">
    <w:name w:val="462E29A2D4974E958905CEB55B8A5FA4"/>
    <w:rsid w:val="00A30903"/>
  </w:style>
  <w:style w:type="paragraph" w:customStyle="1" w:styleId="C787F4D5C12945958275EC6DC44FF76C12">
    <w:name w:val="C787F4D5C12945958275EC6DC44FF76C12"/>
    <w:rsid w:val="00A30903"/>
    <w:rPr>
      <w:rFonts w:eastAsiaTheme="minorHAnsi"/>
      <w:lang w:val="es-EC" w:eastAsia="en-US"/>
    </w:rPr>
  </w:style>
  <w:style w:type="paragraph" w:customStyle="1" w:styleId="1346B9DA67EA406B8EC72B01BEC7428E28">
    <w:name w:val="1346B9DA67EA406B8EC72B01BEC7428E28"/>
    <w:rsid w:val="00A30903"/>
    <w:rPr>
      <w:rFonts w:eastAsiaTheme="minorHAnsi"/>
      <w:lang w:val="es-EC" w:eastAsia="en-US"/>
    </w:rPr>
  </w:style>
  <w:style w:type="paragraph" w:customStyle="1" w:styleId="D48B78BA59304391A27962A43421EF6428">
    <w:name w:val="D48B78BA59304391A27962A43421EF6428"/>
    <w:rsid w:val="00A30903"/>
    <w:rPr>
      <w:rFonts w:eastAsiaTheme="minorHAnsi"/>
      <w:lang w:val="es-EC" w:eastAsia="en-US"/>
    </w:rPr>
  </w:style>
  <w:style w:type="paragraph" w:customStyle="1" w:styleId="B7C07A82DE7F4FFD94435CB4535CC40F28">
    <w:name w:val="B7C07A82DE7F4FFD94435CB4535CC40F28"/>
    <w:rsid w:val="00A30903"/>
    <w:rPr>
      <w:rFonts w:eastAsiaTheme="minorHAnsi"/>
      <w:lang w:val="es-EC" w:eastAsia="en-US"/>
    </w:rPr>
  </w:style>
  <w:style w:type="paragraph" w:customStyle="1" w:styleId="F53A35E6664848978E95535C1D11C98128">
    <w:name w:val="F53A35E6664848978E95535C1D11C98128"/>
    <w:rsid w:val="00A30903"/>
    <w:rPr>
      <w:rFonts w:eastAsiaTheme="minorHAnsi"/>
      <w:lang w:val="es-EC" w:eastAsia="en-US"/>
    </w:rPr>
  </w:style>
  <w:style w:type="paragraph" w:customStyle="1" w:styleId="9E626E45202F414F9108243F6FBA830928">
    <w:name w:val="9E626E45202F414F9108243F6FBA830928"/>
    <w:rsid w:val="00A30903"/>
    <w:rPr>
      <w:rFonts w:eastAsiaTheme="minorHAnsi"/>
      <w:lang w:val="es-EC" w:eastAsia="en-US"/>
    </w:rPr>
  </w:style>
  <w:style w:type="paragraph" w:customStyle="1" w:styleId="EE2139BB3E06499E9166BC5DF14926E228">
    <w:name w:val="EE2139BB3E06499E9166BC5DF14926E228"/>
    <w:rsid w:val="00A30903"/>
    <w:rPr>
      <w:rFonts w:eastAsiaTheme="minorHAnsi"/>
      <w:lang w:val="es-EC" w:eastAsia="en-US"/>
    </w:rPr>
  </w:style>
  <w:style w:type="paragraph" w:customStyle="1" w:styleId="10845DBE96C342C285CCD6E528AB26B128">
    <w:name w:val="10845DBE96C342C285CCD6E528AB26B128"/>
    <w:rsid w:val="00A30903"/>
    <w:rPr>
      <w:rFonts w:eastAsiaTheme="minorHAnsi"/>
      <w:lang w:val="es-EC" w:eastAsia="en-US"/>
    </w:rPr>
  </w:style>
  <w:style w:type="paragraph" w:customStyle="1" w:styleId="4F4C068E327D4225AE9CA58505E73A8E25">
    <w:name w:val="4F4C068E327D4225AE9CA58505E73A8E25"/>
    <w:rsid w:val="00A30903"/>
    <w:rPr>
      <w:rFonts w:eastAsiaTheme="minorHAnsi"/>
      <w:lang w:val="es-EC" w:eastAsia="en-US"/>
    </w:rPr>
  </w:style>
  <w:style w:type="paragraph" w:customStyle="1" w:styleId="A992BAC19587424888D2ADEFB649773026">
    <w:name w:val="A992BAC19587424888D2ADEFB649773026"/>
    <w:rsid w:val="00A30903"/>
    <w:rPr>
      <w:rFonts w:eastAsiaTheme="minorHAnsi"/>
      <w:lang w:val="es-EC" w:eastAsia="en-US"/>
    </w:rPr>
  </w:style>
  <w:style w:type="paragraph" w:customStyle="1" w:styleId="71E9232CC4D94F8BAAB040A194F427B826">
    <w:name w:val="71E9232CC4D94F8BAAB040A194F427B826"/>
    <w:rsid w:val="00A30903"/>
    <w:rPr>
      <w:rFonts w:eastAsiaTheme="minorHAnsi"/>
      <w:lang w:val="es-EC" w:eastAsia="en-US"/>
    </w:rPr>
  </w:style>
  <w:style w:type="paragraph" w:customStyle="1" w:styleId="B9DF7B1A46DF4B969903E92B2F1AAD2C28">
    <w:name w:val="B9DF7B1A46DF4B969903E92B2F1AAD2C28"/>
    <w:rsid w:val="00A30903"/>
    <w:rPr>
      <w:rFonts w:eastAsiaTheme="minorHAnsi"/>
      <w:lang w:val="es-EC" w:eastAsia="en-US"/>
    </w:rPr>
  </w:style>
  <w:style w:type="paragraph" w:customStyle="1" w:styleId="881B1BE5CDEC4F929C56A71ED40075B328">
    <w:name w:val="881B1BE5CDEC4F929C56A71ED40075B328"/>
    <w:rsid w:val="00A30903"/>
    <w:rPr>
      <w:rFonts w:eastAsiaTheme="minorHAnsi"/>
      <w:lang w:val="es-EC" w:eastAsia="en-US"/>
    </w:rPr>
  </w:style>
  <w:style w:type="paragraph" w:customStyle="1" w:styleId="CE75B8F21FC74AEA8D63FF00918B8B8F28">
    <w:name w:val="CE75B8F21FC74AEA8D63FF00918B8B8F28"/>
    <w:rsid w:val="00A30903"/>
    <w:rPr>
      <w:rFonts w:eastAsiaTheme="minorHAnsi"/>
      <w:lang w:val="es-EC" w:eastAsia="en-US"/>
    </w:rPr>
  </w:style>
  <w:style w:type="paragraph" w:customStyle="1" w:styleId="DA10A2CE462E4344AFB75924CE6FA73F25">
    <w:name w:val="DA10A2CE462E4344AFB75924CE6FA73F25"/>
    <w:rsid w:val="00A30903"/>
    <w:rPr>
      <w:rFonts w:eastAsiaTheme="minorHAnsi"/>
      <w:lang w:val="es-EC" w:eastAsia="en-US"/>
    </w:rPr>
  </w:style>
  <w:style w:type="paragraph" w:customStyle="1" w:styleId="37DA746D94EB154BBF4F33177E3045F212">
    <w:name w:val="37DA746D94EB154BBF4F33177E3045F212"/>
    <w:rsid w:val="00A30903"/>
    <w:rPr>
      <w:rFonts w:eastAsiaTheme="minorHAnsi"/>
      <w:lang w:val="es-EC" w:eastAsia="en-US"/>
    </w:rPr>
  </w:style>
  <w:style w:type="paragraph" w:customStyle="1" w:styleId="01705F66845A4A39AE7519BEAC52C69921">
    <w:name w:val="01705F66845A4A39AE7519BEAC52C69921"/>
    <w:rsid w:val="00A30903"/>
    <w:rPr>
      <w:rFonts w:eastAsiaTheme="minorHAnsi"/>
      <w:lang w:val="es-EC" w:eastAsia="en-US"/>
    </w:rPr>
  </w:style>
  <w:style w:type="paragraph" w:customStyle="1" w:styleId="E5C8704FC8084DAE9BC60D23909BA54B21">
    <w:name w:val="E5C8704FC8084DAE9BC60D23909BA54B21"/>
    <w:rsid w:val="00A30903"/>
    <w:rPr>
      <w:rFonts w:eastAsiaTheme="minorHAnsi"/>
      <w:lang w:val="es-EC" w:eastAsia="en-US"/>
    </w:rPr>
  </w:style>
  <w:style w:type="paragraph" w:customStyle="1" w:styleId="BF33E177B7694A8B858944C089A8216221">
    <w:name w:val="BF33E177B7694A8B858944C089A8216221"/>
    <w:rsid w:val="00A30903"/>
    <w:rPr>
      <w:rFonts w:eastAsiaTheme="minorHAnsi"/>
      <w:lang w:val="es-EC" w:eastAsia="en-US"/>
    </w:rPr>
  </w:style>
  <w:style w:type="paragraph" w:customStyle="1" w:styleId="19B6194F2F92406F8F3E2F1BCAD3057921">
    <w:name w:val="19B6194F2F92406F8F3E2F1BCAD3057921"/>
    <w:rsid w:val="00A30903"/>
    <w:rPr>
      <w:rFonts w:eastAsiaTheme="minorHAnsi"/>
      <w:lang w:val="es-EC" w:eastAsia="en-US"/>
    </w:rPr>
  </w:style>
  <w:style w:type="paragraph" w:customStyle="1" w:styleId="4F6F29408B39484AADB0667328761F1F21">
    <w:name w:val="4F6F29408B39484AADB0667328761F1F21"/>
    <w:rsid w:val="00A30903"/>
    <w:rPr>
      <w:rFonts w:eastAsiaTheme="minorHAnsi"/>
      <w:lang w:val="es-EC" w:eastAsia="en-US"/>
    </w:rPr>
  </w:style>
  <w:style w:type="paragraph" w:customStyle="1" w:styleId="626B10955F14442BA2A18812EAC3820321">
    <w:name w:val="626B10955F14442BA2A18812EAC3820321"/>
    <w:rsid w:val="00A30903"/>
    <w:rPr>
      <w:rFonts w:eastAsiaTheme="minorHAnsi"/>
      <w:lang w:val="es-EC" w:eastAsia="en-US"/>
    </w:rPr>
  </w:style>
  <w:style w:type="paragraph" w:customStyle="1" w:styleId="0E87E0CC760445918E28B05A55157F7421">
    <w:name w:val="0E87E0CC760445918E28B05A55157F7421"/>
    <w:rsid w:val="00A30903"/>
    <w:rPr>
      <w:rFonts w:eastAsiaTheme="minorHAnsi"/>
      <w:lang w:val="es-EC" w:eastAsia="en-US"/>
    </w:rPr>
  </w:style>
  <w:style w:type="paragraph" w:customStyle="1" w:styleId="29F690D70BA1403EAB02E07639901AB59">
    <w:name w:val="29F690D70BA1403EAB02E07639901AB59"/>
    <w:rsid w:val="00A30903"/>
    <w:rPr>
      <w:rFonts w:eastAsiaTheme="minorHAnsi"/>
      <w:lang w:val="es-EC" w:eastAsia="en-US"/>
    </w:rPr>
  </w:style>
  <w:style w:type="paragraph" w:customStyle="1" w:styleId="F491F109D9174AFFAAA6F595D9D3F11D8">
    <w:name w:val="F491F109D9174AFFAAA6F595D9D3F11D8"/>
    <w:rsid w:val="00A30903"/>
    <w:rPr>
      <w:rFonts w:eastAsiaTheme="minorHAnsi"/>
      <w:lang w:val="es-EC" w:eastAsia="en-US"/>
    </w:rPr>
  </w:style>
  <w:style w:type="paragraph" w:customStyle="1" w:styleId="82B270B8117E4EB68FF2B8DEBFC5CCB78">
    <w:name w:val="82B270B8117E4EB68FF2B8DEBFC5CCB78"/>
    <w:rsid w:val="00A30903"/>
    <w:rPr>
      <w:rFonts w:eastAsiaTheme="minorHAnsi"/>
      <w:lang w:val="es-EC" w:eastAsia="en-US"/>
    </w:rPr>
  </w:style>
  <w:style w:type="paragraph" w:customStyle="1" w:styleId="E456361D742E4921A56AF48A8AE105B48">
    <w:name w:val="E456361D742E4921A56AF48A8AE105B48"/>
    <w:rsid w:val="00A30903"/>
    <w:rPr>
      <w:rFonts w:eastAsiaTheme="minorHAnsi"/>
      <w:lang w:val="es-EC" w:eastAsia="en-US"/>
    </w:rPr>
  </w:style>
  <w:style w:type="paragraph" w:customStyle="1" w:styleId="75A04814266E4C61BC2FDC5A022A8CF68">
    <w:name w:val="75A04814266E4C61BC2FDC5A022A8CF68"/>
    <w:rsid w:val="00A30903"/>
    <w:rPr>
      <w:rFonts w:eastAsiaTheme="minorHAnsi"/>
      <w:lang w:val="es-EC" w:eastAsia="en-US"/>
    </w:rPr>
  </w:style>
  <w:style w:type="paragraph" w:customStyle="1" w:styleId="A840397D5E6C44729485060FE7C256636">
    <w:name w:val="A840397D5E6C44729485060FE7C256636"/>
    <w:rsid w:val="00A30903"/>
    <w:rPr>
      <w:rFonts w:eastAsiaTheme="minorHAnsi"/>
      <w:lang w:val="es-EC" w:eastAsia="en-US"/>
    </w:rPr>
  </w:style>
  <w:style w:type="paragraph" w:customStyle="1" w:styleId="C75B3A0537DF40128292EAF1225E75DA6">
    <w:name w:val="C75B3A0537DF40128292EAF1225E75DA6"/>
    <w:rsid w:val="00A30903"/>
    <w:rPr>
      <w:rFonts w:eastAsiaTheme="minorHAnsi"/>
      <w:lang w:val="es-EC" w:eastAsia="en-US"/>
    </w:rPr>
  </w:style>
  <w:style w:type="paragraph" w:customStyle="1" w:styleId="6A97DE27BC9948A0A9D72843CF00BC9B6">
    <w:name w:val="6A97DE27BC9948A0A9D72843CF00BC9B6"/>
    <w:rsid w:val="00A30903"/>
    <w:rPr>
      <w:rFonts w:eastAsiaTheme="minorHAnsi"/>
      <w:lang w:val="es-EC" w:eastAsia="en-US"/>
    </w:rPr>
  </w:style>
  <w:style w:type="paragraph" w:customStyle="1" w:styleId="F8351520543349109B453808EBB7472C6">
    <w:name w:val="F8351520543349109B453808EBB7472C6"/>
    <w:rsid w:val="00A30903"/>
    <w:rPr>
      <w:rFonts w:eastAsiaTheme="minorHAnsi"/>
      <w:lang w:val="es-EC" w:eastAsia="en-US"/>
    </w:rPr>
  </w:style>
  <w:style w:type="paragraph" w:customStyle="1" w:styleId="BCFA448AFB5E452782F34DC9BCDBBDEE6">
    <w:name w:val="BCFA448AFB5E452782F34DC9BCDBBDEE6"/>
    <w:rsid w:val="00A30903"/>
    <w:rPr>
      <w:rFonts w:eastAsiaTheme="minorHAnsi"/>
      <w:lang w:val="es-EC" w:eastAsia="en-US"/>
    </w:rPr>
  </w:style>
  <w:style w:type="paragraph" w:customStyle="1" w:styleId="AEA3795B1C494FA78D92E6BBD54B380F6">
    <w:name w:val="AEA3795B1C494FA78D92E6BBD54B380F6"/>
    <w:rsid w:val="00A30903"/>
    <w:rPr>
      <w:rFonts w:eastAsiaTheme="minorHAnsi"/>
      <w:lang w:val="es-EC" w:eastAsia="en-US"/>
    </w:rPr>
  </w:style>
  <w:style w:type="paragraph" w:customStyle="1" w:styleId="F8D4904BA2D24DCC9CF2A65D9DEB45326">
    <w:name w:val="F8D4904BA2D24DCC9CF2A65D9DEB45326"/>
    <w:rsid w:val="00A30903"/>
    <w:rPr>
      <w:rFonts w:eastAsiaTheme="minorHAnsi"/>
      <w:lang w:val="es-EC" w:eastAsia="en-US"/>
    </w:rPr>
  </w:style>
  <w:style w:type="paragraph" w:customStyle="1" w:styleId="E6AEF4DD93664E58BCE51E2FD88D6C416">
    <w:name w:val="E6AEF4DD93664E58BCE51E2FD88D6C416"/>
    <w:rsid w:val="00A30903"/>
    <w:rPr>
      <w:rFonts w:eastAsiaTheme="minorHAnsi"/>
      <w:lang w:val="es-EC" w:eastAsia="en-US"/>
    </w:rPr>
  </w:style>
  <w:style w:type="paragraph" w:customStyle="1" w:styleId="A695C3E8E6464B3CAD74DA03E6B0702B6">
    <w:name w:val="A695C3E8E6464B3CAD74DA03E6B0702B6"/>
    <w:rsid w:val="00A30903"/>
    <w:rPr>
      <w:rFonts w:eastAsiaTheme="minorHAnsi"/>
      <w:lang w:val="es-EC" w:eastAsia="en-US"/>
    </w:rPr>
  </w:style>
  <w:style w:type="paragraph" w:customStyle="1" w:styleId="E3E0D22FB3AA42C091D13AF46CCF47766">
    <w:name w:val="E3E0D22FB3AA42C091D13AF46CCF47766"/>
    <w:rsid w:val="00A30903"/>
    <w:rPr>
      <w:rFonts w:eastAsiaTheme="minorHAnsi"/>
      <w:lang w:val="es-EC" w:eastAsia="en-US"/>
    </w:rPr>
  </w:style>
  <w:style w:type="paragraph" w:customStyle="1" w:styleId="E2CC841D043846B49F030638C58020F813">
    <w:name w:val="E2CC841D043846B49F030638C58020F813"/>
    <w:rsid w:val="00A30903"/>
    <w:rPr>
      <w:rFonts w:eastAsiaTheme="minorHAnsi"/>
      <w:lang w:val="es-EC" w:eastAsia="en-US"/>
    </w:rPr>
  </w:style>
  <w:style w:type="paragraph" w:customStyle="1" w:styleId="10F8CDC4A7914AD8AA94E2C38433343513">
    <w:name w:val="10F8CDC4A7914AD8AA94E2C38433343513"/>
    <w:rsid w:val="00A30903"/>
    <w:rPr>
      <w:rFonts w:eastAsiaTheme="minorHAnsi"/>
      <w:lang w:val="es-EC" w:eastAsia="en-US"/>
    </w:rPr>
  </w:style>
  <w:style w:type="paragraph" w:customStyle="1" w:styleId="2182B824C37B4D77B1563BDCF3CBA90113">
    <w:name w:val="2182B824C37B4D77B1563BDCF3CBA90113"/>
    <w:rsid w:val="00A30903"/>
    <w:rPr>
      <w:rFonts w:eastAsiaTheme="minorHAnsi"/>
      <w:lang w:val="es-EC" w:eastAsia="en-US"/>
    </w:rPr>
  </w:style>
  <w:style w:type="paragraph" w:customStyle="1" w:styleId="E700805F326C4610B6BFCADE6D5C08A92">
    <w:name w:val="E700805F326C4610B6BFCADE6D5C08A92"/>
    <w:rsid w:val="00A30903"/>
    <w:rPr>
      <w:rFonts w:eastAsiaTheme="minorHAnsi"/>
      <w:lang w:val="es-EC" w:eastAsia="en-US"/>
    </w:rPr>
  </w:style>
  <w:style w:type="paragraph" w:customStyle="1" w:styleId="C05879E036DE4CFD902A15B69B6435BB2">
    <w:name w:val="C05879E036DE4CFD902A15B69B6435BB2"/>
    <w:rsid w:val="00A30903"/>
    <w:rPr>
      <w:rFonts w:eastAsiaTheme="minorHAnsi"/>
      <w:lang w:val="es-EC" w:eastAsia="en-US"/>
    </w:rPr>
  </w:style>
  <w:style w:type="paragraph" w:customStyle="1" w:styleId="2BD56F449C724EF3B1E286A80C8ECDB013">
    <w:name w:val="2BD56F449C724EF3B1E286A80C8ECDB013"/>
    <w:rsid w:val="00A30903"/>
    <w:rPr>
      <w:rFonts w:eastAsiaTheme="minorHAnsi"/>
      <w:lang w:val="es-EC" w:eastAsia="en-US"/>
    </w:rPr>
  </w:style>
  <w:style w:type="paragraph" w:customStyle="1" w:styleId="8EAE612E3A4D43CF8223846F68390C9D13">
    <w:name w:val="8EAE612E3A4D43CF8223846F68390C9D13"/>
    <w:rsid w:val="00A30903"/>
    <w:rPr>
      <w:rFonts w:eastAsiaTheme="minorHAnsi"/>
      <w:lang w:val="es-EC" w:eastAsia="en-US"/>
    </w:rPr>
  </w:style>
  <w:style w:type="paragraph" w:customStyle="1" w:styleId="18C7C69FC3774A8FA5C15E8B74D93D2613">
    <w:name w:val="18C7C69FC3774A8FA5C15E8B74D93D2613"/>
    <w:rsid w:val="00A30903"/>
    <w:rPr>
      <w:rFonts w:eastAsiaTheme="minorHAnsi"/>
      <w:lang w:val="es-EC" w:eastAsia="en-US"/>
    </w:rPr>
  </w:style>
  <w:style w:type="paragraph" w:customStyle="1" w:styleId="23CAB85223594894AB225A9E2B570FE813">
    <w:name w:val="23CAB85223594894AB225A9E2B570FE813"/>
    <w:rsid w:val="00A30903"/>
    <w:rPr>
      <w:rFonts w:eastAsiaTheme="minorHAnsi"/>
      <w:lang w:val="es-EC" w:eastAsia="en-US"/>
    </w:rPr>
  </w:style>
  <w:style w:type="paragraph" w:customStyle="1" w:styleId="44237308E1F546CBA7ADF7D45EDA0D8B13">
    <w:name w:val="44237308E1F546CBA7ADF7D45EDA0D8B13"/>
    <w:rsid w:val="00A30903"/>
    <w:rPr>
      <w:rFonts w:eastAsiaTheme="minorHAnsi"/>
      <w:lang w:val="es-EC" w:eastAsia="en-US"/>
    </w:rPr>
  </w:style>
  <w:style w:type="paragraph" w:customStyle="1" w:styleId="D09A44C6D0CA4C5F813946D6E2509DE913">
    <w:name w:val="D09A44C6D0CA4C5F813946D6E2509DE913"/>
    <w:rsid w:val="00A30903"/>
    <w:rPr>
      <w:rFonts w:eastAsiaTheme="minorHAnsi"/>
      <w:lang w:val="es-EC" w:eastAsia="en-US"/>
    </w:rPr>
  </w:style>
  <w:style w:type="paragraph" w:customStyle="1" w:styleId="C112DF06C6F043429AD1BDE3728D4C751">
    <w:name w:val="C112DF06C6F043429AD1BDE3728D4C751"/>
    <w:rsid w:val="00A30903"/>
    <w:rPr>
      <w:rFonts w:eastAsiaTheme="minorHAnsi"/>
      <w:lang w:val="es-EC" w:eastAsia="en-US"/>
    </w:rPr>
  </w:style>
  <w:style w:type="paragraph" w:customStyle="1" w:styleId="6EDA404768614465A23BF5B10EF087B01">
    <w:name w:val="6EDA404768614465A23BF5B10EF087B01"/>
    <w:rsid w:val="00A30903"/>
    <w:rPr>
      <w:rFonts w:eastAsiaTheme="minorHAnsi"/>
      <w:lang w:val="es-EC" w:eastAsia="en-US"/>
    </w:rPr>
  </w:style>
  <w:style w:type="paragraph" w:customStyle="1" w:styleId="71CE4837346C49DA9E9401A855F6B2FF1">
    <w:name w:val="71CE4837346C49DA9E9401A855F6B2FF1"/>
    <w:rsid w:val="00A30903"/>
    <w:rPr>
      <w:rFonts w:eastAsiaTheme="minorHAnsi"/>
      <w:lang w:val="es-EC" w:eastAsia="en-US"/>
    </w:rPr>
  </w:style>
  <w:style w:type="paragraph" w:customStyle="1" w:styleId="9646AE70335749B0930518B4AA34F57E1">
    <w:name w:val="9646AE70335749B0930518B4AA34F57E1"/>
    <w:rsid w:val="00A30903"/>
    <w:rPr>
      <w:rFonts w:eastAsiaTheme="minorHAnsi"/>
      <w:lang w:val="es-EC" w:eastAsia="en-US"/>
    </w:rPr>
  </w:style>
  <w:style w:type="paragraph" w:customStyle="1" w:styleId="A1996D27117E4035AFE35B9BAF9A83D11">
    <w:name w:val="A1996D27117E4035AFE35B9BAF9A83D11"/>
    <w:rsid w:val="00A30903"/>
    <w:rPr>
      <w:rFonts w:eastAsiaTheme="minorHAnsi"/>
      <w:lang w:val="es-EC" w:eastAsia="en-US"/>
    </w:rPr>
  </w:style>
  <w:style w:type="paragraph" w:customStyle="1" w:styleId="244EF18D7E0D42E5BA3F6994455FB41B1">
    <w:name w:val="244EF18D7E0D42E5BA3F6994455FB41B1"/>
    <w:rsid w:val="00A30903"/>
    <w:rPr>
      <w:rFonts w:eastAsiaTheme="minorHAnsi"/>
      <w:lang w:val="es-EC" w:eastAsia="en-US"/>
    </w:rPr>
  </w:style>
  <w:style w:type="paragraph" w:customStyle="1" w:styleId="28D9682BA7E04B8BBDA4ED62C7321E671">
    <w:name w:val="28D9682BA7E04B8BBDA4ED62C7321E671"/>
    <w:rsid w:val="00A30903"/>
    <w:rPr>
      <w:rFonts w:eastAsiaTheme="minorHAnsi"/>
      <w:lang w:val="es-EC" w:eastAsia="en-US"/>
    </w:rPr>
  </w:style>
  <w:style w:type="paragraph" w:customStyle="1" w:styleId="4F416DFBD0AB4609B337416C249DD7C81">
    <w:name w:val="4F416DFBD0AB4609B337416C249DD7C81"/>
    <w:rsid w:val="00A30903"/>
    <w:rPr>
      <w:rFonts w:eastAsiaTheme="minorHAnsi"/>
      <w:lang w:val="es-EC" w:eastAsia="en-US"/>
    </w:rPr>
  </w:style>
  <w:style w:type="paragraph" w:customStyle="1" w:styleId="462E29A2D4974E958905CEB55B8A5FA41">
    <w:name w:val="462E29A2D4974E958905CEB55B8A5FA41"/>
    <w:rsid w:val="00A30903"/>
    <w:rPr>
      <w:rFonts w:eastAsiaTheme="minorHAnsi"/>
      <w:lang w:val="es-EC" w:eastAsia="en-US"/>
    </w:rPr>
  </w:style>
  <w:style w:type="paragraph" w:customStyle="1" w:styleId="A97EB4AD366D44BDAE3B142EFF1142551">
    <w:name w:val="A97EB4AD366D44BDAE3B142EFF1142551"/>
    <w:rsid w:val="00A30903"/>
    <w:rPr>
      <w:rFonts w:eastAsiaTheme="minorHAnsi"/>
      <w:lang w:val="es-EC" w:eastAsia="en-US"/>
    </w:rPr>
  </w:style>
  <w:style w:type="paragraph" w:customStyle="1" w:styleId="F9FEE0623D6849869FBC484FEBAA72AD13">
    <w:name w:val="F9FEE0623D6849869FBC484FEBAA72AD13"/>
    <w:rsid w:val="00A30903"/>
    <w:rPr>
      <w:rFonts w:eastAsiaTheme="minorHAnsi"/>
      <w:lang w:val="es-EC" w:eastAsia="en-US"/>
    </w:rPr>
  </w:style>
  <w:style w:type="paragraph" w:customStyle="1" w:styleId="2DF2C7AE28084371A6E04B14C148E31513">
    <w:name w:val="2DF2C7AE28084371A6E04B14C148E31513"/>
    <w:rsid w:val="00A30903"/>
    <w:rPr>
      <w:rFonts w:eastAsiaTheme="minorHAnsi"/>
      <w:lang w:val="es-EC" w:eastAsia="en-US"/>
    </w:rPr>
  </w:style>
  <w:style w:type="paragraph" w:customStyle="1" w:styleId="C787F4D5C12945958275EC6DC44FF76C13">
    <w:name w:val="C787F4D5C12945958275EC6DC44FF76C13"/>
    <w:rsid w:val="00A30903"/>
    <w:rPr>
      <w:rFonts w:eastAsiaTheme="minorHAnsi"/>
      <w:lang w:val="es-EC" w:eastAsia="en-US"/>
    </w:rPr>
  </w:style>
  <w:style w:type="paragraph" w:customStyle="1" w:styleId="1346B9DA67EA406B8EC72B01BEC7428E29">
    <w:name w:val="1346B9DA67EA406B8EC72B01BEC7428E29"/>
    <w:rsid w:val="00A30903"/>
    <w:rPr>
      <w:rFonts w:eastAsiaTheme="minorHAnsi"/>
      <w:lang w:val="es-EC" w:eastAsia="en-US"/>
    </w:rPr>
  </w:style>
  <w:style w:type="paragraph" w:customStyle="1" w:styleId="D48B78BA59304391A27962A43421EF6429">
    <w:name w:val="D48B78BA59304391A27962A43421EF6429"/>
    <w:rsid w:val="00A30903"/>
    <w:rPr>
      <w:rFonts w:eastAsiaTheme="minorHAnsi"/>
      <w:lang w:val="es-EC" w:eastAsia="en-US"/>
    </w:rPr>
  </w:style>
  <w:style w:type="paragraph" w:customStyle="1" w:styleId="B7C07A82DE7F4FFD94435CB4535CC40F29">
    <w:name w:val="B7C07A82DE7F4FFD94435CB4535CC40F29"/>
    <w:rsid w:val="00A30903"/>
    <w:rPr>
      <w:rFonts w:eastAsiaTheme="minorHAnsi"/>
      <w:lang w:val="es-EC" w:eastAsia="en-US"/>
    </w:rPr>
  </w:style>
  <w:style w:type="paragraph" w:customStyle="1" w:styleId="F53A35E6664848978E95535C1D11C98129">
    <w:name w:val="F53A35E6664848978E95535C1D11C98129"/>
    <w:rsid w:val="00A30903"/>
    <w:rPr>
      <w:rFonts w:eastAsiaTheme="minorHAnsi"/>
      <w:lang w:val="es-EC" w:eastAsia="en-US"/>
    </w:rPr>
  </w:style>
  <w:style w:type="paragraph" w:customStyle="1" w:styleId="9E626E45202F414F9108243F6FBA830929">
    <w:name w:val="9E626E45202F414F9108243F6FBA830929"/>
    <w:rsid w:val="00A30903"/>
    <w:rPr>
      <w:rFonts w:eastAsiaTheme="minorHAnsi"/>
      <w:lang w:val="es-EC" w:eastAsia="en-US"/>
    </w:rPr>
  </w:style>
  <w:style w:type="paragraph" w:customStyle="1" w:styleId="EE2139BB3E06499E9166BC5DF14926E229">
    <w:name w:val="EE2139BB3E06499E9166BC5DF14926E229"/>
    <w:rsid w:val="00A30903"/>
    <w:rPr>
      <w:rFonts w:eastAsiaTheme="minorHAnsi"/>
      <w:lang w:val="es-EC" w:eastAsia="en-US"/>
    </w:rPr>
  </w:style>
  <w:style w:type="paragraph" w:customStyle="1" w:styleId="10845DBE96C342C285CCD6E528AB26B129">
    <w:name w:val="10845DBE96C342C285CCD6E528AB26B129"/>
    <w:rsid w:val="00A30903"/>
    <w:rPr>
      <w:rFonts w:eastAsiaTheme="minorHAnsi"/>
      <w:lang w:val="es-EC" w:eastAsia="en-US"/>
    </w:rPr>
  </w:style>
  <w:style w:type="paragraph" w:customStyle="1" w:styleId="4F4C068E327D4225AE9CA58505E73A8E26">
    <w:name w:val="4F4C068E327D4225AE9CA58505E73A8E26"/>
    <w:rsid w:val="00A30903"/>
    <w:rPr>
      <w:rFonts w:eastAsiaTheme="minorHAnsi"/>
      <w:lang w:val="es-EC" w:eastAsia="en-US"/>
    </w:rPr>
  </w:style>
  <w:style w:type="paragraph" w:customStyle="1" w:styleId="A992BAC19587424888D2ADEFB649773027">
    <w:name w:val="A992BAC19587424888D2ADEFB649773027"/>
    <w:rsid w:val="00A30903"/>
    <w:rPr>
      <w:rFonts w:eastAsiaTheme="minorHAnsi"/>
      <w:lang w:val="es-EC" w:eastAsia="en-US"/>
    </w:rPr>
  </w:style>
  <w:style w:type="paragraph" w:customStyle="1" w:styleId="71E9232CC4D94F8BAAB040A194F427B827">
    <w:name w:val="71E9232CC4D94F8BAAB040A194F427B827"/>
    <w:rsid w:val="00A30903"/>
    <w:rPr>
      <w:rFonts w:eastAsiaTheme="minorHAnsi"/>
      <w:lang w:val="es-EC" w:eastAsia="en-US"/>
    </w:rPr>
  </w:style>
  <w:style w:type="paragraph" w:customStyle="1" w:styleId="B9DF7B1A46DF4B969903E92B2F1AAD2C29">
    <w:name w:val="B9DF7B1A46DF4B969903E92B2F1AAD2C29"/>
    <w:rsid w:val="00A30903"/>
    <w:rPr>
      <w:rFonts w:eastAsiaTheme="minorHAnsi"/>
      <w:lang w:val="es-EC" w:eastAsia="en-US"/>
    </w:rPr>
  </w:style>
  <w:style w:type="paragraph" w:customStyle="1" w:styleId="881B1BE5CDEC4F929C56A71ED40075B329">
    <w:name w:val="881B1BE5CDEC4F929C56A71ED40075B329"/>
    <w:rsid w:val="00A30903"/>
    <w:rPr>
      <w:rFonts w:eastAsiaTheme="minorHAnsi"/>
      <w:lang w:val="es-EC" w:eastAsia="en-US"/>
    </w:rPr>
  </w:style>
  <w:style w:type="paragraph" w:customStyle="1" w:styleId="CE75B8F21FC74AEA8D63FF00918B8B8F29">
    <w:name w:val="CE75B8F21FC74AEA8D63FF00918B8B8F29"/>
    <w:rsid w:val="00A30903"/>
    <w:rPr>
      <w:rFonts w:eastAsiaTheme="minorHAnsi"/>
      <w:lang w:val="es-EC" w:eastAsia="en-US"/>
    </w:rPr>
  </w:style>
  <w:style w:type="paragraph" w:customStyle="1" w:styleId="DA10A2CE462E4344AFB75924CE6FA73F26">
    <w:name w:val="DA10A2CE462E4344AFB75924CE6FA73F26"/>
    <w:rsid w:val="00A30903"/>
    <w:rPr>
      <w:rFonts w:eastAsiaTheme="minorHAnsi"/>
      <w:lang w:val="es-EC" w:eastAsia="en-US"/>
    </w:rPr>
  </w:style>
  <w:style w:type="paragraph" w:customStyle="1" w:styleId="37DA746D94EB154BBF4F33177E3045F213">
    <w:name w:val="37DA746D94EB154BBF4F33177E3045F213"/>
    <w:rsid w:val="00A30903"/>
    <w:rPr>
      <w:rFonts w:eastAsiaTheme="minorHAnsi"/>
      <w:lang w:val="es-EC" w:eastAsia="en-US"/>
    </w:rPr>
  </w:style>
  <w:style w:type="paragraph" w:customStyle="1" w:styleId="01705F66845A4A39AE7519BEAC52C69922">
    <w:name w:val="01705F66845A4A39AE7519BEAC52C69922"/>
    <w:rsid w:val="00A30903"/>
    <w:rPr>
      <w:rFonts w:eastAsiaTheme="minorHAnsi"/>
      <w:lang w:val="es-EC" w:eastAsia="en-US"/>
    </w:rPr>
  </w:style>
  <w:style w:type="paragraph" w:customStyle="1" w:styleId="E5C8704FC8084DAE9BC60D23909BA54B22">
    <w:name w:val="E5C8704FC8084DAE9BC60D23909BA54B22"/>
    <w:rsid w:val="00A30903"/>
    <w:rPr>
      <w:rFonts w:eastAsiaTheme="minorHAnsi"/>
      <w:lang w:val="es-EC" w:eastAsia="en-US"/>
    </w:rPr>
  </w:style>
  <w:style w:type="paragraph" w:customStyle="1" w:styleId="BF33E177B7694A8B858944C089A8216222">
    <w:name w:val="BF33E177B7694A8B858944C089A8216222"/>
    <w:rsid w:val="00A30903"/>
    <w:rPr>
      <w:rFonts w:eastAsiaTheme="minorHAnsi"/>
      <w:lang w:val="es-EC" w:eastAsia="en-US"/>
    </w:rPr>
  </w:style>
  <w:style w:type="paragraph" w:customStyle="1" w:styleId="19B6194F2F92406F8F3E2F1BCAD3057922">
    <w:name w:val="19B6194F2F92406F8F3E2F1BCAD3057922"/>
    <w:rsid w:val="00A30903"/>
    <w:rPr>
      <w:rFonts w:eastAsiaTheme="minorHAnsi"/>
      <w:lang w:val="es-EC" w:eastAsia="en-US"/>
    </w:rPr>
  </w:style>
  <w:style w:type="paragraph" w:customStyle="1" w:styleId="4F6F29408B39484AADB0667328761F1F22">
    <w:name w:val="4F6F29408B39484AADB0667328761F1F22"/>
    <w:rsid w:val="00A30903"/>
    <w:rPr>
      <w:rFonts w:eastAsiaTheme="minorHAnsi"/>
      <w:lang w:val="es-EC" w:eastAsia="en-US"/>
    </w:rPr>
  </w:style>
  <w:style w:type="paragraph" w:customStyle="1" w:styleId="626B10955F14442BA2A18812EAC3820322">
    <w:name w:val="626B10955F14442BA2A18812EAC3820322"/>
    <w:rsid w:val="00A30903"/>
    <w:rPr>
      <w:rFonts w:eastAsiaTheme="minorHAnsi"/>
      <w:lang w:val="es-EC" w:eastAsia="en-US"/>
    </w:rPr>
  </w:style>
  <w:style w:type="paragraph" w:customStyle="1" w:styleId="0E87E0CC760445918E28B05A55157F7422">
    <w:name w:val="0E87E0CC760445918E28B05A55157F7422"/>
    <w:rsid w:val="00A30903"/>
    <w:rPr>
      <w:rFonts w:eastAsiaTheme="minorHAnsi"/>
      <w:lang w:val="es-EC" w:eastAsia="en-US"/>
    </w:rPr>
  </w:style>
  <w:style w:type="paragraph" w:customStyle="1" w:styleId="29F690D70BA1403EAB02E07639901AB510">
    <w:name w:val="29F690D70BA1403EAB02E07639901AB510"/>
    <w:rsid w:val="00A30903"/>
    <w:rPr>
      <w:rFonts w:eastAsiaTheme="minorHAnsi"/>
      <w:lang w:val="es-EC" w:eastAsia="en-US"/>
    </w:rPr>
  </w:style>
  <w:style w:type="paragraph" w:customStyle="1" w:styleId="F491F109D9174AFFAAA6F595D9D3F11D9">
    <w:name w:val="F491F109D9174AFFAAA6F595D9D3F11D9"/>
    <w:rsid w:val="00A30903"/>
    <w:rPr>
      <w:rFonts w:eastAsiaTheme="minorHAnsi"/>
      <w:lang w:val="es-EC" w:eastAsia="en-US"/>
    </w:rPr>
  </w:style>
  <w:style w:type="paragraph" w:customStyle="1" w:styleId="82B270B8117E4EB68FF2B8DEBFC5CCB79">
    <w:name w:val="82B270B8117E4EB68FF2B8DEBFC5CCB79"/>
    <w:rsid w:val="00A30903"/>
    <w:rPr>
      <w:rFonts w:eastAsiaTheme="minorHAnsi"/>
      <w:lang w:val="es-EC" w:eastAsia="en-US"/>
    </w:rPr>
  </w:style>
  <w:style w:type="paragraph" w:customStyle="1" w:styleId="E456361D742E4921A56AF48A8AE105B49">
    <w:name w:val="E456361D742E4921A56AF48A8AE105B49"/>
    <w:rsid w:val="00A30903"/>
    <w:rPr>
      <w:rFonts w:eastAsiaTheme="minorHAnsi"/>
      <w:lang w:val="es-EC" w:eastAsia="en-US"/>
    </w:rPr>
  </w:style>
  <w:style w:type="paragraph" w:customStyle="1" w:styleId="75A04814266E4C61BC2FDC5A022A8CF69">
    <w:name w:val="75A04814266E4C61BC2FDC5A022A8CF69"/>
    <w:rsid w:val="00A30903"/>
    <w:rPr>
      <w:rFonts w:eastAsiaTheme="minorHAnsi"/>
      <w:lang w:val="es-EC" w:eastAsia="en-US"/>
    </w:rPr>
  </w:style>
  <w:style w:type="paragraph" w:customStyle="1" w:styleId="A840397D5E6C44729485060FE7C256637">
    <w:name w:val="A840397D5E6C44729485060FE7C256637"/>
    <w:rsid w:val="00A30903"/>
    <w:rPr>
      <w:rFonts w:eastAsiaTheme="minorHAnsi"/>
      <w:lang w:val="es-EC" w:eastAsia="en-US"/>
    </w:rPr>
  </w:style>
  <w:style w:type="paragraph" w:customStyle="1" w:styleId="C75B3A0537DF40128292EAF1225E75DA7">
    <w:name w:val="C75B3A0537DF40128292EAF1225E75DA7"/>
    <w:rsid w:val="00A30903"/>
    <w:rPr>
      <w:rFonts w:eastAsiaTheme="minorHAnsi"/>
      <w:lang w:val="es-EC" w:eastAsia="en-US"/>
    </w:rPr>
  </w:style>
  <w:style w:type="paragraph" w:customStyle="1" w:styleId="6A97DE27BC9948A0A9D72843CF00BC9B7">
    <w:name w:val="6A97DE27BC9948A0A9D72843CF00BC9B7"/>
    <w:rsid w:val="00A30903"/>
    <w:rPr>
      <w:rFonts w:eastAsiaTheme="minorHAnsi"/>
      <w:lang w:val="es-EC" w:eastAsia="en-US"/>
    </w:rPr>
  </w:style>
  <w:style w:type="paragraph" w:customStyle="1" w:styleId="F8351520543349109B453808EBB7472C7">
    <w:name w:val="F8351520543349109B453808EBB7472C7"/>
    <w:rsid w:val="00A30903"/>
    <w:rPr>
      <w:rFonts w:eastAsiaTheme="minorHAnsi"/>
      <w:lang w:val="es-EC" w:eastAsia="en-US"/>
    </w:rPr>
  </w:style>
  <w:style w:type="paragraph" w:customStyle="1" w:styleId="BCFA448AFB5E452782F34DC9BCDBBDEE7">
    <w:name w:val="BCFA448AFB5E452782F34DC9BCDBBDEE7"/>
    <w:rsid w:val="00A30903"/>
    <w:rPr>
      <w:rFonts w:eastAsiaTheme="minorHAnsi"/>
      <w:lang w:val="es-EC" w:eastAsia="en-US"/>
    </w:rPr>
  </w:style>
  <w:style w:type="paragraph" w:customStyle="1" w:styleId="AEA3795B1C494FA78D92E6BBD54B380F7">
    <w:name w:val="AEA3795B1C494FA78D92E6BBD54B380F7"/>
    <w:rsid w:val="00A30903"/>
    <w:rPr>
      <w:rFonts w:eastAsiaTheme="minorHAnsi"/>
      <w:lang w:val="es-EC" w:eastAsia="en-US"/>
    </w:rPr>
  </w:style>
  <w:style w:type="paragraph" w:customStyle="1" w:styleId="F8D4904BA2D24DCC9CF2A65D9DEB45327">
    <w:name w:val="F8D4904BA2D24DCC9CF2A65D9DEB45327"/>
    <w:rsid w:val="00A30903"/>
    <w:rPr>
      <w:rFonts w:eastAsiaTheme="minorHAnsi"/>
      <w:lang w:val="es-EC" w:eastAsia="en-US"/>
    </w:rPr>
  </w:style>
  <w:style w:type="paragraph" w:customStyle="1" w:styleId="E6AEF4DD93664E58BCE51E2FD88D6C417">
    <w:name w:val="E6AEF4DD93664E58BCE51E2FD88D6C417"/>
    <w:rsid w:val="00A30903"/>
    <w:rPr>
      <w:rFonts w:eastAsiaTheme="minorHAnsi"/>
      <w:lang w:val="es-EC" w:eastAsia="en-US"/>
    </w:rPr>
  </w:style>
  <w:style w:type="paragraph" w:customStyle="1" w:styleId="A695C3E8E6464B3CAD74DA03E6B0702B7">
    <w:name w:val="A695C3E8E6464B3CAD74DA03E6B0702B7"/>
    <w:rsid w:val="00A30903"/>
    <w:rPr>
      <w:rFonts w:eastAsiaTheme="minorHAnsi"/>
      <w:lang w:val="es-EC" w:eastAsia="en-US"/>
    </w:rPr>
  </w:style>
  <w:style w:type="paragraph" w:customStyle="1" w:styleId="E3E0D22FB3AA42C091D13AF46CCF47767">
    <w:name w:val="E3E0D22FB3AA42C091D13AF46CCF47767"/>
    <w:rsid w:val="00A30903"/>
    <w:rPr>
      <w:rFonts w:eastAsiaTheme="minorHAnsi"/>
      <w:lang w:val="es-EC" w:eastAsia="en-US"/>
    </w:rPr>
  </w:style>
  <w:style w:type="paragraph" w:customStyle="1" w:styleId="E2CC841D043846B49F030638C58020F814">
    <w:name w:val="E2CC841D043846B49F030638C58020F814"/>
    <w:rsid w:val="00A30903"/>
    <w:rPr>
      <w:rFonts w:eastAsiaTheme="minorHAnsi"/>
      <w:lang w:val="es-EC" w:eastAsia="en-US"/>
    </w:rPr>
  </w:style>
  <w:style w:type="paragraph" w:customStyle="1" w:styleId="10F8CDC4A7914AD8AA94E2C38433343514">
    <w:name w:val="10F8CDC4A7914AD8AA94E2C38433343514"/>
    <w:rsid w:val="00A30903"/>
    <w:rPr>
      <w:rFonts w:eastAsiaTheme="minorHAnsi"/>
      <w:lang w:val="es-EC" w:eastAsia="en-US"/>
    </w:rPr>
  </w:style>
  <w:style w:type="paragraph" w:customStyle="1" w:styleId="2182B824C37B4D77B1563BDCF3CBA90114">
    <w:name w:val="2182B824C37B4D77B1563BDCF3CBA90114"/>
    <w:rsid w:val="00A30903"/>
    <w:rPr>
      <w:rFonts w:eastAsiaTheme="minorHAnsi"/>
      <w:lang w:val="es-EC" w:eastAsia="en-US"/>
    </w:rPr>
  </w:style>
  <w:style w:type="paragraph" w:customStyle="1" w:styleId="E700805F326C4610B6BFCADE6D5C08A93">
    <w:name w:val="E700805F326C4610B6BFCADE6D5C08A93"/>
    <w:rsid w:val="00A30903"/>
    <w:rPr>
      <w:rFonts w:eastAsiaTheme="minorHAnsi"/>
      <w:lang w:val="es-EC" w:eastAsia="en-US"/>
    </w:rPr>
  </w:style>
  <w:style w:type="paragraph" w:customStyle="1" w:styleId="C05879E036DE4CFD902A15B69B6435BB3">
    <w:name w:val="C05879E036DE4CFD902A15B69B6435BB3"/>
    <w:rsid w:val="00A30903"/>
    <w:rPr>
      <w:rFonts w:eastAsiaTheme="minorHAnsi"/>
      <w:lang w:val="es-EC" w:eastAsia="en-US"/>
    </w:rPr>
  </w:style>
  <w:style w:type="paragraph" w:customStyle="1" w:styleId="2BD56F449C724EF3B1E286A80C8ECDB014">
    <w:name w:val="2BD56F449C724EF3B1E286A80C8ECDB014"/>
    <w:rsid w:val="00A30903"/>
    <w:rPr>
      <w:rFonts w:eastAsiaTheme="minorHAnsi"/>
      <w:lang w:val="es-EC" w:eastAsia="en-US"/>
    </w:rPr>
  </w:style>
  <w:style w:type="paragraph" w:customStyle="1" w:styleId="8EAE612E3A4D43CF8223846F68390C9D14">
    <w:name w:val="8EAE612E3A4D43CF8223846F68390C9D14"/>
    <w:rsid w:val="00A30903"/>
    <w:rPr>
      <w:rFonts w:eastAsiaTheme="minorHAnsi"/>
      <w:lang w:val="es-EC" w:eastAsia="en-US"/>
    </w:rPr>
  </w:style>
  <w:style w:type="paragraph" w:customStyle="1" w:styleId="18C7C69FC3774A8FA5C15E8B74D93D2614">
    <w:name w:val="18C7C69FC3774A8FA5C15E8B74D93D2614"/>
    <w:rsid w:val="00A30903"/>
    <w:rPr>
      <w:rFonts w:eastAsiaTheme="minorHAnsi"/>
      <w:lang w:val="es-EC" w:eastAsia="en-US"/>
    </w:rPr>
  </w:style>
  <w:style w:type="paragraph" w:customStyle="1" w:styleId="23CAB85223594894AB225A9E2B570FE814">
    <w:name w:val="23CAB85223594894AB225A9E2B570FE814"/>
    <w:rsid w:val="00A30903"/>
    <w:rPr>
      <w:rFonts w:eastAsiaTheme="minorHAnsi"/>
      <w:lang w:val="es-EC" w:eastAsia="en-US"/>
    </w:rPr>
  </w:style>
  <w:style w:type="paragraph" w:customStyle="1" w:styleId="44237308E1F546CBA7ADF7D45EDA0D8B14">
    <w:name w:val="44237308E1F546CBA7ADF7D45EDA0D8B14"/>
    <w:rsid w:val="00A30903"/>
    <w:rPr>
      <w:rFonts w:eastAsiaTheme="minorHAnsi"/>
      <w:lang w:val="es-EC" w:eastAsia="en-US"/>
    </w:rPr>
  </w:style>
  <w:style w:type="paragraph" w:customStyle="1" w:styleId="D09A44C6D0CA4C5F813946D6E2509DE914">
    <w:name w:val="D09A44C6D0CA4C5F813946D6E2509DE914"/>
    <w:rsid w:val="00A30903"/>
    <w:rPr>
      <w:rFonts w:eastAsiaTheme="minorHAnsi"/>
      <w:lang w:val="es-EC" w:eastAsia="en-US"/>
    </w:rPr>
  </w:style>
  <w:style w:type="paragraph" w:customStyle="1" w:styleId="C112DF06C6F043429AD1BDE3728D4C752">
    <w:name w:val="C112DF06C6F043429AD1BDE3728D4C752"/>
    <w:rsid w:val="00A30903"/>
    <w:rPr>
      <w:rFonts w:eastAsiaTheme="minorHAnsi"/>
      <w:lang w:val="es-EC" w:eastAsia="en-US"/>
    </w:rPr>
  </w:style>
  <w:style w:type="paragraph" w:customStyle="1" w:styleId="6EDA404768614465A23BF5B10EF087B02">
    <w:name w:val="6EDA404768614465A23BF5B10EF087B02"/>
    <w:rsid w:val="00A30903"/>
    <w:rPr>
      <w:rFonts w:eastAsiaTheme="minorHAnsi"/>
      <w:lang w:val="es-EC" w:eastAsia="en-US"/>
    </w:rPr>
  </w:style>
  <w:style w:type="paragraph" w:customStyle="1" w:styleId="71CE4837346C49DA9E9401A855F6B2FF2">
    <w:name w:val="71CE4837346C49DA9E9401A855F6B2FF2"/>
    <w:rsid w:val="00A30903"/>
    <w:rPr>
      <w:rFonts w:eastAsiaTheme="minorHAnsi"/>
      <w:lang w:val="es-EC" w:eastAsia="en-US"/>
    </w:rPr>
  </w:style>
  <w:style w:type="paragraph" w:customStyle="1" w:styleId="9646AE70335749B0930518B4AA34F57E2">
    <w:name w:val="9646AE70335749B0930518B4AA34F57E2"/>
    <w:rsid w:val="00A30903"/>
    <w:rPr>
      <w:rFonts w:eastAsiaTheme="minorHAnsi"/>
      <w:lang w:val="es-EC" w:eastAsia="en-US"/>
    </w:rPr>
  </w:style>
  <w:style w:type="paragraph" w:customStyle="1" w:styleId="A1996D27117E4035AFE35B9BAF9A83D12">
    <w:name w:val="A1996D27117E4035AFE35B9BAF9A83D12"/>
    <w:rsid w:val="00A30903"/>
    <w:rPr>
      <w:rFonts w:eastAsiaTheme="minorHAnsi"/>
      <w:lang w:val="es-EC" w:eastAsia="en-US"/>
    </w:rPr>
  </w:style>
  <w:style w:type="paragraph" w:customStyle="1" w:styleId="244EF18D7E0D42E5BA3F6994455FB41B2">
    <w:name w:val="244EF18D7E0D42E5BA3F6994455FB41B2"/>
    <w:rsid w:val="00A30903"/>
    <w:rPr>
      <w:rFonts w:eastAsiaTheme="minorHAnsi"/>
      <w:lang w:val="es-EC" w:eastAsia="en-US"/>
    </w:rPr>
  </w:style>
  <w:style w:type="paragraph" w:customStyle="1" w:styleId="28D9682BA7E04B8BBDA4ED62C7321E672">
    <w:name w:val="28D9682BA7E04B8BBDA4ED62C7321E672"/>
    <w:rsid w:val="00A30903"/>
    <w:rPr>
      <w:rFonts w:eastAsiaTheme="minorHAnsi"/>
      <w:lang w:val="es-EC" w:eastAsia="en-US"/>
    </w:rPr>
  </w:style>
  <w:style w:type="paragraph" w:customStyle="1" w:styleId="4F416DFBD0AB4609B337416C249DD7C82">
    <w:name w:val="4F416DFBD0AB4609B337416C249DD7C82"/>
    <w:rsid w:val="00A30903"/>
    <w:rPr>
      <w:rFonts w:eastAsiaTheme="minorHAnsi"/>
      <w:lang w:val="es-EC" w:eastAsia="en-US"/>
    </w:rPr>
  </w:style>
  <w:style w:type="paragraph" w:customStyle="1" w:styleId="462E29A2D4974E958905CEB55B8A5FA42">
    <w:name w:val="462E29A2D4974E958905CEB55B8A5FA42"/>
    <w:rsid w:val="00A30903"/>
    <w:rPr>
      <w:rFonts w:eastAsiaTheme="minorHAnsi"/>
      <w:lang w:val="es-EC" w:eastAsia="en-US"/>
    </w:rPr>
  </w:style>
  <w:style w:type="paragraph" w:customStyle="1" w:styleId="A97EB4AD366D44BDAE3B142EFF1142552">
    <w:name w:val="A97EB4AD366D44BDAE3B142EFF1142552"/>
    <w:rsid w:val="00A30903"/>
    <w:rPr>
      <w:rFonts w:eastAsiaTheme="minorHAnsi"/>
      <w:lang w:val="es-EC" w:eastAsia="en-US"/>
    </w:rPr>
  </w:style>
  <w:style w:type="paragraph" w:customStyle="1" w:styleId="F9FEE0623D6849869FBC484FEBAA72AD14">
    <w:name w:val="F9FEE0623D6849869FBC484FEBAA72AD14"/>
    <w:rsid w:val="00A30903"/>
    <w:rPr>
      <w:rFonts w:eastAsiaTheme="minorHAnsi"/>
      <w:lang w:val="es-EC" w:eastAsia="en-US"/>
    </w:rPr>
  </w:style>
  <w:style w:type="paragraph" w:customStyle="1" w:styleId="2DF2C7AE28084371A6E04B14C148E31514">
    <w:name w:val="2DF2C7AE28084371A6E04B14C148E31514"/>
    <w:rsid w:val="00A30903"/>
    <w:rPr>
      <w:rFonts w:eastAsiaTheme="minorHAnsi"/>
      <w:lang w:val="es-EC" w:eastAsia="en-US"/>
    </w:rPr>
  </w:style>
  <w:style w:type="paragraph" w:customStyle="1" w:styleId="C787F4D5C12945958275EC6DC44FF76C14">
    <w:name w:val="C787F4D5C12945958275EC6DC44FF76C14"/>
    <w:rsid w:val="00A30903"/>
    <w:rPr>
      <w:rFonts w:eastAsiaTheme="minorHAnsi"/>
      <w:lang w:val="es-EC" w:eastAsia="en-US"/>
    </w:rPr>
  </w:style>
  <w:style w:type="paragraph" w:customStyle="1" w:styleId="1346B9DA67EA406B8EC72B01BEC7428E30">
    <w:name w:val="1346B9DA67EA406B8EC72B01BEC7428E30"/>
    <w:rsid w:val="00A30903"/>
    <w:rPr>
      <w:rFonts w:eastAsiaTheme="minorHAnsi"/>
      <w:lang w:val="es-EC" w:eastAsia="en-US"/>
    </w:rPr>
  </w:style>
  <w:style w:type="paragraph" w:customStyle="1" w:styleId="D48B78BA59304391A27962A43421EF6430">
    <w:name w:val="D48B78BA59304391A27962A43421EF6430"/>
    <w:rsid w:val="00A30903"/>
    <w:rPr>
      <w:rFonts w:eastAsiaTheme="minorHAnsi"/>
      <w:lang w:val="es-EC" w:eastAsia="en-US"/>
    </w:rPr>
  </w:style>
  <w:style w:type="paragraph" w:customStyle="1" w:styleId="B7C07A82DE7F4FFD94435CB4535CC40F30">
    <w:name w:val="B7C07A82DE7F4FFD94435CB4535CC40F30"/>
    <w:rsid w:val="00A30903"/>
    <w:rPr>
      <w:rFonts w:eastAsiaTheme="minorHAnsi"/>
      <w:lang w:val="es-EC" w:eastAsia="en-US"/>
    </w:rPr>
  </w:style>
  <w:style w:type="paragraph" w:customStyle="1" w:styleId="F53A35E6664848978E95535C1D11C98130">
    <w:name w:val="F53A35E6664848978E95535C1D11C98130"/>
    <w:rsid w:val="00A30903"/>
    <w:rPr>
      <w:rFonts w:eastAsiaTheme="minorHAnsi"/>
      <w:lang w:val="es-EC" w:eastAsia="en-US"/>
    </w:rPr>
  </w:style>
  <w:style w:type="paragraph" w:customStyle="1" w:styleId="9E626E45202F414F9108243F6FBA830930">
    <w:name w:val="9E626E45202F414F9108243F6FBA830930"/>
    <w:rsid w:val="00A30903"/>
    <w:rPr>
      <w:rFonts w:eastAsiaTheme="minorHAnsi"/>
      <w:lang w:val="es-EC" w:eastAsia="en-US"/>
    </w:rPr>
  </w:style>
  <w:style w:type="paragraph" w:customStyle="1" w:styleId="EE2139BB3E06499E9166BC5DF14926E230">
    <w:name w:val="EE2139BB3E06499E9166BC5DF14926E230"/>
    <w:rsid w:val="00A30903"/>
    <w:rPr>
      <w:rFonts w:eastAsiaTheme="minorHAnsi"/>
      <w:lang w:val="es-EC" w:eastAsia="en-US"/>
    </w:rPr>
  </w:style>
  <w:style w:type="paragraph" w:customStyle="1" w:styleId="10845DBE96C342C285CCD6E528AB26B130">
    <w:name w:val="10845DBE96C342C285CCD6E528AB26B130"/>
    <w:rsid w:val="00A30903"/>
    <w:rPr>
      <w:rFonts w:eastAsiaTheme="minorHAnsi"/>
      <w:lang w:val="es-EC" w:eastAsia="en-US"/>
    </w:rPr>
  </w:style>
  <w:style w:type="paragraph" w:customStyle="1" w:styleId="4F4C068E327D4225AE9CA58505E73A8E27">
    <w:name w:val="4F4C068E327D4225AE9CA58505E73A8E27"/>
    <w:rsid w:val="00A30903"/>
    <w:rPr>
      <w:rFonts w:eastAsiaTheme="minorHAnsi"/>
      <w:lang w:val="es-EC" w:eastAsia="en-US"/>
    </w:rPr>
  </w:style>
  <w:style w:type="paragraph" w:customStyle="1" w:styleId="A992BAC19587424888D2ADEFB649773028">
    <w:name w:val="A992BAC19587424888D2ADEFB649773028"/>
    <w:rsid w:val="00A30903"/>
    <w:rPr>
      <w:rFonts w:eastAsiaTheme="minorHAnsi"/>
      <w:lang w:val="es-EC" w:eastAsia="en-US"/>
    </w:rPr>
  </w:style>
  <w:style w:type="paragraph" w:customStyle="1" w:styleId="71E9232CC4D94F8BAAB040A194F427B828">
    <w:name w:val="71E9232CC4D94F8BAAB040A194F427B828"/>
    <w:rsid w:val="00A30903"/>
    <w:rPr>
      <w:rFonts w:eastAsiaTheme="minorHAnsi"/>
      <w:lang w:val="es-EC" w:eastAsia="en-US"/>
    </w:rPr>
  </w:style>
  <w:style w:type="paragraph" w:customStyle="1" w:styleId="B9DF7B1A46DF4B969903E92B2F1AAD2C30">
    <w:name w:val="B9DF7B1A46DF4B969903E92B2F1AAD2C30"/>
    <w:rsid w:val="00A30903"/>
    <w:rPr>
      <w:rFonts w:eastAsiaTheme="minorHAnsi"/>
      <w:lang w:val="es-EC" w:eastAsia="en-US"/>
    </w:rPr>
  </w:style>
  <w:style w:type="paragraph" w:customStyle="1" w:styleId="881B1BE5CDEC4F929C56A71ED40075B330">
    <w:name w:val="881B1BE5CDEC4F929C56A71ED40075B330"/>
    <w:rsid w:val="00A30903"/>
    <w:rPr>
      <w:rFonts w:eastAsiaTheme="minorHAnsi"/>
      <w:lang w:val="es-EC" w:eastAsia="en-US"/>
    </w:rPr>
  </w:style>
  <w:style w:type="paragraph" w:customStyle="1" w:styleId="CE75B8F21FC74AEA8D63FF00918B8B8F30">
    <w:name w:val="CE75B8F21FC74AEA8D63FF00918B8B8F30"/>
    <w:rsid w:val="00A30903"/>
    <w:rPr>
      <w:rFonts w:eastAsiaTheme="minorHAnsi"/>
      <w:lang w:val="es-EC" w:eastAsia="en-US"/>
    </w:rPr>
  </w:style>
  <w:style w:type="paragraph" w:customStyle="1" w:styleId="DA10A2CE462E4344AFB75924CE6FA73F27">
    <w:name w:val="DA10A2CE462E4344AFB75924CE6FA73F27"/>
    <w:rsid w:val="00A30903"/>
    <w:rPr>
      <w:rFonts w:eastAsiaTheme="minorHAnsi"/>
      <w:lang w:val="es-EC" w:eastAsia="en-US"/>
    </w:rPr>
  </w:style>
  <w:style w:type="paragraph" w:customStyle="1" w:styleId="37DA746D94EB154BBF4F33177E3045F214">
    <w:name w:val="37DA746D94EB154BBF4F33177E3045F214"/>
    <w:rsid w:val="00A30903"/>
    <w:rPr>
      <w:rFonts w:eastAsiaTheme="minorHAnsi"/>
      <w:lang w:val="es-EC" w:eastAsia="en-US"/>
    </w:rPr>
  </w:style>
  <w:style w:type="paragraph" w:customStyle="1" w:styleId="01705F66845A4A39AE7519BEAC52C69923">
    <w:name w:val="01705F66845A4A39AE7519BEAC52C69923"/>
    <w:rsid w:val="00A30903"/>
    <w:rPr>
      <w:rFonts w:eastAsiaTheme="minorHAnsi"/>
      <w:lang w:val="es-EC" w:eastAsia="en-US"/>
    </w:rPr>
  </w:style>
  <w:style w:type="paragraph" w:customStyle="1" w:styleId="E5C8704FC8084DAE9BC60D23909BA54B23">
    <w:name w:val="E5C8704FC8084DAE9BC60D23909BA54B23"/>
    <w:rsid w:val="00A30903"/>
    <w:rPr>
      <w:rFonts w:eastAsiaTheme="minorHAnsi"/>
      <w:lang w:val="es-EC" w:eastAsia="en-US"/>
    </w:rPr>
  </w:style>
  <w:style w:type="paragraph" w:customStyle="1" w:styleId="BF33E177B7694A8B858944C089A8216223">
    <w:name w:val="BF33E177B7694A8B858944C089A8216223"/>
    <w:rsid w:val="00A30903"/>
    <w:rPr>
      <w:rFonts w:eastAsiaTheme="minorHAnsi"/>
      <w:lang w:val="es-EC" w:eastAsia="en-US"/>
    </w:rPr>
  </w:style>
  <w:style w:type="paragraph" w:customStyle="1" w:styleId="19B6194F2F92406F8F3E2F1BCAD3057923">
    <w:name w:val="19B6194F2F92406F8F3E2F1BCAD3057923"/>
    <w:rsid w:val="00A30903"/>
    <w:rPr>
      <w:rFonts w:eastAsiaTheme="minorHAnsi"/>
      <w:lang w:val="es-EC" w:eastAsia="en-US"/>
    </w:rPr>
  </w:style>
  <w:style w:type="paragraph" w:customStyle="1" w:styleId="4F6F29408B39484AADB0667328761F1F23">
    <w:name w:val="4F6F29408B39484AADB0667328761F1F23"/>
    <w:rsid w:val="00A30903"/>
    <w:rPr>
      <w:rFonts w:eastAsiaTheme="minorHAnsi"/>
      <w:lang w:val="es-EC" w:eastAsia="en-US"/>
    </w:rPr>
  </w:style>
  <w:style w:type="paragraph" w:customStyle="1" w:styleId="626B10955F14442BA2A18812EAC3820323">
    <w:name w:val="626B10955F14442BA2A18812EAC3820323"/>
    <w:rsid w:val="00A30903"/>
    <w:rPr>
      <w:rFonts w:eastAsiaTheme="minorHAnsi"/>
      <w:lang w:val="es-EC" w:eastAsia="en-US"/>
    </w:rPr>
  </w:style>
  <w:style w:type="paragraph" w:customStyle="1" w:styleId="0E87E0CC760445918E28B05A55157F7423">
    <w:name w:val="0E87E0CC760445918E28B05A55157F7423"/>
    <w:rsid w:val="00A30903"/>
    <w:rPr>
      <w:rFonts w:eastAsiaTheme="minorHAnsi"/>
      <w:lang w:val="es-EC" w:eastAsia="en-US"/>
    </w:rPr>
  </w:style>
  <w:style w:type="paragraph" w:customStyle="1" w:styleId="29F690D70BA1403EAB02E07639901AB511">
    <w:name w:val="29F690D70BA1403EAB02E07639901AB511"/>
    <w:rsid w:val="00A30903"/>
    <w:rPr>
      <w:rFonts w:eastAsiaTheme="minorHAnsi"/>
      <w:lang w:val="es-EC" w:eastAsia="en-US"/>
    </w:rPr>
  </w:style>
  <w:style w:type="paragraph" w:customStyle="1" w:styleId="F491F109D9174AFFAAA6F595D9D3F11D10">
    <w:name w:val="F491F109D9174AFFAAA6F595D9D3F11D10"/>
    <w:rsid w:val="00A30903"/>
    <w:rPr>
      <w:rFonts w:eastAsiaTheme="minorHAnsi"/>
      <w:lang w:val="es-EC" w:eastAsia="en-US"/>
    </w:rPr>
  </w:style>
  <w:style w:type="paragraph" w:customStyle="1" w:styleId="82B270B8117E4EB68FF2B8DEBFC5CCB710">
    <w:name w:val="82B270B8117E4EB68FF2B8DEBFC5CCB710"/>
    <w:rsid w:val="00A30903"/>
    <w:rPr>
      <w:rFonts w:eastAsiaTheme="minorHAnsi"/>
      <w:lang w:val="es-EC" w:eastAsia="en-US"/>
    </w:rPr>
  </w:style>
  <w:style w:type="paragraph" w:customStyle="1" w:styleId="E456361D742E4921A56AF48A8AE105B410">
    <w:name w:val="E456361D742E4921A56AF48A8AE105B410"/>
    <w:rsid w:val="00A30903"/>
    <w:rPr>
      <w:rFonts w:eastAsiaTheme="minorHAnsi"/>
      <w:lang w:val="es-EC" w:eastAsia="en-US"/>
    </w:rPr>
  </w:style>
  <w:style w:type="paragraph" w:customStyle="1" w:styleId="75A04814266E4C61BC2FDC5A022A8CF610">
    <w:name w:val="75A04814266E4C61BC2FDC5A022A8CF610"/>
    <w:rsid w:val="00A30903"/>
    <w:rPr>
      <w:rFonts w:eastAsiaTheme="minorHAnsi"/>
      <w:lang w:val="es-EC" w:eastAsia="en-US"/>
    </w:rPr>
  </w:style>
  <w:style w:type="paragraph" w:customStyle="1" w:styleId="A840397D5E6C44729485060FE7C256638">
    <w:name w:val="A840397D5E6C44729485060FE7C256638"/>
    <w:rsid w:val="00A30903"/>
    <w:rPr>
      <w:rFonts w:eastAsiaTheme="minorHAnsi"/>
      <w:lang w:val="es-EC" w:eastAsia="en-US"/>
    </w:rPr>
  </w:style>
  <w:style w:type="paragraph" w:customStyle="1" w:styleId="C75B3A0537DF40128292EAF1225E75DA8">
    <w:name w:val="C75B3A0537DF40128292EAF1225E75DA8"/>
    <w:rsid w:val="00A30903"/>
    <w:rPr>
      <w:rFonts w:eastAsiaTheme="minorHAnsi"/>
      <w:lang w:val="es-EC" w:eastAsia="en-US"/>
    </w:rPr>
  </w:style>
  <w:style w:type="paragraph" w:customStyle="1" w:styleId="6A97DE27BC9948A0A9D72843CF00BC9B8">
    <w:name w:val="6A97DE27BC9948A0A9D72843CF00BC9B8"/>
    <w:rsid w:val="00A30903"/>
    <w:rPr>
      <w:rFonts w:eastAsiaTheme="minorHAnsi"/>
      <w:lang w:val="es-EC" w:eastAsia="en-US"/>
    </w:rPr>
  </w:style>
  <w:style w:type="paragraph" w:customStyle="1" w:styleId="F8351520543349109B453808EBB7472C8">
    <w:name w:val="F8351520543349109B453808EBB7472C8"/>
    <w:rsid w:val="00A30903"/>
    <w:rPr>
      <w:rFonts w:eastAsiaTheme="minorHAnsi"/>
      <w:lang w:val="es-EC" w:eastAsia="en-US"/>
    </w:rPr>
  </w:style>
  <w:style w:type="paragraph" w:customStyle="1" w:styleId="BCFA448AFB5E452782F34DC9BCDBBDEE8">
    <w:name w:val="BCFA448AFB5E452782F34DC9BCDBBDEE8"/>
    <w:rsid w:val="00A30903"/>
    <w:rPr>
      <w:rFonts w:eastAsiaTheme="minorHAnsi"/>
      <w:lang w:val="es-EC" w:eastAsia="en-US"/>
    </w:rPr>
  </w:style>
  <w:style w:type="paragraph" w:customStyle="1" w:styleId="AEA3795B1C494FA78D92E6BBD54B380F8">
    <w:name w:val="AEA3795B1C494FA78D92E6BBD54B380F8"/>
    <w:rsid w:val="00A30903"/>
    <w:rPr>
      <w:rFonts w:eastAsiaTheme="minorHAnsi"/>
      <w:lang w:val="es-EC" w:eastAsia="en-US"/>
    </w:rPr>
  </w:style>
  <w:style w:type="paragraph" w:customStyle="1" w:styleId="F8D4904BA2D24DCC9CF2A65D9DEB45328">
    <w:name w:val="F8D4904BA2D24DCC9CF2A65D9DEB45328"/>
    <w:rsid w:val="00A30903"/>
    <w:rPr>
      <w:rFonts w:eastAsiaTheme="minorHAnsi"/>
      <w:lang w:val="es-EC" w:eastAsia="en-US"/>
    </w:rPr>
  </w:style>
  <w:style w:type="paragraph" w:customStyle="1" w:styleId="E6AEF4DD93664E58BCE51E2FD88D6C418">
    <w:name w:val="E6AEF4DD93664E58BCE51E2FD88D6C418"/>
    <w:rsid w:val="00A30903"/>
    <w:rPr>
      <w:rFonts w:eastAsiaTheme="minorHAnsi"/>
      <w:lang w:val="es-EC" w:eastAsia="en-US"/>
    </w:rPr>
  </w:style>
  <w:style w:type="paragraph" w:customStyle="1" w:styleId="A695C3E8E6464B3CAD74DA03E6B0702B8">
    <w:name w:val="A695C3E8E6464B3CAD74DA03E6B0702B8"/>
    <w:rsid w:val="00A30903"/>
    <w:rPr>
      <w:rFonts w:eastAsiaTheme="minorHAnsi"/>
      <w:lang w:val="es-EC" w:eastAsia="en-US"/>
    </w:rPr>
  </w:style>
  <w:style w:type="paragraph" w:customStyle="1" w:styleId="E3E0D22FB3AA42C091D13AF46CCF47768">
    <w:name w:val="E3E0D22FB3AA42C091D13AF46CCF47768"/>
    <w:rsid w:val="00A30903"/>
    <w:rPr>
      <w:rFonts w:eastAsiaTheme="minorHAnsi"/>
      <w:lang w:val="es-EC" w:eastAsia="en-US"/>
    </w:rPr>
  </w:style>
  <w:style w:type="paragraph" w:customStyle="1" w:styleId="E2CC841D043846B49F030638C58020F815">
    <w:name w:val="E2CC841D043846B49F030638C58020F815"/>
    <w:rsid w:val="00A30903"/>
    <w:rPr>
      <w:rFonts w:eastAsiaTheme="minorHAnsi"/>
      <w:lang w:val="es-EC" w:eastAsia="en-US"/>
    </w:rPr>
  </w:style>
  <w:style w:type="paragraph" w:customStyle="1" w:styleId="10F8CDC4A7914AD8AA94E2C38433343515">
    <w:name w:val="10F8CDC4A7914AD8AA94E2C38433343515"/>
    <w:rsid w:val="00A30903"/>
    <w:rPr>
      <w:rFonts w:eastAsiaTheme="minorHAnsi"/>
      <w:lang w:val="es-EC" w:eastAsia="en-US"/>
    </w:rPr>
  </w:style>
  <w:style w:type="paragraph" w:customStyle="1" w:styleId="2182B824C37B4D77B1563BDCF3CBA90115">
    <w:name w:val="2182B824C37B4D77B1563BDCF3CBA90115"/>
    <w:rsid w:val="00A30903"/>
    <w:rPr>
      <w:rFonts w:eastAsiaTheme="minorHAnsi"/>
      <w:lang w:val="es-EC" w:eastAsia="en-US"/>
    </w:rPr>
  </w:style>
  <w:style w:type="paragraph" w:customStyle="1" w:styleId="E700805F326C4610B6BFCADE6D5C08A94">
    <w:name w:val="E700805F326C4610B6BFCADE6D5C08A94"/>
    <w:rsid w:val="00A30903"/>
    <w:rPr>
      <w:rFonts w:eastAsiaTheme="minorHAnsi"/>
      <w:lang w:val="es-EC" w:eastAsia="en-US"/>
    </w:rPr>
  </w:style>
  <w:style w:type="paragraph" w:customStyle="1" w:styleId="C05879E036DE4CFD902A15B69B6435BB4">
    <w:name w:val="C05879E036DE4CFD902A15B69B6435BB4"/>
    <w:rsid w:val="00A30903"/>
    <w:rPr>
      <w:rFonts w:eastAsiaTheme="minorHAnsi"/>
      <w:lang w:val="es-EC" w:eastAsia="en-US"/>
    </w:rPr>
  </w:style>
  <w:style w:type="paragraph" w:customStyle="1" w:styleId="2BD56F449C724EF3B1E286A80C8ECDB015">
    <w:name w:val="2BD56F449C724EF3B1E286A80C8ECDB015"/>
    <w:rsid w:val="00A30903"/>
    <w:rPr>
      <w:rFonts w:eastAsiaTheme="minorHAnsi"/>
      <w:lang w:val="es-EC" w:eastAsia="en-US"/>
    </w:rPr>
  </w:style>
  <w:style w:type="paragraph" w:customStyle="1" w:styleId="8EAE612E3A4D43CF8223846F68390C9D15">
    <w:name w:val="8EAE612E3A4D43CF8223846F68390C9D15"/>
    <w:rsid w:val="00A30903"/>
    <w:rPr>
      <w:rFonts w:eastAsiaTheme="minorHAnsi"/>
      <w:lang w:val="es-EC" w:eastAsia="en-US"/>
    </w:rPr>
  </w:style>
  <w:style w:type="paragraph" w:customStyle="1" w:styleId="18C7C69FC3774A8FA5C15E8B74D93D2615">
    <w:name w:val="18C7C69FC3774A8FA5C15E8B74D93D2615"/>
    <w:rsid w:val="00A30903"/>
    <w:rPr>
      <w:rFonts w:eastAsiaTheme="minorHAnsi"/>
      <w:lang w:val="es-EC" w:eastAsia="en-US"/>
    </w:rPr>
  </w:style>
  <w:style w:type="paragraph" w:customStyle="1" w:styleId="23CAB85223594894AB225A9E2B570FE815">
    <w:name w:val="23CAB85223594894AB225A9E2B570FE815"/>
    <w:rsid w:val="00A30903"/>
    <w:rPr>
      <w:rFonts w:eastAsiaTheme="minorHAnsi"/>
      <w:lang w:val="es-EC" w:eastAsia="en-US"/>
    </w:rPr>
  </w:style>
  <w:style w:type="paragraph" w:customStyle="1" w:styleId="44237308E1F546CBA7ADF7D45EDA0D8B15">
    <w:name w:val="44237308E1F546CBA7ADF7D45EDA0D8B15"/>
    <w:rsid w:val="00A30903"/>
    <w:rPr>
      <w:rFonts w:eastAsiaTheme="minorHAnsi"/>
      <w:lang w:val="es-EC" w:eastAsia="en-US"/>
    </w:rPr>
  </w:style>
  <w:style w:type="paragraph" w:customStyle="1" w:styleId="D09A44C6D0CA4C5F813946D6E2509DE915">
    <w:name w:val="D09A44C6D0CA4C5F813946D6E2509DE915"/>
    <w:rsid w:val="00A30903"/>
    <w:rPr>
      <w:rFonts w:eastAsiaTheme="minorHAnsi"/>
      <w:lang w:val="es-EC" w:eastAsia="en-US"/>
    </w:rPr>
  </w:style>
  <w:style w:type="paragraph" w:customStyle="1" w:styleId="C112DF06C6F043429AD1BDE3728D4C753">
    <w:name w:val="C112DF06C6F043429AD1BDE3728D4C753"/>
    <w:rsid w:val="00A30903"/>
    <w:rPr>
      <w:rFonts w:eastAsiaTheme="minorHAnsi"/>
      <w:lang w:val="es-EC" w:eastAsia="en-US"/>
    </w:rPr>
  </w:style>
  <w:style w:type="paragraph" w:customStyle="1" w:styleId="6EDA404768614465A23BF5B10EF087B03">
    <w:name w:val="6EDA404768614465A23BF5B10EF087B03"/>
    <w:rsid w:val="00A30903"/>
    <w:rPr>
      <w:rFonts w:eastAsiaTheme="minorHAnsi"/>
      <w:lang w:val="es-EC" w:eastAsia="en-US"/>
    </w:rPr>
  </w:style>
  <w:style w:type="paragraph" w:customStyle="1" w:styleId="71CE4837346C49DA9E9401A855F6B2FF3">
    <w:name w:val="71CE4837346C49DA9E9401A855F6B2FF3"/>
    <w:rsid w:val="00A30903"/>
    <w:rPr>
      <w:rFonts w:eastAsiaTheme="minorHAnsi"/>
      <w:lang w:val="es-EC" w:eastAsia="en-US"/>
    </w:rPr>
  </w:style>
  <w:style w:type="paragraph" w:customStyle="1" w:styleId="9646AE70335749B0930518B4AA34F57E3">
    <w:name w:val="9646AE70335749B0930518B4AA34F57E3"/>
    <w:rsid w:val="00A30903"/>
    <w:rPr>
      <w:rFonts w:eastAsiaTheme="minorHAnsi"/>
      <w:lang w:val="es-EC" w:eastAsia="en-US"/>
    </w:rPr>
  </w:style>
  <w:style w:type="paragraph" w:customStyle="1" w:styleId="A1996D27117E4035AFE35B9BAF9A83D13">
    <w:name w:val="A1996D27117E4035AFE35B9BAF9A83D13"/>
    <w:rsid w:val="00A30903"/>
    <w:rPr>
      <w:rFonts w:eastAsiaTheme="minorHAnsi"/>
      <w:lang w:val="es-EC" w:eastAsia="en-US"/>
    </w:rPr>
  </w:style>
  <w:style w:type="paragraph" w:customStyle="1" w:styleId="244EF18D7E0D42E5BA3F6994455FB41B3">
    <w:name w:val="244EF18D7E0D42E5BA3F6994455FB41B3"/>
    <w:rsid w:val="00A30903"/>
    <w:rPr>
      <w:rFonts w:eastAsiaTheme="minorHAnsi"/>
      <w:lang w:val="es-EC" w:eastAsia="en-US"/>
    </w:rPr>
  </w:style>
  <w:style w:type="paragraph" w:customStyle="1" w:styleId="28D9682BA7E04B8BBDA4ED62C7321E673">
    <w:name w:val="28D9682BA7E04B8BBDA4ED62C7321E673"/>
    <w:rsid w:val="00A30903"/>
    <w:rPr>
      <w:rFonts w:eastAsiaTheme="minorHAnsi"/>
      <w:lang w:val="es-EC" w:eastAsia="en-US"/>
    </w:rPr>
  </w:style>
  <w:style w:type="paragraph" w:customStyle="1" w:styleId="4F416DFBD0AB4609B337416C249DD7C83">
    <w:name w:val="4F416DFBD0AB4609B337416C249DD7C83"/>
    <w:rsid w:val="00A30903"/>
    <w:rPr>
      <w:rFonts w:eastAsiaTheme="minorHAnsi"/>
      <w:lang w:val="es-EC" w:eastAsia="en-US"/>
    </w:rPr>
  </w:style>
  <w:style w:type="paragraph" w:customStyle="1" w:styleId="462E29A2D4974E958905CEB55B8A5FA43">
    <w:name w:val="462E29A2D4974E958905CEB55B8A5FA43"/>
    <w:rsid w:val="00A30903"/>
    <w:rPr>
      <w:rFonts w:eastAsiaTheme="minorHAnsi"/>
      <w:lang w:val="es-EC" w:eastAsia="en-US"/>
    </w:rPr>
  </w:style>
  <w:style w:type="paragraph" w:customStyle="1" w:styleId="A97EB4AD366D44BDAE3B142EFF1142553">
    <w:name w:val="A97EB4AD366D44BDAE3B142EFF1142553"/>
    <w:rsid w:val="00A30903"/>
    <w:rPr>
      <w:rFonts w:eastAsiaTheme="minorHAnsi"/>
      <w:lang w:val="es-EC" w:eastAsia="en-US"/>
    </w:rPr>
  </w:style>
  <w:style w:type="paragraph" w:customStyle="1" w:styleId="F9FEE0623D6849869FBC484FEBAA72AD15">
    <w:name w:val="F9FEE0623D6849869FBC484FEBAA72AD15"/>
    <w:rsid w:val="00A30903"/>
    <w:rPr>
      <w:rFonts w:eastAsiaTheme="minorHAnsi"/>
      <w:lang w:val="es-EC" w:eastAsia="en-US"/>
    </w:rPr>
  </w:style>
  <w:style w:type="paragraph" w:customStyle="1" w:styleId="2DF2C7AE28084371A6E04B14C148E31515">
    <w:name w:val="2DF2C7AE28084371A6E04B14C148E31515"/>
    <w:rsid w:val="00A30903"/>
    <w:rPr>
      <w:rFonts w:eastAsiaTheme="minorHAnsi"/>
      <w:lang w:val="es-EC" w:eastAsia="en-US"/>
    </w:rPr>
  </w:style>
  <w:style w:type="paragraph" w:customStyle="1" w:styleId="2B8123785639491BAB680C9FF68C7667">
    <w:name w:val="2B8123785639491BAB680C9FF68C7667"/>
    <w:rsid w:val="00A30903"/>
  </w:style>
  <w:style w:type="paragraph" w:customStyle="1" w:styleId="1EA36162960B4459B19783C4B58C6BF4">
    <w:name w:val="1EA36162960B4459B19783C4B58C6BF4"/>
    <w:rsid w:val="00A30903"/>
  </w:style>
  <w:style w:type="paragraph" w:customStyle="1" w:styleId="4C6C2B91F17C42889350F14C7BC00579">
    <w:name w:val="4C6C2B91F17C42889350F14C7BC00579"/>
    <w:rsid w:val="00A30903"/>
  </w:style>
  <w:style w:type="paragraph" w:customStyle="1" w:styleId="B8202AC5977D4315AA7D4352B7286B27">
    <w:name w:val="B8202AC5977D4315AA7D4352B7286B27"/>
    <w:rsid w:val="00A30903"/>
  </w:style>
  <w:style w:type="paragraph" w:customStyle="1" w:styleId="C1D92A647F3C47879514179B389AC088">
    <w:name w:val="C1D92A647F3C47879514179B389AC088"/>
    <w:rsid w:val="00A30903"/>
  </w:style>
  <w:style w:type="paragraph" w:customStyle="1" w:styleId="A4F98AA4C29749D8A66CB295D47D7118">
    <w:name w:val="A4F98AA4C29749D8A66CB295D47D7118"/>
    <w:rsid w:val="00A30903"/>
  </w:style>
  <w:style w:type="paragraph" w:customStyle="1" w:styleId="FB172025E5FF47CC887356E67A837677">
    <w:name w:val="FB172025E5FF47CC887356E67A837677"/>
    <w:rsid w:val="00A30903"/>
  </w:style>
  <w:style w:type="paragraph" w:customStyle="1" w:styleId="D8E492D07E7F46AB82EAF7D2910973A7">
    <w:name w:val="D8E492D07E7F46AB82EAF7D2910973A7"/>
    <w:rsid w:val="00A30903"/>
  </w:style>
  <w:style w:type="paragraph" w:customStyle="1" w:styleId="B0202B412660442A96C02103D43C7F1F">
    <w:name w:val="B0202B412660442A96C02103D43C7F1F"/>
    <w:rsid w:val="00A30903"/>
  </w:style>
  <w:style w:type="paragraph" w:customStyle="1" w:styleId="69CAEF63CD3040D8ACB73E65ACDD6B12">
    <w:name w:val="69CAEF63CD3040D8ACB73E65ACDD6B12"/>
    <w:rsid w:val="00A30903"/>
  </w:style>
  <w:style w:type="paragraph" w:customStyle="1" w:styleId="71BD4FD42CEC481A8B2867C9A7A40513">
    <w:name w:val="71BD4FD42CEC481A8B2867C9A7A40513"/>
    <w:rsid w:val="00A30903"/>
  </w:style>
  <w:style w:type="paragraph" w:customStyle="1" w:styleId="5AE5ACDB82C344A4ABDB2595C878F576">
    <w:name w:val="5AE5ACDB82C344A4ABDB2595C878F576"/>
    <w:rsid w:val="00A30903"/>
  </w:style>
  <w:style w:type="paragraph" w:customStyle="1" w:styleId="E6F8429548494662B68F507E21DAC439">
    <w:name w:val="E6F8429548494662B68F507E21DAC439"/>
    <w:rsid w:val="00A30903"/>
  </w:style>
  <w:style w:type="paragraph" w:customStyle="1" w:styleId="361335E937D04AF691868FB7A56CD514">
    <w:name w:val="361335E937D04AF691868FB7A56CD514"/>
    <w:rsid w:val="00A30903"/>
  </w:style>
  <w:style w:type="paragraph" w:customStyle="1" w:styleId="BFAF968A7E7F46048DFA79E163599C54">
    <w:name w:val="BFAF968A7E7F46048DFA79E163599C54"/>
    <w:rsid w:val="00A30903"/>
  </w:style>
  <w:style w:type="paragraph" w:customStyle="1" w:styleId="64F0693DB53741ADB9F13E79AE173E53">
    <w:name w:val="64F0693DB53741ADB9F13E79AE173E53"/>
    <w:rsid w:val="00A30903"/>
  </w:style>
  <w:style w:type="paragraph" w:customStyle="1" w:styleId="81F0B93D51E4450995C1BF7E38D045A0">
    <w:name w:val="81F0B93D51E4450995C1BF7E38D045A0"/>
    <w:rsid w:val="00A30903"/>
  </w:style>
  <w:style w:type="paragraph" w:customStyle="1" w:styleId="DC02297F67D549DD838F6DF09916AEC5">
    <w:name w:val="DC02297F67D549DD838F6DF09916AEC5"/>
    <w:rsid w:val="00A30903"/>
  </w:style>
  <w:style w:type="paragraph" w:customStyle="1" w:styleId="08AFA4C96C044EBBA5EE4DACAACE9B6F">
    <w:name w:val="08AFA4C96C044EBBA5EE4DACAACE9B6F"/>
    <w:rsid w:val="00A30903"/>
  </w:style>
  <w:style w:type="paragraph" w:customStyle="1" w:styleId="FED9B0FECC3D422097291068B458753F">
    <w:name w:val="FED9B0FECC3D422097291068B458753F"/>
    <w:rsid w:val="00A30903"/>
  </w:style>
  <w:style w:type="paragraph" w:customStyle="1" w:styleId="C143DB53480247379EC3D742E45AE049">
    <w:name w:val="C143DB53480247379EC3D742E45AE049"/>
    <w:rsid w:val="00A30903"/>
  </w:style>
  <w:style w:type="paragraph" w:customStyle="1" w:styleId="ECBE3996F1E54D28A190656949B8FE21">
    <w:name w:val="ECBE3996F1E54D28A190656949B8FE21"/>
    <w:rsid w:val="00A30903"/>
  </w:style>
  <w:style w:type="paragraph" w:customStyle="1" w:styleId="435FC71E78134E54A3B0F1072149C36F">
    <w:name w:val="435FC71E78134E54A3B0F1072149C36F"/>
    <w:rsid w:val="00A30903"/>
  </w:style>
  <w:style w:type="paragraph" w:customStyle="1" w:styleId="CF034C69D7F346DCB82CAA0428B16136">
    <w:name w:val="CF034C69D7F346DCB82CAA0428B16136"/>
    <w:rsid w:val="005C7DBB"/>
  </w:style>
  <w:style w:type="paragraph" w:customStyle="1" w:styleId="55E676CF8D724388B10D9192F9135568">
    <w:name w:val="55E676CF8D724388B10D9192F9135568"/>
    <w:rsid w:val="005C7DBB"/>
  </w:style>
  <w:style w:type="paragraph" w:customStyle="1" w:styleId="7051177EFB9042F9A6A4E7987DB81095">
    <w:name w:val="7051177EFB9042F9A6A4E7987DB81095"/>
    <w:rsid w:val="005C7DBB"/>
  </w:style>
  <w:style w:type="paragraph" w:customStyle="1" w:styleId="DD61F1C64DCD43CC97A3ED9B32777FD0">
    <w:name w:val="DD61F1C64DCD43CC97A3ED9B32777FD0"/>
    <w:rsid w:val="005C7DBB"/>
  </w:style>
  <w:style w:type="paragraph" w:customStyle="1" w:styleId="76504CBBC9DA487D916239DF78854727">
    <w:name w:val="76504CBBC9DA487D916239DF78854727"/>
    <w:rsid w:val="005C7DBB"/>
  </w:style>
  <w:style w:type="paragraph" w:customStyle="1" w:styleId="F0966F549AEB41E4AE2B1DDE63244F16">
    <w:name w:val="F0966F549AEB41E4AE2B1DDE63244F16"/>
    <w:rsid w:val="005C7DBB"/>
  </w:style>
  <w:style w:type="paragraph" w:customStyle="1" w:styleId="58A8DE11B8B74411A2620D4C489D9528">
    <w:name w:val="58A8DE11B8B74411A2620D4C489D9528"/>
    <w:rsid w:val="005C7DBB"/>
  </w:style>
  <w:style w:type="paragraph" w:customStyle="1" w:styleId="ACBF6A8B107048F5B714AC5D53DAEEE1">
    <w:name w:val="ACBF6A8B107048F5B714AC5D53DAEEE1"/>
    <w:rsid w:val="005C7DBB"/>
  </w:style>
  <w:style w:type="paragraph" w:customStyle="1" w:styleId="420B86BFE7D1491D9EBC62A405E78D3F">
    <w:name w:val="420B86BFE7D1491D9EBC62A405E78D3F"/>
    <w:rsid w:val="005C7DBB"/>
  </w:style>
  <w:style w:type="paragraph" w:customStyle="1" w:styleId="2772BDA48CC64845A060061E84491C3D">
    <w:name w:val="2772BDA48CC64845A060061E84491C3D"/>
    <w:rsid w:val="005C7DBB"/>
  </w:style>
  <w:style w:type="paragraph" w:customStyle="1" w:styleId="B723EA6357964B69B2731F3CC2C83BC3">
    <w:name w:val="B723EA6357964B69B2731F3CC2C83BC3"/>
    <w:rsid w:val="005C7DBB"/>
  </w:style>
  <w:style w:type="paragraph" w:customStyle="1" w:styleId="12DEF46D81CF430D8C607F3DE5C0AD0B">
    <w:name w:val="12DEF46D81CF430D8C607F3DE5C0AD0B"/>
    <w:rsid w:val="005C7DBB"/>
  </w:style>
  <w:style w:type="paragraph" w:customStyle="1" w:styleId="EDCB3B72C2C646EFB8FEFDF0922A5FF3">
    <w:name w:val="EDCB3B72C2C646EFB8FEFDF0922A5FF3"/>
    <w:rsid w:val="005C7DBB"/>
  </w:style>
  <w:style w:type="paragraph" w:customStyle="1" w:styleId="E8B3445ACD7B489EBA408C6FAEFCF293">
    <w:name w:val="E8B3445ACD7B489EBA408C6FAEFCF293"/>
    <w:rsid w:val="005C7DBB"/>
  </w:style>
  <w:style w:type="paragraph" w:customStyle="1" w:styleId="49326241A23E4C2A91FB12665A35B086">
    <w:name w:val="49326241A23E4C2A91FB12665A35B086"/>
    <w:rsid w:val="005C7DBB"/>
  </w:style>
  <w:style w:type="paragraph" w:customStyle="1" w:styleId="E384FABF71B244ABB7F8477887E31CB6">
    <w:name w:val="E384FABF71B244ABB7F8477887E31CB6"/>
    <w:rsid w:val="005C7DBB"/>
  </w:style>
  <w:style w:type="paragraph" w:customStyle="1" w:styleId="EB0D83E559DA4B8EAE37E1016EE595B1">
    <w:name w:val="EB0D83E559DA4B8EAE37E1016EE595B1"/>
    <w:rsid w:val="005C7DBB"/>
  </w:style>
  <w:style w:type="paragraph" w:customStyle="1" w:styleId="CB94B9556CE5441AADB27F6B395207D9">
    <w:name w:val="CB94B9556CE5441AADB27F6B395207D9"/>
    <w:rsid w:val="005C7DBB"/>
  </w:style>
  <w:style w:type="paragraph" w:customStyle="1" w:styleId="E8E08ED9C83A4BA4B479C295E53796C3">
    <w:name w:val="E8E08ED9C83A4BA4B479C295E53796C3"/>
    <w:rsid w:val="005C7DBB"/>
  </w:style>
  <w:style w:type="paragraph" w:customStyle="1" w:styleId="D1C504592D8248048B118C5DB56D512C">
    <w:name w:val="D1C504592D8248048B118C5DB56D512C"/>
    <w:rsid w:val="005C7DBB"/>
  </w:style>
  <w:style w:type="paragraph" w:customStyle="1" w:styleId="6598F51F559B44699EAAC9BBD6698081">
    <w:name w:val="6598F51F559B44699EAAC9BBD6698081"/>
    <w:rsid w:val="005C7DBB"/>
  </w:style>
  <w:style w:type="paragraph" w:customStyle="1" w:styleId="F62968ED35054202B36FF2A618946680">
    <w:name w:val="F62968ED35054202B36FF2A618946680"/>
    <w:rsid w:val="005C7DBB"/>
  </w:style>
  <w:style w:type="paragraph" w:customStyle="1" w:styleId="3F1D01EA15F94C959534836E0284C89E">
    <w:name w:val="3F1D01EA15F94C959534836E0284C89E"/>
    <w:rsid w:val="005C7DBB"/>
  </w:style>
  <w:style w:type="paragraph" w:customStyle="1" w:styleId="6550B8920E96493584EB14521498DE6C">
    <w:name w:val="6550B8920E96493584EB14521498DE6C"/>
    <w:rsid w:val="005C7DBB"/>
  </w:style>
  <w:style w:type="paragraph" w:customStyle="1" w:styleId="10A7A33628BE46F294CF7D813F2A0510">
    <w:name w:val="10A7A33628BE46F294CF7D813F2A0510"/>
    <w:rsid w:val="005C7DBB"/>
  </w:style>
  <w:style w:type="paragraph" w:customStyle="1" w:styleId="1F0A358F0D474553821CB05B60A5D264">
    <w:name w:val="1F0A358F0D474553821CB05B60A5D264"/>
    <w:rsid w:val="005C7DBB"/>
  </w:style>
  <w:style w:type="paragraph" w:customStyle="1" w:styleId="CEC931C44AD94FC090EBEDA0A43E020E">
    <w:name w:val="CEC931C44AD94FC090EBEDA0A43E020E"/>
    <w:rsid w:val="005C7DBB"/>
  </w:style>
  <w:style w:type="paragraph" w:customStyle="1" w:styleId="8E0E94AC9390400F8D23EC6447A8E0C8">
    <w:name w:val="8E0E94AC9390400F8D23EC6447A8E0C8"/>
    <w:rsid w:val="005C7DBB"/>
  </w:style>
  <w:style w:type="paragraph" w:customStyle="1" w:styleId="303F9A1BFDA24F978B2484CC29E8C31A">
    <w:name w:val="303F9A1BFDA24F978B2484CC29E8C31A"/>
    <w:rsid w:val="005C7DBB"/>
  </w:style>
  <w:style w:type="paragraph" w:customStyle="1" w:styleId="353A516483914B59B236A74F887EB83C">
    <w:name w:val="353A516483914B59B236A74F887EB83C"/>
    <w:rsid w:val="005C7DBB"/>
  </w:style>
  <w:style w:type="paragraph" w:customStyle="1" w:styleId="36055FF637A84F49B4EF65CE1DDE3EF8">
    <w:name w:val="36055FF637A84F49B4EF65CE1DDE3EF8"/>
    <w:rsid w:val="005C7DBB"/>
  </w:style>
  <w:style w:type="paragraph" w:customStyle="1" w:styleId="B0FF2D5622424414B218F521752B7371">
    <w:name w:val="B0FF2D5622424414B218F521752B7371"/>
    <w:rsid w:val="005C7DBB"/>
  </w:style>
  <w:style w:type="paragraph" w:customStyle="1" w:styleId="AAC14660721B4B2CA241700D30D57FB7">
    <w:name w:val="AAC14660721B4B2CA241700D30D57FB7"/>
    <w:rsid w:val="005C7DBB"/>
  </w:style>
  <w:style w:type="paragraph" w:customStyle="1" w:styleId="EFE7273F53964BD0AC2DBDC4CF860296">
    <w:name w:val="EFE7273F53964BD0AC2DBDC4CF860296"/>
    <w:rsid w:val="005C7DBB"/>
  </w:style>
  <w:style w:type="paragraph" w:customStyle="1" w:styleId="9868475F24704967BE4E8F8893C92B63">
    <w:name w:val="9868475F24704967BE4E8F8893C92B63"/>
    <w:rsid w:val="005C7DBB"/>
  </w:style>
  <w:style w:type="paragraph" w:customStyle="1" w:styleId="041D88046BBF431FB384A5DD2473AED9">
    <w:name w:val="041D88046BBF431FB384A5DD2473AED9"/>
    <w:rsid w:val="005C7DBB"/>
  </w:style>
  <w:style w:type="paragraph" w:customStyle="1" w:styleId="44BE8661646748EB8953A33547F17543">
    <w:name w:val="44BE8661646748EB8953A33547F17543"/>
    <w:rsid w:val="005C7DBB"/>
  </w:style>
  <w:style w:type="paragraph" w:customStyle="1" w:styleId="41DC388770F447C1BB6CB898F9FD4EDC">
    <w:name w:val="41DC388770F447C1BB6CB898F9FD4EDC"/>
    <w:rsid w:val="005C7DBB"/>
  </w:style>
  <w:style w:type="paragraph" w:customStyle="1" w:styleId="F6BB78C9442A458CB79FEE0252B4A8E1">
    <w:name w:val="F6BB78C9442A458CB79FEE0252B4A8E1"/>
    <w:rsid w:val="005C7DBB"/>
  </w:style>
  <w:style w:type="paragraph" w:customStyle="1" w:styleId="FAF1242B3012419D8ED8FB5B5658A85C">
    <w:name w:val="FAF1242B3012419D8ED8FB5B5658A85C"/>
    <w:rsid w:val="005C7DBB"/>
  </w:style>
  <w:style w:type="paragraph" w:customStyle="1" w:styleId="844F025863104F1584442771E3249468">
    <w:name w:val="844F025863104F1584442771E3249468"/>
    <w:rsid w:val="005C7DBB"/>
  </w:style>
  <w:style w:type="paragraph" w:customStyle="1" w:styleId="7F979DF3AFBF43AD90082449644A213F">
    <w:name w:val="7F979DF3AFBF43AD90082449644A213F"/>
    <w:rsid w:val="005C7DBB"/>
  </w:style>
  <w:style w:type="paragraph" w:customStyle="1" w:styleId="655B57609C0949F0834F8871C10D6440">
    <w:name w:val="655B57609C0949F0834F8871C10D6440"/>
    <w:rsid w:val="005C7DBB"/>
  </w:style>
  <w:style w:type="paragraph" w:customStyle="1" w:styleId="2509E264858E4CD09FB249662E2BA075">
    <w:name w:val="2509E264858E4CD09FB249662E2BA075"/>
    <w:rsid w:val="005C7DBB"/>
  </w:style>
  <w:style w:type="paragraph" w:customStyle="1" w:styleId="D11D3FE62FAA4499B333D3A84A2ECE82">
    <w:name w:val="D11D3FE62FAA4499B333D3A84A2ECE82"/>
    <w:rsid w:val="005C7DBB"/>
  </w:style>
  <w:style w:type="paragraph" w:customStyle="1" w:styleId="2247DA79E4B54CCC849E7FAD320C6E20">
    <w:name w:val="2247DA79E4B54CCC849E7FAD320C6E20"/>
    <w:rsid w:val="005C7DBB"/>
  </w:style>
  <w:style w:type="paragraph" w:customStyle="1" w:styleId="2FD8D438560E455C9B9E087BB04B4756">
    <w:name w:val="2FD8D438560E455C9B9E087BB04B4756"/>
    <w:rsid w:val="005C7DBB"/>
  </w:style>
  <w:style w:type="paragraph" w:customStyle="1" w:styleId="2139ED9E8CF84059896C7B52158F16E9">
    <w:name w:val="2139ED9E8CF84059896C7B52158F16E9"/>
    <w:rsid w:val="005C7DBB"/>
  </w:style>
  <w:style w:type="paragraph" w:customStyle="1" w:styleId="C96AFC30782C4E5E90DB9D881FC3A443">
    <w:name w:val="C96AFC30782C4E5E90DB9D881FC3A443"/>
    <w:rsid w:val="005C7DBB"/>
  </w:style>
  <w:style w:type="paragraph" w:customStyle="1" w:styleId="37318DF6B84C4FB584FDB5268EC0891A">
    <w:name w:val="37318DF6B84C4FB584FDB5268EC0891A"/>
    <w:rsid w:val="005C7DBB"/>
  </w:style>
  <w:style w:type="paragraph" w:customStyle="1" w:styleId="94D281BB9EA1491ABAB5AEECA43436FA">
    <w:name w:val="94D281BB9EA1491ABAB5AEECA43436FA"/>
    <w:rsid w:val="005C7DBB"/>
  </w:style>
  <w:style w:type="paragraph" w:customStyle="1" w:styleId="82E3494585A7419085638C018D01F241">
    <w:name w:val="82E3494585A7419085638C018D01F241"/>
    <w:rsid w:val="005C7DBB"/>
  </w:style>
  <w:style w:type="paragraph" w:customStyle="1" w:styleId="FEFD9F649EC248BCB15F24F0E2C06BEC">
    <w:name w:val="FEFD9F649EC248BCB15F24F0E2C06BEC"/>
    <w:rsid w:val="005C7DBB"/>
  </w:style>
  <w:style w:type="paragraph" w:customStyle="1" w:styleId="B646A05478EE4F028E93FF307BD33F55">
    <w:name w:val="B646A05478EE4F028E93FF307BD33F55"/>
    <w:rsid w:val="005C7DBB"/>
  </w:style>
  <w:style w:type="paragraph" w:customStyle="1" w:styleId="D6194FE85FF54194AC415158173761F1">
    <w:name w:val="D6194FE85FF54194AC415158173761F1"/>
    <w:rsid w:val="005C7DBB"/>
  </w:style>
  <w:style w:type="paragraph" w:customStyle="1" w:styleId="AFF27E22A215416F8AE38B794D5B2D89">
    <w:name w:val="AFF27E22A215416F8AE38B794D5B2D89"/>
    <w:rsid w:val="005C7DBB"/>
  </w:style>
  <w:style w:type="paragraph" w:customStyle="1" w:styleId="BE978C0D462347C58DA3038907AB04EB">
    <w:name w:val="BE978C0D462347C58DA3038907AB04EB"/>
    <w:rsid w:val="005C7DBB"/>
  </w:style>
  <w:style w:type="paragraph" w:customStyle="1" w:styleId="248B687E960841EE88B29601CBC256E0">
    <w:name w:val="248B687E960841EE88B29601CBC256E0"/>
    <w:rsid w:val="005C7DBB"/>
  </w:style>
  <w:style w:type="paragraph" w:customStyle="1" w:styleId="5B57B4A6B12E4F4292F4BF0F9F020D0D">
    <w:name w:val="5B57B4A6B12E4F4292F4BF0F9F020D0D"/>
    <w:rsid w:val="005C7DBB"/>
  </w:style>
  <w:style w:type="paragraph" w:customStyle="1" w:styleId="C1A9F5E8037448C2A2BCD7B95109066A">
    <w:name w:val="C1A9F5E8037448C2A2BCD7B95109066A"/>
    <w:rsid w:val="005C7DBB"/>
  </w:style>
  <w:style w:type="paragraph" w:customStyle="1" w:styleId="08945A17C50B46DA9AD9E8D637069082">
    <w:name w:val="08945A17C50B46DA9AD9E8D637069082"/>
    <w:rsid w:val="005C7DBB"/>
  </w:style>
  <w:style w:type="paragraph" w:customStyle="1" w:styleId="8ED0A73DAC0A457387B1889FDBD35CE6">
    <w:name w:val="8ED0A73DAC0A457387B1889FDBD35CE6"/>
    <w:rsid w:val="005C7DBB"/>
  </w:style>
  <w:style w:type="paragraph" w:customStyle="1" w:styleId="80401728F877445FB478ABEAF0B8D2CE">
    <w:name w:val="80401728F877445FB478ABEAF0B8D2CE"/>
    <w:rsid w:val="005C7DBB"/>
  </w:style>
  <w:style w:type="paragraph" w:customStyle="1" w:styleId="AD88143617AA4FEDB5147FDDFE78C2C5">
    <w:name w:val="AD88143617AA4FEDB5147FDDFE78C2C5"/>
    <w:rsid w:val="005C7DBB"/>
  </w:style>
  <w:style w:type="paragraph" w:customStyle="1" w:styleId="721E483FB9E14136B257B5FB59CF6D76">
    <w:name w:val="721E483FB9E14136B257B5FB59CF6D76"/>
    <w:rsid w:val="005C7DBB"/>
  </w:style>
  <w:style w:type="paragraph" w:customStyle="1" w:styleId="462175B650E44AE8BF95896A2AD7F4C9">
    <w:name w:val="462175B650E44AE8BF95896A2AD7F4C9"/>
    <w:rsid w:val="005C7DBB"/>
  </w:style>
  <w:style w:type="paragraph" w:customStyle="1" w:styleId="FCF5B6C8D4AC4B97BE6329EE82857701">
    <w:name w:val="FCF5B6C8D4AC4B97BE6329EE82857701"/>
    <w:rsid w:val="005C7DBB"/>
  </w:style>
  <w:style w:type="paragraph" w:customStyle="1" w:styleId="3EF7478BACFF43409F7F17D677B5FF01">
    <w:name w:val="3EF7478BACFF43409F7F17D677B5FF01"/>
    <w:rsid w:val="005C7DBB"/>
  </w:style>
  <w:style w:type="paragraph" w:customStyle="1" w:styleId="935FE0E8897F42928B60818319CB647F">
    <w:name w:val="935FE0E8897F42928B60818319CB647F"/>
    <w:rsid w:val="005C7DBB"/>
  </w:style>
  <w:style w:type="paragraph" w:customStyle="1" w:styleId="3272A3519D4F4CADB21DF9E69992D957">
    <w:name w:val="3272A3519D4F4CADB21DF9E69992D957"/>
    <w:rsid w:val="005C7DBB"/>
  </w:style>
  <w:style w:type="paragraph" w:customStyle="1" w:styleId="55C08E8BB512484C90BE463163A8A228">
    <w:name w:val="55C08E8BB512484C90BE463163A8A228"/>
    <w:rsid w:val="005C7DBB"/>
  </w:style>
  <w:style w:type="paragraph" w:customStyle="1" w:styleId="5C5828226AAA43C59E94D05EB1FE5817">
    <w:name w:val="5C5828226AAA43C59E94D05EB1FE5817"/>
    <w:rsid w:val="005C7DBB"/>
  </w:style>
  <w:style w:type="paragraph" w:customStyle="1" w:styleId="51D41830E8FD485BA8B3F52B0BB5718A">
    <w:name w:val="51D41830E8FD485BA8B3F52B0BB5718A"/>
    <w:rsid w:val="005C7DBB"/>
  </w:style>
  <w:style w:type="paragraph" w:customStyle="1" w:styleId="583ED5EAEF8B441295EB03DDB4C00D7F">
    <w:name w:val="583ED5EAEF8B441295EB03DDB4C00D7F"/>
    <w:rsid w:val="005C7DBB"/>
  </w:style>
  <w:style w:type="paragraph" w:customStyle="1" w:styleId="3672593519F6427886263BAFFB76605C">
    <w:name w:val="3672593519F6427886263BAFFB76605C"/>
    <w:rsid w:val="005C7DBB"/>
  </w:style>
  <w:style w:type="paragraph" w:customStyle="1" w:styleId="AC49BA3C342C4BE8AAE6F5A1AED8DB93">
    <w:name w:val="AC49BA3C342C4BE8AAE6F5A1AED8DB93"/>
    <w:rsid w:val="005C7DBB"/>
  </w:style>
  <w:style w:type="paragraph" w:customStyle="1" w:styleId="48A53F5FCC3040D0953910A280C2724F">
    <w:name w:val="48A53F5FCC3040D0953910A280C2724F"/>
    <w:rsid w:val="005C7DBB"/>
  </w:style>
  <w:style w:type="paragraph" w:customStyle="1" w:styleId="267E32E3124840F4AABE24CAC03934DF">
    <w:name w:val="267E32E3124840F4AABE24CAC03934DF"/>
    <w:rsid w:val="005C7DBB"/>
  </w:style>
  <w:style w:type="paragraph" w:customStyle="1" w:styleId="BD6010D6F0794D0E8763FEF9F5074ACC">
    <w:name w:val="BD6010D6F0794D0E8763FEF9F5074ACC"/>
    <w:rsid w:val="005C7DBB"/>
  </w:style>
  <w:style w:type="paragraph" w:customStyle="1" w:styleId="95D593751DDE4ED78F7A5622523F3CAA">
    <w:name w:val="95D593751DDE4ED78F7A5622523F3CAA"/>
    <w:rsid w:val="005C7DBB"/>
  </w:style>
  <w:style w:type="paragraph" w:customStyle="1" w:styleId="CA6A1A6EB3A94A4A8FAEDB38698C43F1">
    <w:name w:val="CA6A1A6EB3A94A4A8FAEDB38698C43F1"/>
    <w:rsid w:val="005C7DBB"/>
  </w:style>
  <w:style w:type="paragraph" w:customStyle="1" w:styleId="E67495D4D2474E08895CDA77C510F00C">
    <w:name w:val="E67495D4D2474E08895CDA77C510F00C"/>
    <w:rsid w:val="005C7DBB"/>
  </w:style>
  <w:style w:type="paragraph" w:customStyle="1" w:styleId="0956602475BD4F80B8DD1684C801DF59">
    <w:name w:val="0956602475BD4F80B8DD1684C801DF59"/>
    <w:rsid w:val="005C7DBB"/>
  </w:style>
  <w:style w:type="paragraph" w:customStyle="1" w:styleId="790CB2C8132B4724988E33E8AE270CFA">
    <w:name w:val="790CB2C8132B4724988E33E8AE270CFA"/>
    <w:rsid w:val="005C7DBB"/>
  </w:style>
  <w:style w:type="paragraph" w:customStyle="1" w:styleId="FE07CC9CBFB94B759ECCF11DE473B7EF">
    <w:name w:val="FE07CC9CBFB94B759ECCF11DE473B7EF"/>
    <w:rsid w:val="005C7DBB"/>
  </w:style>
  <w:style w:type="paragraph" w:customStyle="1" w:styleId="29D8E5878F5346D68DC4393D831C82E5">
    <w:name w:val="29D8E5878F5346D68DC4393D831C82E5"/>
    <w:rsid w:val="005C7DBB"/>
  </w:style>
  <w:style w:type="paragraph" w:customStyle="1" w:styleId="0D9BCC84BB7341D5AA23980ABB0BA885">
    <w:name w:val="0D9BCC84BB7341D5AA23980ABB0BA885"/>
    <w:rsid w:val="005C7DBB"/>
  </w:style>
  <w:style w:type="paragraph" w:customStyle="1" w:styleId="FA7E733336F3428D85AC0434A6BE7E9A">
    <w:name w:val="FA7E733336F3428D85AC0434A6BE7E9A"/>
    <w:rsid w:val="005C7DBB"/>
  </w:style>
  <w:style w:type="paragraph" w:customStyle="1" w:styleId="1E4B28F880E7483486A4E3FD0CA00E08">
    <w:name w:val="1E4B28F880E7483486A4E3FD0CA00E08"/>
    <w:rsid w:val="005C7DBB"/>
  </w:style>
  <w:style w:type="paragraph" w:customStyle="1" w:styleId="D1B67CBE690E43E2A65DF97B4E42E9C6">
    <w:name w:val="D1B67CBE690E43E2A65DF97B4E42E9C6"/>
    <w:rsid w:val="005C7DBB"/>
  </w:style>
  <w:style w:type="paragraph" w:customStyle="1" w:styleId="788502007A044B3DBC9F046A816E5EE6">
    <w:name w:val="788502007A044B3DBC9F046A816E5EE6"/>
    <w:rsid w:val="005C7DBB"/>
  </w:style>
  <w:style w:type="paragraph" w:customStyle="1" w:styleId="94E3A091BD7D4426BA00D00E7B3928F4">
    <w:name w:val="94E3A091BD7D4426BA00D00E7B3928F4"/>
    <w:rsid w:val="005C7DBB"/>
  </w:style>
  <w:style w:type="paragraph" w:customStyle="1" w:styleId="1ACD38972B844A04BC2078608747B5EC">
    <w:name w:val="1ACD38972B844A04BC2078608747B5EC"/>
    <w:rsid w:val="005C7DBB"/>
  </w:style>
  <w:style w:type="paragraph" w:customStyle="1" w:styleId="B46C4215632E4B6A8685724CB80F1DD8">
    <w:name w:val="B46C4215632E4B6A8685724CB80F1DD8"/>
    <w:rsid w:val="005C7DBB"/>
  </w:style>
  <w:style w:type="paragraph" w:customStyle="1" w:styleId="67233EF74A9643D78CA4EB3E42A9F4A0">
    <w:name w:val="67233EF74A9643D78CA4EB3E42A9F4A0"/>
    <w:rsid w:val="005C7DBB"/>
  </w:style>
  <w:style w:type="paragraph" w:customStyle="1" w:styleId="00015211C2CD4BC08C182DDDFFDBBB93">
    <w:name w:val="00015211C2CD4BC08C182DDDFFDBBB93"/>
    <w:rsid w:val="005C7DBB"/>
  </w:style>
  <w:style w:type="paragraph" w:customStyle="1" w:styleId="D7C24F9E72C14D17922DD0D366F91101">
    <w:name w:val="D7C24F9E72C14D17922DD0D366F91101"/>
    <w:rsid w:val="005C7DBB"/>
  </w:style>
  <w:style w:type="paragraph" w:customStyle="1" w:styleId="36F289F9210A4348AC5BE7D77CC6D158">
    <w:name w:val="36F289F9210A4348AC5BE7D77CC6D158"/>
    <w:rsid w:val="005C7DBB"/>
  </w:style>
  <w:style w:type="paragraph" w:customStyle="1" w:styleId="E3A425D5D406478A98E443F95864CA0B">
    <w:name w:val="E3A425D5D406478A98E443F95864CA0B"/>
    <w:rsid w:val="005C7DBB"/>
  </w:style>
  <w:style w:type="paragraph" w:customStyle="1" w:styleId="565E2B6F4203417598C849A422D0B167">
    <w:name w:val="565E2B6F4203417598C849A422D0B167"/>
    <w:rsid w:val="005C7DBB"/>
  </w:style>
  <w:style w:type="paragraph" w:customStyle="1" w:styleId="21E0AB94FC4A4279A456F68B40795C6C">
    <w:name w:val="21E0AB94FC4A4279A456F68B40795C6C"/>
    <w:rsid w:val="005C7DBB"/>
  </w:style>
  <w:style w:type="paragraph" w:customStyle="1" w:styleId="2781D765017F4D57813E214F00501EB2">
    <w:name w:val="2781D765017F4D57813E214F00501EB2"/>
    <w:rsid w:val="005C7DBB"/>
  </w:style>
  <w:style w:type="paragraph" w:customStyle="1" w:styleId="EB1BAC74AE474C9198C1842A6D43D80B">
    <w:name w:val="EB1BAC74AE474C9198C1842A6D43D80B"/>
    <w:rsid w:val="005C7DBB"/>
  </w:style>
  <w:style w:type="paragraph" w:customStyle="1" w:styleId="75CF33CAD1F14A1699CF07E600A1B405">
    <w:name w:val="75CF33CAD1F14A1699CF07E600A1B405"/>
    <w:rsid w:val="005C7DBB"/>
  </w:style>
  <w:style w:type="paragraph" w:customStyle="1" w:styleId="5EAE56A6ED73489BAFF64D01D0913FE2">
    <w:name w:val="5EAE56A6ED73489BAFF64D01D0913FE2"/>
    <w:rsid w:val="005C7DBB"/>
  </w:style>
  <w:style w:type="paragraph" w:customStyle="1" w:styleId="E68A11B8884A4F89AF245E1A6039AE2C">
    <w:name w:val="E68A11B8884A4F89AF245E1A6039AE2C"/>
    <w:rsid w:val="005C7DBB"/>
  </w:style>
  <w:style w:type="paragraph" w:customStyle="1" w:styleId="B076BF065E854A1E9011C3629BFD42B7">
    <w:name w:val="B076BF065E854A1E9011C3629BFD42B7"/>
    <w:rsid w:val="005C7DBB"/>
  </w:style>
  <w:style w:type="paragraph" w:customStyle="1" w:styleId="B826B582EDFE4C8CBF07DA5BB6D6D251">
    <w:name w:val="B826B582EDFE4C8CBF07DA5BB6D6D251"/>
    <w:rsid w:val="005C7DBB"/>
  </w:style>
  <w:style w:type="paragraph" w:customStyle="1" w:styleId="374B6C0C53CA4FD784A95739BAB1E880">
    <w:name w:val="374B6C0C53CA4FD784A95739BAB1E880"/>
    <w:rsid w:val="005C7DBB"/>
  </w:style>
  <w:style w:type="paragraph" w:customStyle="1" w:styleId="94DAB4077B554FAFBEDAD1FE30533999">
    <w:name w:val="94DAB4077B554FAFBEDAD1FE30533999"/>
    <w:rsid w:val="005C7DBB"/>
  </w:style>
  <w:style w:type="paragraph" w:customStyle="1" w:styleId="2B3F5F2CA888476CA6B6AB96357FFACE">
    <w:name w:val="2B3F5F2CA888476CA6B6AB96357FFACE"/>
    <w:rsid w:val="005C7DBB"/>
  </w:style>
  <w:style w:type="paragraph" w:customStyle="1" w:styleId="B7F14ABA0C054D09B8C599ACB399A124">
    <w:name w:val="B7F14ABA0C054D09B8C599ACB399A124"/>
    <w:rsid w:val="005C7DBB"/>
  </w:style>
  <w:style w:type="paragraph" w:customStyle="1" w:styleId="22558B45CB3742B8A6A698018D3ED3E6">
    <w:name w:val="22558B45CB3742B8A6A698018D3ED3E6"/>
    <w:rsid w:val="005C7DBB"/>
  </w:style>
  <w:style w:type="paragraph" w:customStyle="1" w:styleId="243E3A5F1E7D46FD98A162567D5770F5">
    <w:name w:val="243E3A5F1E7D46FD98A162567D5770F5"/>
    <w:rsid w:val="005C7DBB"/>
  </w:style>
  <w:style w:type="paragraph" w:customStyle="1" w:styleId="1D97FD78D5854407A567F847CD5EF6FC">
    <w:name w:val="1D97FD78D5854407A567F847CD5EF6FC"/>
    <w:rsid w:val="005C7DBB"/>
  </w:style>
  <w:style w:type="paragraph" w:customStyle="1" w:styleId="5E0B0E28A9E8411FBFCE5C68DEE18343">
    <w:name w:val="5E0B0E28A9E8411FBFCE5C68DEE18343"/>
    <w:rsid w:val="005C7DBB"/>
  </w:style>
  <w:style w:type="paragraph" w:customStyle="1" w:styleId="70A45FF6A0D74F258920F2E2C4BD73D0">
    <w:name w:val="70A45FF6A0D74F258920F2E2C4BD73D0"/>
    <w:rsid w:val="005C7DBB"/>
  </w:style>
  <w:style w:type="paragraph" w:customStyle="1" w:styleId="2477E0AD0C98451F8F407314D9B1ABC6">
    <w:name w:val="2477E0AD0C98451F8F407314D9B1ABC6"/>
    <w:rsid w:val="005C7DBB"/>
  </w:style>
  <w:style w:type="paragraph" w:customStyle="1" w:styleId="AB30CD2C6F924B58B209537FB6F04139">
    <w:name w:val="AB30CD2C6F924B58B209537FB6F04139"/>
    <w:rsid w:val="005C7DBB"/>
  </w:style>
  <w:style w:type="paragraph" w:customStyle="1" w:styleId="B75A24D331A04B29A8CA576576E8733B">
    <w:name w:val="B75A24D331A04B29A8CA576576E8733B"/>
    <w:rsid w:val="005C7DBB"/>
  </w:style>
  <w:style w:type="paragraph" w:customStyle="1" w:styleId="B502F9C0B7D64827B4BD57E893CD9303">
    <w:name w:val="B502F9C0B7D64827B4BD57E893CD9303"/>
    <w:rsid w:val="005C7DBB"/>
  </w:style>
  <w:style w:type="paragraph" w:customStyle="1" w:styleId="4AE4B8C383A1445880532CA6A1BF2D1E">
    <w:name w:val="4AE4B8C383A1445880532CA6A1BF2D1E"/>
    <w:rsid w:val="005C7DBB"/>
  </w:style>
  <w:style w:type="paragraph" w:customStyle="1" w:styleId="9B1F9A45E4E44722914E6D82AB1D8D9B">
    <w:name w:val="9B1F9A45E4E44722914E6D82AB1D8D9B"/>
    <w:rsid w:val="005C7DBB"/>
  </w:style>
  <w:style w:type="paragraph" w:customStyle="1" w:styleId="81DA9FDDFF0F4848A9B4BB2E3BB4D975">
    <w:name w:val="81DA9FDDFF0F4848A9B4BB2E3BB4D975"/>
    <w:rsid w:val="005C7DBB"/>
  </w:style>
  <w:style w:type="paragraph" w:customStyle="1" w:styleId="39F0708DC7A444A0B8DAE603238E0534">
    <w:name w:val="39F0708DC7A444A0B8DAE603238E0534"/>
    <w:rsid w:val="005C7DBB"/>
  </w:style>
  <w:style w:type="paragraph" w:customStyle="1" w:styleId="2F900EB647784C62B9C38A09F4ABAD9C">
    <w:name w:val="2F900EB647784C62B9C38A09F4ABAD9C"/>
    <w:rsid w:val="005C7DBB"/>
  </w:style>
  <w:style w:type="paragraph" w:customStyle="1" w:styleId="EB9C93B8E6434CA0B15E2EE7C3787D02">
    <w:name w:val="EB9C93B8E6434CA0B15E2EE7C3787D02"/>
    <w:rsid w:val="005C7DBB"/>
  </w:style>
  <w:style w:type="paragraph" w:customStyle="1" w:styleId="EB39538612FA4150A431F09ACD0F995C">
    <w:name w:val="EB39538612FA4150A431F09ACD0F995C"/>
    <w:rsid w:val="005C7DBB"/>
  </w:style>
  <w:style w:type="paragraph" w:customStyle="1" w:styleId="C7D639943D5A47BAADFFA057F1BA5294">
    <w:name w:val="C7D639943D5A47BAADFFA057F1BA5294"/>
    <w:rsid w:val="005C7DBB"/>
  </w:style>
  <w:style w:type="paragraph" w:customStyle="1" w:styleId="8C5A3B90C57840B9A4B317C10EC8FC3F">
    <w:name w:val="8C5A3B90C57840B9A4B317C10EC8FC3F"/>
    <w:rsid w:val="005C7DBB"/>
  </w:style>
  <w:style w:type="paragraph" w:customStyle="1" w:styleId="C52982D316F843879754575A366EE91C">
    <w:name w:val="C52982D316F843879754575A366EE91C"/>
    <w:rsid w:val="005C7DBB"/>
  </w:style>
  <w:style w:type="paragraph" w:customStyle="1" w:styleId="75299670AD834CE4843C0255FC38D5D9">
    <w:name w:val="75299670AD834CE4843C0255FC38D5D9"/>
    <w:rsid w:val="005C7DBB"/>
  </w:style>
  <w:style w:type="paragraph" w:customStyle="1" w:styleId="D62F502B1B1F4998891AA1C8C5C8F11C">
    <w:name w:val="D62F502B1B1F4998891AA1C8C5C8F11C"/>
    <w:rsid w:val="005C7DBB"/>
  </w:style>
  <w:style w:type="paragraph" w:customStyle="1" w:styleId="6BDFDDEFA7A84EFFA824332395E284B8">
    <w:name w:val="6BDFDDEFA7A84EFFA824332395E284B8"/>
    <w:rsid w:val="005C7DBB"/>
  </w:style>
  <w:style w:type="paragraph" w:customStyle="1" w:styleId="B7F2AA900C4147D19F086E08052F418D">
    <w:name w:val="B7F2AA900C4147D19F086E08052F418D"/>
    <w:rsid w:val="005C7DBB"/>
  </w:style>
  <w:style w:type="paragraph" w:customStyle="1" w:styleId="31F109B43A4B4060B9CC7C6BCEE678D3">
    <w:name w:val="31F109B43A4B4060B9CC7C6BCEE678D3"/>
    <w:rsid w:val="005C7DBB"/>
  </w:style>
  <w:style w:type="paragraph" w:customStyle="1" w:styleId="D05E537C3EB14011BB28E1E01E4E3D2E">
    <w:name w:val="D05E537C3EB14011BB28E1E01E4E3D2E"/>
    <w:rsid w:val="005C7DBB"/>
  </w:style>
  <w:style w:type="paragraph" w:customStyle="1" w:styleId="271FB6378469407498F0825F8F6F1F69">
    <w:name w:val="271FB6378469407498F0825F8F6F1F69"/>
    <w:rsid w:val="005C7DBB"/>
  </w:style>
  <w:style w:type="paragraph" w:customStyle="1" w:styleId="F6E6CA88EAD646BAB70D075D5CA08256">
    <w:name w:val="F6E6CA88EAD646BAB70D075D5CA08256"/>
    <w:rsid w:val="005C7DBB"/>
  </w:style>
  <w:style w:type="paragraph" w:customStyle="1" w:styleId="537001DDE8C44A8698412890913E1AAE">
    <w:name w:val="537001DDE8C44A8698412890913E1AAE"/>
    <w:rsid w:val="005C7DBB"/>
  </w:style>
  <w:style w:type="paragraph" w:customStyle="1" w:styleId="D47FC6B28244428F8FB12B191FA4DB72">
    <w:name w:val="D47FC6B28244428F8FB12B191FA4DB72"/>
    <w:rsid w:val="005C7DBB"/>
  </w:style>
  <w:style w:type="paragraph" w:customStyle="1" w:styleId="1A02029C7564564B93F1BA7FEA8D49D4">
    <w:name w:val="1A02029C7564564B93F1BA7FEA8D49D4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77AA82D43A71F4BA68C22F8A1E3231D">
    <w:name w:val="377AA82D43A71F4BA68C22F8A1E3231D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BD655941BF3FB4AA6A13A5A43C79825">
    <w:name w:val="2BD655941BF3FB4AA6A13A5A43C79825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74497FA83F71B4992E6B991D2FEB93F">
    <w:name w:val="574497FA83F71B4992E6B991D2FEB93F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6F2A5C9FC205443A8F474A9CFA35758">
    <w:name w:val="86F2A5C9FC205443A8F474A9CFA35758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82D6596CF55EF4E9714D2D575FF2B12">
    <w:name w:val="B82D6596CF55EF4E9714D2D575FF2B12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C8288A8399F1F4AAB54EFA0B3D42F42">
    <w:name w:val="8C8288A8399F1F4AAB54EFA0B3D42F42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160F403AE9BD048BDD47B07EB8A48C1">
    <w:name w:val="B160F403AE9BD048BDD47B07EB8A48C1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67F2EE05309254AAF9C04836C347168">
    <w:name w:val="567F2EE05309254AAF9C04836C347168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F4C2BDA29CD7C4884D1F727E3546EA8">
    <w:name w:val="6F4C2BDA29CD7C4884D1F727E3546EA8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D235C94C1C290439EAA1C4443C41DEF">
    <w:name w:val="0D235C94C1C290439EAA1C4443C41DEF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4E1971791F58E4E8A455ECDB3B63E5E">
    <w:name w:val="E4E1971791F58E4E8A455ECDB3B63E5E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28BB73DBF21B248965D9AECC843B77A">
    <w:name w:val="E28BB73DBF21B248965D9AECC843B77A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46B7E04584E9D44AD051CADA88475F1">
    <w:name w:val="046B7E04584E9D44AD051CADA88475F1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C88B63BE1323F42BC987E437A8BD90E">
    <w:name w:val="CC88B63BE1323F42BC987E437A8BD90E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AA2DF47153447498750A13BB6217851">
    <w:name w:val="FAA2DF47153447498750A13BB6217851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14FFFFA556495429345240FCAA0D30E">
    <w:name w:val="714FFFFA556495429345240FCAA0D30E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6E52AB023EC4E4D89A50C8077C5B073">
    <w:name w:val="B6E52AB023EC4E4D89A50C8077C5B073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4A7AC5BDFC9FB4E99B343FE193CEE9C">
    <w:name w:val="D4A7AC5BDFC9FB4E99B343FE193CEE9C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AD6C3475683A8488FB4174E7A3F3B98">
    <w:name w:val="BAD6C3475683A8488FB4174E7A3F3B98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A051D82867C3D4AB5D6A3A2862F6577">
    <w:name w:val="EA051D82867C3D4AB5D6A3A2862F6577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4B780C92AF8B54ABDF23FCCEE557A4A">
    <w:name w:val="24B780C92AF8B54ABDF23FCCEE557A4A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E127ED0B2DD704590D40AC91432D515">
    <w:name w:val="AE127ED0B2DD704590D40AC91432D515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5FD0C664558E4438A775F31BC28373F">
    <w:name w:val="D5FD0C664558E4438A775F31BC28373F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F7F16BE2F414F48A4703C36F2B863DB">
    <w:name w:val="1F7F16BE2F414F48A4703C36F2B863DB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BAEE7010104A44493484D729AD50335">
    <w:name w:val="8BAEE7010104A44493484D729AD50335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E057F4CD5E0BA4380284B2F6F813470">
    <w:name w:val="8E057F4CD5E0BA4380284B2F6F813470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EB5CE31F931B040B236C76C087B2211">
    <w:name w:val="3EB5CE31F931B040B236C76C087B2211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D716D8063DE464E994F5D4878651037">
    <w:name w:val="CD716D8063DE464E994F5D4878651037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C259094E70B7F48BEB7D34AD4A5C06A">
    <w:name w:val="1C259094E70B7F48BEB7D34AD4A5C06A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03D0B9813971744BCC555596A79A2D8">
    <w:name w:val="D03D0B9813971744BCC555596A79A2D8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9795103F0CB544D9FD7CC0B0358107E">
    <w:name w:val="29795103F0CB544D9FD7CC0B0358107E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189CE99B3A8B14CBC1B6D705C0B4F48">
    <w:name w:val="9189CE99B3A8B14CBC1B6D705C0B4F48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20BEF66CA3B304CAAF22BEE3B459B74">
    <w:name w:val="C20BEF66CA3B304CAAF22BEE3B459B74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D9CC42A7F531A4A8894F9426B0C58EA">
    <w:name w:val="9D9CC42A7F531A4A8894F9426B0C58EA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A6BDDEC5364BC47AD75057DAEA75277">
    <w:name w:val="3A6BDDEC5364BC47AD75057DAEA75277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21B0B361200774EB7535FA3E0A80583">
    <w:name w:val="C21B0B361200774EB7535FA3E0A80583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FE242F717A10345A2FE91B286B6F87C">
    <w:name w:val="5FE242F717A10345A2FE91B286B6F87C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0A625540CE26A47B37AAA47E15700A1">
    <w:name w:val="30A625540CE26A47B37AAA47E15700A1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232F5E48496774499344132EF3D50E2">
    <w:name w:val="6232F5E48496774499344132EF3D50E2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C9D00D3259BE84E9B2ED8413274DF24">
    <w:name w:val="BC9D00D3259BE84E9B2ED8413274DF24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1C182031F18BA4EA16676AB453A7CDC">
    <w:name w:val="11C182031F18BA4EA16676AB453A7CDC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1D18069C4C6554AACA3170E0187BB2F">
    <w:name w:val="31D18069C4C6554AACA3170E0187BB2F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A7B1A454297A84B879216BD265F5E2D">
    <w:name w:val="BA7B1A454297A84B879216BD265F5E2D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F19412BCEF9D24B88DF22E5F268E375">
    <w:name w:val="CF19412BCEF9D24B88DF22E5F268E375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988F53B9F381D4FA9359BC0AF7D18CA">
    <w:name w:val="F988F53B9F381D4FA9359BC0AF7D18CA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F1C3E39F0AF48489A1A1EABF7A4C6B7">
    <w:name w:val="8F1C3E39F0AF48489A1A1EABF7A4C6B7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C0925C8373A024EBC17FD4694BE0587">
    <w:name w:val="BC0925C8373A024EBC17FD4694BE0587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391B33AE9CFD542AB9FF97B733A0572">
    <w:name w:val="5391B33AE9CFD542AB9FF97B733A0572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4E7316E5DEF2445BA1373958B8837D1">
    <w:name w:val="F4E7316E5DEF2445BA1373958B8837D1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409E2DD9353F14C9AA56B6FFDD4934F">
    <w:name w:val="3409E2DD9353F14C9AA56B6FFDD4934F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E563F0180486C43AC12A78D3CE82321">
    <w:name w:val="6E563F0180486C43AC12A78D3CE82321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02BE2387035224396A8F9F12F4F18D9">
    <w:name w:val="702BE2387035224396A8F9F12F4F18D9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B4BFBA1F7930F4DB82E73F671410953">
    <w:name w:val="8B4BFBA1F7930F4DB82E73F671410953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65C3F648F173B46800FF840DCD74BB1">
    <w:name w:val="765C3F648F173B46800FF840DCD74BB1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4A535ED5C86A8942A6C803EC1BDB87F0">
    <w:name w:val="4A535ED5C86A8942A6C803EC1BDB87F0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BC2130503FA8E43B93365432FD13D44">
    <w:name w:val="ABC2130503FA8E43B93365432FD13D44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51DB01B879ADF4FB4D5D3654C2F8BEF">
    <w:name w:val="F51DB01B879ADF4FB4D5D3654C2F8BEF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11218D15D5B01418D55B0FC5A690527">
    <w:name w:val="011218D15D5B01418D55B0FC5A690527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D6B883093D62B4BA4D0565CDD8B9E3F">
    <w:name w:val="7D6B883093D62B4BA4D0565CDD8B9E3F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F178A02A6630945A925E9B7AA1CC0DA">
    <w:name w:val="1F178A02A6630945A925E9B7AA1CC0DA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08EC3F027874D4EA8877302DCC539B3">
    <w:name w:val="A08EC3F027874D4EA8877302DCC539B3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C4F13B6CAB2D14786BA18AA798CD14D">
    <w:name w:val="5C4F13B6CAB2D14786BA18AA798CD14D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CC31833103C984C9218D20C0FC64D0B">
    <w:name w:val="ECC31833103C984C9218D20C0FC64D0B"/>
    <w:rsid w:val="002F697E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38E0B2E077D5F468CCA019D59AAC74E">
    <w:name w:val="638E0B2E077D5F468CCA019D59AAC74E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868A45FCD29D444BEDA242C4B01AC8A">
    <w:name w:val="0868A45FCD29D444BEDA242C4B01AC8A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E8FD271C1FCEF4584DDA97BB37A4CE6">
    <w:name w:val="6E8FD271C1FCEF4584DDA97BB37A4CE6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8CCB27013104F4D9315CAD98046420F">
    <w:name w:val="68CCB27013104F4D9315CAD98046420F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F95BC1A9DC46C42BF45FC65BFB494DA">
    <w:name w:val="FF95BC1A9DC46C42BF45FC65BFB494DA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F2EF5902E0E7F4BB1E6D80BE23CBF65">
    <w:name w:val="5F2EF5902E0E7F4BB1E6D80BE23CBF65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9CE78ED63BC20438812A1D3571D7C73">
    <w:name w:val="69CE78ED63BC20438812A1D3571D7C73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410E6E0ED07CB14788A3FB8C8CA05BD6">
    <w:name w:val="410E6E0ED07CB14788A3FB8C8CA05BD6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868C6DAD9630C4B9B6599AE792C1FC0">
    <w:name w:val="5868C6DAD9630C4B9B6599AE792C1FC0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74D10C9A6181F41B99F06ED151EB79C">
    <w:name w:val="D74D10C9A6181F41B99F06ED151EB79C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F6EFE94EEF72F409DD0895A469AC8E2">
    <w:name w:val="7F6EFE94EEF72F409DD0895A469AC8E2"/>
    <w:rsid w:val="00EE3A9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87B2F898C3AAE4A854AFB85E50D990C">
    <w:name w:val="987B2F898C3AAE4A854AFB85E50D990C"/>
    <w:rsid w:val="00A52F22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FDB604C17208AB4A8516936644E7E40C">
    <w:name w:val="FDB604C17208AB4A8516936644E7E40C"/>
    <w:rsid w:val="00A52F22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434B0F34A439634CA31C48DC056FC644">
    <w:name w:val="434B0F34A439634CA31C48DC056FC644"/>
    <w:rsid w:val="00A52F22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09D2782502C9A14D919443DBC203CFFF">
    <w:name w:val="09D2782502C9A14D919443DBC203CFFF"/>
    <w:rsid w:val="00A52F22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2674A219F8FDE144B4F3E2FC4DA1D7D7">
    <w:name w:val="2674A219F8FDE144B4F3E2FC4DA1D7D7"/>
    <w:rsid w:val="00A52F22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A7A007E7CEA31B439B8E65E2C625DA6E">
    <w:name w:val="A7A007E7CEA31B439B8E65E2C625DA6E"/>
    <w:rsid w:val="00A52F22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9BCD522239AD674ABF0ECFA65CCC7F2F">
    <w:name w:val="9BCD522239AD674ABF0ECFA65CCC7F2F"/>
    <w:rsid w:val="00A52F22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211A257C4ECC314CAC27D1C121D8BC28">
    <w:name w:val="211A257C4ECC314CAC27D1C121D8BC28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ADC4D012A0F854DACE484226F638930">
    <w:name w:val="3ADC4D012A0F854DACE484226F638930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757DB43E91A7248A85B8F4E3227D0BA">
    <w:name w:val="0757DB43E91A7248A85B8F4E3227D0BA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A0906B4F226CB45B4F6AB23E9B8CD29">
    <w:name w:val="8A0906B4F226CB45B4F6AB23E9B8CD29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A08D4ADA934564FAE36B76879620422">
    <w:name w:val="EA08D4ADA934564FAE36B76879620422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C6267587745F94EA5DAE1F363C9A576">
    <w:name w:val="FC6267587745F94EA5DAE1F363C9A576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7AA65FCBA58C941826CC4A3903388D6">
    <w:name w:val="57AA65FCBA58C941826CC4A3903388D6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A23F6724A37BC48B5607D38B9511CB9">
    <w:name w:val="0A23F6724A37BC48B5607D38B9511CB9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7A51C8DB43BF946BB8640B87D9C9E16">
    <w:name w:val="57A51C8DB43BF946BB8640B87D9C9E16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0CE8FB4B089C74898BBC489BC710D34">
    <w:name w:val="00CE8FB4B089C74898BBC489BC710D34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4FE53CF8AFC9B49AA63617C76CF1060">
    <w:name w:val="64FE53CF8AFC9B49AA63617C76CF1060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62BEB4693A02040A108501D314B7026">
    <w:name w:val="062BEB4693A02040A108501D314B7026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80B7A1F7D6F954ABD8D912901427A15">
    <w:name w:val="180B7A1F7D6F954ABD8D912901427A15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4FFAC987FE0814FB8723203F2DD0E5A">
    <w:name w:val="64FFAC987FE0814FB8723203F2DD0E5A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C0300E7DD453345826FAB06182E6794">
    <w:name w:val="BC0300E7DD453345826FAB06182E6794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0790F87E3293F42876DAF356A3FE11E">
    <w:name w:val="00790F87E3293F42876DAF356A3FE11E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A71CCE857880A4A97E41058109F9CE1">
    <w:name w:val="9A71CCE857880A4A97E41058109F9CE1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FA2988830609544B75588FD4C2A603B">
    <w:name w:val="8FA2988830609544B75588FD4C2A603B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17833745848E24A9232A222FDB97F34">
    <w:name w:val="B17833745848E24A9232A222FDB97F34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6E5AB1C6448F44AA01B088EEFD5770A">
    <w:name w:val="26E5AB1C6448F44AA01B088EEFD5770A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D16E06D4B0E1549B5B169E89B7BC2DC">
    <w:name w:val="AD16E06D4B0E1549B5B169E89B7BC2DC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1C9DFFC3A5604459174D0282E01762F">
    <w:name w:val="71C9DFFC3A5604459174D0282E01762F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11C41779768814FAF5FC0AEC9C4080A">
    <w:name w:val="511C41779768814FAF5FC0AEC9C4080A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4F553E207623D47AF5F36491D3B6237">
    <w:name w:val="34F553E207623D47AF5F36491D3B6237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BE6364CC9E38E40AAFBFCF91EA41DF6">
    <w:name w:val="BBE6364CC9E38E40AAFBFCF91EA41DF6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91EEC3F50083642973391C6CB1426B1">
    <w:name w:val="991EEC3F50083642973391C6CB1426B1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79D22F7EF2A034BBD7DFD9BBD641146">
    <w:name w:val="879D22F7EF2A034BBD7DFD9BBD641146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4A3B20DC6FF3E47B5BEAB50197583E3">
    <w:name w:val="54A3B20DC6FF3E47B5BEAB50197583E3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B78211C33BC3B449AFB65989F9CD394">
    <w:name w:val="6B78211C33BC3B449AFB65989F9CD394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AB3A8531D2CF04EBA3EE9D74F5D7A8B">
    <w:name w:val="0AB3A8531D2CF04EBA3EE9D74F5D7A8B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80AF17E8D89544AB43C2B59DC15C6B2">
    <w:name w:val="880AF17E8D89544AB43C2B59DC15C6B2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0108EC9235C154BAAC2EBAEC5F4173A">
    <w:name w:val="90108EC9235C154BAAC2EBAEC5F4173A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D2EC16ACBC69F41BFC3BD60611020C9">
    <w:name w:val="2D2EC16ACBC69F41BFC3BD60611020C9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29F652C8830854191CB4316E2904785">
    <w:name w:val="229F652C8830854191CB4316E2904785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837BEAA7466A54480D0FDDDFD08588E">
    <w:name w:val="5837BEAA7466A54480D0FDDDFD08588E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78FBF269CC3F14EA8532085658BFB07">
    <w:name w:val="B78FBF269CC3F14EA8532085658BFB07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48C6BD01131CD499CCFC2D89C39CB62">
    <w:name w:val="848C6BD01131CD499CCFC2D89C39CB62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ABED21F6387E84F84754BBD55E60AF8">
    <w:name w:val="6ABED21F6387E84F84754BBD55E60AF8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72EF550F3032B4A8CE10881973AFA46">
    <w:name w:val="072EF550F3032B4A8CE10881973AFA46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FBDD97F4560EC43B70E392847050E85">
    <w:name w:val="AFBDD97F4560EC43B70E392847050E85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F6ACB4BE4F2814C975B2F49F1282908">
    <w:name w:val="AF6ACB4BE4F2814C975B2F49F1282908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DD7719440D3B349850C4F67A50B4957">
    <w:name w:val="CDD7719440D3B349850C4F67A50B4957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08F7E6FC68BE74483640DF814392313">
    <w:name w:val="508F7E6FC68BE74483640DF814392313"/>
    <w:rsid w:val="00EB47F9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F855D138E74134692B14EF7C5013F40">
    <w:name w:val="5F855D138E74134692B14EF7C5013F40"/>
    <w:rsid w:val="002331A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4B97E34410F3A4C840DF3CC47A79813">
    <w:name w:val="A4B97E34410F3A4C840DF3CC47A79813"/>
    <w:rsid w:val="002331AF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C096F193F97E8418D5FD5DBCAA7D2F9">
    <w:name w:val="BC096F193F97E8418D5FD5DBCAA7D2F9"/>
    <w:rsid w:val="007507BF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1DCEB7F1D093EF4DB1DFBB2813E84FB2">
    <w:name w:val="1DCEB7F1D093EF4DB1DFBB2813E84FB2"/>
    <w:rsid w:val="00951E78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887240E8AAC8BB4DAEAEB61663F85D98">
    <w:name w:val="887240E8AAC8BB4DAEAEB61663F85D98"/>
    <w:rsid w:val="00951E78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CA95AFE03E881E45BDB6B9C485D6CEA1">
    <w:name w:val="CA95AFE03E881E45BDB6B9C485D6CEA1"/>
    <w:rsid w:val="00951E78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6E773F1B6D96154CA381ACFB78FD46C6">
    <w:name w:val="6E773F1B6D96154CA381ACFB78FD46C6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A8E8DA62FC708B4C84BA460DAEB4606A">
    <w:name w:val="A8E8DA62FC708B4C84BA460DAEB4606A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6FD9AA065E79F441984E8899CA582E1B">
    <w:name w:val="6FD9AA065E79F441984E8899CA582E1B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D16CB30EBC31544E80878452B753E3BF">
    <w:name w:val="D16CB30EBC31544E80878452B753E3BF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5106FEB7C0EFC24684099C0E3267F0A8">
    <w:name w:val="5106FEB7C0EFC24684099C0E3267F0A8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60B919695AA2D149B1432D26766D0713">
    <w:name w:val="60B919695AA2D149B1432D26766D0713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B469BA819E061145B0BA856511A07B4D">
    <w:name w:val="B469BA819E061145B0BA856511A07B4D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1D84B7038ABB2842A8148702A6FBC247">
    <w:name w:val="1D84B7038ABB2842A8148702A6FBC247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88487934BE1A1E46B1B3EBCA23DD9489">
    <w:name w:val="88487934BE1A1E46B1B3EBCA23DD9489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25C6B340A5A7BD4EAA94981CA2FB4FCE">
    <w:name w:val="25C6B340A5A7BD4EAA94981CA2FB4FCE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ED328BEDD809F648A0D3A551B3783123">
    <w:name w:val="ED328BEDD809F648A0D3A551B3783123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59F5F46AEBD0AA4B912AECF45AAA1363">
    <w:name w:val="59F5F46AEBD0AA4B912AECF45AAA1363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58AFA5F72F7A194A9ABB97CC7E89C745">
    <w:name w:val="58AFA5F72F7A194A9ABB97CC7E89C745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3D3DCB8CCA08554D9ECA57F442DFE39F">
    <w:name w:val="3D3DCB8CCA08554D9ECA57F442DFE39F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ED2B3916008648488FBA2B613A9FBAC0">
    <w:name w:val="ED2B3916008648488FBA2B613A9FBAC0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7397640E4E831D4AB19DA103747B574C">
    <w:name w:val="7397640E4E831D4AB19DA103747B574C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9859313B07821F4C83E8373D9BA85A1F">
    <w:name w:val="9859313B07821F4C83E8373D9BA85A1F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94DFE1BD48330741825C896251C1B974">
    <w:name w:val="94DFE1BD48330741825C896251C1B974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3E64F2315D53554B9AAFF996C3B4444C">
    <w:name w:val="3E64F2315D53554B9AAFF996C3B4444C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0A25FA7806FE7E41BC20AF22F4FDC7D7">
    <w:name w:val="0A25FA7806FE7E41BC20AF22F4FDC7D7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3764CE351C524146BB6A83E69A6F38E3">
    <w:name w:val="3764CE351C524146BB6A83E69A6F38E3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D247887E00FDF9498CD354CFE70A456F">
    <w:name w:val="D247887E00FDF9498CD354CFE70A456F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B283C82A2628A7498D1ED61D8CE392F8">
    <w:name w:val="B283C82A2628A7498D1ED61D8CE392F8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9C829A7B73E42B448E4738C1A1AA6328">
    <w:name w:val="9C829A7B73E42B448E4738C1A1AA6328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B7F10A6D0B0C6549AEE2FA98C8512454">
    <w:name w:val="B7F10A6D0B0C6549AEE2FA98C8512454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D18C48A87D39CF478F6DBC183E3E1465">
    <w:name w:val="D18C48A87D39CF478F6DBC183E3E1465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5619B1E76BF27445A462C58B65E934B5">
    <w:name w:val="5619B1E76BF27445A462C58B65E934B5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58120A28F3477046A913265D7A00971E">
    <w:name w:val="58120A28F3477046A913265D7A00971E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46C9B24EAE0310499C634FAAAB01001E">
    <w:name w:val="46C9B24EAE0310499C634FAAAB01001E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836A9AF1324D9747BB5E64AE630B9DF8">
    <w:name w:val="836A9AF1324D9747BB5E64AE630B9DF8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03E3245C5CE3884F9342D601A1797EB5">
    <w:name w:val="03E3245C5CE3884F9342D601A1797EB5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97AD59847AFBBA478D1C221E34B7E65B">
    <w:name w:val="97AD59847AFBBA478D1C221E34B7E65B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8EC4A75D1C0BF345881811181969A84F">
    <w:name w:val="8EC4A75D1C0BF345881811181969A84F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0CBE8706185E6944ACEEB07D65C48605">
    <w:name w:val="0CBE8706185E6944ACEEB07D65C48605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8034586BC639D54886B7E094B905CBDE">
    <w:name w:val="8034586BC639D54886B7E094B905CBDE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50AC6947E7E8B640A5202952F8155B87">
    <w:name w:val="50AC6947E7E8B640A5202952F8155B87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0C22E3E5E8D3A242BF07AE960619C1A1">
    <w:name w:val="0C22E3E5E8D3A242BF07AE960619C1A1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85CF8324C74636469659C5B5A60674A9">
    <w:name w:val="85CF8324C74636469659C5B5A60674A9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82F90153B89CC5469377F6BF2151D956">
    <w:name w:val="82F90153B89CC5469377F6BF2151D956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85A0626B0F783E48B06913D99D2E1718">
    <w:name w:val="85A0626B0F783E48B06913D99D2E1718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D2D8B2B739A8104BA57E380F351B7531">
    <w:name w:val="D2D8B2B739A8104BA57E380F351B7531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EDD497854740484C845536AD70B71860">
    <w:name w:val="EDD497854740484C845536AD70B71860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924563A59CF4E148945AF9B918AC2B0C">
    <w:name w:val="924563A59CF4E148945AF9B918AC2B0C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67322345E0075647BA63352926892EBA">
    <w:name w:val="67322345E0075647BA63352926892EBA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010CA3C23155964A9A8EA923FE1C4E7B">
    <w:name w:val="010CA3C23155964A9A8EA923FE1C4E7B"/>
    <w:rsid w:val="006B0D1C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6FBB1BBF8B0C0E45B995D415F340FA56">
    <w:name w:val="6FBB1BBF8B0C0E45B995D415F340FA56"/>
    <w:rsid w:val="00BF1194"/>
    <w:pPr>
      <w:spacing w:after="0" w:line="240" w:lineRule="auto"/>
    </w:pPr>
    <w:rPr>
      <w:sz w:val="24"/>
      <w:szCs w:val="24"/>
      <w:lang w:val="es-EC" w:eastAsia="es-ES_tradnl"/>
    </w:rPr>
  </w:style>
  <w:style w:type="paragraph" w:customStyle="1" w:styleId="28F769C838914C4DBB069C223EC97F1E">
    <w:name w:val="28F769C838914C4DBB069C223EC97F1E"/>
    <w:rsid w:val="00C85F0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484D9024518E1043AB3987C21AEC1383">
    <w:name w:val="484D9024518E1043AB3987C21AEC1383"/>
    <w:rsid w:val="00C85F0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C13949F5B5E1D144B294AD347F9FB0CA">
    <w:name w:val="C13949F5B5E1D144B294AD347F9FB0CA"/>
    <w:rsid w:val="00C85F0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A143857BF093CF4DAD98241AA6667A7C">
    <w:name w:val="A143857BF093CF4DAD98241AA6667A7C"/>
    <w:rsid w:val="00C85F0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4D64A3F6310D8345977105873A2AFD1D">
    <w:name w:val="4D64A3F6310D8345977105873A2AFD1D"/>
    <w:rsid w:val="00C85F0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C3FFBB5A39A4A241B781EE65BB31ED02">
    <w:name w:val="C3FFBB5A39A4A241B781EE65BB31ED02"/>
    <w:rsid w:val="00C85F0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E70CDFD915680C43A329EA326D922768">
    <w:name w:val="E70CDFD915680C43A329EA326D922768"/>
    <w:rsid w:val="00C85F0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475BD3B411DF8A489DD8A9CA759CE75D">
    <w:name w:val="475BD3B411DF8A489DD8A9CA759CE75D"/>
    <w:rsid w:val="00C85F0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A867C007B193C546A1C9AA21337CCEBA">
    <w:name w:val="A867C007B193C546A1C9AA21337CCEBA"/>
    <w:rsid w:val="00C85F0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C914EA25A10F8C47B5CC5776C9D84807">
    <w:name w:val="C914EA25A10F8C47B5CC5776C9D84807"/>
    <w:rsid w:val="00C85F0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5F9620BACCEEE64792AACC7FD74CEE6D">
    <w:name w:val="5F9620BACCEEE64792AACC7FD74CEE6D"/>
    <w:rsid w:val="00C85F0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E6FFBA2E7F4679449399700677C8D863">
    <w:name w:val="E6FFBA2E7F4679449399700677C8D863"/>
    <w:rsid w:val="00C85F0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B2CDD506AB922740ABD2D3FA831BAC61">
    <w:name w:val="B2CDD506AB922740ABD2D3FA831BAC61"/>
    <w:rsid w:val="00C85F0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4E985A9D6C28F54CA034DC7907E07034">
    <w:name w:val="4E985A9D6C28F54CA034DC7907E07034"/>
    <w:rsid w:val="00C85F0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602FC6AE8BA7574E8F07610BA18C0B1F">
    <w:name w:val="602FC6AE8BA7574E8F07610BA18C0B1F"/>
    <w:rsid w:val="00C85F0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1B0B7AE983A69A4CB8D17A434C85DA53">
    <w:name w:val="1B0B7AE983A69A4CB8D17A434C85DA53"/>
    <w:rsid w:val="00C85F0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B164B6764490774689F8AE166DA78D7D">
    <w:name w:val="B164B6764490774689F8AE166DA78D7D"/>
    <w:rsid w:val="00C85F0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0365E4E7DFC70F40865BCEBB6EE5CE99">
    <w:name w:val="0365E4E7DFC70F40865BCEBB6EE5CE99"/>
    <w:rsid w:val="00C85F0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8EE122FAFDD8D841873C2A6253F73AFA">
    <w:name w:val="8EE122FAFDD8D841873C2A6253F73AFA"/>
    <w:rsid w:val="00C85F0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4F410A280A9B864E880DDEE3A957CC18">
    <w:name w:val="4F410A280A9B864E880DDEE3A957CC18"/>
    <w:rsid w:val="00C85F0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B57CDD1909D07D4A9881B42A5CCB5729">
    <w:name w:val="B57CDD1909D07D4A9881B42A5CCB5729"/>
    <w:rsid w:val="00C85F0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CDEEE60166415547B943C12B73BCDE94">
    <w:name w:val="CDEEE60166415547B943C12B73BCDE94"/>
    <w:rsid w:val="00C85F0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F30F0115E73BC544B8C761273A323210">
    <w:name w:val="F30F0115E73BC544B8C761273A323210"/>
    <w:rsid w:val="00C85F0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37BE648DDF534D4DB72443B9C39651FC">
    <w:name w:val="37BE648DDF534D4DB72443B9C39651FC"/>
    <w:rsid w:val="00C85F0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D1AAB946124F4B4BAA0DDC54F741D785">
    <w:name w:val="D1AAB946124F4B4BAA0DDC54F741D785"/>
    <w:rsid w:val="00C85F0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9F52A20A2DF7664799DBCF92F1700180">
    <w:name w:val="9F52A20A2DF7664799DBCF92F1700180"/>
    <w:rsid w:val="00C85F0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656B98530632474391C5CC4F7230FC5C">
    <w:name w:val="656B98530632474391C5CC4F7230FC5C"/>
    <w:rsid w:val="00C85F0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A5CF5F6CCCB7DD47A8AC60506902C544">
    <w:name w:val="A5CF5F6CCCB7DD47A8AC60506902C544"/>
    <w:rsid w:val="00C85F0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85EBDAB7B391944583E21CB7EC60B931">
    <w:name w:val="85EBDAB7B391944583E21CB7EC60B931"/>
    <w:rsid w:val="00C85F0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EA6EE5CFB586234D9993AB767577F869">
    <w:name w:val="EA6EE5CFB586234D9993AB767577F869"/>
    <w:rsid w:val="00C85F0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0D3358D9D9DC734E9B8DBFE0231A0CDF">
    <w:name w:val="0D3358D9D9DC734E9B8DBFE0231A0CDF"/>
    <w:rsid w:val="00C85F0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A70797E160EC8B4A944F29B008FB6D6E">
    <w:name w:val="A70797E160EC8B4A944F29B008FB6D6E"/>
    <w:rsid w:val="00C85F0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ACB834338D96C7458E6B35BF8734E27F">
    <w:name w:val="ACB834338D96C7458E6B35BF8734E27F"/>
    <w:rsid w:val="00C85F0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BA7AB76A9268A84B95532B565D0A346E">
    <w:name w:val="BA7AB76A9268A84B95532B565D0A346E"/>
    <w:rsid w:val="00C85F0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39E15EAB7E9C7B46882AEC3E78918FE6">
    <w:name w:val="39E15EAB7E9C7B46882AEC3E78918FE6"/>
    <w:rsid w:val="00C85F0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449CF5B01F24EC478932D7B87D50B4F8">
    <w:name w:val="449CF5B01F24EC478932D7B87D50B4F8"/>
    <w:rsid w:val="00C85F0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584953FC07C58B47AD45E8C75BE0254B">
    <w:name w:val="584953FC07C58B47AD45E8C75BE0254B"/>
    <w:rsid w:val="00C85F08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5394963BB058F14B8284880A74B85FAB">
    <w:name w:val="5394963BB058F14B8284880A74B85FAB"/>
    <w:rsid w:val="00C85F08"/>
    <w:pPr>
      <w:spacing w:after="0" w:line="240" w:lineRule="auto"/>
    </w:pPr>
    <w:rPr>
      <w:sz w:val="24"/>
      <w:szCs w:val="24"/>
      <w:lang w:val="es-ES_tradnl" w:eastAsia="es-ES_tradn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CB31C7-CA70-D741-BBFD-0D7C47914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C:\Users\Planificación\Documents\2017 CONTROL TÉCNICO\INSTRUCTIVO CERTIFICACIÓN ORIGEN NACIONA INDEPENDIENTE\ANEXO 3_FORMULARIO_ORIGEN NACIONAL INDEPENDIENTE.dotm</Template>
  <TotalTime>0</TotalTime>
  <Pages>1</Pages>
  <Words>354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Planificación</dc:creator>
  <cp:keywords/>
  <dc:description/>
  <cp:lastModifiedBy>Microsoft Office User</cp:lastModifiedBy>
  <cp:revision>2</cp:revision>
  <cp:lastPrinted>2019-01-23T18:40:00Z</cp:lastPrinted>
  <dcterms:created xsi:type="dcterms:W3CDTF">2020-05-06T20:33:00Z</dcterms:created>
  <dcterms:modified xsi:type="dcterms:W3CDTF">2020-05-06T20:33:00Z</dcterms:modified>
</cp:coreProperties>
</file>