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tbl>
      <w:tblPr>
        <w:tblStyle w:val="Tablaconcuadrcula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794"/>
        <w:gridCol w:w="1366"/>
        <w:gridCol w:w="760"/>
        <w:gridCol w:w="851"/>
        <w:gridCol w:w="141"/>
        <w:gridCol w:w="346"/>
        <w:gridCol w:w="363"/>
        <w:gridCol w:w="425"/>
        <w:gridCol w:w="2268"/>
        <w:gridCol w:w="426"/>
      </w:tblGrid>
      <w:tr w:rsidR="00E4301C" w:rsidRPr="007073B7" w14:paraId="3EFF1A66" w14:textId="77777777" w:rsidTr="00DF2232">
        <w:trPr>
          <w:trHeight w:val="719"/>
        </w:trPr>
        <w:tc>
          <w:tcPr>
            <w:tcW w:w="10740" w:type="dxa"/>
            <w:gridSpan w:val="10"/>
            <w:tcBorders>
              <w:bottom w:val="single" w:sz="4" w:space="0" w:color="auto"/>
            </w:tcBorders>
            <w:shd w:val="clear" w:color="auto" w:fill="FFFFFF" w:themeFill="background1"/>
          </w:tcPr>
          <w:p w14:paraId="0A5EA01E" w14:textId="4B69BCAB" w:rsidR="007073B7" w:rsidRPr="000D1FBB" w:rsidRDefault="00093493" w:rsidP="00DF2232">
            <w:pPr>
              <w:jc w:val="center"/>
              <w:rPr>
                <w:b/>
                <w:sz w:val="36"/>
              </w:rPr>
            </w:pPr>
            <w:r w:rsidRPr="000D1FBB">
              <w:rPr>
                <w:rFonts w:ascii="Calibri" w:hAnsi="Calibri"/>
                <w:b/>
                <w:sz w:val="36"/>
              </w:rPr>
              <w:t xml:space="preserve">Formulario </w:t>
            </w:r>
            <w:r w:rsidRPr="000D1FBB">
              <w:rPr>
                <w:b/>
                <w:sz w:val="36"/>
              </w:rPr>
              <w:t>de Solicitud del</w:t>
            </w:r>
            <w:r w:rsidR="007073B7" w:rsidRPr="000D1FBB">
              <w:rPr>
                <w:b/>
                <w:sz w:val="36"/>
              </w:rPr>
              <w:t xml:space="preserve"> </w:t>
            </w:r>
            <w:r w:rsidRPr="000D1FBB">
              <w:rPr>
                <w:b/>
                <w:sz w:val="36"/>
              </w:rPr>
              <w:t>Servicio de Cine Móvil</w:t>
            </w:r>
          </w:p>
          <w:p w14:paraId="40D4871D" w14:textId="77777777" w:rsidR="004A5661" w:rsidRPr="004A5661" w:rsidRDefault="004A5661" w:rsidP="00DF2232">
            <w:pPr>
              <w:jc w:val="center"/>
              <w:rPr>
                <w:b/>
                <w:sz w:val="6"/>
              </w:rPr>
            </w:pPr>
          </w:p>
          <w:p w14:paraId="6D6A0712" w14:textId="77777777" w:rsidR="000D1FBB" w:rsidRDefault="000D1FBB" w:rsidP="007073B7">
            <w:pPr>
              <w:jc w:val="both"/>
              <w:rPr>
                <w:rFonts w:ascii="Calibri" w:hAnsi="Calibri"/>
              </w:rPr>
            </w:pPr>
          </w:p>
          <w:p w14:paraId="6B31525F" w14:textId="77777777" w:rsidR="007073B7" w:rsidRDefault="007073B7" w:rsidP="007073B7">
            <w:pPr>
              <w:jc w:val="both"/>
              <w:rPr>
                <w:b/>
              </w:rPr>
            </w:pPr>
            <w:r w:rsidRPr="0081597A">
              <w:rPr>
                <w:rFonts w:ascii="Calibri" w:hAnsi="Calibri"/>
              </w:rPr>
              <w:t xml:space="preserve">Jan Vandierendonck, Director Ejecutivo del Instituto del Cine y Creación Audiovisual (ICCA), en cumplimiento con el </w:t>
            </w:r>
            <w:r w:rsidRPr="00341088">
              <w:rPr>
                <w:rFonts w:ascii="Calibri" w:hAnsi="Calibri"/>
              </w:rPr>
              <w:t xml:space="preserve">Protocolo </w:t>
            </w:r>
            <w:r w:rsidR="00341088">
              <w:rPr>
                <w:rFonts w:ascii="Calibri" w:hAnsi="Calibri"/>
              </w:rPr>
              <w:t>de U</w:t>
            </w:r>
            <w:r w:rsidRPr="00341088">
              <w:rPr>
                <w:rFonts w:ascii="Calibri" w:hAnsi="Calibri"/>
              </w:rPr>
              <w:t xml:space="preserve">so del </w:t>
            </w:r>
            <w:r w:rsidR="00341088">
              <w:rPr>
                <w:rFonts w:ascii="Calibri" w:hAnsi="Calibri"/>
              </w:rPr>
              <w:t>Cine M</w:t>
            </w:r>
            <w:r w:rsidRPr="00341088">
              <w:rPr>
                <w:rFonts w:ascii="Calibri" w:hAnsi="Calibri"/>
              </w:rPr>
              <w:t>óvil</w:t>
            </w:r>
            <w:r w:rsidR="00341088">
              <w:rPr>
                <w:rFonts w:ascii="Calibri" w:hAnsi="Calibri"/>
              </w:rPr>
              <w:t xml:space="preserve"> del ICCA</w:t>
            </w:r>
            <w:r w:rsidRPr="0081597A">
              <w:rPr>
                <w:rFonts w:ascii="Calibri" w:hAnsi="Calibri"/>
              </w:rPr>
              <w:t xml:space="preserve">, después de haber leído, entendido y estar de acuerdo con los términos del mismo, </w:t>
            </w:r>
            <w:r>
              <w:rPr>
                <w:rFonts w:ascii="Calibri" w:hAnsi="Calibri"/>
              </w:rPr>
              <w:t>me permito entregar el presente</w:t>
            </w:r>
            <w:r w:rsidRPr="0081597A">
              <w:rPr>
                <w:rFonts w:ascii="Calibri" w:hAnsi="Calibri"/>
              </w:rPr>
              <w:t xml:space="preserve"> formulario de solicitud</w:t>
            </w:r>
            <w:r w:rsidR="00341088">
              <w:rPr>
                <w:rFonts w:ascii="Calibri" w:hAnsi="Calibri"/>
              </w:rPr>
              <w:t>:</w:t>
            </w:r>
          </w:p>
          <w:p w14:paraId="5E31FE8C" w14:textId="77777777" w:rsidR="007073B7" w:rsidRPr="007073B7" w:rsidRDefault="007073B7" w:rsidP="00DF2232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420B31" w:rsidRPr="0081597A" w14:paraId="7DFB36EC" w14:textId="77777777" w:rsidTr="0074546D">
        <w:trPr>
          <w:trHeight w:val="339"/>
        </w:trPr>
        <w:tc>
          <w:tcPr>
            <w:tcW w:w="107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9F2FD8" w14:textId="0AED394C" w:rsidR="00420B31" w:rsidRPr="0081597A" w:rsidRDefault="00420B31" w:rsidP="0074546D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 xml:space="preserve">Datos del </w:t>
            </w:r>
            <w:r w:rsidR="00B57E9D">
              <w:rPr>
                <w:rFonts w:ascii="Calibri" w:hAnsi="Calibri"/>
                <w:b/>
              </w:rPr>
              <w:t>solicitante - P</w:t>
            </w:r>
            <w:r>
              <w:rPr>
                <w:rFonts w:ascii="Calibri" w:hAnsi="Calibri"/>
                <w:b/>
              </w:rPr>
              <w:t>ersona natural</w:t>
            </w:r>
          </w:p>
        </w:tc>
      </w:tr>
      <w:tr w:rsidR="00420B31" w:rsidRPr="0081597A" w14:paraId="56DC7ECA" w14:textId="77777777" w:rsidTr="0074546D">
        <w:trPr>
          <w:trHeight w:val="273"/>
        </w:trPr>
        <w:tc>
          <w:tcPr>
            <w:tcW w:w="1074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770A8D" w14:textId="77777777" w:rsidR="00420B31" w:rsidRPr="0081597A" w:rsidRDefault="00420B31" w:rsidP="0074546D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Nombres y Apellidos</w:t>
            </w:r>
          </w:p>
        </w:tc>
      </w:tr>
      <w:tr w:rsidR="00420B31" w:rsidRPr="0081597A" w14:paraId="60D1929B" w14:textId="77777777" w:rsidTr="0074546D">
        <w:trPr>
          <w:trHeight w:val="100"/>
        </w:trPr>
        <w:tc>
          <w:tcPr>
            <w:tcW w:w="10740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sdt>
            <w:sdtPr>
              <w:rPr>
                <w:rFonts w:ascii="Calibri" w:hAnsi="Calibri"/>
              </w:rPr>
              <w:id w:val="821155770"/>
              <w:placeholder>
                <w:docPart w:val="BC67CDE0E05B2A4CBE0981FC5E937476"/>
              </w:placeholder>
              <w:showingPlcHdr/>
            </w:sdtPr>
            <w:sdtEndPr/>
            <w:sdtContent>
              <w:p w14:paraId="63F8F4BB" w14:textId="77777777" w:rsidR="00420B31" w:rsidRPr="0081597A" w:rsidRDefault="00420B31" w:rsidP="0074546D">
                <w:pPr>
                  <w:rPr>
                    <w:rFonts w:ascii="Calibri" w:hAnsi="Calibri"/>
                  </w:rPr>
                </w:pPr>
                <w:r w:rsidRPr="00E4301C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sdtContent>
          </w:sdt>
        </w:tc>
      </w:tr>
      <w:tr w:rsidR="00420B31" w:rsidRPr="0081597A" w14:paraId="038C206A" w14:textId="77777777" w:rsidTr="0074546D">
        <w:trPr>
          <w:trHeight w:val="244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F23AFE" w14:textId="77777777" w:rsidR="00420B31" w:rsidRPr="0081597A" w:rsidRDefault="00420B31" w:rsidP="0074546D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C.I.</w:t>
            </w:r>
          </w:p>
        </w:tc>
        <w:tc>
          <w:tcPr>
            <w:tcW w:w="346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CE17B1" w14:textId="77777777" w:rsidR="00420B31" w:rsidRPr="0081597A" w:rsidRDefault="00420B31" w:rsidP="0074546D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Fecha de nacimiento</w:t>
            </w:r>
          </w:p>
        </w:tc>
        <w:tc>
          <w:tcPr>
            <w:tcW w:w="348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6F869D" w14:textId="77777777" w:rsidR="00420B31" w:rsidRPr="0081597A" w:rsidRDefault="00420B31" w:rsidP="0074546D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Código de huella dactilar</w:t>
            </w:r>
          </w:p>
        </w:tc>
      </w:tr>
      <w:tr w:rsidR="00420B31" w:rsidRPr="0081597A" w14:paraId="2F319E2B" w14:textId="77777777" w:rsidTr="0074546D">
        <w:trPr>
          <w:trHeight w:val="356"/>
        </w:trPr>
        <w:sdt>
          <w:sdtPr>
            <w:rPr>
              <w:rFonts w:ascii="Calibri" w:hAnsi="Calibri"/>
              <w:b/>
            </w:rPr>
            <w:id w:val="-30354461"/>
            <w:placeholder>
              <w:docPart w:val="25F87001D770184CA43A149DEA36B3A9"/>
            </w:placeholder>
            <w:showingPlcHdr/>
          </w:sdtPr>
          <w:sdtEndPr/>
          <w:sdtContent>
            <w:tc>
              <w:tcPr>
                <w:tcW w:w="379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31C431CA" w14:textId="77777777" w:rsidR="00420B31" w:rsidRPr="0081597A" w:rsidRDefault="00420B31" w:rsidP="0074546D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</w:t>
                </w:r>
                <w:r>
                  <w:rPr>
                    <w:rStyle w:val="Textodelmarcadordeposicin"/>
                    <w:sz w:val="18"/>
                    <w:szCs w:val="18"/>
                  </w:rPr>
                  <w:t>l</w:t>
                </w:r>
                <w:r w:rsidRPr="00200FF3">
                  <w:rPr>
                    <w:rStyle w:val="Textodelmarcadordeposicin"/>
                    <w:sz w:val="18"/>
                    <w:szCs w:val="18"/>
                  </w:rPr>
                  <w:t>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385621285"/>
            <w:placeholder>
              <w:docPart w:val="FB48DB56D2AD9144965AC1426C0FB99D"/>
            </w:placeholder>
            <w:showingPlcHdr/>
          </w:sdtPr>
          <w:sdtEndPr/>
          <w:sdtContent>
            <w:tc>
              <w:tcPr>
                <w:tcW w:w="3464" w:type="dxa"/>
                <w:gridSpan w:val="5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4EB6DD76" w14:textId="77777777" w:rsidR="00420B31" w:rsidRPr="0081597A" w:rsidRDefault="00420B31" w:rsidP="0074546D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1606382351"/>
            <w:placeholder>
              <w:docPart w:val="D02C4B4E9E810446BD14D18F3F06B1FC"/>
            </w:placeholder>
            <w:showingPlcHdr/>
          </w:sdtPr>
          <w:sdtEndPr/>
          <w:sdtContent>
            <w:tc>
              <w:tcPr>
                <w:tcW w:w="3482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585AD1DB" w14:textId="77777777" w:rsidR="00420B31" w:rsidRPr="0081597A" w:rsidRDefault="00420B31" w:rsidP="0074546D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420B31" w:rsidRPr="0081597A" w14:paraId="6A438B62" w14:textId="77777777" w:rsidTr="0074546D">
        <w:trPr>
          <w:trHeight w:val="244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8DA8C5" w14:textId="77777777" w:rsidR="00420B31" w:rsidRPr="0081597A" w:rsidRDefault="00420B31" w:rsidP="0074546D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Domicilio</w:t>
            </w:r>
          </w:p>
        </w:tc>
        <w:tc>
          <w:tcPr>
            <w:tcW w:w="346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905C8A" w14:textId="77777777" w:rsidR="00420B31" w:rsidRPr="0081597A" w:rsidRDefault="00420B31" w:rsidP="0074546D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Ciudad</w:t>
            </w:r>
          </w:p>
        </w:tc>
        <w:tc>
          <w:tcPr>
            <w:tcW w:w="348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3B0534" w14:textId="77777777" w:rsidR="00420B31" w:rsidRPr="0081597A" w:rsidRDefault="00420B31" w:rsidP="0074546D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Provincia</w:t>
            </w:r>
          </w:p>
        </w:tc>
      </w:tr>
      <w:tr w:rsidR="00420B31" w:rsidRPr="0081597A" w14:paraId="1E38CB02" w14:textId="77777777" w:rsidTr="0074546D">
        <w:trPr>
          <w:trHeight w:val="356"/>
        </w:trPr>
        <w:sdt>
          <w:sdtPr>
            <w:rPr>
              <w:rFonts w:ascii="Calibri" w:hAnsi="Calibri"/>
              <w:b/>
            </w:rPr>
            <w:id w:val="1482728973"/>
            <w:placeholder>
              <w:docPart w:val="C024B1BF7052764C88C0F0E6C8F5DD67"/>
            </w:placeholder>
            <w:showingPlcHdr/>
          </w:sdtPr>
          <w:sdtEndPr/>
          <w:sdtContent>
            <w:tc>
              <w:tcPr>
                <w:tcW w:w="379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3C47133B" w14:textId="77777777" w:rsidR="00420B31" w:rsidRPr="0081597A" w:rsidRDefault="00420B31" w:rsidP="0074546D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</w:t>
                </w:r>
                <w:r>
                  <w:rPr>
                    <w:rStyle w:val="Textodelmarcadordeposicin"/>
                    <w:sz w:val="18"/>
                    <w:szCs w:val="18"/>
                  </w:rPr>
                  <w:t>l</w:t>
                </w:r>
                <w:r w:rsidRPr="00200FF3">
                  <w:rPr>
                    <w:rStyle w:val="Textodelmarcadordeposicin"/>
                    <w:sz w:val="18"/>
                    <w:szCs w:val="18"/>
                  </w:rPr>
                  <w:t>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-1328205083"/>
            <w:placeholder>
              <w:docPart w:val="8D5464D214CA6642904D807990884EE9"/>
            </w:placeholder>
            <w:showingPlcHdr/>
          </w:sdtPr>
          <w:sdtEndPr/>
          <w:sdtContent>
            <w:tc>
              <w:tcPr>
                <w:tcW w:w="3464" w:type="dxa"/>
                <w:gridSpan w:val="5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0DB9961A" w14:textId="77777777" w:rsidR="00420B31" w:rsidRPr="0081597A" w:rsidRDefault="00420B31" w:rsidP="0074546D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-714282433"/>
            <w:placeholder>
              <w:docPart w:val="654BACF3E3E3F242B053B575BAC89986"/>
            </w:placeholder>
            <w:showingPlcHdr/>
          </w:sdtPr>
          <w:sdtEndPr/>
          <w:sdtContent>
            <w:tc>
              <w:tcPr>
                <w:tcW w:w="3482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23C02ADB" w14:textId="77777777" w:rsidR="00420B31" w:rsidRPr="0081597A" w:rsidRDefault="00420B31" w:rsidP="0074546D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420B31" w:rsidRPr="0081597A" w14:paraId="41B002AD" w14:textId="77777777" w:rsidTr="0074546D">
        <w:trPr>
          <w:trHeight w:val="244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D0CF17" w14:textId="77777777" w:rsidR="00420B31" w:rsidRPr="0081597A" w:rsidRDefault="00420B31" w:rsidP="0074546D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Número t</w:t>
            </w:r>
            <w:r w:rsidRPr="0081597A">
              <w:rPr>
                <w:rFonts w:ascii="Calibri" w:hAnsi="Calibri"/>
                <w:b/>
              </w:rPr>
              <w:t>elefónico</w:t>
            </w:r>
            <w:r>
              <w:rPr>
                <w:rFonts w:ascii="Calibri" w:hAnsi="Calibri"/>
                <w:b/>
              </w:rPr>
              <w:t xml:space="preserve"> f</w:t>
            </w:r>
            <w:r w:rsidRPr="0081597A">
              <w:rPr>
                <w:rFonts w:ascii="Calibri" w:hAnsi="Calibri"/>
                <w:b/>
              </w:rPr>
              <w:t>ijo (opcional)</w:t>
            </w:r>
          </w:p>
        </w:tc>
        <w:tc>
          <w:tcPr>
            <w:tcW w:w="346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A56424" w14:textId="77777777" w:rsidR="00420B31" w:rsidRPr="0081597A" w:rsidRDefault="00420B31" w:rsidP="0074546D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Número celular</w:t>
            </w:r>
          </w:p>
        </w:tc>
        <w:tc>
          <w:tcPr>
            <w:tcW w:w="348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FFC185" w14:textId="77777777" w:rsidR="00420B31" w:rsidRPr="0081597A" w:rsidRDefault="00420B31" w:rsidP="0074546D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Correo electrónico</w:t>
            </w:r>
          </w:p>
        </w:tc>
      </w:tr>
      <w:tr w:rsidR="00420B31" w:rsidRPr="0081597A" w14:paraId="35F943F1" w14:textId="77777777" w:rsidTr="0074546D">
        <w:trPr>
          <w:trHeight w:val="303"/>
        </w:trPr>
        <w:sdt>
          <w:sdtPr>
            <w:rPr>
              <w:rFonts w:ascii="Calibri" w:hAnsi="Calibri"/>
              <w:b/>
            </w:rPr>
            <w:id w:val="819459212"/>
            <w:placeholder>
              <w:docPart w:val="014B0D22BCD8C544B99DAC925D8C3E9A"/>
            </w:placeholder>
            <w:showingPlcHdr/>
          </w:sdtPr>
          <w:sdtEndPr/>
          <w:sdtContent>
            <w:tc>
              <w:tcPr>
                <w:tcW w:w="379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18638E54" w14:textId="77777777" w:rsidR="00420B31" w:rsidRPr="0081597A" w:rsidRDefault="00420B31" w:rsidP="0074546D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  <w:color w:val="808080"/>
            </w:rPr>
            <w:id w:val="-1681957236"/>
            <w:placeholder>
              <w:docPart w:val="4B6E8789F59B9B49AE19D324E56FEFEE"/>
            </w:placeholder>
            <w:showingPlcHdr/>
          </w:sdtPr>
          <w:sdtEndPr/>
          <w:sdtContent>
            <w:tc>
              <w:tcPr>
                <w:tcW w:w="3464" w:type="dxa"/>
                <w:gridSpan w:val="5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3E57DA13" w14:textId="77777777" w:rsidR="00420B31" w:rsidRPr="0081597A" w:rsidRDefault="00420B31" w:rsidP="0074546D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  <w:color w:val="808080"/>
            </w:rPr>
            <w:id w:val="719558797"/>
            <w:placeholder>
              <w:docPart w:val="C3707BDAE41CD145BA1CE1B52DB847DE"/>
            </w:placeholder>
            <w:showingPlcHdr/>
          </w:sdtPr>
          <w:sdtEndPr/>
          <w:sdtContent>
            <w:tc>
              <w:tcPr>
                <w:tcW w:w="3482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4B55CF29" w14:textId="77777777" w:rsidR="00420B31" w:rsidRPr="0081597A" w:rsidRDefault="00420B31" w:rsidP="0074546D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0A6AEB" w:rsidRPr="0081597A" w14:paraId="00BD0D73" w14:textId="77777777" w:rsidTr="00DF2232">
        <w:trPr>
          <w:trHeight w:val="275"/>
        </w:trPr>
        <w:tc>
          <w:tcPr>
            <w:tcW w:w="10740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9B00503" w14:textId="77777777" w:rsidR="00420B31" w:rsidRPr="0081597A" w:rsidRDefault="00420B31" w:rsidP="00A30D55">
            <w:pPr>
              <w:rPr>
                <w:rFonts w:ascii="Calibri" w:hAnsi="Calibri"/>
                <w:b/>
              </w:rPr>
            </w:pPr>
          </w:p>
        </w:tc>
      </w:tr>
      <w:tr w:rsidR="00DF2232" w:rsidRPr="0081597A" w14:paraId="3F78C2CC" w14:textId="77777777" w:rsidTr="00DF2232">
        <w:trPr>
          <w:trHeight w:val="339"/>
        </w:trPr>
        <w:tc>
          <w:tcPr>
            <w:tcW w:w="107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FB9A195" w14:textId="1D208866" w:rsidR="00DF2232" w:rsidRPr="0081597A" w:rsidRDefault="00DF2232" w:rsidP="002C456B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 xml:space="preserve">Datos del </w:t>
            </w:r>
            <w:r w:rsidR="00DB6D3E">
              <w:rPr>
                <w:rFonts w:ascii="Calibri" w:hAnsi="Calibri"/>
                <w:b/>
              </w:rPr>
              <w:t>solicitante - P</w:t>
            </w:r>
            <w:r>
              <w:rPr>
                <w:rFonts w:ascii="Calibri" w:hAnsi="Calibri"/>
                <w:b/>
              </w:rPr>
              <w:t>ersona jurídica</w:t>
            </w:r>
          </w:p>
        </w:tc>
      </w:tr>
      <w:tr w:rsidR="00DF2232" w:rsidRPr="0081597A" w14:paraId="40F00FFA" w14:textId="77777777" w:rsidTr="00B57E9D">
        <w:trPr>
          <w:trHeight w:val="273"/>
        </w:trPr>
        <w:tc>
          <w:tcPr>
            <w:tcW w:w="691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5E042" w14:textId="77777777" w:rsidR="00DF2232" w:rsidRPr="0081597A" w:rsidRDefault="00DF2232" w:rsidP="002C456B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Razó</w:t>
            </w:r>
            <w:r w:rsidR="00C2433B">
              <w:rPr>
                <w:rFonts w:ascii="Calibri" w:hAnsi="Calibri"/>
                <w:b/>
              </w:rPr>
              <w:t>n s</w:t>
            </w:r>
            <w:r>
              <w:rPr>
                <w:rFonts w:ascii="Calibri" w:hAnsi="Calibri"/>
                <w:b/>
              </w:rPr>
              <w:t>ocial</w:t>
            </w:r>
          </w:p>
        </w:tc>
        <w:tc>
          <w:tcPr>
            <w:tcW w:w="382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08F6C8" w14:textId="77777777" w:rsidR="00DF2232" w:rsidRPr="0081597A" w:rsidRDefault="00DF2232" w:rsidP="002C456B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R.U.C.</w:t>
            </w:r>
          </w:p>
        </w:tc>
      </w:tr>
      <w:tr w:rsidR="00DF2232" w:rsidRPr="0081597A" w14:paraId="160E6E15" w14:textId="77777777" w:rsidTr="00B57E9D">
        <w:trPr>
          <w:trHeight w:val="285"/>
        </w:trPr>
        <w:sdt>
          <w:sdtPr>
            <w:rPr>
              <w:rFonts w:ascii="Calibri" w:hAnsi="Calibri"/>
            </w:rPr>
            <w:id w:val="1914949679"/>
            <w:placeholder>
              <w:docPart w:val="E8E08ED9C83A4BA4B479C295E53796C3"/>
            </w:placeholder>
            <w:showingPlcHdr/>
          </w:sdtPr>
          <w:sdtEndPr/>
          <w:sdtContent>
            <w:tc>
              <w:tcPr>
                <w:tcW w:w="6912" w:type="dxa"/>
                <w:gridSpan w:val="5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54A1C1EF" w14:textId="77777777" w:rsidR="00DF2232" w:rsidRPr="0081597A" w:rsidRDefault="00DF2232" w:rsidP="002C456B">
                <w:pPr>
                  <w:rPr>
                    <w:rFonts w:ascii="Calibri" w:hAnsi="Calibri"/>
                  </w:rPr>
                </w:pPr>
                <w:r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color w:val="808080"/>
            </w:rPr>
            <w:id w:val="1914949680"/>
            <w:placeholder>
              <w:docPart w:val="D1C504592D8248048B118C5DB56D512C"/>
            </w:placeholder>
            <w:showingPlcHdr/>
          </w:sdtPr>
          <w:sdtEndPr/>
          <w:sdtContent>
            <w:tc>
              <w:tcPr>
                <w:tcW w:w="3828" w:type="dxa"/>
                <w:gridSpan w:val="5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5C99DF0A" w14:textId="77777777" w:rsidR="00DF2232" w:rsidRPr="0081597A" w:rsidRDefault="00DF2232" w:rsidP="002C456B">
                <w:pPr>
                  <w:rPr>
                    <w:rFonts w:ascii="Calibri" w:hAnsi="Calibri"/>
                  </w:rPr>
                </w:pPr>
                <w:r w:rsidRPr="00E4301C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C2433B" w:rsidRPr="0081597A" w14:paraId="677C319D" w14:textId="77777777" w:rsidTr="00B57E9D">
        <w:trPr>
          <w:trHeight w:val="273"/>
        </w:trPr>
        <w:tc>
          <w:tcPr>
            <w:tcW w:w="691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1E13D" w14:textId="77777777" w:rsidR="00C2433B" w:rsidRPr="0081597A" w:rsidRDefault="00C2433B" w:rsidP="002C456B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Nombres y a</w:t>
            </w:r>
            <w:r w:rsidRPr="0081597A">
              <w:rPr>
                <w:rFonts w:ascii="Calibri" w:hAnsi="Calibri"/>
                <w:b/>
              </w:rPr>
              <w:t>pellidos</w:t>
            </w:r>
            <w:r>
              <w:rPr>
                <w:rFonts w:ascii="Calibri" w:hAnsi="Calibri"/>
                <w:b/>
              </w:rPr>
              <w:t xml:space="preserve"> del representante legal</w:t>
            </w:r>
          </w:p>
        </w:tc>
        <w:tc>
          <w:tcPr>
            <w:tcW w:w="382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4AB12F" w14:textId="0842556B" w:rsidR="00C2433B" w:rsidRPr="0081597A" w:rsidRDefault="00F24048" w:rsidP="002C456B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C.I</w:t>
            </w:r>
            <w:r w:rsidR="00C2433B" w:rsidRPr="0081597A">
              <w:rPr>
                <w:rFonts w:ascii="Calibri" w:hAnsi="Calibri"/>
                <w:b/>
              </w:rPr>
              <w:t>.</w:t>
            </w:r>
          </w:p>
        </w:tc>
      </w:tr>
      <w:tr w:rsidR="00C2433B" w:rsidRPr="0081597A" w14:paraId="7145C45B" w14:textId="77777777" w:rsidTr="00B57E9D">
        <w:trPr>
          <w:trHeight w:val="279"/>
        </w:trPr>
        <w:sdt>
          <w:sdtPr>
            <w:rPr>
              <w:rFonts w:ascii="Calibri" w:hAnsi="Calibri"/>
            </w:rPr>
            <w:id w:val="1914949972"/>
            <w:placeholder>
              <w:docPart w:val="537001DDE8C44A8698412890913E1AAE"/>
            </w:placeholder>
            <w:showingPlcHdr/>
          </w:sdtPr>
          <w:sdtEndPr/>
          <w:sdtContent>
            <w:tc>
              <w:tcPr>
                <w:tcW w:w="6912" w:type="dxa"/>
                <w:gridSpan w:val="5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22883033" w14:textId="77777777" w:rsidR="00C2433B" w:rsidRPr="0081597A" w:rsidRDefault="00C2433B" w:rsidP="002C456B">
                <w:pPr>
                  <w:rPr>
                    <w:rFonts w:ascii="Calibri" w:hAnsi="Calibri"/>
                  </w:rPr>
                </w:pPr>
                <w:r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color w:val="808080"/>
            </w:rPr>
            <w:id w:val="1914949973"/>
            <w:placeholder>
              <w:docPart w:val="D47FC6B28244428F8FB12B191FA4DB72"/>
            </w:placeholder>
            <w:showingPlcHdr/>
          </w:sdtPr>
          <w:sdtEndPr/>
          <w:sdtContent>
            <w:tc>
              <w:tcPr>
                <w:tcW w:w="3828" w:type="dxa"/>
                <w:gridSpan w:val="5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5DADD809" w14:textId="77777777" w:rsidR="00C2433B" w:rsidRPr="0081597A" w:rsidRDefault="00C2433B" w:rsidP="002C456B">
                <w:pPr>
                  <w:rPr>
                    <w:rFonts w:ascii="Calibri" w:hAnsi="Calibri"/>
                  </w:rPr>
                </w:pPr>
                <w:r w:rsidRPr="00E4301C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B57E9D" w:rsidRPr="0081597A" w14:paraId="19C967B0" w14:textId="77777777" w:rsidTr="00B57E9D">
        <w:trPr>
          <w:trHeight w:val="273"/>
        </w:trPr>
        <w:tc>
          <w:tcPr>
            <w:tcW w:w="691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8B3D3" w14:textId="7FC58BD1" w:rsidR="00B57E9D" w:rsidRPr="0081597A" w:rsidRDefault="00B57E9D" w:rsidP="005D1D3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Fecha de nacimiento del repr. legal</w:t>
            </w:r>
          </w:p>
        </w:tc>
        <w:tc>
          <w:tcPr>
            <w:tcW w:w="382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47AD20" w14:textId="63729DD7" w:rsidR="00B57E9D" w:rsidRPr="0081597A" w:rsidRDefault="00B57E9D" w:rsidP="005D1D3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Código de huella dactilar del repr. legal</w:t>
            </w:r>
          </w:p>
        </w:tc>
      </w:tr>
      <w:tr w:rsidR="00B57E9D" w:rsidRPr="0081597A" w14:paraId="275F6E49" w14:textId="77777777" w:rsidTr="00B57E9D">
        <w:trPr>
          <w:trHeight w:val="279"/>
        </w:trPr>
        <w:sdt>
          <w:sdtPr>
            <w:rPr>
              <w:rFonts w:ascii="Calibri" w:hAnsi="Calibri"/>
            </w:rPr>
            <w:id w:val="447821824"/>
            <w:placeholder>
              <w:docPart w:val="B502A2C7A3F58F4C87966BF4F80A71FA"/>
            </w:placeholder>
          </w:sdtPr>
          <w:sdtContent>
            <w:sdt>
              <w:sdtPr>
                <w:rPr>
                  <w:rFonts w:ascii="Calibri" w:hAnsi="Calibri"/>
                </w:rPr>
                <w:id w:val="-450088510"/>
                <w:placeholder>
                  <w:docPart w:val="453ED8FBF574C7418E6CBA717AFD6CA1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Fonts w:cs="Arial"/>
                  <w:b/>
                  <w:color w:val="000000"/>
                  <w:shd w:val="clear" w:color="auto" w:fill="FDFDFD"/>
                </w:rPr>
              </w:sdtEndPr>
              <w:sdtContent>
                <w:tc>
                  <w:tcPr>
                    <w:tcW w:w="6912" w:type="dxa"/>
                    <w:gridSpan w:val="5"/>
                    <w:tcBorders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shd w:val="clear" w:color="auto" w:fill="FFFFFF" w:themeFill="background1"/>
                    <w:vAlign w:val="center"/>
                  </w:tcPr>
                  <w:p w14:paraId="5E9B9437" w14:textId="4C3A1E6F" w:rsidR="00B57E9D" w:rsidRPr="0081597A" w:rsidRDefault="00B57E9D" w:rsidP="005D1D3A">
                    <w:pPr>
                      <w:rPr>
                        <w:rFonts w:ascii="Calibri" w:hAnsi="Calibri"/>
                      </w:rPr>
                    </w:pPr>
                    <w:r w:rsidRPr="005D23B9">
                      <w:rPr>
                        <w:rStyle w:val="Textodelmarcadordeposicin"/>
                        <w:sz w:val="18"/>
                        <w:szCs w:val="18"/>
                      </w:rPr>
                      <w:t>Haga clic aquí para escribir una fecha.</w:t>
                    </w:r>
                  </w:p>
                </w:tc>
              </w:sdtContent>
            </w:sdt>
          </w:sdtContent>
        </w:sdt>
        <w:sdt>
          <w:sdtPr>
            <w:rPr>
              <w:rFonts w:ascii="Calibri" w:hAnsi="Calibri"/>
              <w:color w:val="808080"/>
            </w:rPr>
            <w:id w:val="-1536415897"/>
            <w:placeholder>
              <w:docPart w:val="F9534D0C37B87F4BA53BF29A1695FD5A"/>
            </w:placeholder>
            <w:showingPlcHdr/>
          </w:sdtPr>
          <w:sdtContent>
            <w:tc>
              <w:tcPr>
                <w:tcW w:w="3828" w:type="dxa"/>
                <w:gridSpan w:val="5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1191F48D" w14:textId="77777777" w:rsidR="00B57E9D" w:rsidRPr="0081597A" w:rsidRDefault="00B57E9D" w:rsidP="005D1D3A">
                <w:pPr>
                  <w:rPr>
                    <w:rFonts w:ascii="Calibri" w:hAnsi="Calibri"/>
                  </w:rPr>
                </w:pPr>
                <w:r w:rsidRPr="00E4301C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DF2232" w:rsidRPr="0081597A" w14:paraId="5B8F31CC" w14:textId="77777777" w:rsidTr="00B57E9D">
        <w:trPr>
          <w:trHeight w:val="244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8AD743" w14:textId="77777777" w:rsidR="00DF2232" w:rsidRPr="0081597A" w:rsidRDefault="00DF2232" w:rsidP="002C456B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Dirección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0F717" w14:textId="77777777" w:rsidR="00DF2232" w:rsidRPr="0081597A" w:rsidRDefault="00DF2232" w:rsidP="002C456B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Ciudad</w:t>
            </w:r>
          </w:p>
        </w:tc>
        <w:tc>
          <w:tcPr>
            <w:tcW w:w="382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3E75A" w14:textId="77777777" w:rsidR="00DF2232" w:rsidRPr="0081597A" w:rsidRDefault="00DF2232" w:rsidP="002C456B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Provincia</w:t>
            </w:r>
          </w:p>
        </w:tc>
      </w:tr>
      <w:tr w:rsidR="00DF2232" w:rsidRPr="0081597A" w14:paraId="6156430E" w14:textId="77777777" w:rsidTr="00B57E9D">
        <w:trPr>
          <w:trHeight w:val="287"/>
        </w:trPr>
        <w:sdt>
          <w:sdtPr>
            <w:rPr>
              <w:rFonts w:ascii="Calibri" w:hAnsi="Calibri"/>
              <w:b/>
            </w:rPr>
            <w:id w:val="1914949681"/>
            <w:placeholder>
              <w:docPart w:val="6598F51F559B44699EAAC9BBD6698081"/>
            </w:placeholder>
            <w:showingPlcHdr/>
          </w:sdtPr>
          <w:sdtEndPr/>
          <w:sdtContent>
            <w:tc>
              <w:tcPr>
                <w:tcW w:w="379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1F76519A" w14:textId="77777777" w:rsidR="00DF2232" w:rsidRPr="0081597A" w:rsidRDefault="00DF2232" w:rsidP="002C456B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</w:t>
                </w:r>
                <w:r>
                  <w:rPr>
                    <w:rStyle w:val="Textodelmarcadordeposicin"/>
                    <w:sz w:val="18"/>
                    <w:szCs w:val="18"/>
                  </w:rPr>
                  <w:t>l</w:t>
                </w:r>
                <w:r w:rsidRPr="00200FF3">
                  <w:rPr>
                    <w:rStyle w:val="Textodelmarcadordeposicin"/>
                    <w:sz w:val="18"/>
                    <w:szCs w:val="18"/>
                  </w:rPr>
                  <w:t>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  <w:color w:val="808080"/>
            </w:rPr>
            <w:id w:val="1914949682"/>
            <w:placeholder>
              <w:docPart w:val="F62968ED35054202B36FF2A618946680"/>
            </w:placeholder>
            <w:showingPlcHdr/>
          </w:sdtPr>
          <w:sdtEndPr/>
          <w:sdtContent>
            <w:tc>
              <w:tcPr>
                <w:tcW w:w="3118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19254967" w14:textId="77777777" w:rsidR="00DF2232" w:rsidRPr="0081597A" w:rsidRDefault="00DF2232" w:rsidP="002C456B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  <w:color w:val="808080"/>
            </w:rPr>
            <w:id w:val="1914949683"/>
            <w:placeholder>
              <w:docPart w:val="3F1D01EA15F94C959534836E0284C89E"/>
            </w:placeholder>
            <w:showingPlcHdr/>
          </w:sdtPr>
          <w:sdtEndPr/>
          <w:sdtContent>
            <w:tc>
              <w:tcPr>
                <w:tcW w:w="3828" w:type="dxa"/>
                <w:gridSpan w:val="5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467DC0B2" w14:textId="77777777" w:rsidR="00DF2232" w:rsidRPr="0081597A" w:rsidRDefault="00DF2232" w:rsidP="002C456B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DF2232" w:rsidRPr="0081597A" w14:paraId="45DB120A" w14:textId="77777777" w:rsidTr="00B57E9D">
        <w:trPr>
          <w:trHeight w:val="244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75A7C" w14:textId="77777777" w:rsidR="00DF2232" w:rsidRPr="0081597A" w:rsidRDefault="00C2433B" w:rsidP="002C456B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Número t</w:t>
            </w:r>
            <w:r w:rsidR="00DF2232" w:rsidRPr="0081597A">
              <w:rPr>
                <w:rFonts w:ascii="Calibri" w:hAnsi="Calibri"/>
                <w:b/>
              </w:rPr>
              <w:t>elefónico</w:t>
            </w:r>
            <w:r>
              <w:rPr>
                <w:rFonts w:ascii="Calibri" w:hAnsi="Calibri"/>
                <w:b/>
              </w:rPr>
              <w:t xml:space="preserve"> f</w:t>
            </w:r>
            <w:r w:rsidR="00DF2232" w:rsidRPr="0081597A">
              <w:rPr>
                <w:rFonts w:ascii="Calibri" w:hAnsi="Calibri"/>
                <w:b/>
              </w:rPr>
              <w:t>ijo (opcional)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71E30" w14:textId="77777777" w:rsidR="00DF2232" w:rsidRPr="0081597A" w:rsidRDefault="00DF2232" w:rsidP="002C456B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Número celular</w:t>
            </w:r>
          </w:p>
        </w:tc>
        <w:tc>
          <w:tcPr>
            <w:tcW w:w="382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8DFACB" w14:textId="77777777" w:rsidR="00DF2232" w:rsidRPr="0081597A" w:rsidRDefault="00DF2232" w:rsidP="002C456B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Correo electrónico</w:t>
            </w:r>
          </w:p>
        </w:tc>
      </w:tr>
      <w:tr w:rsidR="00DF2232" w:rsidRPr="0081597A" w14:paraId="31F1B739" w14:textId="77777777" w:rsidTr="00B57E9D">
        <w:trPr>
          <w:trHeight w:val="295"/>
        </w:trPr>
        <w:sdt>
          <w:sdtPr>
            <w:rPr>
              <w:rFonts w:ascii="Calibri" w:hAnsi="Calibri"/>
              <w:b/>
            </w:rPr>
            <w:id w:val="1914949684"/>
            <w:placeholder>
              <w:docPart w:val="6550B8920E96493584EB14521498DE6C"/>
            </w:placeholder>
            <w:showingPlcHdr/>
          </w:sdtPr>
          <w:sdtEndPr/>
          <w:sdtContent>
            <w:tc>
              <w:tcPr>
                <w:tcW w:w="379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004FF0BD" w14:textId="77777777" w:rsidR="00DF2232" w:rsidRPr="0081597A" w:rsidRDefault="00DF2232" w:rsidP="002C456B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  <w:color w:val="808080"/>
            </w:rPr>
            <w:id w:val="1914949685"/>
            <w:placeholder>
              <w:docPart w:val="10A7A33628BE46F294CF7D813F2A0510"/>
            </w:placeholder>
            <w:showingPlcHdr/>
          </w:sdtPr>
          <w:sdtEndPr/>
          <w:sdtContent>
            <w:tc>
              <w:tcPr>
                <w:tcW w:w="3118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15D333BE" w14:textId="77777777" w:rsidR="00DF2232" w:rsidRPr="0081597A" w:rsidRDefault="00DF2232" w:rsidP="002C456B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  <w:color w:val="808080"/>
            </w:rPr>
            <w:id w:val="1914949686"/>
            <w:placeholder>
              <w:docPart w:val="1F0A358F0D474553821CB05B60A5D264"/>
            </w:placeholder>
            <w:showingPlcHdr/>
          </w:sdtPr>
          <w:sdtEndPr/>
          <w:sdtContent>
            <w:tc>
              <w:tcPr>
                <w:tcW w:w="3828" w:type="dxa"/>
                <w:gridSpan w:val="5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6274B286" w14:textId="77777777" w:rsidR="00DF2232" w:rsidRPr="0081597A" w:rsidRDefault="00DF2232" w:rsidP="002C456B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0A6AEB" w:rsidRPr="0081597A" w14:paraId="62D321C6" w14:textId="77777777" w:rsidTr="00B57E9D">
        <w:trPr>
          <w:trHeight w:val="266"/>
        </w:trPr>
        <w:tc>
          <w:tcPr>
            <w:tcW w:w="379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10ECB05" w14:textId="77777777" w:rsidR="00A22E37" w:rsidRPr="0081597A" w:rsidRDefault="00A22E37">
            <w:pPr>
              <w:rPr>
                <w:rFonts w:ascii="Calibri" w:hAnsi="Calibri"/>
                <w:b/>
              </w:rPr>
            </w:pPr>
          </w:p>
        </w:tc>
        <w:tc>
          <w:tcPr>
            <w:tcW w:w="3118" w:type="dxa"/>
            <w:gridSpan w:val="4"/>
            <w:tcBorders>
              <w:top w:val="single" w:sz="4" w:space="0" w:color="auto"/>
            </w:tcBorders>
            <w:shd w:val="clear" w:color="auto" w:fill="FFFFFF" w:themeFill="background1"/>
          </w:tcPr>
          <w:p w14:paraId="4F8F32F7" w14:textId="77777777" w:rsidR="000A6AEB" w:rsidRPr="0081597A" w:rsidRDefault="000A6AEB">
            <w:pPr>
              <w:rPr>
                <w:rFonts w:ascii="Calibri" w:hAnsi="Calibri"/>
                <w:b/>
              </w:rPr>
            </w:pPr>
          </w:p>
        </w:tc>
        <w:tc>
          <w:tcPr>
            <w:tcW w:w="3828" w:type="dxa"/>
            <w:gridSpan w:val="5"/>
            <w:tcBorders>
              <w:top w:val="single" w:sz="4" w:space="0" w:color="auto"/>
            </w:tcBorders>
            <w:shd w:val="clear" w:color="auto" w:fill="FFFFFF" w:themeFill="background1"/>
          </w:tcPr>
          <w:p w14:paraId="43A317C1" w14:textId="77777777" w:rsidR="000A6AEB" w:rsidRPr="0081597A" w:rsidRDefault="000A6AEB">
            <w:pPr>
              <w:rPr>
                <w:rFonts w:ascii="Calibri" w:hAnsi="Calibri"/>
                <w:b/>
              </w:rPr>
            </w:pPr>
          </w:p>
        </w:tc>
      </w:tr>
      <w:tr w:rsidR="00A22E37" w:rsidRPr="0081597A" w14:paraId="74131FC6" w14:textId="77777777" w:rsidTr="00A22E37">
        <w:trPr>
          <w:trHeight w:val="339"/>
        </w:trPr>
        <w:tc>
          <w:tcPr>
            <w:tcW w:w="107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B76B539" w14:textId="3485ABDA" w:rsidR="00A22E37" w:rsidRPr="0081597A" w:rsidRDefault="00A22E37" w:rsidP="00A22E37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Contingente humano</w:t>
            </w:r>
          </w:p>
        </w:tc>
      </w:tr>
      <w:tr w:rsidR="00A22E37" w:rsidRPr="0081597A" w14:paraId="60519854" w14:textId="77777777" w:rsidTr="00A22E37">
        <w:trPr>
          <w:trHeight w:val="357"/>
        </w:trPr>
        <w:tc>
          <w:tcPr>
            <w:tcW w:w="59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C9A679E" w14:textId="354DC56E" w:rsidR="00A22E37" w:rsidRDefault="00A22E37" w:rsidP="00190A09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PRODUCTOR ENCARGADO</w:t>
            </w:r>
          </w:p>
        </w:tc>
        <w:tc>
          <w:tcPr>
            <w:tcW w:w="4820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5F695" w14:textId="77777777" w:rsidR="00A22E37" w:rsidRDefault="00A22E37" w:rsidP="00190A09">
            <w:pPr>
              <w:rPr>
                <w:rFonts w:ascii="Calibri" w:hAnsi="Calibri"/>
                <w:b/>
              </w:rPr>
            </w:pPr>
          </w:p>
        </w:tc>
      </w:tr>
      <w:tr w:rsidR="00A22E37" w:rsidRPr="0081597A" w14:paraId="14551798" w14:textId="77777777" w:rsidTr="00A22E37">
        <w:trPr>
          <w:trHeight w:val="405"/>
        </w:trPr>
        <w:tc>
          <w:tcPr>
            <w:tcW w:w="592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B6E77E" w14:textId="68D83BA2" w:rsidR="00A22E37" w:rsidRPr="0081597A" w:rsidRDefault="00A22E37" w:rsidP="00190A09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Nombres y a</w:t>
            </w:r>
            <w:r w:rsidRPr="0081597A">
              <w:rPr>
                <w:rFonts w:ascii="Calibri" w:hAnsi="Calibri"/>
                <w:b/>
              </w:rPr>
              <w:t>pellidos</w:t>
            </w:r>
            <w:r>
              <w:rPr>
                <w:rFonts w:ascii="Calibri" w:hAnsi="Calibri"/>
                <w:b/>
              </w:rPr>
              <w:t xml:space="preserve"> </w:t>
            </w:r>
            <w:sdt>
              <w:sdtPr>
                <w:rPr>
                  <w:rFonts w:ascii="Calibri" w:hAnsi="Calibri"/>
                </w:rPr>
                <w:id w:val="1738357030"/>
                <w:placeholder>
                  <w:docPart w:val="099127899164AD49981E6E83AC796E8B"/>
                </w:placeholder>
                <w:showingPlcHdr/>
              </w:sdtPr>
              <w:sdtEndPr/>
              <w:sdtContent>
                <w:r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482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DB8A4A" w14:textId="552E2111" w:rsidR="00A22E37" w:rsidRPr="0081597A" w:rsidRDefault="00A22E37" w:rsidP="00190A09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Número celular</w:t>
            </w:r>
            <w:r>
              <w:rPr>
                <w:rFonts w:ascii="Calibri" w:hAnsi="Calibri"/>
                <w:b/>
              </w:rPr>
              <w:t xml:space="preserve"> </w:t>
            </w:r>
            <w:sdt>
              <w:sdtPr>
                <w:rPr>
                  <w:rFonts w:ascii="Calibri" w:hAnsi="Calibri"/>
                </w:rPr>
                <w:id w:val="1436025786"/>
                <w:placeholder>
                  <w:docPart w:val="CA3A71948D14AC4382B0447471869F44"/>
                </w:placeholder>
                <w:showingPlcHdr/>
              </w:sdtPr>
              <w:sdtEndPr/>
              <w:sdtContent>
                <w:r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A22E37" w:rsidRPr="0081597A" w14:paraId="00108A04" w14:textId="77777777" w:rsidTr="00190A09">
        <w:trPr>
          <w:trHeight w:val="357"/>
        </w:trPr>
        <w:tc>
          <w:tcPr>
            <w:tcW w:w="59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EEF5457" w14:textId="6C97CE6C" w:rsidR="00A22E37" w:rsidRDefault="00A22E37" w:rsidP="00190A09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PERSONAS DESIGNADAS PARA EL MONTAJE Y DESMONTAJE</w:t>
            </w:r>
          </w:p>
        </w:tc>
        <w:tc>
          <w:tcPr>
            <w:tcW w:w="4820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835996" w14:textId="77777777" w:rsidR="00A22E37" w:rsidRDefault="00A22E37" w:rsidP="00190A09">
            <w:pPr>
              <w:rPr>
                <w:rFonts w:ascii="Calibri" w:hAnsi="Calibri"/>
                <w:b/>
              </w:rPr>
            </w:pPr>
          </w:p>
        </w:tc>
      </w:tr>
      <w:tr w:rsidR="00A22E37" w:rsidRPr="0081597A" w14:paraId="5C08B69E" w14:textId="77777777" w:rsidTr="00190A09">
        <w:trPr>
          <w:trHeight w:val="405"/>
        </w:trPr>
        <w:tc>
          <w:tcPr>
            <w:tcW w:w="592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446901" w14:textId="77777777" w:rsidR="00A22E37" w:rsidRPr="0081597A" w:rsidRDefault="00A22E37" w:rsidP="00190A09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Nombres y a</w:t>
            </w:r>
            <w:r w:rsidRPr="0081597A">
              <w:rPr>
                <w:rFonts w:ascii="Calibri" w:hAnsi="Calibri"/>
                <w:b/>
              </w:rPr>
              <w:t>pellidos</w:t>
            </w:r>
            <w:r>
              <w:rPr>
                <w:rFonts w:ascii="Calibri" w:hAnsi="Calibri"/>
                <w:b/>
              </w:rPr>
              <w:t xml:space="preserve"> </w:t>
            </w:r>
            <w:sdt>
              <w:sdtPr>
                <w:rPr>
                  <w:rFonts w:ascii="Calibri" w:hAnsi="Calibri"/>
                </w:rPr>
                <w:id w:val="651339735"/>
                <w:placeholder>
                  <w:docPart w:val="AC532A6BC51E7E4680CCD357A7041F73"/>
                </w:placeholder>
                <w:showingPlcHdr/>
              </w:sdtPr>
              <w:sdtEndPr/>
              <w:sdtContent>
                <w:r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482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7D328B" w14:textId="77777777" w:rsidR="00A22E37" w:rsidRPr="0081597A" w:rsidRDefault="00A22E37" w:rsidP="00190A09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Número celular</w:t>
            </w:r>
            <w:r>
              <w:rPr>
                <w:rFonts w:ascii="Calibri" w:hAnsi="Calibri"/>
                <w:b/>
              </w:rPr>
              <w:t xml:space="preserve"> </w:t>
            </w:r>
            <w:sdt>
              <w:sdtPr>
                <w:rPr>
                  <w:rFonts w:ascii="Calibri" w:hAnsi="Calibri"/>
                </w:rPr>
                <w:id w:val="1363946340"/>
                <w:placeholder>
                  <w:docPart w:val="996946A4E8BC02449875BF7BD0341224"/>
                </w:placeholder>
                <w:showingPlcHdr/>
              </w:sdtPr>
              <w:sdtEndPr/>
              <w:sdtContent>
                <w:r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A22E37" w:rsidRPr="0081597A" w14:paraId="6C67FB26" w14:textId="77777777" w:rsidTr="00190A09">
        <w:trPr>
          <w:trHeight w:val="405"/>
        </w:trPr>
        <w:tc>
          <w:tcPr>
            <w:tcW w:w="592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64AAC9" w14:textId="77777777" w:rsidR="00A22E37" w:rsidRPr="0081597A" w:rsidRDefault="00A22E37" w:rsidP="00190A09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Nombres y a</w:t>
            </w:r>
            <w:r w:rsidRPr="0081597A">
              <w:rPr>
                <w:rFonts w:ascii="Calibri" w:hAnsi="Calibri"/>
                <w:b/>
              </w:rPr>
              <w:t>pellidos</w:t>
            </w:r>
            <w:r>
              <w:rPr>
                <w:rFonts w:ascii="Calibri" w:hAnsi="Calibri"/>
                <w:b/>
              </w:rPr>
              <w:t xml:space="preserve"> </w:t>
            </w:r>
            <w:sdt>
              <w:sdtPr>
                <w:rPr>
                  <w:rFonts w:ascii="Calibri" w:hAnsi="Calibri"/>
                </w:rPr>
                <w:id w:val="231821495"/>
                <w:placeholder>
                  <w:docPart w:val="B85D5097472842459B3638AB5F5E53FE"/>
                </w:placeholder>
                <w:showingPlcHdr/>
              </w:sdtPr>
              <w:sdtEndPr/>
              <w:sdtContent>
                <w:r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482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F8A893" w14:textId="77777777" w:rsidR="00A22E37" w:rsidRPr="0081597A" w:rsidRDefault="00A22E37" w:rsidP="00190A09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Número celular</w:t>
            </w:r>
            <w:r>
              <w:rPr>
                <w:rFonts w:ascii="Calibri" w:hAnsi="Calibri"/>
                <w:b/>
              </w:rPr>
              <w:t xml:space="preserve"> </w:t>
            </w:r>
            <w:sdt>
              <w:sdtPr>
                <w:rPr>
                  <w:rFonts w:ascii="Calibri" w:hAnsi="Calibri"/>
                </w:rPr>
                <w:id w:val="-881015810"/>
                <w:placeholder>
                  <w:docPart w:val="B11C35C8BBA8224E9D471240CDB2EBF6"/>
                </w:placeholder>
                <w:showingPlcHdr/>
              </w:sdtPr>
              <w:sdtEndPr/>
              <w:sdtContent>
                <w:r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A22E37" w:rsidRPr="0081597A" w14:paraId="71896659" w14:textId="77777777" w:rsidTr="00190A09">
        <w:trPr>
          <w:trHeight w:val="405"/>
        </w:trPr>
        <w:tc>
          <w:tcPr>
            <w:tcW w:w="592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13F7D7" w14:textId="77777777" w:rsidR="00A22E37" w:rsidRPr="0081597A" w:rsidRDefault="00A22E37" w:rsidP="00190A09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Nombres y a</w:t>
            </w:r>
            <w:r w:rsidRPr="0081597A">
              <w:rPr>
                <w:rFonts w:ascii="Calibri" w:hAnsi="Calibri"/>
                <w:b/>
              </w:rPr>
              <w:t>pellidos</w:t>
            </w:r>
            <w:r>
              <w:rPr>
                <w:rFonts w:ascii="Calibri" w:hAnsi="Calibri"/>
                <w:b/>
              </w:rPr>
              <w:t xml:space="preserve"> </w:t>
            </w:r>
            <w:sdt>
              <w:sdtPr>
                <w:rPr>
                  <w:rFonts w:ascii="Calibri" w:hAnsi="Calibri"/>
                </w:rPr>
                <w:id w:val="1328320760"/>
                <w:placeholder>
                  <w:docPart w:val="E4A72BA9D275E94FBCEFA9D55E1F85F1"/>
                </w:placeholder>
                <w:showingPlcHdr/>
              </w:sdtPr>
              <w:sdtEndPr/>
              <w:sdtContent>
                <w:r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482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7AE5F" w14:textId="77777777" w:rsidR="00A22E37" w:rsidRPr="0081597A" w:rsidRDefault="00A22E37" w:rsidP="00190A09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Número celular</w:t>
            </w:r>
            <w:r>
              <w:rPr>
                <w:rFonts w:ascii="Calibri" w:hAnsi="Calibri"/>
                <w:b/>
              </w:rPr>
              <w:t xml:space="preserve"> </w:t>
            </w:r>
            <w:sdt>
              <w:sdtPr>
                <w:rPr>
                  <w:rFonts w:ascii="Calibri" w:hAnsi="Calibri"/>
                </w:rPr>
                <w:id w:val="-423026339"/>
                <w:placeholder>
                  <w:docPart w:val="A0DE350D6C8D164C8FD181B103559D91"/>
                </w:placeholder>
                <w:showingPlcHdr/>
              </w:sdtPr>
              <w:sdtEndPr/>
              <w:sdtContent>
                <w:r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EE300E" w:rsidRPr="0081597A" w14:paraId="4E590421" w14:textId="77777777" w:rsidTr="00190A09">
        <w:trPr>
          <w:trHeight w:val="357"/>
        </w:trPr>
        <w:tc>
          <w:tcPr>
            <w:tcW w:w="59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1DDD1CB" w14:textId="5967D087" w:rsidR="00EE300E" w:rsidRDefault="00EE300E" w:rsidP="00190A09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TÉCNICO ELECTRICISTA</w:t>
            </w:r>
          </w:p>
        </w:tc>
        <w:tc>
          <w:tcPr>
            <w:tcW w:w="4820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62A7D" w14:textId="77777777" w:rsidR="00EE300E" w:rsidRDefault="00EE300E" w:rsidP="00190A09">
            <w:pPr>
              <w:rPr>
                <w:rFonts w:ascii="Calibri" w:hAnsi="Calibri"/>
                <w:b/>
              </w:rPr>
            </w:pPr>
          </w:p>
        </w:tc>
      </w:tr>
      <w:tr w:rsidR="00EE300E" w:rsidRPr="0081597A" w14:paraId="43EFED17" w14:textId="77777777" w:rsidTr="00190A09">
        <w:trPr>
          <w:trHeight w:val="405"/>
        </w:trPr>
        <w:tc>
          <w:tcPr>
            <w:tcW w:w="592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00569B" w14:textId="77777777" w:rsidR="00EE300E" w:rsidRPr="0081597A" w:rsidRDefault="00EE300E" w:rsidP="00190A09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Nombres y a</w:t>
            </w:r>
            <w:r w:rsidRPr="0081597A">
              <w:rPr>
                <w:rFonts w:ascii="Calibri" w:hAnsi="Calibri"/>
                <w:b/>
              </w:rPr>
              <w:t>pellidos</w:t>
            </w:r>
            <w:r>
              <w:rPr>
                <w:rFonts w:ascii="Calibri" w:hAnsi="Calibri"/>
                <w:b/>
              </w:rPr>
              <w:t xml:space="preserve"> </w:t>
            </w:r>
            <w:sdt>
              <w:sdtPr>
                <w:rPr>
                  <w:rFonts w:ascii="Calibri" w:hAnsi="Calibri"/>
                </w:rPr>
                <w:id w:val="1668681858"/>
                <w:placeholder>
                  <w:docPart w:val="2D252117D331434CBAE017F9DC5BB2E8"/>
                </w:placeholder>
                <w:showingPlcHdr/>
              </w:sdtPr>
              <w:sdtEndPr/>
              <w:sdtContent>
                <w:r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482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07525F" w14:textId="77777777" w:rsidR="00EE300E" w:rsidRPr="0081597A" w:rsidRDefault="00EE300E" w:rsidP="00190A09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Número celular</w:t>
            </w:r>
            <w:r>
              <w:rPr>
                <w:rFonts w:ascii="Calibri" w:hAnsi="Calibri"/>
                <w:b/>
              </w:rPr>
              <w:t xml:space="preserve"> </w:t>
            </w:r>
            <w:sdt>
              <w:sdtPr>
                <w:rPr>
                  <w:rFonts w:ascii="Calibri" w:hAnsi="Calibri"/>
                </w:rPr>
                <w:id w:val="-2044890799"/>
                <w:placeholder>
                  <w:docPart w:val="501E97FC8AF38A40BA2DF1BCD418214E"/>
                </w:placeholder>
                <w:showingPlcHdr/>
              </w:sdtPr>
              <w:sdtEndPr/>
              <w:sdtContent>
                <w:r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EE300E" w:rsidRPr="0081597A" w14:paraId="3DE4FDC8" w14:textId="77777777" w:rsidTr="00190A09">
        <w:trPr>
          <w:trHeight w:val="357"/>
        </w:trPr>
        <w:tc>
          <w:tcPr>
            <w:tcW w:w="59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C3F9EEA" w14:textId="79D7AEA7" w:rsidR="00EE300E" w:rsidRDefault="00EE300E" w:rsidP="00B577DB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CONTACTO </w:t>
            </w:r>
            <w:r w:rsidR="00B577DB">
              <w:rPr>
                <w:rFonts w:ascii="Calibri" w:hAnsi="Calibri"/>
                <w:b/>
              </w:rPr>
              <w:t>EN</w:t>
            </w:r>
            <w:r>
              <w:rPr>
                <w:rFonts w:ascii="Calibri" w:hAnsi="Calibri"/>
                <w:b/>
              </w:rPr>
              <w:t xml:space="preserve"> LA COMUNIDAD O BARRIO</w:t>
            </w:r>
          </w:p>
        </w:tc>
        <w:tc>
          <w:tcPr>
            <w:tcW w:w="4820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C0435B" w14:textId="77777777" w:rsidR="00EE300E" w:rsidRDefault="00EE300E" w:rsidP="00190A09">
            <w:pPr>
              <w:rPr>
                <w:rFonts w:ascii="Calibri" w:hAnsi="Calibri"/>
                <w:b/>
              </w:rPr>
            </w:pPr>
          </w:p>
        </w:tc>
      </w:tr>
      <w:tr w:rsidR="00EE300E" w:rsidRPr="0081597A" w14:paraId="4FF30438" w14:textId="77777777" w:rsidTr="00190A09">
        <w:trPr>
          <w:trHeight w:val="405"/>
        </w:trPr>
        <w:tc>
          <w:tcPr>
            <w:tcW w:w="592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E8C816" w14:textId="77777777" w:rsidR="00EE300E" w:rsidRPr="0081597A" w:rsidRDefault="00EE300E" w:rsidP="00190A09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Nombres y a</w:t>
            </w:r>
            <w:r w:rsidRPr="0081597A">
              <w:rPr>
                <w:rFonts w:ascii="Calibri" w:hAnsi="Calibri"/>
                <w:b/>
              </w:rPr>
              <w:t>pellidos</w:t>
            </w:r>
            <w:r>
              <w:rPr>
                <w:rFonts w:ascii="Calibri" w:hAnsi="Calibri"/>
                <w:b/>
              </w:rPr>
              <w:t xml:space="preserve"> </w:t>
            </w:r>
            <w:sdt>
              <w:sdtPr>
                <w:rPr>
                  <w:rFonts w:ascii="Calibri" w:hAnsi="Calibri"/>
                </w:rPr>
                <w:id w:val="295103142"/>
                <w:placeholder>
                  <w:docPart w:val="A68CB3D95DB9754784E61CE23BEF1DA0"/>
                </w:placeholder>
                <w:showingPlcHdr/>
              </w:sdtPr>
              <w:sdtEndPr/>
              <w:sdtContent>
                <w:r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482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0B315" w14:textId="77777777" w:rsidR="00EE300E" w:rsidRPr="0081597A" w:rsidRDefault="00EE300E" w:rsidP="00190A09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Número celular</w:t>
            </w:r>
            <w:r>
              <w:rPr>
                <w:rFonts w:ascii="Calibri" w:hAnsi="Calibri"/>
                <w:b/>
              </w:rPr>
              <w:t xml:space="preserve"> </w:t>
            </w:r>
            <w:sdt>
              <w:sdtPr>
                <w:rPr>
                  <w:rFonts w:ascii="Calibri" w:hAnsi="Calibri"/>
                </w:rPr>
                <w:id w:val="1266803433"/>
                <w:placeholder>
                  <w:docPart w:val="D84793CE0795C94295E544C9FE4723CB"/>
                </w:placeholder>
                <w:showingPlcHdr/>
              </w:sdtPr>
              <w:sdtEndPr/>
              <w:sdtContent>
                <w:r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A22E37" w:rsidRPr="0081597A" w14:paraId="31AA2057" w14:textId="77777777" w:rsidTr="00A22E37">
        <w:trPr>
          <w:trHeight w:val="266"/>
        </w:trPr>
        <w:tc>
          <w:tcPr>
            <w:tcW w:w="379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73B589A" w14:textId="77777777" w:rsidR="00A22E37" w:rsidRDefault="00A22E37">
            <w:pPr>
              <w:rPr>
                <w:rFonts w:ascii="Calibri" w:hAnsi="Calibri"/>
                <w:b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7AC2E362" w14:textId="77777777" w:rsidR="00A22E37" w:rsidRPr="0081597A" w:rsidRDefault="00A22E37">
            <w:pPr>
              <w:rPr>
                <w:rFonts w:ascii="Calibri" w:hAnsi="Calibri"/>
                <w:b/>
              </w:rPr>
            </w:pPr>
          </w:p>
        </w:tc>
        <w:tc>
          <w:tcPr>
            <w:tcW w:w="4820" w:type="dxa"/>
            <w:gridSpan w:val="7"/>
            <w:tcBorders>
              <w:top w:val="single" w:sz="4" w:space="0" w:color="auto"/>
            </w:tcBorders>
            <w:shd w:val="clear" w:color="auto" w:fill="FFFFFF" w:themeFill="background1"/>
          </w:tcPr>
          <w:p w14:paraId="219A25D5" w14:textId="77777777" w:rsidR="00A22E37" w:rsidRPr="0081597A" w:rsidRDefault="00A22E37">
            <w:pPr>
              <w:rPr>
                <w:rFonts w:ascii="Calibri" w:hAnsi="Calibri"/>
                <w:b/>
              </w:rPr>
            </w:pPr>
          </w:p>
        </w:tc>
      </w:tr>
      <w:tr w:rsidR="00DF2232" w:rsidRPr="0081597A" w14:paraId="64001D3F" w14:textId="77777777" w:rsidTr="002C456B">
        <w:trPr>
          <w:trHeight w:val="339"/>
        </w:trPr>
        <w:tc>
          <w:tcPr>
            <w:tcW w:w="107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8C3A0E4" w14:textId="77777777" w:rsidR="00DF2232" w:rsidRPr="0081597A" w:rsidRDefault="00DF2232" w:rsidP="002C456B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Ficha técnica de</w:t>
            </w:r>
            <w:r>
              <w:rPr>
                <w:rFonts w:ascii="Calibri" w:hAnsi="Calibri"/>
                <w:b/>
              </w:rPr>
              <w:t>l proyecto</w:t>
            </w:r>
          </w:p>
        </w:tc>
      </w:tr>
      <w:tr w:rsidR="00DF2232" w:rsidRPr="0081597A" w14:paraId="025DA2F7" w14:textId="77777777" w:rsidTr="000B5C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700"/>
        </w:trPr>
        <w:tc>
          <w:tcPr>
            <w:tcW w:w="10740" w:type="dxa"/>
            <w:gridSpan w:val="10"/>
            <w:tcBorders>
              <w:top w:val="single" w:sz="4" w:space="0" w:color="auto"/>
            </w:tcBorders>
            <w:vAlign w:val="center"/>
          </w:tcPr>
          <w:p w14:paraId="736EF298" w14:textId="6AC7973A" w:rsidR="00DF2232" w:rsidRPr="0081597A" w:rsidRDefault="00DF2232" w:rsidP="00ED4ED5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 xml:space="preserve">Descripción del proyecto </w:t>
            </w:r>
            <w:sdt>
              <w:sdtPr>
                <w:rPr>
                  <w:rFonts w:ascii="Calibri" w:hAnsi="Calibri"/>
                </w:rPr>
                <w:id w:val="1914949857"/>
                <w:placeholder>
                  <w:docPart w:val="2509E264858E4CD09FB249662E2BA075"/>
                </w:placeholder>
                <w:showingPlcHdr/>
              </w:sdtPr>
              <w:sdtEndPr/>
              <w:sdtContent>
                <w:r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DF2232" w:rsidRPr="0081597A" w14:paraId="35E58184" w14:textId="77777777" w:rsidTr="00DF22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40"/>
        </w:trPr>
        <w:tc>
          <w:tcPr>
            <w:tcW w:w="10740" w:type="dxa"/>
            <w:gridSpan w:val="10"/>
            <w:tcBorders>
              <w:top w:val="single" w:sz="4" w:space="0" w:color="auto"/>
            </w:tcBorders>
            <w:vAlign w:val="center"/>
          </w:tcPr>
          <w:p w14:paraId="5D418704" w14:textId="06018AEE" w:rsidR="00DF2232" w:rsidRPr="0081597A" w:rsidRDefault="00DF2232" w:rsidP="00DF2232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 xml:space="preserve">Público objetivo </w:t>
            </w:r>
            <w:sdt>
              <w:sdtPr>
                <w:rPr>
                  <w:rFonts w:ascii="Calibri" w:hAnsi="Calibri"/>
                </w:rPr>
                <w:id w:val="1914949858"/>
                <w:placeholder>
                  <w:docPart w:val="D11D3FE62FAA4499B333D3A84A2ECE82"/>
                </w:placeholder>
                <w:showingPlcHdr/>
              </w:sdtPr>
              <w:sdtEndPr/>
              <w:sdtContent>
                <w:r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DF2232" w:rsidRPr="0081597A" w14:paraId="4F7D565B" w14:textId="77777777" w:rsidTr="00DF22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40"/>
        </w:trPr>
        <w:tc>
          <w:tcPr>
            <w:tcW w:w="10740" w:type="dxa"/>
            <w:gridSpan w:val="10"/>
            <w:tcBorders>
              <w:top w:val="single" w:sz="4" w:space="0" w:color="auto"/>
            </w:tcBorders>
            <w:vAlign w:val="center"/>
          </w:tcPr>
          <w:p w14:paraId="40A6865C" w14:textId="31B4679A" w:rsidR="00DF2232" w:rsidRPr="0081597A" w:rsidRDefault="00F24048" w:rsidP="001C24C7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lastRenderedPageBreak/>
              <w:t>Fecha</w:t>
            </w:r>
            <w:r w:rsidR="00F1438D">
              <w:rPr>
                <w:rFonts w:ascii="Calibri" w:hAnsi="Calibri" w:cs="Arial"/>
                <w:b/>
                <w:color w:val="000000"/>
                <w:shd w:val="clear" w:color="auto" w:fill="FDFDFD"/>
              </w:rPr>
              <w:t>(</w:t>
            </w: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s</w:t>
            </w:r>
            <w:r w:rsidR="00F1438D">
              <w:rPr>
                <w:rFonts w:ascii="Calibri" w:hAnsi="Calibri" w:cs="Arial"/>
                <w:b/>
                <w:color w:val="000000"/>
                <w:shd w:val="clear" w:color="auto" w:fill="FDFDFD"/>
              </w:rPr>
              <w:t>)</w:t>
            </w:r>
            <w:r w:rsidR="00DF2232">
              <w:rPr>
                <w:rFonts w:ascii="Calibri" w:hAnsi="Calibri" w:cs="Arial"/>
                <w:b/>
                <w:color w:val="000000"/>
                <w:shd w:val="clear" w:color="auto" w:fill="FDFDFD"/>
              </w:rPr>
              <w:t xml:space="preserve"> de exhibición </w:t>
            </w:r>
            <w:sdt>
              <w:sdtPr>
                <w:rPr>
                  <w:rFonts w:ascii="Calibri" w:hAnsi="Calibri"/>
                </w:rPr>
                <w:id w:val="1914949859"/>
                <w:placeholder>
                  <w:docPart w:val="2247DA79E4B54CCC849E7FAD320C6E20"/>
                </w:placeholder>
                <w:showingPlcHdr/>
              </w:sdtPr>
              <w:sdtEndPr/>
              <w:sdtContent>
                <w:r w:rsidR="00DF2232"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4F6B7A" w:rsidRPr="0081597A" w14:paraId="7EB062F9" w14:textId="77777777" w:rsidTr="006650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40"/>
        </w:trPr>
        <w:tc>
          <w:tcPr>
            <w:tcW w:w="67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6F6B289" w14:textId="5C8BC363" w:rsidR="004F6B7A" w:rsidRDefault="004F6B7A" w:rsidP="00190A09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Hora de la</w:t>
            </w:r>
            <w:r w:rsidR="00F1438D">
              <w:rPr>
                <w:rFonts w:ascii="Calibri" w:hAnsi="Calibri" w:cs="Arial"/>
                <w:b/>
                <w:color w:val="000000"/>
                <w:shd w:val="clear" w:color="auto" w:fill="FDFDFD"/>
              </w:rPr>
              <w:t>(s)</w:t>
            </w: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 xml:space="preserve"> función</w:t>
            </w:r>
            <w:r w:rsidR="00F1438D">
              <w:rPr>
                <w:rFonts w:ascii="Calibri" w:hAnsi="Calibri" w:cs="Arial"/>
                <w:b/>
                <w:color w:val="000000"/>
                <w:shd w:val="clear" w:color="auto" w:fill="FDFDFD"/>
              </w:rPr>
              <w:t>(es)</w:t>
            </w: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 xml:space="preserve"> </w:t>
            </w:r>
            <w:sdt>
              <w:sdtPr>
                <w:rPr>
                  <w:rFonts w:ascii="Calibri" w:hAnsi="Calibri"/>
                </w:rPr>
                <w:id w:val="-62487391"/>
                <w:placeholder>
                  <w:docPart w:val="F65A02873496A14E8AFFD3009EB46651"/>
                </w:placeholder>
                <w:showingPlcHdr/>
              </w:sdtPr>
              <w:sdtEndPr/>
              <w:sdtContent>
                <w:r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3969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5C5573D" w14:textId="77777777" w:rsidR="004F6B7A" w:rsidRDefault="004F6B7A" w:rsidP="00190A09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</w:p>
        </w:tc>
      </w:tr>
      <w:tr w:rsidR="00E80286" w:rsidRPr="0081597A" w14:paraId="30411082" w14:textId="77777777" w:rsidTr="00C747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40"/>
        </w:trPr>
        <w:tc>
          <w:tcPr>
            <w:tcW w:w="67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9CF2547" w14:textId="40AEA2E1" w:rsidR="00E80286" w:rsidRDefault="00E80286" w:rsidP="00190A09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Se llevará a cabo un foro tras la proyección: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1AD5FAD9" w14:textId="77777777" w:rsidR="00E80286" w:rsidRDefault="00E80286" w:rsidP="00190A09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Sí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E051998" w14:textId="77777777" w:rsidR="00E80286" w:rsidRDefault="00E80286" w:rsidP="00190A09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44B3AFFD" w14:textId="77777777" w:rsidR="00E80286" w:rsidRDefault="00E80286" w:rsidP="00190A09">
            <w:pPr>
              <w:jc w:val="right"/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No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C735999" w14:textId="77777777" w:rsidR="00E80286" w:rsidRDefault="00E80286" w:rsidP="00190A09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</w:p>
        </w:tc>
      </w:tr>
      <w:tr w:rsidR="00F24048" w:rsidRPr="0081597A" w14:paraId="3194E8A6" w14:textId="77777777" w:rsidTr="001A762F">
        <w:trPr>
          <w:trHeight w:val="418"/>
        </w:trPr>
        <w:tc>
          <w:tcPr>
            <w:tcW w:w="107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EB8688" w14:textId="7F18592E" w:rsidR="00F24048" w:rsidRPr="0081597A" w:rsidRDefault="00F24048" w:rsidP="001A762F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Lugar de exhibición</w:t>
            </w:r>
          </w:p>
        </w:tc>
      </w:tr>
      <w:tr w:rsidR="00F24048" w:rsidRPr="0081597A" w14:paraId="3ED24044" w14:textId="77777777" w:rsidTr="00DF22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40"/>
        </w:trPr>
        <w:tc>
          <w:tcPr>
            <w:tcW w:w="10740" w:type="dxa"/>
            <w:gridSpan w:val="10"/>
            <w:tcBorders>
              <w:top w:val="single" w:sz="4" w:space="0" w:color="auto"/>
            </w:tcBorders>
            <w:vAlign w:val="center"/>
          </w:tcPr>
          <w:p w14:paraId="7DE46A62" w14:textId="0D68768A" w:rsidR="00F24048" w:rsidRDefault="00F24048" w:rsidP="002C456B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LOCACIÓN PROPUESTA</w:t>
            </w:r>
          </w:p>
        </w:tc>
      </w:tr>
      <w:tr w:rsidR="00F24048" w:rsidRPr="0081597A" w14:paraId="7A5F3236" w14:textId="77777777" w:rsidTr="002C4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40"/>
        </w:trPr>
        <w:tc>
          <w:tcPr>
            <w:tcW w:w="5160" w:type="dxa"/>
            <w:gridSpan w:val="2"/>
            <w:tcBorders>
              <w:top w:val="single" w:sz="4" w:space="0" w:color="auto"/>
            </w:tcBorders>
            <w:vAlign w:val="center"/>
          </w:tcPr>
          <w:p w14:paraId="14CA15B1" w14:textId="76E4CBAC" w:rsidR="00F24048" w:rsidRPr="0081597A" w:rsidRDefault="00F24048" w:rsidP="00EF6402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 xml:space="preserve">Dirección </w:t>
            </w:r>
            <w:sdt>
              <w:sdtPr>
                <w:rPr>
                  <w:rFonts w:ascii="Calibri" w:hAnsi="Calibri"/>
                </w:rPr>
                <w:id w:val="667451910"/>
                <w:placeholder>
                  <w:docPart w:val="5D0CE8A3D8070B4A8C65E5DEC1A49A73"/>
                </w:placeholder>
                <w:showingPlcHdr/>
              </w:sdtPr>
              <w:sdtEndPr/>
              <w:sdtContent>
                <w:r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5580" w:type="dxa"/>
            <w:gridSpan w:val="8"/>
            <w:tcBorders>
              <w:top w:val="single" w:sz="4" w:space="0" w:color="auto"/>
            </w:tcBorders>
            <w:vAlign w:val="center"/>
          </w:tcPr>
          <w:p w14:paraId="27AEDCF4" w14:textId="396A3C29" w:rsidR="00F24048" w:rsidRPr="0081597A" w:rsidRDefault="00F24048" w:rsidP="002C456B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 xml:space="preserve">Referencia (si aplica) </w:t>
            </w:r>
            <w:sdt>
              <w:sdtPr>
                <w:rPr>
                  <w:rFonts w:ascii="Calibri" w:hAnsi="Calibri"/>
                </w:rPr>
                <w:id w:val="1907724338"/>
                <w:placeholder>
                  <w:docPart w:val="4D981DFA1AD2C344B5C8FC7DFAD62D66"/>
                </w:placeholder>
                <w:showingPlcHdr/>
              </w:sdtPr>
              <w:sdtEndPr/>
              <w:sdtContent>
                <w:r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F24048" w:rsidRPr="0081597A" w14:paraId="46C82FDA" w14:textId="77777777" w:rsidTr="002C4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40"/>
        </w:trPr>
        <w:tc>
          <w:tcPr>
            <w:tcW w:w="5160" w:type="dxa"/>
            <w:gridSpan w:val="2"/>
            <w:tcBorders>
              <w:top w:val="single" w:sz="4" w:space="0" w:color="auto"/>
            </w:tcBorders>
            <w:vAlign w:val="center"/>
          </w:tcPr>
          <w:p w14:paraId="6658ECC1" w14:textId="62A6F0A1" w:rsidR="00F24048" w:rsidRPr="0081597A" w:rsidRDefault="00F24048" w:rsidP="00EF6402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Provincia</w:t>
            </w:r>
            <w:r w:rsidR="00EF6402">
              <w:rPr>
                <w:rFonts w:ascii="Calibri" w:hAnsi="Calibri" w:cs="Arial"/>
                <w:b/>
                <w:color w:val="000000"/>
                <w:shd w:val="clear" w:color="auto" w:fill="FDFDFD"/>
              </w:rPr>
              <w:t xml:space="preserve"> </w:t>
            </w:r>
            <w:sdt>
              <w:sdtPr>
                <w:rPr>
                  <w:rFonts w:ascii="Calibri" w:hAnsi="Calibri"/>
                </w:rPr>
                <w:id w:val="2090037247"/>
                <w:placeholder>
                  <w:docPart w:val="ED604F1455D03E45864E8BA14E8BA3E8"/>
                </w:placeholder>
                <w:showingPlcHdr/>
              </w:sdtPr>
              <w:sdtEndPr/>
              <w:sdtContent>
                <w:r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5580" w:type="dxa"/>
            <w:gridSpan w:val="8"/>
            <w:tcBorders>
              <w:top w:val="single" w:sz="4" w:space="0" w:color="auto"/>
            </w:tcBorders>
            <w:vAlign w:val="center"/>
          </w:tcPr>
          <w:p w14:paraId="7C7F9D73" w14:textId="3B92CB69" w:rsidR="00F24048" w:rsidRPr="0081597A" w:rsidRDefault="00F24048" w:rsidP="002C456B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 xml:space="preserve">Ciudad </w:t>
            </w:r>
            <w:sdt>
              <w:sdtPr>
                <w:rPr>
                  <w:rFonts w:ascii="Calibri" w:hAnsi="Calibri"/>
                </w:rPr>
                <w:id w:val="-554616945"/>
                <w:placeholder>
                  <w:docPart w:val="D3D9FE2FACCFE74DA7DAD3D3D30ECB2E"/>
                </w:placeholder>
                <w:showingPlcHdr/>
              </w:sdtPr>
              <w:sdtEndPr/>
              <w:sdtContent>
                <w:r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F24048" w:rsidRPr="0081597A" w14:paraId="1FC6305A" w14:textId="77777777" w:rsidTr="002C4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40"/>
        </w:trPr>
        <w:tc>
          <w:tcPr>
            <w:tcW w:w="10740" w:type="dxa"/>
            <w:gridSpan w:val="10"/>
            <w:tcBorders>
              <w:top w:val="single" w:sz="4" w:space="0" w:color="auto"/>
            </w:tcBorders>
            <w:vAlign w:val="center"/>
          </w:tcPr>
          <w:p w14:paraId="4267B637" w14:textId="2B2BFD74" w:rsidR="00F24048" w:rsidRDefault="00F24048" w:rsidP="00F24048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LOCACIÓN ALTERNATIVA</w:t>
            </w:r>
          </w:p>
        </w:tc>
      </w:tr>
      <w:tr w:rsidR="00F24048" w:rsidRPr="0081597A" w14:paraId="126B79E7" w14:textId="77777777" w:rsidTr="002C4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40"/>
        </w:trPr>
        <w:tc>
          <w:tcPr>
            <w:tcW w:w="5160" w:type="dxa"/>
            <w:gridSpan w:val="2"/>
            <w:tcBorders>
              <w:top w:val="single" w:sz="4" w:space="0" w:color="auto"/>
            </w:tcBorders>
            <w:vAlign w:val="center"/>
          </w:tcPr>
          <w:p w14:paraId="1139B468" w14:textId="64840F35" w:rsidR="00F24048" w:rsidRPr="0081597A" w:rsidRDefault="00F24048" w:rsidP="00EF6402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 xml:space="preserve">Dirección </w:t>
            </w:r>
            <w:sdt>
              <w:sdtPr>
                <w:rPr>
                  <w:rFonts w:ascii="Calibri" w:hAnsi="Calibri"/>
                </w:rPr>
                <w:id w:val="-1996331801"/>
                <w:placeholder>
                  <w:docPart w:val="62176E43946A904BB9A530B0DB827713"/>
                </w:placeholder>
                <w:showingPlcHdr/>
              </w:sdtPr>
              <w:sdtEndPr/>
              <w:sdtContent>
                <w:r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5580" w:type="dxa"/>
            <w:gridSpan w:val="8"/>
            <w:tcBorders>
              <w:top w:val="single" w:sz="4" w:space="0" w:color="auto"/>
            </w:tcBorders>
            <w:vAlign w:val="center"/>
          </w:tcPr>
          <w:p w14:paraId="6DCAA6BC" w14:textId="3510E319" w:rsidR="00F24048" w:rsidRPr="0081597A" w:rsidRDefault="00F24048" w:rsidP="002C456B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Referencia (si aplica)</w:t>
            </w:r>
            <w:r w:rsidR="00EF6402">
              <w:rPr>
                <w:rFonts w:ascii="Calibri" w:hAnsi="Calibri" w:cs="Arial"/>
                <w:b/>
                <w:color w:val="000000"/>
                <w:shd w:val="clear" w:color="auto" w:fill="FDFDFD"/>
              </w:rPr>
              <w:t xml:space="preserve"> </w:t>
            </w:r>
            <w:sdt>
              <w:sdtPr>
                <w:rPr>
                  <w:rFonts w:ascii="Calibri" w:hAnsi="Calibri"/>
                </w:rPr>
                <w:id w:val="1523820446"/>
                <w:placeholder>
                  <w:docPart w:val="BF4B9E05DD492040A0A7A1709CA945C0"/>
                </w:placeholder>
                <w:showingPlcHdr/>
              </w:sdtPr>
              <w:sdtEndPr/>
              <w:sdtContent>
                <w:r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F24048" w:rsidRPr="0081597A" w14:paraId="755E885E" w14:textId="77777777" w:rsidTr="002C4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40"/>
        </w:trPr>
        <w:tc>
          <w:tcPr>
            <w:tcW w:w="5160" w:type="dxa"/>
            <w:gridSpan w:val="2"/>
            <w:tcBorders>
              <w:top w:val="single" w:sz="4" w:space="0" w:color="auto"/>
            </w:tcBorders>
            <w:vAlign w:val="center"/>
          </w:tcPr>
          <w:p w14:paraId="40305348" w14:textId="394855FF" w:rsidR="00F24048" w:rsidRPr="0081597A" w:rsidRDefault="00F24048" w:rsidP="00EF6402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 xml:space="preserve">Provincia </w:t>
            </w:r>
            <w:sdt>
              <w:sdtPr>
                <w:rPr>
                  <w:rFonts w:ascii="Calibri" w:hAnsi="Calibri"/>
                </w:rPr>
                <w:id w:val="-1130631092"/>
                <w:placeholder>
                  <w:docPart w:val="095667012922C64185A5240275915C8E"/>
                </w:placeholder>
                <w:showingPlcHdr/>
              </w:sdtPr>
              <w:sdtEndPr/>
              <w:sdtContent>
                <w:r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5580" w:type="dxa"/>
            <w:gridSpan w:val="8"/>
            <w:tcBorders>
              <w:top w:val="single" w:sz="4" w:space="0" w:color="auto"/>
            </w:tcBorders>
            <w:vAlign w:val="center"/>
          </w:tcPr>
          <w:p w14:paraId="18F7CC1F" w14:textId="63E50880" w:rsidR="00F24048" w:rsidRPr="0081597A" w:rsidRDefault="00F24048" w:rsidP="00EF6402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 xml:space="preserve">Ciudad </w:t>
            </w:r>
            <w:sdt>
              <w:sdtPr>
                <w:rPr>
                  <w:rFonts w:ascii="Calibri" w:hAnsi="Calibri"/>
                </w:rPr>
                <w:id w:val="-126633742"/>
                <w:placeholder>
                  <w:docPart w:val="73A93984B780F441B1B85C9A34E757CC"/>
                </w:placeholder>
                <w:showingPlcHdr/>
              </w:sdtPr>
              <w:sdtEndPr/>
              <w:sdtContent>
                <w:r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1A762F" w:rsidRPr="0081597A" w14:paraId="27960DFD" w14:textId="77777777" w:rsidTr="00F53641">
        <w:trPr>
          <w:trHeight w:val="421"/>
        </w:trPr>
        <w:tc>
          <w:tcPr>
            <w:tcW w:w="107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EF1F72" w14:textId="58B44E2B" w:rsidR="001A762F" w:rsidRPr="0081597A" w:rsidRDefault="001A762F" w:rsidP="00F53641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Ficha técnica de</w:t>
            </w:r>
            <w:r>
              <w:rPr>
                <w:rFonts w:ascii="Calibri" w:hAnsi="Calibri"/>
                <w:b/>
              </w:rPr>
              <w:t xml:space="preserve"> la obra</w:t>
            </w:r>
          </w:p>
        </w:tc>
      </w:tr>
      <w:tr w:rsidR="001A762F" w:rsidRPr="0081597A" w14:paraId="5F39ADC8" w14:textId="77777777" w:rsidTr="00B575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40"/>
        </w:trPr>
        <w:tc>
          <w:tcPr>
            <w:tcW w:w="5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CBD14" w14:textId="46B70700" w:rsidR="001A762F" w:rsidRPr="0081597A" w:rsidRDefault="001A762F" w:rsidP="00EF6402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 xml:space="preserve">Título de la obra </w:t>
            </w:r>
            <w:sdt>
              <w:sdtPr>
                <w:rPr>
                  <w:rFonts w:ascii="Calibri" w:hAnsi="Calibri"/>
                </w:rPr>
                <w:id w:val="-933206125"/>
                <w:placeholder>
                  <w:docPart w:val="C540E5022FCDDD429BACC2E16E246277"/>
                </w:placeholder>
                <w:showingPlcHdr/>
              </w:sdtPr>
              <w:sdtEndPr/>
              <w:sdtContent>
                <w:r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55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E87BA" w14:textId="2071FF39" w:rsidR="001A762F" w:rsidRPr="0081597A" w:rsidRDefault="001A762F" w:rsidP="00EF6402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 xml:space="preserve">Director/a </w:t>
            </w:r>
            <w:sdt>
              <w:sdtPr>
                <w:rPr>
                  <w:rFonts w:ascii="Calibri" w:hAnsi="Calibri"/>
                </w:rPr>
                <w:id w:val="-988930364"/>
                <w:placeholder>
                  <w:docPart w:val="78D2B461E100F64CA3417B4F79CA0E59"/>
                </w:placeholder>
                <w:showingPlcHdr/>
              </w:sdtPr>
              <w:sdtEndPr/>
              <w:sdtContent>
                <w:r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1A762F" w:rsidRPr="0081597A" w14:paraId="63F2D9CB" w14:textId="77777777" w:rsidTr="002F6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40"/>
        </w:trPr>
        <w:tc>
          <w:tcPr>
            <w:tcW w:w="5160" w:type="dxa"/>
            <w:gridSpan w:val="2"/>
            <w:tcBorders>
              <w:top w:val="single" w:sz="4" w:space="0" w:color="auto"/>
            </w:tcBorders>
            <w:vAlign w:val="center"/>
          </w:tcPr>
          <w:p w14:paraId="2E179B3A" w14:textId="448F27D8" w:rsidR="001A762F" w:rsidRPr="0081597A" w:rsidRDefault="001A762F" w:rsidP="00EF6402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 xml:space="preserve">Idioma </w:t>
            </w:r>
            <w:sdt>
              <w:sdtPr>
                <w:rPr>
                  <w:rFonts w:ascii="Calibri" w:hAnsi="Calibri"/>
                </w:rPr>
                <w:id w:val="869811325"/>
                <w:placeholder>
                  <w:docPart w:val="EC25640C9BF4464780A0A08858EA633D"/>
                </w:placeholder>
                <w:showingPlcHdr/>
              </w:sdtPr>
              <w:sdtEndPr/>
              <w:sdtContent>
                <w:r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5580" w:type="dxa"/>
            <w:gridSpan w:val="8"/>
            <w:tcBorders>
              <w:top w:val="single" w:sz="4" w:space="0" w:color="auto"/>
            </w:tcBorders>
            <w:vAlign w:val="center"/>
          </w:tcPr>
          <w:p w14:paraId="5AAAC275" w14:textId="48B89A52" w:rsidR="001A762F" w:rsidRPr="0081597A" w:rsidRDefault="001A762F" w:rsidP="00EF6402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 xml:space="preserve">Subtítulos (si aplica) </w:t>
            </w:r>
            <w:sdt>
              <w:sdtPr>
                <w:rPr>
                  <w:rFonts w:ascii="Calibri" w:hAnsi="Calibri"/>
                </w:rPr>
                <w:id w:val="-851567704"/>
                <w:placeholder>
                  <w:docPart w:val="BFA1DD98DDC9034D9B63CFBA08FF9DE9"/>
                </w:placeholder>
                <w:showingPlcHdr/>
              </w:sdtPr>
              <w:sdtEndPr/>
              <w:sdtContent>
                <w:r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715402" w:rsidRPr="0081597A" w14:paraId="344E77C8" w14:textId="77777777" w:rsidTr="00190A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40"/>
        </w:trPr>
        <w:tc>
          <w:tcPr>
            <w:tcW w:w="5160" w:type="dxa"/>
            <w:gridSpan w:val="2"/>
            <w:tcBorders>
              <w:top w:val="single" w:sz="4" w:space="0" w:color="auto"/>
            </w:tcBorders>
            <w:vAlign w:val="center"/>
          </w:tcPr>
          <w:p w14:paraId="7205B32F" w14:textId="4D7173A4" w:rsidR="00715402" w:rsidRPr="0081597A" w:rsidRDefault="00715402" w:rsidP="00EF6402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 xml:space="preserve">Duración </w:t>
            </w:r>
            <w:sdt>
              <w:sdtPr>
                <w:rPr>
                  <w:rFonts w:ascii="Calibri" w:hAnsi="Calibri"/>
                </w:rPr>
                <w:id w:val="519595644"/>
                <w:placeholder>
                  <w:docPart w:val="84B85A6DFEA0804DB7FCB49230193C5F"/>
                </w:placeholder>
                <w:showingPlcHdr/>
              </w:sdtPr>
              <w:sdtEndPr/>
              <w:sdtContent>
                <w:r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5580" w:type="dxa"/>
            <w:gridSpan w:val="8"/>
            <w:tcBorders>
              <w:top w:val="single" w:sz="4" w:space="0" w:color="auto"/>
            </w:tcBorders>
            <w:vAlign w:val="center"/>
          </w:tcPr>
          <w:p w14:paraId="5FB816C5" w14:textId="1F6893FF" w:rsidR="00715402" w:rsidRPr="0081597A" w:rsidRDefault="00715402" w:rsidP="00EF6402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 xml:space="preserve">Formato </w:t>
            </w:r>
            <w:sdt>
              <w:sdtPr>
                <w:rPr>
                  <w:rFonts w:ascii="Calibri" w:hAnsi="Calibri"/>
                </w:rPr>
                <w:id w:val="-166094339"/>
                <w:placeholder>
                  <w:docPart w:val="B88725CE41254F45BBD89637C802A8BE"/>
                </w:placeholder>
                <w:showingPlcHdr/>
              </w:sdtPr>
              <w:sdtEndPr/>
              <w:sdtContent>
                <w:r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4C4177" w:rsidRPr="0081597A" w14:paraId="387B1582" w14:textId="77777777" w:rsidTr="00190A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40"/>
        </w:trPr>
        <w:tc>
          <w:tcPr>
            <w:tcW w:w="5160" w:type="dxa"/>
            <w:gridSpan w:val="2"/>
            <w:tcBorders>
              <w:top w:val="single" w:sz="4" w:space="0" w:color="auto"/>
            </w:tcBorders>
            <w:vAlign w:val="center"/>
          </w:tcPr>
          <w:p w14:paraId="079FD80B" w14:textId="7614D480" w:rsidR="004C4177" w:rsidRPr="0081597A" w:rsidRDefault="004C4177" w:rsidP="00EF6402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 xml:space="preserve">País de producción </w:t>
            </w:r>
            <w:sdt>
              <w:sdtPr>
                <w:rPr>
                  <w:rFonts w:ascii="Calibri" w:hAnsi="Calibri"/>
                </w:rPr>
                <w:id w:val="-987173533"/>
                <w:placeholder>
                  <w:docPart w:val="EDCB6C7BAFD164418A225D48A840297F"/>
                </w:placeholder>
                <w:showingPlcHdr/>
              </w:sdtPr>
              <w:sdtEndPr/>
              <w:sdtContent>
                <w:r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5580" w:type="dxa"/>
            <w:gridSpan w:val="8"/>
            <w:tcBorders>
              <w:top w:val="single" w:sz="4" w:space="0" w:color="auto"/>
            </w:tcBorders>
            <w:vAlign w:val="center"/>
          </w:tcPr>
          <w:p w14:paraId="1A2FD7EB" w14:textId="76487868" w:rsidR="004C4177" w:rsidRPr="0081597A" w:rsidRDefault="004C4177" w:rsidP="00EF6402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Clasificación de público</w:t>
            </w:r>
            <w:r w:rsidR="00EF6402">
              <w:rPr>
                <w:rFonts w:ascii="Calibri" w:hAnsi="Calibri" w:cs="Arial"/>
                <w:b/>
                <w:color w:val="000000"/>
                <w:shd w:val="clear" w:color="auto" w:fill="FDFDFD"/>
              </w:rPr>
              <w:t xml:space="preserve"> </w:t>
            </w:r>
            <w:sdt>
              <w:sdtPr>
                <w:rPr>
                  <w:rFonts w:ascii="Calibri" w:hAnsi="Calibri"/>
                </w:rPr>
                <w:id w:val="1622808009"/>
                <w:placeholder>
                  <w:docPart w:val="1BA202D7DB7A154B852DC95084A27BDC"/>
                </w:placeholder>
                <w:showingPlcHdr/>
              </w:sdtPr>
              <w:sdtEndPr/>
              <w:sdtContent>
                <w:r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715402" w:rsidRPr="0081597A" w14:paraId="5CF957E8" w14:textId="77777777" w:rsidTr="007154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1236"/>
        </w:trPr>
        <w:tc>
          <w:tcPr>
            <w:tcW w:w="10740" w:type="dxa"/>
            <w:gridSpan w:val="10"/>
            <w:tcBorders>
              <w:top w:val="single" w:sz="4" w:space="0" w:color="auto"/>
            </w:tcBorders>
          </w:tcPr>
          <w:p w14:paraId="1272E64A" w14:textId="18293ADF" w:rsidR="00715402" w:rsidRPr="0081597A" w:rsidRDefault="00715402" w:rsidP="00EF6402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 xml:space="preserve">Sinopsis </w:t>
            </w:r>
            <w:sdt>
              <w:sdtPr>
                <w:rPr>
                  <w:rFonts w:ascii="Calibri" w:hAnsi="Calibri"/>
                </w:rPr>
                <w:id w:val="230740723"/>
                <w:placeholder>
                  <w:docPart w:val="47A693F752AE644B8CD073118E1B8700"/>
                </w:placeholder>
                <w:showingPlcHdr/>
              </w:sdtPr>
              <w:sdtEndPr/>
              <w:sdtContent>
                <w:r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B575AE" w:rsidRPr="0081597A" w14:paraId="3F098985" w14:textId="77777777" w:rsidTr="00C747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40"/>
        </w:trPr>
        <w:tc>
          <w:tcPr>
            <w:tcW w:w="67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F3D7058" w14:textId="3BA7389A" w:rsidR="00B575AE" w:rsidRDefault="00B575AE" w:rsidP="00B575AE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La película se solicitó al ICCA en calidad de préstamo: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430BA308" w14:textId="77777777" w:rsidR="00B575AE" w:rsidRDefault="00B575AE" w:rsidP="00190A09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Sí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07A3330" w14:textId="77777777" w:rsidR="00B575AE" w:rsidRDefault="00B575AE" w:rsidP="00190A09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5B0A84A3" w14:textId="77777777" w:rsidR="00B575AE" w:rsidRDefault="00B575AE" w:rsidP="00190A09">
            <w:pPr>
              <w:jc w:val="right"/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No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D8F5701" w14:textId="77777777" w:rsidR="00B575AE" w:rsidRDefault="00B575AE" w:rsidP="00190A09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</w:p>
        </w:tc>
      </w:tr>
    </w:tbl>
    <w:p w14:paraId="499A77B2" w14:textId="77777777" w:rsidR="00DF2232" w:rsidRPr="0081597A" w:rsidRDefault="00DF2232" w:rsidP="00DF2232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</w:p>
    <w:p w14:paraId="45EED07D" w14:textId="77777777" w:rsidR="00DF2232" w:rsidRPr="0081597A" w:rsidRDefault="00DF2232" w:rsidP="00DF2232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</w:p>
    <w:p w14:paraId="75C129AB" w14:textId="77777777" w:rsidR="00C2433B" w:rsidRDefault="00C2433B" w:rsidP="00DF2232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</w:p>
    <w:p w14:paraId="0E68724C" w14:textId="77777777" w:rsidR="00DF2232" w:rsidRPr="0081597A" w:rsidRDefault="00B57E9D" w:rsidP="00DF2232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  <w:r>
        <w:rPr>
          <w:rFonts w:ascii="Calibri" w:hAnsi="Calibri"/>
          <w:b/>
          <w:noProof/>
          <w:lang w:val="es-ES" w:eastAsia="es-ES"/>
        </w:rPr>
        <w:pict w14:anchorId="00908312">
          <v:line id="Conector recto 3" o:spid="_x0000_s1034" style="position:absolute;left:0;text-align:left;z-index:251658240;visibility:visible" from="181.2pt,11.45pt" to="334.2pt,11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" strokecolor="black [3213]" strokeweight="2pt">
            <v:shadow on="t" opacity="24903f" origin=",.5" offset="0,20000emu"/>
          </v:line>
        </w:pict>
      </w:r>
    </w:p>
    <w:p w14:paraId="59E7C192" w14:textId="77777777" w:rsidR="0033516A" w:rsidRDefault="0033516A" w:rsidP="0033516A">
      <w:pPr>
        <w:spacing w:line="240" w:lineRule="auto"/>
        <w:contextualSpacing/>
        <w:jc w:val="center"/>
        <w:rPr>
          <w:rFonts w:ascii="Calibri" w:hAnsi="Calibri" w:cs="Arial"/>
          <w:b/>
          <w:color w:val="000000"/>
          <w:shd w:val="clear" w:color="auto" w:fill="FDFDFD"/>
        </w:rPr>
      </w:pPr>
      <w:r>
        <w:rPr>
          <w:rFonts w:ascii="Calibri" w:hAnsi="Calibri" w:cs="Arial"/>
          <w:b/>
          <w:color w:val="000000"/>
          <w:shd w:val="clear" w:color="auto" w:fill="FDFDFD"/>
        </w:rPr>
        <w:t>Firma del solicitante</w:t>
      </w:r>
    </w:p>
    <w:p w14:paraId="2AF9D854" w14:textId="77777777" w:rsidR="0033516A" w:rsidRPr="0081597A" w:rsidRDefault="0033516A" w:rsidP="0033516A">
      <w:pPr>
        <w:spacing w:line="240" w:lineRule="auto"/>
        <w:contextualSpacing/>
        <w:jc w:val="center"/>
        <w:rPr>
          <w:rFonts w:ascii="Calibri" w:hAnsi="Calibri" w:cs="Arial"/>
          <w:b/>
          <w:color w:val="000000"/>
          <w:shd w:val="clear" w:color="auto" w:fill="FDFDFD"/>
        </w:rPr>
      </w:pPr>
      <w:r w:rsidRPr="0081597A">
        <w:rPr>
          <w:rFonts w:ascii="Calibri" w:hAnsi="Calibri" w:cs="Arial"/>
          <w:b/>
          <w:color w:val="000000"/>
          <w:shd w:val="clear" w:color="auto" w:fill="FDFDFD"/>
        </w:rPr>
        <w:t>Nombre y Apellido:</w:t>
      </w:r>
      <w:r>
        <w:rPr>
          <w:rFonts w:ascii="Calibri" w:hAnsi="Calibri" w:cs="Arial"/>
          <w:b/>
          <w:color w:val="000000"/>
          <w:shd w:val="clear" w:color="auto" w:fill="FDFDFD"/>
        </w:rPr>
        <w:t xml:space="preserve"> </w:t>
      </w:r>
      <w:sdt>
        <w:sdtPr>
          <w:rPr>
            <w:rFonts w:ascii="Calibri" w:hAnsi="Calibri"/>
          </w:rPr>
          <w:id w:val="-376469020"/>
          <w:placeholder>
            <w:docPart w:val="581933A062406A4487406C89AF4D6F0D"/>
          </w:placeholder>
          <w:showingPlcHdr/>
        </w:sdtPr>
        <w:sdtEndPr/>
        <w:sdtContent>
          <w:r w:rsidRPr="00B20503">
            <w:rPr>
              <w:rStyle w:val="Textodelmarcadordeposicin"/>
              <w:sz w:val="18"/>
              <w:szCs w:val="18"/>
            </w:rPr>
            <w:t>Haga clic aquí para escribir texto.</w:t>
          </w:r>
        </w:sdtContent>
      </w:sdt>
    </w:p>
    <w:p w14:paraId="7CE42D02" w14:textId="4B406370" w:rsidR="003F7B91" w:rsidRPr="0033516A" w:rsidRDefault="0033516A" w:rsidP="0033516A">
      <w:pPr>
        <w:spacing w:line="240" w:lineRule="auto"/>
        <w:jc w:val="center"/>
        <w:rPr>
          <w:rFonts w:ascii="Calibri" w:hAnsi="Calibri" w:cs="Arial"/>
          <w:b/>
          <w:color w:val="000000"/>
          <w:shd w:val="clear" w:color="auto" w:fill="FDFDFD"/>
        </w:rPr>
      </w:pPr>
      <w:r w:rsidRPr="0081597A">
        <w:rPr>
          <w:rFonts w:ascii="Calibri" w:hAnsi="Calibri" w:cs="Arial"/>
          <w:b/>
          <w:color w:val="000000"/>
          <w:shd w:val="clear" w:color="auto" w:fill="FDFDFD"/>
        </w:rPr>
        <w:t>C.I.</w:t>
      </w:r>
      <w:r>
        <w:rPr>
          <w:rFonts w:ascii="Calibri" w:hAnsi="Calibri" w:cs="Arial"/>
          <w:b/>
          <w:color w:val="000000"/>
          <w:shd w:val="clear" w:color="auto" w:fill="FDFDFD"/>
        </w:rPr>
        <w:t xml:space="preserve">/R.U.C.: </w:t>
      </w:r>
      <w:sdt>
        <w:sdtPr>
          <w:rPr>
            <w:rFonts w:ascii="Calibri" w:hAnsi="Calibri"/>
          </w:rPr>
          <w:id w:val="1832410903"/>
          <w:placeholder>
            <w:docPart w:val="54D8445919E572468CB24CAF71F98F8B"/>
          </w:placeholder>
          <w:showingPlcHdr/>
        </w:sdtPr>
        <w:sdtEndPr/>
        <w:sdtContent>
          <w:r w:rsidRPr="00B20503">
            <w:rPr>
              <w:rStyle w:val="Textodelmarcadordeposicin"/>
              <w:sz w:val="18"/>
              <w:szCs w:val="18"/>
            </w:rPr>
            <w:t>Haga clic aquí para escribir texto.</w:t>
          </w:r>
        </w:sdtContent>
      </w:sdt>
    </w:p>
    <w:p w14:paraId="589FABD9" w14:textId="77777777" w:rsidR="00384621" w:rsidRPr="0081597A" w:rsidRDefault="00384621" w:rsidP="001F5CAC">
      <w:pPr>
        <w:spacing w:after="0" w:line="240" w:lineRule="auto"/>
        <w:rPr>
          <w:rFonts w:ascii="Calibri" w:hAnsi="Calibri"/>
          <w:b/>
        </w:rPr>
      </w:pPr>
    </w:p>
    <w:sectPr w:rsidR="00384621" w:rsidRPr="0081597A" w:rsidSect="003F7B91">
      <w:headerReference w:type="even" r:id="rId9"/>
      <w:headerReference w:type="default" r:id="rId10"/>
      <w:headerReference w:type="first" r:id="rId11"/>
      <w:pgSz w:w="11906" w:h="16838"/>
      <w:pgMar w:top="156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331D4819" w14:textId="77777777" w:rsidR="00261D99" w:rsidRDefault="00261D99" w:rsidP="009A65ED">
      <w:pPr>
        <w:spacing w:after="0" w:line="240" w:lineRule="auto"/>
      </w:pPr>
      <w:r>
        <w:separator/>
      </w:r>
    </w:p>
  </w:endnote>
  <w:endnote w:type="continuationSeparator" w:id="0">
    <w:p w14:paraId="5F546AC0" w14:textId="77777777" w:rsidR="00261D99" w:rsidRDefault="00261D99" w:rsidP="009A6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2C82F112" w14:textId="77777777" w:rsidR="00261D99" w:rsidRDefault="00261D99" w:rsidP="009A65ED">
      <w:pPr>
        <w:spacing w:after="0" w:line="240" w:lineRule="auto"/>
      </w:pPr>
      <w:r>
        <w:separator/>
      </w:r>
    </w:p>
  </w:footnote>
  <w:footnote w:type="continuationSeparator" w:id="0">
    <w:p w14:paraId="29099528" w14:textId="77777777" w:rsidR="00261D99" w:rsidRDefault="00261D99" w:rsidP="009A65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7E62B85" w14:textId="77777777" w:rsidR="002C456B" w:rsidRDefault="00B57E9D">
    <w:pPr>
      <w:pStyle w:val="Encabezado"/>
    </w:pPr>
    <w:r>
      <w:rPr>
        <w:noProof/>
        <w:lang w:val="es-ES_tradnl" w:eastAsia="es-ES_tradnl"/>
      </w:rPr>
      <w:pict w14:anchorId="323306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0;margin-top:0;width:523.25pt;height:740.15pt;z-index:-251654144;mso-wrap-edited:f;mso-position-horizontal:center;mso-position-horizontal-relative:margin;mso-position-vertical:center;mso-position-vertical-relative:margin" wrapcoords="-31 0 -31 21578 21600 21578 21600 0 -31 0">
          <v:imagedata r:id="rId1" o:title="Hoja-membretada-ver"/>
          <w10:wrap anchorx="margin" anchory="margin"/>
        </v:shape>
      </w:pict>
    </w:r>
    <w:r>
      <w:rPr>
        <w:noProof/>
        <w:lang w:val="es-ES_tradnl" w:eastAsia="es-ES_tradnl"/>
      </w:rPr>
      <w:pict w14:anchorId="6A83713B">
        <v:shape id="WordPictureWatermark2" o:spid="_x0000_s2053" type="#_x0000_t75" style="position:absolute;margin-left:0;margin-top:0;width:744pt;height:1052.4pt;z-index:-251657216;mso-wrap-edited:f;mso-position-horizontal:center;mso-position-horizontal-relative:margin;mso-position-vertical:center;mso-position-vertical-relative:margin" wrapcoords="-22 0 -22 21585 21600 21585 21600 0 -22 0">
          <v:imagedata r:id="rId2" o:title="Hoja-membretada-v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D44371F" w14:textId="77777777" w:rsidR="002C456B" w:rsidRDefault="00B57E9D" w:rsidP="003F7B91">
    <w:pPr>
      <w:pStyle w:val="Encabezado"/>
      <w:tabs>
        <w:tab w:val="clear" w:pos="4252"/>
        <w:tab w:val="clear" w:pos="8504"/>
        <w:tab w:val="left" w:pos="9013"/>
      </w:tabs>
    </w:pPr>
    <w:r>
      <w:rPr>
        <w:noProof/>
        <w:lang w:val="es-ES_tradnl" w:eastAsia="es-ES_tradnl"/>
      </w:rPr>
      <w:pict w14:anchorId="4F9BD6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5" type="#_x0000_t75" style="position:absolute;margin-left:-38.9pt;margin-top:-79.95pt;width:599.6pt;height:848.15pt;z-index:-251655168;mso-wrap-edited:f;mso-position-horizontal-relative:margin;mso-position-vertical-relative:margin" wrapcoords="-31 0 -31 21578 21600 21578 21600 0 -31 0">
          <v:imagedata r:id="rId1" o:title="Hoja-membretada-ver"/>
          <w10:wrap anchorx="margin" anchory="margin"/>
        </v:shape>
      </w:pict>
    </w:r>
    <w:r w:rsidR="002C456B"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989E7F4" w14:textId="77777777" w:rsidR="002C456B" w:rsidRDefault="00B57E9D">
    <w:pPr>
      <w:pStyle w:val="Encabezado"/>
    </w:pPr>
    <w:r>
      <w:rPr>
        <w:noProof/>
        <w:lang w:val="es-ES_tradnl" w:eastAsia="es-ES_tradnl"/>
      </w:rPr>
      <w:pict w14:anchorId="28744B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0;margin-top:0;width:523.25pt;height:740.15pt;z-index:-251653120;mso-wrap-edited:f;mso-position-horizontal:center;mso-position-horizontal-relative:margin;mso-position-vertical:center;mso-position-vertical-relative:margin" wrapcoords="-31 0 -31 21578 21600 21578 21600 0 -31 0">
          <v:imagedata r:id="rId1" o:title="Hoja-membretada-ver"/>
          <w10:wrap anchorx="margin" anchory="margin"/>
        </v:shape>
      </w:pict>
    </w:r>
    <w:r>
      <w:rPr>
        <w:noProof/>
        <w:lang w:val="es-ES_tradnl" w:eastAsia="es-ES_tradnl"/>
      </w:rPr>
      <w:pict w14:anchorId="108E92F6">
        <v:shape id="WordPictureWatermark3" o:spid="_x0000_s2054" type="#_x0000_t75" style="position:absolute;margin-left:0;margin-top:0;width:744pt;height:1052.4pt;z-index:-251656192;mso-wrap-edited:f;mso-position-horizontal:center;mso-position-horizontal-relative:margin;mso-position-vertical:center;mso-position-vertical-relative:margin" wrapcoords="-22 0 -22 21585 21600 21585 21600 0 -22 0">
          <v:imagedata r:id="rId2" o:title="Hoja-membretada-v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18424B56"/>
    <w:multiLevelType w:val="hybridMultilevel"/>
    <w:tmpl w:val="A0C4052E"/>
    <w:lvl w:ilvl="0" w:tplc="BF68733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9D7FCF"/>
    <w:multiLevelType w:val="hybridMultilevel"/>
    <w:tmpl w:val="D654EEA6"/>
    <w:lvl w:ilvl="0" w:tplc="A31AB99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7D7D53"/>
    <w:multiLevelType w:val="hybridMultilevel"/>
    <w:tmpl w:val="2F94CEE8"/>
    <w:lvl w:ilvl="0" w:tplc="DA765AF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5394"/>
    <w:rsid w:val="000007C8"/>
    <w:rsid w:val="00000FE6"/>
    <w:rsid w:val="00031A9C"/>
    <w:rsid w:val="000367E4"/>
    <w:rsid w:val="00064FDC"/>
    <w:rsid w:val="000679A8"/>
    <w:rsid w:val="00070FF7"/>
    <w:rsid w:val="00084661"/>
    <w:rsid w:val="00093493"/>
    <w:rsid w:val="000A6AEB"/>
    <w:rsid w:val="000B17B4"/>
    <w:rsid w:val="000B5CA1"/>
    <w:rsid w:val="000B6B01"/>
    <w:rsid w:val="000C4090"/>
    <w:rsid w:val="000D1FBB"/>
    <w:rsid w:val="000D6610"/>
    <w:rsid w:val="000E40A5"/>
    <w:rsid w:val="001126F0"/>
    <w:rsid w:val="00123A91"/>
    <w:rsid w:val="00141EDC"/>
    <w:rsid w:val="00183B5F"/>
    <w:rsid w:val="00186A23"/>
    <w:rsid w:val="001A36C1"/>
    <w:rsid w:val="001A762F"/>
    <w:rsid w:val="001C06EE"/>
    <w:rsid w:val="001C24C7"/>
    <w:rsid w:val="001D1A09"/>
    <w:rsid w:val="001D5E21"/>
    <w:rsid w:val="001D75CC"/>
    <w:rsid w:val="001F5CAC"/>
    <w:rsid w:val="00200FF3"/>
    <w:rsid w:val="00234BD6"/>
    <w:rsid w:val="00261D99"/>
    <w:rsid w:val="00266FD4"/>
    <w:rsid w:val="00276A18"/>
    <w:rsid w:val="00277EB5"/>
    <w:rsid w:val="002875AD"/>
    <w:rsid w:val="002C28A0"/>
    <w:rsid w:val="002C43B7"/>
    <w:rsid w:val="002C456B"/>
    <w:rsid w:val="002E0B0D"/>
    <w:rsid w:val="002F6B92"/>
    <w:rsid w:val="0030434C"/>
    <w:rsid w:val="003063FE"/>
    <w:rsid w:val="003179C7"/>
    <w:rsid w:val="00332481"/>
    <w:rsid w:val="0033516A"/>
    <w:rsid w:val="00341088"/>
    <w:rsid w:val="00346216"/>
    <w:rsid w:val="00351BE1"/>
    <w:rsid w:val="003715BE"/>
    <w:rsid w:val="00372C47"/>
    <w:rsid w:val="00375B6A"/>
    <w:rsid w:val="00384621"/>
    <w:rsid w:val="00392573"/>
    <w:rsid w:val="003B088A"/>
    <w:rsid w:val="003B3BC6"/>
    <w:rsid w:val="003C0A98"/>
    <w:rsid w:val="003C5763"/>
    <w:rsid w:val="003D1CD8"/>
    <w:rsid w:val="003D7EBF"/>
    <w:rsid w:val="003F7B91"/>
    <w:rsid w:val="00404BEC"/>
    <w:rsid w:val="004102D2"/>
    <w:rsid w:val="00420B31"/>
    <w:rsid w:val="00421BFA"/>
    <w:rsid w:val="0042670A"/>
    <w:rsid w:val="004334D0"/>
    <w:rsid w:val="004475E9"/>
    <w:rsid w:val="00452C25"/>
    <w:rsid w:val="004A4CF5"/>
    <w:rsid w:val="004A5661"/>
    <w:rsid w:val="004B648E"/>
    <w:rsid w:val="004C2F2E"/>
    <w:rsid w:val="004C4177"/>
    <w:rsid w:val="004F366C"/>
    <w:rsid w:val="004F6B7A"/>
    <w:rsid w:val="00510F75"/>
    <w:rsid w:val="00517EF9"/>
    <w:rsid w:val="005347E0"/>
    <w:rsid w:val="00590B4A"/>
    <w:rsid w:val="005A3C11"/>
    <w:rsid w:val="005B624C"/>
    <w:rsid w:val="005D1618"/>
    <w:rsid w:val="005D1F15"/>
    <w:rsid w:val="005D23B9"/>
    <w:rsid w:val="005D480A"/>
    <w:rsid w:val="00607CC1"/>
    <w:rsid w:val="00616D90"/>
    <w:rsid w:val="00620795"/>
    <w:rsid w:val="00626B25"/>
    <w:rsid w:val="00636C8F"/>
    <w:rsid w:val="00646583"/>
    <w:rsid w:val="00647A02"/>
    <w:rsid w:val="006537C8"/>
    <w:rsid w:val="00657C59"/>
    <w:rsid w:val="006864FD"/>
    <w:rsid w:val="006C7728"/>
    <w:rsid w:val="006E6D71"/>
    <w:rsid w:val="007073B7"/>
    <w:rsid w:val="007130C4"/>
    <w:rsid w:val="00715402"/>
    <w:rsid w:val="007170D1"/>
    <w:rsid w:val="007779D3"/>
    <w:rsid w:val="007813FC"/>
    <w:rsid w:val="007834B6"/>
    <w:rsid w:val="007A1EAF"/>
    <w:rsid w:val="007B49FE"/>
    <w:rsid w:val="007E4662"/>
    <w:rsid w:val="007E78FE"/>
    <w:rsid w:val="00810782"/>
    <w:rsid w:val="0081597A"/>
    <w:rsid w:val="00822983"/>
    <w:rsid w:val="00831B74"/>
    <w:rsid w:val="008426A3"/>
    <w:rsid w:val="00845032"/>
    <w:rsid w:val="008A1AA6"/>
    <w:rsid w:val="008A6376"/>
    <w:rsid w:val="008B701E"/>
    <w:rsid w:val="008E59BB"/>
    <w:rsid w:val="008F02A0"/>
    <w:rsid w:val="00942A2D"/>
    <w:rsid w:val="00977D3E"/>
    <w:rsid w:val="0098506F"/>
    <w:rsid w:val="009A15B4"/>
    <w:rsid w:val="009A1CDE"/>
    <w:rsid w:val="009A65ED"/>
    <w:rsid w:val="009E4048"/>
    <w:rsid w:val="009F0DCC"/>
    <w:rsid w:val="00A22E37"/>
    <w:rsid w:val="00A30D55"/>
    <w:rsid w:val="00A34D96"/>
    <w:rsid w:val="00A571C1"/>
    <w:rsid w:val="00AB7B01"/>
    <w:rsid w:val="00B15780"/>
    <w:rsid w:val="00B159C2"/>
    <w:rsid w:val="00B20503"/>
    <w:rsid w:val="00B23218"/>
    <w:rsid w:val="00B36054"/>
    <w:rsid w:val="00B575AE"/>
    <w:rsid w:val="00B577DB"/>
    <w:rsid w:val="00B57E9D"/>
    <w:rsid w:val="00B70823"/>
    <w:rsid w:val="00B774C1"/>
    <w:rsid w:val="00B87FA6"/>
    <w:rsid w:val="00B920FE"/>
    <w:rsid w:val="00B93247"/>
    <w:rsid w:val="00BA1492"/>
    <w:rsid w:val="00BB37DD"/>
    <w:rsid w:val="00BD1EBB"/>
    <w:rsid w:val="00BD6004"/>
    <w:rsid w:val="00BE385A"/>
    <w:rsid w:val="00C13A80"/>
    <w:rsid w:val="00C17CF7"/>
    <w:rsid w:val="00C237EC"/>
    <w:rsid w:val="00C2433B"/>
    <w:rsid w:val="00C270F0"/>
    <w:rsid w:val="00C3113B"/>
    <w:rsid w:val="00C42E41"/>
    <w:rsid w:val="00C4656A"/>
    <w:rsid w:val="00C51447"/>
    <w:rsid w:val="00C63D86"/>
    <w:rsid w:val="00C705C8"/>
    <w:rsid w:val="00C74778"/>
    <w:rsid w:val="00C75864"/>
    <w:rsid w:val="00C85533"/>
    <w:rsid w:val="00CA5394"/>
    <w:rsid w:val="00CA6801"/>
    <w:rsid w:val="00CA70DD"/>
    <w:rsid w:val="00CD2E1E"/>
    <w:rsid w:val="00CD385D"/>
    <w:rsid w:val="00CF02A9"/>
    <w:rsid w:val="00D02922"/>
    <w:rsid w:val="00D4775F"/>
    <w:rsid w:val="00D50028"/>
    <w:rsid w:val="00D85738"/>
    <w:rsid w:val="00D857A5"/>
    <w:rsid w:val="00DA7F33"/>
    <w:rsid w:val="00DB1EDE"/>
    <w:rsid w:val="00DB28E5"/>
    <w:rsid w:val="00DB6D3E"/>
    <w:rsid w:val="00DC40F2"/>
    <w:rsid w:val="00DF2232"/>
    <w:rsid w:val="00E01823"/>
    <w:rsid w:val="00E103AE"/>
    <w:rsid w:val="00E11790"/>
    <w:rsid w:val="00E21F51"/>
    <w:rsid w:val="00E37109"/>
    <w:rsid w:val="00E4301C"/>
    <w:rsid w:val="00E51E64"/>
    <w:rsid w:val="00E53D99"/>
    <w:rsid w:val="00E6624E"/>
    <w:rsid w:val="00E74550"/>
    <w:rsid w:val="00E80286"/>
    <w:rsid w:val="00E86862"/>
    <w:rsid w:val="00E91583"/>
    <w:rsid w:val="00E9509D"/>
    <w:rsid w:val="00EA0B73"/>
    <w:rsid w:val="00EA5B27"/>
    <w:rsid w:val="00ED3BE4"/>
    <w:rsid w:val="00ED4ED5"/>
    <w:rsid w:val="00ED55FF"/>
    <w:rsid w:val="00EE300E"/>
    <w:rsid w:val="00EF6402"/>
    <w:rsid w:val="00F1038F"/>
    <w:rsid w:val="00F1438D"/>
    <w:rsid w:val="00F24048"/>
    <w:rsid w:val="00F51A7F"/>
    <w:rsid w:val="00F53641"/>
    <w:rsid w:val="00F93C14"/>
    <w:rsid w:val="00F969F0"/>
    <w:rsid w:val="00FC1F6C"/>
    <w:rsid w:val="00FE7B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0"/>
    <o:shapelayout v:ext="edit">
      <o:idmap v:ext="edit" data="1"/>
    </o:shapelayout>
  </w:shapeDefaults>
  <w:decimalSymbol w:val=","/>
  <w:listSeparator w:val=";"/>
  <w14:docId w14:val="06352E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B27"/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430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E4301C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3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301C"/>
    <w:rPr>
      <w:rFonts w:ascii="Tahoma" w:hAnsi="Tahoma" w:cs="Tahoma"/>
      <w:sz w:val="16"/>
      <w:szCs w:val="16"/>
      <w:lang w:val="es-EC"/>
    </w:rPr>
  </w:style>
  <w:style w:type="paragraph" w:styleId="Encabezado">
    <w:name w:val="header"/>
    <w:basedOn w:val="Normal"/>
    <w:link w:val="EncabezadoCar"/>
    <w:uiPriority w:val="99"/>
    <w:unhideWhenUsed/>
    <w:rsid w:val="009A65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65ED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9A65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65ED"/>
    <w:rPr>
      <w:lang w:val="es-EC"/>
    </w:rPr>
  </w:style>
  <w:style w:type="paragraph" w:styleId="Prrafodelista">
    <w:name w:val="List Paragraph"/>
    <w:basedOn w:val="Normal"/>
    <w:uiPriority w:val="34"/>
    <w:qFormat/>
    <w:rsid w:val="008E59BB"/>
    <w:pPr>
      <w:ind w:left="720"/>
      <w:contextualSpacing/>
    </w:pPr>
  </w:style>
  <w:style w:type="character" w:customStyle="1" w:styleId="Estilo1">
    <w:name w:val="Estilo1"/>
    <w:basedOn w:val="Fuentedeprrafopredeter"/>
    <w:uiPriority w:val="1"/>
    <w:rsid w:val="00141EDC"/>
    <w:rPr>
      <w:sz w:val="22"/>
    </w:rPr>
  </w:style>
  <w:style w:type="character" w:customStyle="1" w:styleId="servicesbreadcrumb">
    <w:name w:val="servicesbreadcrumb"/>
    <w:basedOn w:val="Fuentedeprrafopredeter"/>
    <w:rsid w:val="00DF223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lanificaci&#243;n\Documents\2017%20CONTROL%20T&#201;CNICO\INSTRUCTIVO%20CERTIFICACI&#211;N%20ORIGEN%20NACIONA%20INDEPENDIENTE\ANEXO%203_FORMULARIO_ORIGEN%20NACIONAL%20INDEPENDIENT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8E08ED9C83A4BA4B479C295E53796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07CB9-1697-4B8E-8C2B-E5E486B7D638}"/>
      </w:docPartPr>
      <w:docPartBody>
        <w:p w:rsidR="001D6F7E" w:rsidRDefault="005C7DBB" w:rsidP="005C7DBB">
          <w:pPr>
            <w:pStyle w:val="E8E08ED9C83A4BA4B479C295E53796C3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D1C504592D8248048B118C5DB56D51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B8464F-F496-4123-A6F4-508ACC5FD4C5}"/>
      </w:docPartPr>
      <w:docPartBody>
        <w:p w:rsidR="001D6F7E" w:rsidRDefault="005C7DBB" w:rsidP="005C7DBB">
          <w:pPr>
            <w:pStyle w:val="D1C504592D8248048B118C5DB56D512C"/>
          </w:pPr>
          <w:r w:rsidRPr="00E4301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6598F51F559B44699EAAC9BBD66980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859CD-6839-40FE-BB68-F9C0E2BFBCAC}"/>
      </w:docPartPr>
      <w:docPartBody>
        <w:p w:rsidR="001D6F7E" w:rsidRDefault="005C7DBB" w:rsidP="005C7DBB">
          <w:pPr>
            <w:pStyle w:val="6598F51F559B44699EAAC9BBD6698081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F62968ED35054202B36FF2A6189466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95DB66-073B-47E0-A4FF-5304A6EBF82C}"/>
      </w:docPartPr>
      <w:docPartBody>
        <w:p w:rsidR="001D6F7E" w:rsidRDefault="005C7DBB" w:rsidP="005C7DBB">
          <w:pPr>
            <w:pStyle w:val="F62968ED35054202B36FF2A618946680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3F1D01EA15F94C959534836E0284C8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83A594-DEF0-44E0-9E35-15667815A114}"/>
      </w:docPartPr>
      <w:docPartBody>
        <w:p w:rsidR="001D6F7E" w:rsidRDefault="005C7DBB" w:rsidP="005C7DBB">
          <w:pPr>
            <w:pStyle w:val="3F1D01EA15F94C959534836E0284C89E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6550B8920E96493584EB14521498DE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FF323C-304B-4716-9485-092145F2B4D9}"/>
      </w:docPartPr>
      <w:docPartBody>
        <w:p w:rsidR="001D6F7E" w:rsidRDefault="005C7DBB" w:rsidP="005C7DBB">
          <w:pPr>
            <w:pStyle w:val="6550B8920E96493584EB14521498DE6C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10A7A33628BE46F294CF7D813F2A05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6AAC04-650E-4AE9-84A4-80FED79F067C}"/>
      </w:docPartPr>
      <w:docPartBody>
        <w:p w:rsidR="001D6F7E" w:rsidRDefault="005C7DBB" w:rsidP="005C7DBB">
          <w:pPr>
            <w:pStyle w:val="10A7A33628BE46F294CF7D813F2A0510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1F0A358F0D474553821CB05B60A5D2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B503B-F285-41F1-8D9A-C99D3FA1F01D}"/>
      </w:docPartPr>
      <w:docPartBody>
        <w:p w:rsidR="001D6F7E" w:rsidRDefault="005C7DBB" w:rsidP="005C7DBB">
          <w:pPr>
            <w:pStyle w:val="1F0A358F0D474553821CB05B60A5D264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2509E264858E4CD09FB249662E2BA0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E87908-E63A-4511-B03E-A21FABDBF97E}"/>
      </w:docPartPr>
      <w:docPartBody>
        <w:p w:rsidR="001D6F7E" w:rsidRDefault="005C7DBB" w:rsidP="005C7DBB">
          <w:pPr>
            <w:pStyle w:val="2509E264858E4CD09FB249662E2BA075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D11D3FE62FAA4499B333D3A84A2ECE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6A9D95-0E3D-48BF-8802-5E494C1159C5}"/>
      </w:docPartPr>
      <w:docPartBody>
        <w:p w:rsidR="001D6F7E" w:rsidRDefault="005C7DBB" w:rsidP="005C7DBB">
          <w:pPr>
            <w:pStyle w:val="D11D3FE62FAA4499B333D3A84A2ECE82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2247DA79E4B54CCC849E7FAD320C6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942D72-74EB-4FEA-8663-09935D8F7B19}"/>
      </w:docPartPr>
      <w:docPartBody>
        <w:p w:rsidR="001D6F7E" w:rsidRDefault="005C7DBB" w:rsidP="005C7DBB">
          <w:pPr>
            <w:pStyle w:val="2247DA79E4B54CCC849E7FAD320C6E20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537001DDE8C44A8698412890913E1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50D1D3-CDAF-45ED-AC88-BF128DBF7EC4}"/>
      </w:docPartPr>
      <w:docPartBody>
        <w:p w:rsidR="001D6F7E" w:rsidRDefault="005C7DBB" w:rsidP="005C7DBB">
          <w:pPr>
            <w:pStyle w:val="537001DDE8C44A8698412890913E1AAE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D47FC6B28244428F8FB12B191FA4DB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58E97-45FB-403A-A770-DC092CECDA5B}"/>
      </w:docPartPr>
      <w:docPartBody>
        <w:p w:rsidR="001D6F7E" w:rsidRDefault="005C7DBB" w:rsidP="005C7DBB">
          <w:pPr>
            <w:pStyle w:val="D47FC6B28244428F8FB12B191FA4DB72"/>
          </w:pPr>
          <w:r w:rsidRPr="00E4301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ED604F1455D03E45864E8BA14E8BA3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0180DE-92BC-024C-8826-09D569CD541F}"/>
      </w:docPartPr>
      <w:docPartBody>
        <w:p w:rsidR="00564CBF" w:rsidRDefault="00564CBF" w:rsidP="00564CBF">
          <w:pPr>
            <w:pStyle w:val="ED604F1455D03E45864E8BA14E8BA3E8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D3D9FE2FACCFE74DA7DAD3D3D30ECB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571EC-62BD-5E45-A5F6-9B7B62EDF620}"/>
      </w:docPartPr>
      <w:docPartBody>
        <w:p w:rsidR="00564CBF" w:rsidRDefault="00564CBF" w:rsidP="00564CBF">
          <w:pPr>
            <w:pStyle w:val="D3D9FE2FACCFE74DA7DAD3D3D30ECB2E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5D0CE8A3D8070B4A8C65E5DEC1A49A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2B7577-2DF0-C240-B543-CF94F8B1A94D}"/>
      </w:docPartPr>
      <w:docPartBody>
        <w:p w:rsidR="00564CBF" w:rsidRDefault="00564CBF" w:rsidP="00564CBF">
          <w:pPr>
            <w:pStyle w:val="5D0CE8A3D8070B4A8C65E5DEC1A49A73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4D981DFA1AD2C344B5C8FC7DFAD62D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10311C-BC9D-E540-B605-E17C4094837E}"/>
      </w:docPartPr>
      <w:docPartBody>
        <w:p w:rsidR="00564CBF" w:rsidRDefault="00564CBF" w:rsidP="00564CBF">
          <w:pPr>
            <w:pStyle w:val="4D981DFA1AD2C344B5C8FC7DFAD62D66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62176E43946A904BB9A530B0DB8277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8B5061-4CB3-2D4D-ABB5-0783D7D3C129}"/>
      </w:docPartPr>
      <w:docPartBody>
        <w:p w:rsidR="00564CBF" w:rsidRDefault="00564CBF" w:rsidP="00564CBF">
          <w:pPr>
            <w:pStyle w:val="62176E43946A904BB9A530B0DB827713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BF4B9E05DD492040A0A7A1709CA945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08D2AB-1697-1748-B68E-BAF41A77F582}"/>
      </w:docPartPr>
      <w:docPartBody>
        <w:p w:rsidR="00564CBF" w:rsidRDefault="00564CBF" w:rsidP="00564CBF">
          <w:pPr>
            <w:pStyle w:val="BF4B9E05DD492040A0A7A1709CA945C0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095667012922C64185A5240275915C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88EE1B-E018-D24E-9CBF-16F075A0621A}"/>
      </w:docPartPr>
      <w:docPartBody>
        <w:p w:rsidR="00564CBF" w:rsidRDefault="00564CBF" w:rsidP="00564CBF">
          <w:pPr>
            <w:pStyle w:val="095667012922C64185A5240275915C8E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73A93984B780F441B1B85C9A34E757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94E86-A629-224E-94D6-5E77F9A91131}"/>
      </w:docPartPr>
      <w:docPartBody>
        <w:p w:rsidR="00564CBF" w:rsidRDefault="00564CBF" w:rsidP="00564CBF">
          <w:pPr>
            <w:pStyle w:val="73A93984B780F441B1B85C9A34E757CC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C540E5022FCDDD429BACC2E16E2462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711765-9463-4740-A86B-2380BC522095}"/>
      </w:docPartPr>
      <w:docPartBody>
        <w:p w:rsidR="00F03CBC" w:rsidRDefault="00564CBF" w:rsidP="00564CBF">
          <w:pPr>
            <w:pStyle w:val="C540E5022FCDDD429BACC2E16E246277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78D2B461E100F64CA3417B4F79CA0E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C510AD-11EC-324E-A99D-8DC264AE1DA1}"/>
      </w:docPartPr>
      <w:docPartBody>
        <w:p w:rsidR="00F03CBC" w:rsidRDefault="00564CBF" w:rsidP="00564CBF">
          <w:pPr>
            <w:pStyle w:val="78D2B461E100F64CA3417B4F79CA0E59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EC25640C9BF4464780A0A08858EA6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C389A0-4C4A-9943-B703-2B770E321002}"/>
      </w:docPartPr>
      <w:docPartBody>
        <w:p w:rsidR="00F03CBC" w:rsidRDefault="00564CBF" w:rsidP="00564CBF">
          <w:pPr>
            <w:pStyle w:val="EC25640C9BF4464780A0A08858EA633D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BFA1DD98DDC9034D9B63CFBA08FF9D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76E45C-0A2D-4349-A0FF-24764B763AB4}"/>
      </w:docPartPr>
      <w:docPartBody>
        <w:p w:rsidR="00F03CBC" w:rsidRDefault="00564CBF" w:rsidP="00564CBF">
          <w:pPr>
            <w:pStyle w:val="BFA1DD98DDC9034D9B63CFBA08FF9DE9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47A693F752AE644B8CD073118E1B87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DCCE8-161E-024D-B763-91ABBBC86CC8}"/>
      </w:docPartPr>
      <w:docPartBody>
        <w:p w:rsidR="00F03CBC" w:rsidRDefault="00564CBF" w:rsidP="00564CBF">
          <w:pPr>
            <w:pStyle w:val="47A693F752AE644B8CD073118E1B8700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84B85A6DFEA0804DB7FCB49230193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E940B1-3F5F-B644-B89D-67693D6E3B43}"/>
      </w:docPartPr>
      <w:docPartBody>
        <w:p w:rsidR="00F03CBC" w:rsidRDefault="00564CBF" w:rsidP="00564CBF">
          <w:pPr>
            <w:pStyle w:val="84B85A6DFEA0804DB7FCB49230193C5F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B88725CE41254F45BBD89637C802A8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547169-3A99-B842-A0D9-E5CE08AD972E}"/>
      </w:docPartPr>
      <w:docPartBody>
        <w:p w:rsidR="00F03CBC" w:rsidRDefault="00564CBF" w:rsidP="00564CBF">
          <w:pPr>
            <w:pStyle w:val="B88725CE41254F45BBD89637C802A8BE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EDCB6C7BAFD164418A225D48A8402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46889-A1F5-454B-A566-CC0F5826BED0}"/>
      </w:docPartPr>
      <w:docPartBody>
        <w:p w:rsidR="00F03CBC" w:rsidRDefault="00564CBF" w:rsidP="00564CBF">
          <w:pPr>
            <w:pStyle w:val="EDCB6C7BAFD164418A225D48A840297F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1BA202D7DB7A154B852DC95084A27B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B7C523-3C71-B548-AA09-8F903053500A}"/>
      </w:docPartPr>
      <w:docPartBody>
        <w:p w:rsidR="00F03CBC" w:rsidRDefault="00564CBF" w:rsidP="00564CBF">
          <w:pPr>
            <w:pStyle w:val="1BA202D7DB7A154B852DC95084A27BDC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099127899164AD49981E6E83AC796E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D8CC9-A8D8-A147-A206-069DA41CB5FD}"/>
      </w:docPartPr>
      <w:docPartBody>
        <w:p w:rsidR="00F03CBC" w:rsidRDefault="00564CBF" w:rsidP="00564CBF">
          <w:pPr>
            <w:pStyle w:val="099127899164AD49981E6E83AC796E8B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CA3A71948D14AC4382B0447471869F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517608-D91A-4B48-969A-6055202ABD00}"/>
      </w:docPartPr>
      <w:docPartBody>
        <w:p w:rsidR="00F03CBC" w:rsidRDefault="00564CBF" w:rsidP="00564CBF">
          <w:pPr>
            <w:pStyle w:val="CA3A71948D14AC4382B0447471869F44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AC532A6BC51E7E4680CCD357A7041F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828DE-8A1F-AE46-9BE9-29268AD6C63D}"/>
      </w:docPartPr>
      <w:docPartBody>
        <w:p w:rsidR="00F03CBC" w:rsidRDefault="00564CBF" w:rsidP="00564CBF">
          <w:pPr>
            <w:pStyle w:val="AC532A6BC51E7E4680CCD357A7041F73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996946A4E8BC02449875BF7BD0341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27DF82-98A2-A04E-B3BA-AE707E91498B}"/>
      </w:docPartPr>
      <w:docPartBody>
        <w:p w:rsidR="00F03CBC" w:rsidRDefault="00564CBF" w:rsidP="00564CBF">
          <w:pPr>
            <w:pStyle w:val="996946A4E8BC02449875BF7BD0341224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E4A72BA9D275E94FBCEFA9D55E1F85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626AFF-4A51-C445-993C-080374207188}"/>
      </w:docPartPr>
      <w:docPartBody>
        <w:p w:rsidR="00F03CBC" w:rsidRDefault="00564CBF" w:rsidP="00564CBF">
          <w:pPr>
            <w:pStyle w:val="E4A72BA9D275E94FBCEFA9D55E1F85F1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A0DE350D6C8D164C8FD181B103559D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9918CF-FD15-3942-ACB8-5BF3F0137FC0}"/>
      </w:docPartPr>
      <w:docPartBody>
        <w:p w:rsidR="00F03CBC" w:rsidRDefault="00564CBF" w:rsidP="00564CBF">
          <w:pPr>
            <w:pStyle w:val="A0DE350D6C8D164C8FD181B103559D91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B85D5097472842459B3638AB5F5E5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7785BB-0D19-A945-8FA3-376EDEA313A5}"/>
      </w:docPartPr>
      <w:docPartBody>
        <w:p w:rsidR="00F03CBC" w:rsidRDefault="00564CBF" w:rsidP="00564CBF">
          <w:pPr>
            <w:pStyle w:val="B85D5097472842459B3638AB5F5E53FE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B11C35C8BBA8224E9D471240CDB2EB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BF98E9-5BCA-F64E-AE35-E970829A6DE4}"/>
      </w:docPartPr>
      <w:docPartBody>
        <w:p w:rsidR="00F03CBC" w:rsidRDefault="00564CBF" w:rsidP="00564CBF">
          <w:pPr>
            <w:pStyle w:val="B11C35C8BBA8224E9D471240CDB2EBF6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2D252117D331434CBAE017F9DC5BB2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345002-326E-2B4C-A77C-689F67A6B569}"/>
      </w:docPartPr>
      <w:docPartBody>
        <w:p w:rsidR="00F03CBC" w:rsidRDefault="00564CBF" w:rsidP="00564CBF">
          <w:pPr>
            <w:pStyle w:val="2D252117D331434CBAE017F9DC5BB2E8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501E97FC8AF38A40BA2DF1BCD4182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BEC815-F486-F44F-938E-B0616AACD973}"/>
      </w:docPartPr>
      <w:docPartBody>
        <w:p w:rsidR="00F03CBC" w:rsidRDefault="00564CBF" w:rsidP="00564CBF">
          <w:pPr>
            <w:pStyle w:val="501E97FC8AF38A40BA2DF1BCD418214E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A68CB3D95DB9754784E61CE23BEF1D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6B0EFD-BC93-4B4D-9AC5-2AC0FDDEB681}"/>
      </w:docPartPr>
      <w:docPartBody>
        <w:p w:rsidR="00F03CBC" w:rsidRDefault="00564CBF" w:rsidP="00564CBF">
          <w:pPr>
            <w:pStyle w:val="A68CB3D95DB9754784E61CE23BEF1DA0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D84793CE0795C94295E544C9FE472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6EEB4-2F79-D74F-8E7D-39B3FA79591F}"/>
      </w:docPartPr>
      <w:docPartBody>
        <w:p w:rsidR="00F03CBC" w:rsidRDefault="00564CBF" w:rsidP="00564CBF">
          <w:pPr>
            <w:pStyle w:val="D84793CE0795C94295E544C9FE4723CB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F65A02873496A14E8AFFD3009EB46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B550DA-BBCB-4E49-92E2-BEABA41083FF}"/>
      </w:docPartPr>
      <w:docPartBody>
        <w:p w:rsidR="00375562" w:rsidRDefault="00F03CBC" w:rsidP="00F03CBC">
          <w:pPr>
            <w:pStyle w:val="F65A02873496A14E8AFFD3009EB46651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581933A062406A4487406C89AF4D6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A9DEF1-180E-244B-9239-8F445EFA0694}"/>
      </w:docPartPr>
      <w:docPartBody>
        <w:p w:rsidR="006325BA" w:rsidRDefault="00375562" w:rsidP="00375562">
          <w:pPr>
            <w:pStyle w:val="581933A062406A4487406C89AF4D6F0D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54D8445919E572468CB24CAF71F98F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068864-F89A-6C4F-9F83-AE809F494CF3}"/>
      </w:docPartPr>
      <w:docPartBody>
        <w:p w:rsidR="006325BA" w:rsidRDefault="00375562" w:rsidP="00375562">
          <w:pPr>
            <w:pStyle w:val="54D8445919E572468CB24CAF71F98F8B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BC67CDE0E05B2A4CBE0981FC5E9374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4C81D6-A636-9E4B-9D04-59B30DE82CCC}"/>
      </w:docPartPr>
      <w:docPartBody>
        <w:p w:rsidR="00E81FBA" w:rsidRDefault="00A82BA4" w:rsidP="00A82BA4">
          <w:pPr>
            <w:pStyle w:val="BC67CDE0E05B2A4CBE0981FC5E937476"/>
          </w:pPr>
          <w:r w:rsidRPr="00E4301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25F87001D770184CA43A149DEA36B3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0C971-653E-314B-8BD9-39F3FC39ED44}"/>
      </w:docPartPr>
      <w:docPartBody>
        <w:p w:rsidR="00E81FBA" w:rsidRDefault="00A82BA4" w:rsidP="00A82BA4">
          <w:pPr>
            <w:pStyle w:val="25F87001D770184CA43A149DEA36B3A9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FB48DB56D2AD9144965AC1426C0FB9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B3C62D-04BB-4947-8590-8CC837698CDB}"/>
      </w:docPartPr>
      <w:docPartBody>
        <w:p w:rsidR="00E81FBA" w:rsidRDefault="00A82BA4" w:rsidP="00A82BA4">
          <w:pPr>
            <w:pStyle w:val="FB48DB56D2AD9144965AC1426C0FB99D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D02C4B4E9E810446BD14D18F3F06B1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647797-B5FD-0E46-ACDD-1A708FDC56B2}"/>
      </w:docPartPr>
      <w:docPartBody>
        <w:p w:rsidR="00E81FBA" w:rsidRDefault="00A82BA4" w:rsidP="00A82BA4">
          <w:pPr>
            <w:pStyle w:val="D02C4B4E9E810446BD14D18F3F06B1FC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C024B1BF7052764C88C0F0E6C8F5DD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A7C4CB-8288-7D45-A00E-152996E51B4A}"/>
      </w:docPartPr>
      <w:docPartBody>
        <w:p w:rsidR="00E81FBA" w:rsidRDefault="00A82BA4" w:rsidP="00A82BA4">
          <w:pPr>
            <w:pStyle w:val="C024B1BF7052764C88C0F0E6C8F5DD67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8D5464D214CA6642904D807990884E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F2011-73B3-2B49-BF60-9A94DAA0B0CC}"/>
      </w:docPartPr>
      <w:docPartBody>
        <w:p w:rsidR="00E81FBA" w:rsidRDefault="00A82BA4" w:rsidP="00A82BA4">
          <w:pPr>
            <w:pStyle w:val="8D5464D214CA6642904D807990884EE9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654BACF3E3E3F242B053B575BAC899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C49DF6-09C7-9744-A0C3-A1D2CD661E14}"/>
      </w:docPartPr>
      <w:docPartBody>
        <w:p w:rsidR="00E81FBA" w:rsidRDefault="00A82BA4" w:rsidP="00A82BA4">
          <w:pPr>
            <w:pStyle w:val="654BACF3E3E3F242B053B575BAC89986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014B0D22BCD8C544B99DAC925D8C3E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BE0598-E37A-4942-9BB8-0CBFF40015AC}"/>
      </w:docPartPr>
      <w:docPartBody>
        <w:p w:rsidR="00E81FBA" w:rsidRDefault="00A82BA4" w:rsidP="00A82BA4">
          <w:pPr>
            <w:pStyle w:val="014B0D22BCD8C544B99DAC925D8C3E9A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4B6E8789F59B9B49AE19D324E56FE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C2136-4B72-D148-8728-973523AB1DA1}"/>
      </w:docPartPr>
      <w:docPartBody>
        <w:p w:rsidR="00E81FBA" w:rsidRDefault="00A82BA4" w:rsidP="00A82BA4">
          <w:pPr>
            <w:pStyle w:val="4B6E8789F59B9B49AE19D324E56FEFEE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C3707BDAE41CD145BA1CE1B52DB847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F11A9-60E4-6542-B7FC-C816DFB902F0}"/>
      </w:docPartPr>
      <w:docPartBody>
        <w:p w:rsidR="00E81FBA" w:rsidRDefault="00A82BA4" w:rsidP="00A82BA4">
          <w:pPr>
            <w:pStyle w:val="C3707BDAE41CD145BA1CE1B52DB847DE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B502A2C7A3F58F4C87966BF4F80A71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EEA0A2-1B69-8047-B31D-49C9A5983F76}"/>
      </w:docPartPr>
      <w:docPartBody>
        <w:p w:rsidR="00000000" w:rsidRDefault="00E81FBA" w:rsidP="00E81FBA">
          <w:pPr>
            <w:pStyle w:val="B502A2C7A3F58F4C87966BF4F80A71FA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F9534D0C37B87F4BA53BF29A1695FD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4B7A14-2A2B-F049-8F53-9A1D8AD04F2B}"/>
      </w:docPartPr>
      <w:docPartBody>
        <w:p w:rsidR="00000000" w:rsidRDefault="00E81FBA" w:rsidP="00E81FBA">
          <w:pPr>
            <w:pStyle w:val="F9534D0C37B87F4BA53BF29A1695FD5A"/>
          </w:pPr>
          <w:r w:rsidRPr="00E4301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453ED8FBF574C7418E6CBA717AFD6C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F719EF-5027-1F47-BBCB-313A3365BC2C}"/>
      </w:docPartPr>
      <w:docPartBody>
        <w:p w:rsidR="00000000" w:rsidRDefault="00E81FBA" w:rsidP="00E81FBA">
          <w:pPr>
            <w:pStyle w:val="453ED8FBF574C7418E6CBA717AFD6CA1"/>
          </w:pPr>
          <w:r w:rsidRPr="005D23B9">
            <w:rPr>
              <w:rStyle w:val="Textodelmarcadordeposicin"/>
              <w:sz w:val="18"/>
              <w:szCs w:val="18"/>
            </w:rPr>
            <w:t>Haga clic aquí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D7F8C"/>
    <w:rsid w:val="00015717"/>
    <w:rsid w:val="00044C9D"/>
    <w:rsid w:val="000763F3"/>
    <w:rsid w:val="0011658E"/>
    <w:rsid w:val="001D6F7E"/>
    <w:rsid w:val="00331777"/>
    <w:rsid w:val="00375562"/>
    <w:rsid w:val="00382E9C"/>
    <w:rsid w:val="00564CBF"/>
    <w:rsid w:val="005C7DBB"/>
    <w:rsid w:val="006325BA"/>
    <w:rsid w:val="008F6916"/>
    <w:rsid w:val="00993B2A"/>
    <w:rsid w:val="00A30903"/>
    <w:rsid w:val="00A82BA4"/>
    <w:rsid w:val="00B31487"/>
    <w:rsid w:val="00BD7F8C"/>
    <w:rsid w:val="00C068B3"/>
    <w:rsid w:val="00D07E10"/>
    <w:rsid w:val="00D305DA"/>
    <w:rsid w:val="00E17F8A"/>
    <w:rsid w:val="00E8149C"/>
    <w:rsid w:val="00E81FBA"/>
    <w:rsid w:val="00F03C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65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81FBA"/>
    <w:rPr>
      <w:color w:val="808080"/>
    </w:rPr>
  </w:style>
  <w:style w:type="paragraph" w:customStyle="1" w:styleId="C787F4D5C12945958275EC6DC44FF76C">
    <w:name w:val="C787F4D5C12945958275EC6DC44FF76C"/>
    <w:rsid w:val="0011658E"/>
  </w:style>
  <w:style w:type="paragraph" w:customStyle="1" w:styleId="1346B9DA67EA406B8EC72B01BEC7428E">
    <w:name w:val="1346B9DA67EA406B8EC72B01BEC7428E"/>
    <w:rsid w:val="0011658E"/>
  </w:style>
  <w:style w:type="paragraph" w:customStyle="1" w:styleId="D48B78BA59304391A27962A43421EF64">
    <w:name w:val="D48B78BA59304391A27962A43421EF64"/>
    <w:rsid w:val="0011658E"/>
  </w:style>
  <w:style w:type="paragraph" w:customStyle="1" w:styleId="B7C07A82DE7F4FFD94435CB4535CC40F">
    <w:name w:val="B7C07A82DE7F4FFD94435CB4535CC40F"/>
    <w:rsid w:val="0011658E"/>
  </w:style>
  <w:style w:type="paragraph" w:customStyle="1" w:styleId="F53A35E6664848978E95535C1D11C981">
    <w:name w:val="F53A35E6664848978E95535C1D11C981"/>
    <w:rsid w:val="0011658E"/>
  </w:style>
  <w:style w:type="paragraph" w:customStyle="1" w:styleId="9E626E45202F414F9108243F6FBA8309">
    <w:name w:val="9E626E45202F414F9108243F6FBA8309"/>
    <w:rsid w:val="0011658E"/>
  </w:style>
  <w:style w:type="paragraph" w:customStyle="1" w:styleId="EE2139BB3E06499E9166BC5DF14926E2">
    <w:name w:val="EE2139BB3E06499E9166BC5DF14926E2"/>
    <w:rsid w:val="0011658E"/>
  </w:style>
  <w:style w:type="paragraph" w:customStyle="1" w:styleId="10845DBE96C342C285CCD6E528AB26B1">
    <w:name w:val="10845DBE96C342C285CCD6E528AB26B1"/>
    <w:rsid w:val="0011658E"/>
  </w:style>
  <w:style w:type="paragraph" w:customStyle="1" w:styleId="C9EB919AA7764D60BD3F28BD014DE7B7">
    <w:name w:val="C9EB919AA7764D60BD3F28BD014DE7B7"/>
    <w:rsid w:val="0011658E"/>
  </w:style>
  <w:style w:type="paragraph" w:customStyle="1" w:styleId="E694B6157C0C4C948C2437A9CE6F7768">
    <w:name w:val="E694B6157C0C4C948C2437A9CE6F7768"/>
    <w:rsid w:val="0011658E"/>
  </w:style>
  <w:style w:type="paragraph" w:customStyle="1" w:styleId="8EA7BCBD6D4F4D9FB19648B5497E1FFA">
    <w:name w:val="8EA7BCBD6D4F4D9FB19648B5497E1FFA"/>
    <w:rsid w:val="0011658E"/>
  </w:style>
  <w:style w:type="paragraph" w:customStyle="1" w:styleId="F06953C0255E4A878B0FAD5074B3769E">
    <w:name w:val="F06953C0255E4A878B0FAD5074B3769E"/>
    <w:rsid w:val="0011658E"/>
  </w:style>
  <w:style w:type="paragraph" w:customStyle="1" w:styleId="EAC835B73CA34578A6D27B6F3ED0DE79">
    <w:name w:val="EAC835B73CA34578A6D27B6F3ED0DE79"/>
    <w:rsid w:val="0011658E"/>
  </w:style>
  <w:style w:type="paragraph" w:customStyle="1" w:styleId="F30997EEEDF24ADEA4D3F61978915057">
    <w:name w:val="F30997EEEDF24ADEA4D3F61978915057"/>
    <w:rsid w:val="0011658E"/>
  </w:style>
  <w:style w:type="paragraph" w:customStyle="1" w:styleId="B9DF7B1A46DF4B969903E92B2F1AAD2C">
    <w:name w:val="B9DF7B1A46DF4B969903E92B2F1AAD2C"/>
    <w:rsid w:val="0011658E"/>
  </w:style>
  <w:style w:type="paragraph" w:customStyle="1" w:styleId="881B1BE5CDEC4F929C56A71ED40075B3">
    <w:name w:val="881B1BE5CDEC4F929C56A71ED40075B3"/>
    <w:rsid w:val="0011658E"/>
  </w:style>
  <w:style w:type="paragraph" w:customStyle="1" w:styleId="CE75B8F21FC74AEA8D63FF00918B8B8F">
    <w:name w:val="CE75B8F21FC74AEA8D63FF00918B8B8F"/>
    <w:rsid w:val="0011658E"/>
  </w:style>
  <w:style w:type="paragraph" w:customStyle="1" w:styleId="384FFEAA9F424136AC2511107FB2F836">
    <w:name w:val="384FFEAA9F424136AC2511107FB2F836"/>
    <w:rsid w:val="0011658E"/>
  </w:style>
  <w:style w:type="paragraph" w:customStyle="1" w:styleId="69AFC006173C49BFBED48E3FEF5D304E">
    <w:name w:val="69AFC006173C49BFBED48E3FEF5D304E"/>
    <w:rsid w:val="0011658E"/>
  </w:style>
  <w:style w:type="paragraph" w:customStyle="1" w:styleId="9CEBA39EB6CC4045AF7BCA6D12564F93">
    <w:name w:val="9CEBA39EB6CC4045AF7BCA6D12564F93"/>
    <w:rsid w:val="0011658E"/>
  </w:style>
  <w:style w:type="paragraph" w:customStyle="1" w:styleId="1E8405E3678D49F6950169CE85D77309">
    <w:name w:val="1E8405E3678D49F6950169CE85D77309"/>
    <w:rsid w:val="0011658E"/>
  </w:style>
  <w:style w:type="paragraph" w:customStyle="1" w:styleId="537EA4D083B74902AA851A8C7EB14E51">
    <w:name w:val="537EA4D083B74902AA851A8C7EB14E51"/>
    <w:rsid w:val="0011658E"/>
  </w:style>
  <w:style w:type="paragraph" w:customStyle="1" w:styleId="4DD2A450278F4CC399A538AC1E215C45">
    <w:name w:val="4DD2A450278F4CC399A538AC1E215C45"/>
    <w:rsid w:val="0011658E"/>
  </w:style>
  <w:style w:type="paragraph" w:customStyle="1" w:styleId="DF25207A81BC479B915B2CDCE95697C3">
    <w:name w:val="DF25207A81BC479B915B2CDCE95697C3"/>
    <w:rsid w:val="0011658E"/>
  </w:style>
  <w:style w:type="paragraph" w:customStyle="1" w:styleId="99EB8A390A744832828ABB4B87735DB2">
    <w:name w:val="99EB8A390A744832828ABB4B87735DB2"/>
    <w:rsid w:val="0011658E"/>
  </w:style>
  <w:style w:type="paragraph" w:customStyle="1" w:styleId="63D9D8B36035438C9CD53877B2F44870">
    <w:name w:val="63D9D8B36035438C9CD53877B2F44870"/>
    <w:rsid w:val="0011658E"/>
  </w:style>
  <w:style w:type="paragraph" w:customStyle="1" w:styleId="8D85583ABBC24E7DAED6C250D9B6378E">
    <w:name w:val="8D85583ABBC24E7DAED6C250D9B6378E"/>
    <w:rsid w:val="0011658E"/>
  </w:style>
  <w:style w:type="paragraph" w:customStyle="1" w:styleId="91661C725AC0434AAB8622DAD5E06BCA">
    <w:name w:val="91661C725AC0434AAB8622DAD5E06BCA"/>
    <w:rsid w:val="0011658E"/>
  </w:style>
  <w:style w:type="paragraph" w:customStyle="1" w:styleId="A61D20DF86854FDBB5C55F4A3B9E1214">
    <w:name w:val="A61D20DF86854FDBB5C55F4A3B9E1214"/>
    <w:rsid w:val="0011658E"/>
  </w:style>
  <w:style w:type="paragraph" w:customStyle="1" w:styleId="10A69594866D4F4B917637C276AC0638">
    <w:name w:val="10A69594866D4F4B917637C276AC0638"/>
    <w:rsid w:val="0011658E"/>
  </w:style>
  <w:style w:type="paragraph" w:customStyle="1" w:styleId="DC96C82C57554AF294BC0280813E2AAB">
    <w:name w:val="DC96C82C57554AF294BC0280813E2AAB"/>
    <w:rsid w:val="0011658E"/>
  </w:style>
  <w:style w:type="paragraph" w:customStyle="1" w:styleId="8205957F452741C580BDFF98FAD3C3D4">
    <w:name w:val="8205957F452741C580BDFF98FAD3C3D4"/>
    <w:rsid w:val="0011658E"/>
  </w:style>
  <w:style w:type="paragraph" w:customStyle="1" w:styleId="74A18A3B730649AD8E426BB361477142">
    <w:name w:val="74A18A3B730649AD8E426BB361477142"/>
    <w:rsid w:val="0011658E"/>
  </w:style>
  <w:style w:type="paragraph" w:customStyle="1" w:styleId="B9EBB050BF804C0080E217608896CB26">
    <w:name w:val="B9EBB050BF804C0080E217608896CB26"/>
    <w:rsid w:val="0011658E"/>
  </w:style>
  <w:style w:type="paragraph" w:customStyle="1" w:styleId="E9342A2CC8AD4C9789625005DD99EFFA">
    <w:name w:val="E9342A2CC8AD4C9789625005DD99EFFA"/>
    <w:rsid w:val="0011658E"/>
  </w:style>
  <w:style w:type="paragraph" w:customStyle="1" w:styleId="4556944BA42D4F8AB308FCC83EBEEF9B">
    <w:name w:val="4556944BA42D4F8AB308FCC83EBEEF9B"/>
    <w:rsid w:val="0011658E"/>
  </w:style>
  <w:style w:type="paragraph" w:customStyle="1" w:styleId="E96A29351C4B4D2DA67A6ECD28D9F180">
    <w:name w:val="E96A29351C4B4D2DA67A6ECD28D9F180"/>
    <w:rsid w:val="0011658E"/>
  </w:style>
  <w:style w:type="paragraph" w:customStyle="1" w:styleId="A72B59C61C704933A9840A2E0AEE373E">
    <w:name w:val="A72B59C61C704933A9840A2E0AEE373E"/>
    <w:rsid w:val="0011658E"/>
  </w:style>
  <w:style w:type="paragraph" w:customStyle="1" w:styleId="206D5BBFDF674FF68633BB891E378E03">
    <w:name w:val="206D5BBFDF674FF68633BB891E378E03"/>
    <w:rsid w:val="0011658E"/>
  </w:style>
  <w:style w:type="paragraph" w:customStyle="1" w:styleId="EE2CFBEC4B4A4226929729B632209E2A">
    <w:name w:val="EE2CFBEC4B4A4226929729B632209E2A"/>
    <w:rsid w:val="0011658E"/>
  </w:style>
  <w:style w:type="paragraph" w:customStyle="1" w:styleId="56DC3A96EA9D44679D1E5B798CD48CB7">
    <w:name w:val="56DC3A96EA9D44679D1E5B798CD48CB7"/>
    <w:rsid w:val="0011658E"/>
  </w:style>
  <w:style w:type="paragraph" w:customStyle="1" w:styleId="097CE9FBADF54D709AEB2D618C4F84EE">
    <w:name w:val="097CE9FBADF54D709AEB2D618C4F84EE"/>
    <w:rsid w:val="0011658E"/>
  </w:style>
  <w:style w:type="paragraph" w:customStyle="1" w:styleId="13DA77F3616F4FC9994E1B61F81D82BE">
    <w:name w:val="13DA77F3616F4FC9994E1B61F81D82BE"/>
    <w:rsid w:val="0011658E"/>
  </w:style>
  <w:style w:type="paragraph" w:customStyle="1" w:styleId="946FCCE63D414E61B60EFFC3BC364AF4">
    <w:name w:val="946FCCE63D414E61B60EFFC3BC364AF4"/>
    <w:rsid w:val="0011658E"/>
  </w:style>
  <w:style w:type="paragraph" w:customStyle="1" w:styleId="F2A8843844E843ADBE3DB19D8DB1B483">
    <w:name w:val="F2A8843844E843ADBE3DB19D8DB1B483"/>
    <w:rsid w:val="0011658E"/>
  </w:style>
  <w:style w:type="paragraph" w:customStyle="1" w:styleId="32847B7CB5B0420890FEE699C93E2DBA">
    <w:name w:val="32847B7CB5B0420890FEE699C93E2DBA"/>
    <w:rsid w:val="0011658E"/>
  </w:style>
  <w:style w:type="paragraph" w:customStyle="1" w:styleId="1016FF7299E247B2BF884EAA893EF3CC">
    <w:name w:val="1016FF7299E247B2BF884EAA893EF3CC"/>
    <w:rsid w:val="0011658E"/>
  </w:style>
  <w:style w:type="paragraph" w:customStyle="1" w:styleId="CA31FA15D5F64F59977F411B0C6F12B2">
    <w:name w:val="CA31FA15D5F64F59977F411B0C6F12B2"/>
    <w:rsid w:val="0011658E"/>
  </w:style>
  <w:style w:type="paragraph" w:customStyle="1" w:styleId="D4E8C4BB1CA845748BCB5CDAC37BF6C1">
    <w:name w:val="D4E8C4BB1CA845748BCB5CDAC37BF6C1"/>
    <w:rsid w:val="0011658E"/>
  </w:style>
  <w:style w:type="paragraph" w:customStyle="1" w:styleId="77AAEB11720E45AF801BBF863F46DA50">
    <w:name w:val="77AAEB11720E45AF801BBF863F46DA50"/>
    <w:rsid w:val="0011658E"/>
  </w:style>
  <w:style w:type="paragraph" w:customStyle="1" w:styleId="0156252639484D2481ED38B2AC8A9735">
    <w:name w:val="0156252639484D2481ED38B2AC8A9735"/>
    <w:rsid w:val="0011658E"/>
  </w:style>
  <w:style w:type="paragraph" w:customStyle="1" w:styleId="FC6A71074B0A4CD68650CEFFDCE24558">
    <w:name w:val="FC6A71074B0A4CD68650CEFFDCE24558"/>
    <w:rsid w:val="0011658E"/>
  </w:style>
  <w:style w:type="paragraph" w:customStyle="1" w:styleId="3D0163509D05402CB44B6E340503DEBE">
    <w:name w:val="3D0163509D05402CB44B6E340503DEBE"/>
    <w:rsid w:val="0011658E"/>
  </w:style>
  <w:style w:type="paragraph" w:customStyle="1" w:styleId="E7D3DA55700C4998ACD35A4258426BBA">
    <w:name w:val="E7D3DA55700C4998ACD35A4258426BBA"/>
    <w:rsid w:val="0011658E"/>
  </w:style>
  <w:style w:type="paragraph" w:customStyle="1" w:styleId="B570C8410D9B4EB090308DA62A4BC51E">
    <w:name w:val="B570C8410D9B4EB090308DA62A4BC51E"/>
    <w:rsid w:val="0011658E"/>
  </w:style>
  <w:style w:type="paragraph" w:customStyle="1" w:styleId="AE6B119347344EC9AB2C5E747B87912F">
    <w:name w:val="AE6B119347344EC9AB2C5E747B87912F"/>
    <w:rsid w:val="0011658E"/>
  </w:style>
  <w:style w:type="paragraph" w:customStyle="1" w:styleId="7B02A587A73042788C149190E304B8A6">
    <w:name w:val="7B02A587A73042788C149190E304B8A6"/>
    <w:rsid w:val="0011658E"/>
  </w:style>
  <w:style w:type="paragraph" w:customStyle="1" w:styleId="5E4E45F7E8EF42F9A563694C8FCAFBD5">
    <w:name w:val="5E4E45F7E8EF42F9A563694C8FCAFBD5"/>
    <w:rsid w:val="0011658E"/>
  </w:style>
  <w:style w:type="paragraph" w:customStyle="1" w:styleId="CAE76DCD5A424EC69E5C8EBE21342C3F">
    <w:name w:val="CAE76DCD5A424EC69E5C8EBE21342C3F"/>
    <w:rsid w:val="0011658E"/>
  </w:style>
  <w:style w:type="paragraph" w:customStyle="1" w:styleId="86895B1CF98F48D98A3034D7F2112999">
    <w:name w:val="86895B1CF98F48D98A3034D7F2112999"/>
    <w:rsid w:val="0011658E"/>
  </w:style>
  <w:style w:type="paragraph" w:customStyle="1" w:styleId="8ECD8EB131FC44938A244384EAEC5CDF">
    <w:name w:val="8ECD8EB131FC44938A244384EAEC5CDF"/>
    <w:rsid w:val="0011658E"/>
  </w:style>
  <w:style w:type="paragraph" w:customStyle="1" w:styleId="09B320BADD0243C1A6996FDA41291288">
    <w:name w:val="09B320BADD0243C1A6996FDA41291288"/>
    <w:rsid w:val="0011658E"/>
  </w:style>
  <w:style w:type="paragraph" w:customStyle="1" w:styleId="DAE347F9A419492184156B9CF1F11B10">
    <w:name w:val="DAE347F9A419492184156B9CF1F11B10"/>
    <w:rsid w:val="0011658E"/>
  </w:style>
  <w:style w:type="paragraph" w:customStyle="1" w:styleId="4AA5E900847D4A6EBC1714ADCB620650">
    <w:name w:val="4AA5E900847D4A6EBC1714ADCB620650"/>
    <w:rsid w:val="0011658E"/>
  </w:style>
  <w:style w:type="paragraph" w:customStyle="1" w:styleId="436BC0C0CF9B4E5EA4AA26700352B240">
    <w:name w:val="436BC0C0CF9B4E5EA4AA26700352B240"/>
    <w:rsid w:val="0011658E"/>
  </w:style>
  <w:style w:type="paragraph" w:customStyle="1" w:styleId="05185064C61E42BDACA01827605A9C84">
    <w:name w:val="05185064C61E42BDACA01827605A9C84"/>
    <w:rsid w:val="0011658E"/>
  </w:style>
  <w:style w:type="paragraph" w:customStyle="1" w:styleId="14677D90A6FB4EC8B272E01E64B56CBA">
    <w:name w:val="14677D90A6FB4EC8B272E01E64B56CBA"/>
    <w:rsid w:val="0011658E"/>
  </w:style>
  <w:style w:type="paragraph" w:customStyle="1" w:styleId="99A06C89987241E78D403670EC04F565">
    <w:name w:val="99A06C89987241E78D403670EC04F565"/>
    <w:rsid w:val="0011658E"/>
  </w:style>
  <w:style w:type="paragraph" w:customStyle="1" w:styleId="28031169A71F47F78510D9038D0C01BB">
    <w:name w:val="28031169A71F47F78510D9038D0C01BB"/>
    <w:rsid w:val="0011658E"/>
  </w:style>
  <w:style w:type="paragraph" w:customStyle="1" w:styleId="3FD55BDA318F4AD6914687132CEEA8EE">
    <w:name w:val="3FD55BDA318F4AD6914687132CEEA8EE"/>
    <w:rsid w:val="0011658E"/>
  </w:style>
  <w:style w:type="paragraph" w:customStyle="1" w:styleId="23F93ABB6ABC40EE94B563256FE61EA4">
    <w:name w:val="23F93ABB6ABC40EE94B563256FE61EA4"/>
    <w:rsid w:val="0011658E"/>
  </w:style>
  <w:style w:type="paragraph" w:customStyle="1" w:styleId="E6AB87C7821E494D8A47DF6634547AB6">
    <w:name w:val="E6AB87C7821E494D8A47DF6634547AB6"/>
    <w:rsid w:val="0011658E"/>
  </w:style>
  <w:style w:type="paragraph" w:customStyle="1" w:styleId="B3C8169D8C11466DA87C3B6489F59D74">
    <w:name w:val="B3C8169D8C11466DA87C3B6489F59D74"/>
    <w:rsid w:val="0011658E"/>
  </w:style>
  <w:style w:type="paragraph" w:customStyle="1" w:styleId="0B0197916C06483EBF04B722300A2EBB">
    <w:name w:val="0B0197916C06483EBF04B722300A2EBB"/>
    <w:rsid w:val="0011658E"/>
  </w:style>
  <w:style w:type="paragraph" w:customStyle="1" w:styleId="6D284A3A1283479A832EB6F4E3A8D33D">
    <w:name w:val="6D284A3A1283479A832EB6F4E3A8D33D"/>
    <w:rsid w:val="0011658E"/>
  </w:style>
  <w:style w:type="paragraph" w:customStyle="1" w:styleId="CFF85B819F6F4571BB39F3D90BEF80E2">
    <w:name w:val="CFF85B819F6F4571BB39F3D90BEF80E2"/>
    <w:rsid w:val="0011658E"/>
  </w:style>
  <w:style w:type="paragraph" w:customStyle="1" w:styleId="8F38C77CE7144FA79DCDDACFA37B24A1">
    <w:name w:val="8F38C77CE7144FA79DCDDACFA37B24A1"/>
    <w:rsid w:val="0011658E"/>
  </w:style>
  <w:style w:type="paragraph" w:customStyle="1" w:styleId="A1D1AB12CA894062A3FE331408639FD0">
    <w:name w:val="A1D1AB12CA894062A3FE331408639FD0"/>
    <w:rsid w:val="0011658E"/>
  </w:style>
  <w:style w:type="paragraph" w:customStyle="1" w:styleId="200A7793BE3A4A4A8A9B13C5D3693398">
    <w:name w:val="200A7793BE3A4A4A8A9B13C5D3693398"/>
    <w:rsid w:val="0011658E"/>
  </w:style>
  <w:style w:type="paragraph" w:customStyle="1" w:styleId="EEDCAC6FF0644FCCBE03E0D9CB7939D6">
    <w:name w:val="EEDCAC6FF0644FCCBE03E0D9CB7939D6"/>
    <w:rsid w:val="0011658E"/>
  </w:style>
  <w:style w:type="paragraph" w:customStyle="1" w:styleId="A34BEEE68CF34EABA6B72BF7C2BFAC26">
    <w:name w:val="A34BEEE68CF34EABA6B72BF7C2BFAC26"/>
    <w:rsid w:val="0011658E"/>
  </w:style>
  <w:style w:type="paragraph" w:customStyle="1" w:styleId="4ADB6E15710545FBB6C8B6192EF33A37">
    <w:name w:val="4ADB6E15710545FBB6C8B6192EF33A37"/>
    <w:rsid w:val="0011658E"/>
  </w:style>
  <w:style w:type="paragraph" w:customStyle="1" w:styleId="134D0017B95647E7B85646BFCE1618D0">
    <w:name w:val="134D0017B95647E7B85646BFCE1618D0"/>
    <w:rsid w:val="0011658E"/>
  </w:style>
  <w:style w:type="paragraph" w:customStyle="1" w:styleId="2BE839DF3FE445578FE99E33F5EE50DF">
    <w:name w:val="2BE839DF3FE445578FE99E33F5EE50DF"/>
    <w:rsid w:val="0011658E"/>
  </w:style>
  <w:style w:type="paragraph" w:customStyle="1" w:styleId="3341A88EA83145C5BD2F7916B5A6CCF4">
    <w:name w:val="3341A88EA83145C5BD2F7916B5A6CCF4"/>
    <w:rsid w:val="0011658E"/>
  </w:style>
  <w:style w:type="paragraph" w:customStyle="1" w:styleId="07A7E0992EAE472B936B0637C24CE1E0">
    <w:name w:val="07A7E0992EAE472B936B0637C24CE1E0"/>
    <w:rsid w:val="0011658E"/>
  </w:style>
  <w:style w:type="paragraph" w:customStyle="1" w:styleId="4417D29BE8A547F88A7481207B12438E">
    <w:name w:val="4417D29BE8A547F88A7481207B12438E"/>
    <w:rsid w:val="0011658E"/>
  </w:style>
  <w:style w:type="paragraph" w:customStyle="1" w:styleId="72B1A79BB4DA469291D700AA6E6B6B1C">
    <w:name w:val="72B1A79BB4DA469291D700AA6E6B6B1C"/>
    <w:rsid w:val="0011658E"/>
  </w:style>
  <w:style w:type="paragraph" w:customStyle="1" w:styleId="C4E1E859867C48BA8A482137673EAB83">
    <w:name w:val="C4E1E859867C48BA8A482137673EAB83"/>
    <w:rsid w:val="0011658E"/>
  </w:style>
  <w:style w:type="paragraph" w:customStyle="1" w:styleId="824E0AE580FE4C62939AAA9D47A5381E">
    <w:name w:val="824E0AE580FE4C62939AAA9D47A5381E"/>
    <w:rsid w:val="0011658E"/>
  </w:style>
  <w:style w:type="paragraph" w:customStyle="1" w:styleId="007B1EB9E5F244BD8AA66A3E400F4D32">
    <w:name w:val="007B1EB9E5F244BD8AA66A3E400F4D32"/>
    <w:rsid w:val="0011658E"/>
  </w:style>
  <w:style w:type="paragraph" w:customStyle="1" w:styleId="2EA7A7ED4B1B4C8FA1C62C9B1AC686FA">
    <w:name w:val="2EA7A7ED4B1B4C8FA1C62C9B1AC686FA"/>
    <w:rsid w:val="0011658E"/>
  </w:style>
  <w:style w:type="paragraph" w:customStyle="1" w:styleId="2DB95C20124446B0B9B4B7726C4C967F">
    <w:name w:val="2DB95C20124446B0B9B4B7726C4C967F"/>
    <w:rsid w:val="0011658E"/>
  </w:style>
  <w:style w:type="paragraph" w:customStyle="1" w:styleId="FF2BF67F211C4DD6A8F126AEA876CCEE">
    <w:name w:val="FF2BF67F211C4DD6A8F126AEA876CCEE"/>
    <w:rsid w:val="0011658E"/>
  </w:style>
  <w:style w:type="paragraph" w:customStyle="1" w:styleId="7DD224FBAC3C4B4EB8DDDE54BA626FBF">
    <w:name w:val="7DD224FBAC3C4B4EB8DDDE54BA626FBF"/>
    <w:rsid w:val="0011658E"/>
  </w:style>
  <w:style w:type="paragraph" w:customStyle="1" w:styleId="D68A2059810B47FD9B3720121AB96B4C">
    <w:name w:val="D68A2059810B47FD9B3720121AB96B4C"/>
    <w:rsid w:val="0011658E"/>
  </w:style>
  <w:style w:type="paragraph" w:customStyle="1" w:styleId="422C6119AA53426F9E88E4D79C672E55">
    <w:name w:val="422C6119AA53426F9E88E4D79C672E55"/>
    <w:rsid w:val="0011658E"/>
  </w:style>
  <w:style w:type="paragraph" w:customStyle="1" w:styleId="F0C026DE105140C199414101FA2C1AD1">
    <w:name w:val="F0C026DE105140C199414101FA2C1AD1"/>
    <w:rsid w:val="0011658E"/>
  </w:style>
  <w:style w:type="paragraph" w:customStyle="1" w:styleId="905CBE9BC36945689E978DDF1F2D53EF">
    <w:name w:val="905CBE9BC36945689E978DDF1F2D53EF"/>
    <w:rsid w:val="0011658E"/>
  </w:style>
  <w:style w:type="paragraph" w:customStyle="1" w:styleId="87612A6FB1D64B6F81960A09CFC51CC6">
    <w:name w:val="87612A6FB1D64B6F81960A09CFC51CC6"/>
    <w:rsid w:val="0011658E"/>
  </w:style>
  <w:style w:type="paragraph" w:customStyle="1" w:styleId="0FBC8F5C49BD4C87B46D1C222DD27B2A">
    <w:name w:val="0FBC8F5C49BD4C87B46D1C222DD27B2A"/>
    <w:rsid w:val="0011658E"/>
  </w:style>
  <w:style w:type="paragraph" w:customStyle="1" w:styleId="E28DB2CFA17F4EF2AAF8B3B69736CBDE">
    <w:name w:val="E28DB2CFA17F4EF2AAF8B3B69736CBDE"/>
    <w:rsid w:val="0011658E"/>
  </w:style>
  <w:style w:type="paragraph" w:customStyle="1" w:styleId="0B4CDD7DC7294C4AB9B484BF6566EECD">
    <w:name w:val="0B4CDD7DC7294C4AB9B484BF6566EECD"/>
    <w:rsid w:val="0011658E"/>
  </w:style>
  <w:style w:type="paragraph" w:customStyle="1" w:styleId="DC3B5A7CFFA147D18BF4656790CF6F0D">
    <w:name w:val="DC3B5A7CFFA147D18BF4656790CF6F0D"/>
    <w:rsid w:val="0011658E"/>
  </w:style>
  <w:style w:type="paragraph" w:customStyle="1" w:styleId="ADB4D652EE9442FAA7459231A004DA3E">
    <w:name w:val="ADB4D652EE9442FAA7459231A004DA3E"/>
    <w:rsid w:val="0011658E"/>
  </w:style>
  <w:style w:type="paragraph" w:customStyle="1" w:styleId="7F9C2F4FB3D5430D9ABD4B88845EC4F1">
    <w:name w:val="7F9C2F4FB3D5430D9ABD4B88845EC4F1"/>
    <w:rsid w:val="0011658E"/>
  </w:style>
  <w:style w:type="paragraph" w:customStyle="1" w:styleId="615543A93AE247FDBC7327611C9441E6">
    <w:name w:val="615543A93AE247FDBC7327611C9441E6"/>
    <w:rsid w:val="0011658E"/>
  </w:style>
  <w:style w:type="paragraph" w:customStyle="1" w:styleId="E0499286279244CEA50D2526FF548521">
    <w:name w:val="E0499286279244CEA50D2526FF548521"/>
    <w:rsid w:val="0011658E"/>
  </w:style>
  <w:style w:type="paragraph" w:customStyle="1" w:styleId="17478936F1934BA4A82B4F3BEDBBACC1">
    <w:name w:val="17478936F1934BA4A82B4F3BEDBBACC1"/>
    <w:rsid w:val="0011658E"/>
  </w:style>
  <w:style w:type="paragraph" w:customStyle="1" w:styleId="E1DA3C8388CC4DAEAC1751F78D7DCD00">
    <w:name w:val="E1DA3C8388CC4DAEAC1751F78D7DCD00"/>
    <w:rsid w:val="0011658E"/>
  </w:style>
  <w:style w:type="paragraph" w:customStyle="1" w:styleId="B19AD027C92C4DE7A5F353BD5C851A21">
    <w:name w:val="B19AD027C92C4DE7A5F353BD5C851A21"/>
    <w:rsid w:val="0011658E"/>
  </w:style>
  <w:style w:type="paragraph" w:customStyle="1" w:styleId="6ADED34B518E41DD8598F6B79478E502">
    <w:name w:val="6ADED34B518E41DD8598F6B79478E502"/>
    <w:rsid w:val="00BD7F8C"/>
  </w:style>
  <w:style w:type="paragraph" w:customStyle="1" w:styleId="64243BF8DF5646F4859124B0C9556660">
    <w:name w:val="64243BF8DF5646F4859124B0C9556660"/>
    <w:rsid w:val="00BD7F8C"/>
  </w:style>
  <w:style w:type="paragraph" w:customStyle="1" w:styleId="4F02F901687B4917B5B66D60DDF13DF1">
    <w:name w:val="4F02F901687B4917B5B66D60DDF13DF1"/>
    <w:rsid w:val="00BD7F8C"/>
  </w:style>
  <w:style w:type="paragraph" w:customStyle="1" w:styleId="665064BFB72446F580936A79B0D762CB">
    <w:name w:val="665064BFB72446F580936A79B0D762CB"/>
    <w:rsid w:val="00BD7F8C"/>
  </w:style>
  <w:style w:type="paragraph" w:customStyle="1" w:styleId="9CCC7F16C28749D4AE449310D2D58230">
    <w:name w:val="9CCC7F16C28749D4AE449310D2D58230"/>
    <w:rsid w:val="00BD7F8C"/>
  </w:style>
  <w:style w:type="paragraph" w:customStyle="1" w:styleId="C943879AF4374A768DFE0E9133592DB8">
    <w:name w:val="C943879AF4374A768DFE0E9133592DB8"/>
    <w:rsid w:val="00BD7F8C"/>
  </w:style>
  <w:style w:type="paragraph" w:customStyle="1" w:styleId="699E8FA3A8DC4256B7719F9B24D31E2B">
    <w:name w:val="699E8FA3A8DC4256B7719F9B24D31E2B"/>
    <w:rsid w:val="00BD7F8C"/>
  </w:style>
  <w:style w:type="paragraph" w:customStyle="1" w:styleId="7880A9363ECF4CAC87EB14D83926A4C0">
    <w:name w:val="7880A9363ECF4CAC87EB14D83926A4C0"/>
    <w:rsid w:val="00BD7F8C"/>
  </w:style>
  <w:style w:type="paragraph" w:customStyle="1" w:styleId="6030593B49A04681B91D63561EA260B3">
    <w:name w:val="6030593B49A04681B91D63561EA260B3"/>
    <w:rsid w:val="00BD7F8C"/>
  </w:style>
  <w:style w:type="paragraph" w:customStyle="1" w:styleId="8AB54F9F42E64C16A368B39127390BC4">
    <w:name w:val="8AB54F9F42E64C16A368B39127390BC4"/>
    <w:rsid w:val="00BD7F8C"/>
  </w:style>
  <w:style w:type="paragraph" w:customStyle="1" w:styleId="9D0015FDC78341709C1CDC8457F6E1A6">
    <w:name w:val="9D0015FDC78341709C1CDC8457F6E1A6"/>
    <w:rsid w:val="00BD7F8C"/>
  </w:style>
  <w:style w:type="paragraph" w:customStyle="1" w:styleId="7A109F919B49418EA42DAC48ADD66582">
    <w:name w:val="7A109F919B49418EA42DAC48ADD66582"/>
    <w:rsid w:val="00BD7F8C"/>
  </w:style>
  <w:style w:type="paragraph" w:customStyle="1" w:styleId="5CDF8BDD86CD4A80846E284F0E2482BB">
    <w:name w:val="5CDF8BDD86CD4A80846E284F0E2482BB"/>
    <w:rsid w:val="00BD7F8C"/>
  </w:style>
  <w:style w:type="paragraph" w:customStyle="1" w:styleId="B304D41B0EA148288BB37EDCF41D81F7">
    <w:name w:val="B304D41B0EA148288BB37EDCF41D81F7"/>
    <w:rsid w:val="00BD7F8C"/>
  </w:style>
  <w:style w:type="paragraph" w:customStyle="1" w:styleId="419FB066457747BC9C72CD1B6C7EF956">
    <w:name w:val="419FB066457747BC9C72CD1B6C7EF956"/>
    <w:rsid w:val="00BD7F8C"/>
  </w:style>
  <w:style w:type="paragraph" w:customStyle="1" w:styleId="96A4C32917AB43E4B6B83EDD93CED731">
    <w:name w:val="96A4C32917AB43E4B6B83EDD93CED731"/>
    <w:rsid w:val="00BD7F8C"/>
  </w:style>
  <w:style w:type="paragraph" w:customStyle="1" w:styleId="7A4BFED8AED84AFBA732D4EB1749D52E">
    <w:name w:val="7A4BFED8AED84AFBA732D4EB1749D52E"/>
    <w:rsid w:val="00BD7F8C"/>
  </w:style>
  <w:style w:type="paragraph" w:customStyle="1" w:styleId="6EF2A640AA7642D392926AE23BC76DB2">
    <w:name w:val="6EF2A640AA7642D392926AE23BC76DB2"/>
    <w:rsid w:val="00BD7F8C"/>
  </w:style>
  <w:style w:type="paragraph" w:customStyle="1" w:styleId="32A17280310B4ACE8F6A95C2059896A4">
    <w:name w:val="32A17280310B4ACE8F6A95C2059896A4"/>
    <w:rsid w:val="00BD7F8C"/>
  </w:style>
  <w:style w:type="paragraph" w:customStyle="1" w:styleId="3EBD48141431440AA0015F4A572D6D29">
    <w:name w:val="3EBD48141431440AA0015F4A572D6D29"/>
    <w:rsid w:val="00BD7F8C"/>
  </w:style>
  <w:style w:type="paragraph" w:customStyle="1" w:styleId="FA043D91A75B4EE898B2560E977ADDAB">
    <w:name w:val="FA043D91A75B4EE898B2560E977ADDAB"/>
    <w:rsid w:val="00BD7F8C"/>
  </w:style>
  <w:style w:type="paragraph" w:customStyle="1" w:styleId="2BF50061B19146FDAAC9C9EC03365316">
    <w:name w:val="2BF50061B19146FDAAC9C9EC03365316"/>
    <w:rsid w:val="00BD7F8C"/>
  </w:style>
  <w:style w:type="paragraph" w:customStyle="1" w:styleId="5665B935CBF945F19446441A9FAE9629">
    <w:name w:val="5665B935CBF945F19446441A9FAE9629"/>
    <w:rsid w:val="00BD7F8C"/>
  </w:style>
  <w:style w:type="paragraph" w:customStyle="1" w:styleId="0670517E60514BAD9A3D8676C8F43754">
    <w:name w:val="0670517E60514BAD9A3D8676C8F43754"/>
    <w:rsid w:val="00BD7F8C"/>
  </w:style>
  <w:style w:type="paragraph" w:customStyle="1" w:styleId="57B5B6CB1CD24BF1AD08334348CCF80D">
    <w:name w:val="57B5B6CB1CD24BF1AD08334348CCF80D"/>
    <w:rsid w:val="00BD7F8C"/>
  </w:style>
  <w:style w:type="paragraph" w:customStyle="1" w:styleId="5D789CAEB66A402BBC76F8CDDD67643C">
    <w:name w:val="5D789CAEB66A402BBC76F8CDDD67643C"/>
    <w:rsid w:val="00BD7F8C"/>
  </w:style>
  <w:style w:type="paragraph" w:customStyle="1" w:styleId="D73A6E86C5A4432991CB4012476D374F">
    <w:name w:val="D73A6E86C5A4432991CB4012476D374F"/>
    <w:rsid w:val="00BD7F8C"/>
  </w:style>
  <w:style w:type="paragraph" w:customStyle="1" w:styleId="375B40C1C6BF4B44B257EB9966D679C7">
    <w:name w:val="375B40C1C6BF4B44B257EB9966D679C7"/>
    <w:rsid w:val="00BD7F8C"/>
  </w:style>
  <w:style w:type="paragraph" w:customStyle="1" w:styleId="3EE0775CA125442385378CC4A894E016">
    <w:name w:val="3EE0775CA125442385378CC4A894E016"/>
    <w:rsid w:val="00BD7F8C"/>
  </w:style>
  <w:style w:type="paragraph" w:customStyle="1" w:styleId="4246FF1E36294E0BB23A8F5E9A596980">
    <w:name w:val="4246FF1E36294E0BB23A8F5E9A596980"/>
    <w:rsid w:val="00BD7F8C"/>
  </w:style>
  <w:style w:type="paragraph" w:customStyle="1" w:styleId="C66DB1C3AA7E4A9ABA0DDC05DDB811FA">
    <w:name w:val="C66DB1C3AA7E4A9ABA0DDC05DDB811FA"/>
    <w:rsid w:val="00BD7F8C"/>
  </w:style>
  <w:style w:type="paragraph" w:customStyle="1" w:styleId="0B9DF91E77C949459C2C6C8A55FBF601">
    <w:name w:val="0B9DF91E77C949459C2C6C8A55FBF601"/>
    <w:rsid w:val="00BD7F8C"/>
  </w:style>
  <w:style w:type="paragraph" w:customStyle="1" w:styleId="9AD30FB8B38449108D2DCAEA37B155DD">
    <w:name w:val="9AD30FB8B38449108D2DCAEA37B155DD"/>
    <w:rsid w:val="00BD7F8C"/>
  </w:style>
  <w:style w:type="paragraph" w:customStyle="1" w:styleId="B3217F0EB441450AAED2FEC9CE6F3A39">
    <w:name w:val="B3217F0EB441450AAED2FEC9CE6F3A39"/>
    <w:rsid w:val="00BD7F8C"/>
  </w:style>
  <w:style w:type="paragraph" w:customStyle="1" w:styleId="BB7DAB3CE87D4DCEABC3C791DFD4ACDC">
    <w:name w:val="BB7DAB3CE87D4DCEABC3C791DFD4ACDC"/>
    <w:rsid w:val="00BD7F8C"/>
  </w:style>
  <w:style w:type="paragraph" w:customStyle="1" w:styleId="1346B9DA67EA406B8EC72B01BEC7428E1">
    <w:name w:val="1346B9DA67EA406B8EC72B01BEC7428E1"/>
    <w:rsid w:val="00BD7F8C"/>
    <w:rPr>
      <w:rFonts w:eastAsiaTheme="minorHAnsi"/>
      <w:lang w:val="es-EC" w:eastAsia="en-US"/>
    </w:rPr>
  </w:style>
  <w:style w:type="paragraph" w:customStyle="1" w:styleId="D48B78BA59304391A27962A43421EF641">
    <w:name w:val="D48B78BA59304391A27962A43421EF641"/>
    <w:rsid w:val="00BD7F8C"/>
    <w:rPr>
      <w:rFonts w:eastAsiaTheme="minorHAnsi"/>
      <w:lang w:val="es-EC" w:eastAsia="en-US"/>
    </w:rPr>
  </w:style>
  <w:style w:type="paragraph" w:customStyle="1" w:styleId="B7C07A82DE7F4FFD94435CB4535CC40F1">
    <w:name w:val="B7C07A82DE7F4FFD94435CB4535CC40F1"/>
    <w:rsid w:val="00BD7F8C"/>
    <w:rPr>
      <w:rFonts w:eastAsiaTheme="minorHAnsi"/>
      <w:lang w:val="es-EC" w:eastAsia="en-US"/>
    </w:rPr>
  </w:style>
  <w:style w:type="paragraph" w:customStyle="1" w:styleId="F53A35E6664848978E95535C1D11C9811">
    <w:name w:val="F53A35E6664848978E95535C1D11C9811"/>
    <w:rsid w:val="00BD7F8C"/>
    <w:rPr>
      <w:rFonts w:eastAsiaTheme="minorHAnsi"/>
      <w:lang w:val="es-EC" w:eastAsia="en-US"/>
    </w:rPr>
  </w:style>
  <w:style w:type="paragraph" w:customStyle="1" w:styleId="9E626E45202F414F9108243F6FBA83091">
    <w:name w:val="9E626E45202F414F9108243F6FBA83091"/>
    <w:rsid w:val="00BD7F8C"/>
    <w:rPr>
      <w:rFonts w:eastAsiaTheme="minorHAnsi"/>
      <w:lang w:val="es-EC" w:eastAsia="en-US"/>
    </w:rPr>
  </w:style>
  <w:style w:type="paragraph" w:customStyle="1" w:styleId="EE2139BB3E06499E9166BC5DF14926E21">
    <w:name w:val="EE2139BB3E06499E9166BC5DF14926E21"/>
    <w:rsid w:val="00BD7F8C"/>
    <w:rPr>
      <w:rFonts w:eastAsiaTheme="minorHAnsi"/>
      <w:lang w:val="es-EC" w:eastAsia="en-US"/>
    </w:rPr>
  </w:style>
  <w:style w:type="paragraph" w:customStyle="1" w:styleId="10845DBE96C342C285CCD6E528AB26B11">
    <w:name w:val="10845DBE96C342C285CCD6E528AB26B11"/>
    <w:rsid w:val="00BD7F8C"/>
    <w:rPr>
      <w:rFonts w:eastAsiaTheme="minorHAnsi"/>
      <w:lang w:val="es-EC" w:eastAsia="en-US"/>
    </w:rPr>
  </w:style>
  <w:style w:type="paragraph" w:customStyle="1" w:styleId="C9EB919AA7764D60BD3F28BD014DE7B71">
    <w:name w:val="C9EB919AA7764D60BD3F28BD014DE7B71"/>
    <w:rsid w:val="00BD7F8C"/>
    <w:rPr>
      <w:rFonts w:eastAsiaTheme="minorHAnsi"/>
      <w:lang w:val="es-EC" w:eastAsia="en-US"/>
    </w:rPr>
  </w:style>
  <w:style w:type="paragraph" w:customStyle="1" w:styleId="E694B6157C0C4C948C2437A9CE6F77681">
    <w:name w:val="E694B6157C0C4C948C2437A9CE6F77681"/>
    <w:rsid w:val="00BD7F8C"/>
    <w:rPr>
      <w:rFonts w:eastAsiaTheme="minorHAnsi"/>
      <w:lang w:val="es-EC" w:eastAsia="en-US"/>
    </w:rPr>
  </w:style>
  <w:style w:type="paragraph" w:customStyle="1" w:styleId="8EA7BCBD6D4F4D9FB19648B5497E1FFA1">
    <w:name w:val="8EA7BCBD6D4F4D9FB19648B5497E1FFA1"/>
    <w:rsid w:val="00BD7F8C"/>
    <w:rPr>
      <w:rFonts w:eastAsiaTheme="minorHAnsi"/>
      <w:lang w:val="es-EC" w:eastAsia="en-US"/>
    </w:rPr>
  </w:style>
  <w:style w:type="paragraph" w:customStyle="1" w:styleId="F06953C0255E4A878B0FAD5074B3769E1">
    <w:name w:val="F06953C0255E4A878B0FAD5074B3769E1"/>
    <w:rsid w:val="00BD7F8C"/>
    <w:rPr>
      <w:rFonts w:eastAsiaTheme="minorHAnsi"/>
      <w:lang w:val="es-EC" w:eastAsia="en-US"/>
    </w:rPr>
  </w:style>
  <w:style w:type="paragraph" w:customStyle="1" w:styleId="EAC835B73CA34578A6D27B6F3ED0DE791">
    <w:name w:val="EAC835B73CA34578A6D27B6F3ED0DE791"/>
    <w:rsid w:val="00BD7F8C"/>
    <w:rPr>
      <w:rFonts w:eastAsiaTheme="minorHAnsi"/>
      <w:lang w:val="es-EC" w:eastAsia="en-US"/>
    </w:rPr>
  </w:style>
  <w:style w:type="paragraph" w:customStyle="1" w:styleId="F30997EEEDF24ADEA4D3F619789150571">
    <w:name w:val="F30997EEEDF24ADEA4D3F619789150571"/>
    <w:rsid w:val="00BD7F8C"/>
    <w:rPr>
      <w:rFonts w:eastAsiaTheme="minorHAnsi"/>
      <w:lang w:val="es-EC" w:eastAsia="en-US"/>
    </w:rPr>
  </w:style>
  <w:style w:type="paragraph" w:customStyle="1" w:styleId="B9DF7B1A46DF4B969903E92B2F1AAD2C1">
    <w:name w:val="B9DF7B1A46DF4B969903E92B2F1AAD2C1"/>
    <w:rsid w:val="00BD7F8C"/>
    <w:rPr>
      <w:rFonts w:eastAsiaTheme="minorHAnsi"/>
      <w:lang w:val="es-EC" w:eastAsia="en-US"/>
    </w:rPr>
  </w:style>
  <w:style w:type="paragraph" w:customStyle="1" w:styleId="881B1BE5CDEC4F929C56A71ED40075B31">
    <w:name w:val="881B1BE5CDEC4F929C56A71ED40075B31"/>
    <w:rsid w:val="00BD7F8C"/>
    <w:rPr>
      <w:rFonts w:eastAsiaTheme="minorHAnsi"/>
      <w:lang w:val="es-EC" w:eastAsia="en-US"/>
    </w:rPr>
  </w:style>
  <w:style w:type="paragraph" w:customStyle="1" w:styleId="CE75B8F21FC74AEA8D63FF00918B8B8F1">
    <w:name w:val="CE75B8F21FC74AEA8D63FF00918B8B8F1"/>
    <w:rsid w:val="00BD7F8C"/>
    <w:rPr>
      <w:rFonts w:eastAsiaTheme="minorHAnsi"/>
      <w:lang w:val="es-EC" w:eastAsia="en-US"/>
    </w:rPr>
  </w:style>
  <w:style w:type="paragraph" w:customStyle="1" w:styleId="384FFEAA9F424136AC2511107FB2F8361">
    <w:name w:val="384FFEAA9F424136AC2511107FB2F8361"/>
    <w:rsid w:val="00BD7F8C"/>
    <w:rPr>
      <w:rFonts w:eastAsiaTheme="minorHAnsi"/>
      <w:lang w:val="es-EC" w:eastAsia="en-US"/>
    </w:rPr>
  </w:style>
  <w:style w:type="paragraph" w:customStyle="1" w:styleId="69AFC006173C49BFBED48E3FEF5D304E1">
    <w:name w:val="69AFC006173C49BFBED48E3FEF5D304E1"/>
    <w:rsid w:val="00BD7F8C"/>
    <w:rPr>
      <w:rFonts w:eastAsiaTheme="minorHAnsi"/>
      <w:lang w:val="es-EC" w:eastAsia="en-US"/>
    </w:rPr>
  </w:style>
  <w:style w:type="paragraph" w:customStyle="1" w:styleId="9CEBA39EB6CC4045AF7BCA6D12564F931">
    <w:name w:val="9CEBA39EB6CC4045AF7BCA6D12564F931"/>
    <w:rsid w:val="00BD7F8C"/>
    <w:rPr>
      <w:rFonts w:eastAsiaTheme="minorHAnsi"/>
      <w:lang w:val="es-EC" w:eastAsia="en-US"/>
    </w:rPr>
  </w:style>
  <w:style w:type="paragraph" w:customStyle="1" w:styleId="1E8405E3678D49F6950169CE85D773091">
    <w:name w:val="1E8405E3678D49F6950169CE85D773091"/>
    <w:rsid w:val="00BD7F8C"/>
    <w:rPr>
      <w:rFonts w:eastAsiaTheme="minorHAnsi"/>
      <w:lang w:val="es-EC" w:eastAsia="en-US"/>
    </w:rPr>
  </w:style>
  <w:style w:type="paragraph" w:customStyle="1" w:styleId="537EA4D083B74902AA851A8C7EB14E511">
    <w:name w:val="537EA4D083B74902AA851A8C7EB14E511"/>
    <w:rsid w:val="00BD7F8C"/>
    <w:rPr>
      <w:rFonts w:eastAsiaTheme="minorHAnsi"/>
      <w:lang w:val="es-EC" w:eastAsia="en-US"/>
    </w:rPr>
  </w:style>
  <w:style w:type="paragraph" w:customStyle="1" w:styleId="4DD2A450278F4CC399A538AC1E215C451">
    <w:name w:val="4DD2A450278F4CC399A538AC1E215C451"/>
    <w:rsid w:val="00BD7F8C"/>
    <w:rPr>
      <w:rFonts w:eastAsiaTheme="minorHAnsi"/>
      <w:lang w:val="es-EC" w:eastAsia="en-US"/>
    </w:rPr>
  </w:style>
  <w:style w:type="paragraph" w:customStyle="1" w:styleId="DF25207A81BC479B915B2CDCE95697C31">
    <w:name w:val="DF25207A81BC479B915B2CDCE95697C31"/>
    <w:rsid w:val="00BD7F8C"/>
    <w:rPr>
      <w:rFonts w:eastAsiaTheme="minorHAnsi"/>
      <w:lang w:val="es-EC" w:eastAsia="en-US"/>
    </w:rPr>
  </w:style>
  <w:style w:type="paragraph" w:customStyle="1" w:styleId="99EB8A390A744832828ABB4B87735DB21">
    <w:name w:val="99EB8A390A744832828ABB4B87735DB21"/>
    <w:rsid w:val="00BD7F8C"/>
    <w:rPr>
      <w:rFonts w:eastAsiaTheme="minorHAnsi"/>
      <w:lang w:val="es-EC" w:eastAsia="en-US"/>
    </w:rPr>
  </w:style>
  <w:style w:type="paragraph" w:customStyle="1" w:styleId="63D9D8B36035438C9CD53877B2F448701">
    <w:name w:val="63D9D8B36035438C9CD53877B2F448701"/>
    <w:rsid w:val="00BD7F8C"/>
    <w:rPr>
      <w:rFonts w:eastAsiaTheme="minorHAnsi"/>
      <w:lang w:val="es-EC" w:eastAsia="en-US"/>
    </w:rPr>
  </w:style>
  <w:style w:type="paragraph" w:customStyle="1" w:styleId="8D85583ABBC24E7DAED6C250D9B6378E1">
    <w:name w:val="8D85583ABBC24E7DAED6C250D9B6378E1"/>
    <w:rsid w:val="00BD7F8C"/>
    <w:rPr>
      <w:rFonts w:eastAsiaTheme="minorHAnsi"/>
      <w:lang w:val="es-EC" w:eastAsia="en-US"/>
    </w:rPr>
  </w:style>
  <w:style w:type="paragraph" w:customStyle="1" w:styleId="3EE0775CA125442385378CC4A894E0161">
    <w:name w:val="3EE0775CA125442385378CC4A894E0161"/>
    <w:rsid w:val="00BD7F8C"/>
    <w:rPr>
      <w:rFonts w:eastAsiaTheme="minorHAnsi"/>
      <w:lang w:val="es-EC" w:eastAsia="en-US"/>
    </w:rPr>
  </w:style>
  <w:style w:type="paragraph" w:customStyle="1" w:styleId="4246FF1E36294E0BB23A8F5E9A5969801">
    <w:name w:val="4246FF1E36294E0BB23A8F5E9A5969801"/>
    <w:rsid w:val="00BD7F8C"/>
    <w:rPr>
      <w:rFonts w:eastAsiaTheme="minorHAnsi"/>
      <w:lang w:val="es-EC" w:eastAsia="en-US"/>
    </w:rPr>
  </w:style>
  <w:style w:type="paragraph" w:customStyle="1" w:styleId="C66DB1C3AA7E4A9ABA0DDC05DDB811FA1">
    <w:name w:val="C66DB1C3AA7E4A9ABA0DDC05DDB811FA1"/>
    <w:rsid w:val="00BD7F8C"/>
    <w:rPr>
      <w:rFonts w:eastAsiaTheme="minorHAnsi"/>
      <w:lang w:val="es-EC" w:eastAsia="en-US"/>
    </w:rPr>
  </w:style>
  <w:style w:type="paragraph" w:customStyle="1" w:styleId="0B9DF91E77C949459C2C6C8A55FBF6011">
    <w:name w:val="0B9DF91E77C949459C2C6C8A55FBF6011"/>
    <w:rsid w:val="00BD7F8C"/>
    <w:rPr>
      <w:rFonts w:eastAsiaTheme="minorHAnsi"/>
      <w:lang w:val="es-EC" w:eastAsia="en-US"/>
    </w:rPr>
  </w:style>
  <w:style w:type="paragraph" w:customStyle="1" w:styleId="9AD30FB8B38449108D2DCAEA37B155DD1">
    <w:name w:val="9AD30FB8B38449108D2DCAEA37B155DD1"/>
    <w:rsid w:val="00BD7F8C"/>
    <w:rPr>
      <w:rFonts w:eastAsiaTheme="minorHAnsi"/>
      <w:lang w:val="es-EC" w:eastAsia="en-US"/>
    </w:rPr>
  </w:style>
  <w:style w:type="paragraph" w:customStyle="1" w:styleId="B3217F0EB441450AAED2FEC9CE6F3A391">
    <w:name w:val="B3217F0EB441450AAED2FEC9CE6F3A391"/>
    <w:rsid w:val="00BD7F8C"/>
    <w:rPr>
      <w:rFonts w:eastAsiaTheme="minorHAnsi"/>
      <w:lang w:val="es-EC" w:eastAsia="en-US"/>
    </w:rPr>
  </w:style>
  <w:style w:type="paragraph" w:customStyle="1" w:styleId="BB7DAB3CE87D4DCEABC3C791DFD4ACDC1">
    <w:name w:val="BB7DAB3CE87D4DCEABC3C791DFD4ACDC1"/>
    <w:rsid w:val="00BD7F8C"/>
    <w:rPr>
      <w:rFonts w:eastAsiaTheme="minorHAnsi"/>
      <w:lang w:val="es-EC" w:eastAsia="en-US"/>
    </w:rPr>
  </w:style>
  <w:style w:type="paragraph" w:customStyle="1" w:styleId="E9342A2CC8AD4C9789625005DD99EFFA1">
    <w:name w:val="E9342A2CC8AD4C9789625005DD99EFFA1"/>
    <w:rsid w:val="00BD7F8C"/>
    <w:rPr>
      <w:rFonts w:eastAsiaTheme="minorHAnsi"/>
      <w:lang w:val="es-EC" w:eastAsia="en-US"/>
    </w:rPr>
  </w:style>
  <w:style w:type="paragraph" w:customStyle="1" w:styleId="4556944BA42D4F8AB308FCC83EBEEF9B1">
    <w:name w:val="4556944BA42D4F8AB308FCC83EBEEF9B1"/>
    <w:rsid w:val="00BD7F8C"/>
    <w:rPr>
      <w:rFonts w:eastAsiaTheme="minorHAnsi"/>
      <w:lang w:val="es-EC" w:eastAsia="en-US"/>
    </w:rPr>
  </w:style>
  <w:style w:type="paragraph" w:customStyle="1" w:styleId="E96A29351C4B4D2DA67A6ECD28D9F1801">
    <w:name w:val="E96A29351C4B4D2DA67A6ECD28D9F1801"/>
    <w:rsid w:val="00BD7F8C"/>
    <w:rPr>
      <w:rFonts w:eastAsiaTheme="minorHAnsi"/>
      <w:lang w:val="es-EC" w:eastAsia="en-US"/>
    </w:rPr>
  </w:style>
  <w:style w:type="paragraph" w:customStyle="1" w:styleId="A72B59C61C704933A9840A2E0AEE373E1">
    <w:name w:val="A72B59C61C704933A9840A2E0AEE373E1"/>
    <w:rsid w:val="00BD7F8C"/>
    <w:rPr>
      <w:rFonts w:eastAsiaTheme="minorHAnsi"/>
      <w:lang w:val="es-EC" w:eastAsia="en-US"/>
    </w:rPr>
  </w:style>
  <w:style w:type="paragraph" w:customStyle="1" w:styleId="206D5BBFDF674FF68633BB891E378E031">
    <w:name w:val="206D5BBFDF674FF68633BB891E378E031"/>
    <w:rsid w:val="00BD7F8C"/>
    <w:rPr>
      <w:rFonts w:eastAsiaTheme="minorHAnsi"/>
      <w:lang w:val="es-EC" w:eastAsia="en-US"/>
    </w:rPr>
  </w:style>
  <w:style w:type="paragraph" w:customStyle="1" w:styleId="EE2CFBEC4B4A4226929729B632209E2A1">
    <w:name w:val="EE2CFBEC4B4A4226929729B632209E2A1"/>
    <w:rsid w:val="00BD7F8C"/>
    <w:rPr>
      <w:rFonts w:eastAsiaTheme="minorHAnsi"/>
      <w:lang w:val="es-EC" w:eastAsia="en-US"/>
    </w:rPr>
  </w:style>
  <w:style w:type="paragraph" w:customStyle="1" w:styleId="56DC3A96EA9D44679D1E5B798CD48CB71">
    <w:name w:val="56DC3A96EA9D44679D1E5B798CD48CB71"/>
    <w:rsid w:val="00BD7F8C"/>
    <w:rPr>
      <w:rFonts w:eastAsiaTheme="minorHAnsi"/>
      <w:lang w:val="es-EC" w:eastAsia="en-US"/>
    </w:rPr>
  </w:style>
  <w:style w:type="paragraph" w:customStyle="1" w:styleId="097CE9FBADF54D709AEB2D618C4F84EE1">
    <w:name w:val="097CE9FBADF54D709AEB2D618C4F84EE1"/>
    <w:rsid w:val="00BD7F8C"/>
    <w:rPr>
      <w:rFonts w:eastAsiaTheme="minorHAnsi"/>
      <w:lang w:val="es-EC" w:eastAsia="en-US"/>
    </w:rPr>
  </w:style>
  <w:style w:type="paragraph" w:customStyle="1" w:styleId="13DA77F3616F4FC9994E1B61F81D82BE1">
    <w:name w:val="13DA77F3616F4FC9994E1B61F81D82BE1"/>
    <w:rsid w:val="00BD7F8C"/>
    <w:rPr>
      <w:rFonts w:eastAsiaTheme="minorHAnsi"/>
      <w:lang w:val="es-EC" w:eastAsia="en-US"/>
    </w:rPr>
  </w:style>
  <w:style w:type="paragraph" w:customStyle="1" w:styleId="946FCCE63D414E61B60EFFC3BC364AF41">
    <w:name w:val="946FCCE63D414E61B60EFFC3BC364AF41"/>
    <w:rsid w:val="00BD7F8C"/>
    <w:rPr>
      <w:rFonts w:eastAsiaTheme="minorHAnsi"/>
      <w:lang w:val="es-EC" w:eastAsia="en-US"/>
    </w:rPr>
  </w:style>
  <w:style w:type="paragraph" w:customStyle="1" w:styleId="F2A8843844E843ADBE3DB19D8DB1B4831">
    <w:name w:val="F2A8843844E843ADBE3DB19D8DB1B4831"/>
    <w:rsid w:val="00BD7F8C"/>
    <w:rPr>
      <w:rFonts w:eastAsiaTheme="minorHAnsi"/>
      <w:lang w:val="es-EC" w:eastAsia="en-US"/>
    </w:rPr>
  </w:style>
  <w:style w:type="paragraph" w:customStyle="1" w:styleId="32847B7CB5B0420890FEE699C93E2DBA1">
    <w:name w:val="32847B7CB5B0420890FEE699C93E2DBA1"/>
    <w:rsid w:val="00BD7F8C"/>
    <w:rPr>
      <w:rFonts w:eastAsiaTheme="minorHAnsi"/>
      <w:lang w:val="es-EC" w:eastAsia="en-US"/>
    </w:rPr>
  </w:style>
  <w:style w:type="paragraph" w:customStyle="1" w:styleId="1016FF7299E247B2BF884EAA893EF3CC1">
    <w:name w:val="1016FF7299E247B2BF884EAA893EF3CC1"/>
    <w:rsid w:val="00BD7F8C"/>
    <w:rPr>
      <w:rFonts w:eastAsiaTheme="minorHAnsi"/>
      <w:lang w:val="es-EC" w:eastAsia="en-US"/>
    </w:rPr>
  </w:style>
  <w:style w:type="paragraph" w:customStyle="1" w:styleId="CA31FA15D5F64F59977F411B0C6F12B21">
    <w:name w:val="CA31FA15D5F64F59977F411B0C6F12B21"/>
    <w:rsid w:val="00BD7F8C"/>
    <w:rPr>
      <w:rFonts w:eastAsiaTheme="minorHAnsi"/>
      <w:lang w:val="es-EC" w:eastAsia="en-US"/>
    </w:rPr>
  </w:style>
  <w:style w:type="paragraph" w:customStyle="1" w:styleId="D4E8C4BB1CA845748BCB5CDAC37BF6C11">
    <w:name w:val="D4E8C4BB1CA845748BCB5CDAC37BF6C11"/>
    <w:rsid w:val="00BD7F8C"/>
    <w:rPr>
      <w:rFonts w:eastAsiaTheme="minorHAnsi"/>
      <w:lang w:val="es-EC" w:eastAsia="en-US"/>
    </w:rPr>
  </w:style>
  <w:style w:type="paragraph" w:customStyle="1" w:styleId="77AAEB11720E45AF801BBF863F46DA501">
    <w:name w:val="77AAEB11720E45AF801BBF863F46DA501"/>
    <w:rsid w:val="00BD7F8C"/>
    <w:rPr>
      <w:rFonts w:eastAsiaTheme="minorHAnsi"/>
      <w:lang w:val="es-EC" w:eastAsia="en-US"/>
    </w:rPr>
  </w:style>
  <w:style w:type="paragraph" w:customStyle="1" w:styleId="0156252639484D2481ED38B2AC8A97351">
    <w:name w:val="0156252639484D2481ED38B2AC8A97351"/>
    <w:rsid w:val="00BD7F8C"/>
    <w:rPr>
      <w:rFonts w:eastAsiaTheme="minorHAnsi"/>
      <w:lang w:val="es-EC" w:eastAsia="en-US"/>
    </w:rPr>
  </w:style>
  <w:style w:type="paragraph" w:customStyle="1" w:styleId="FC6A71074B0A4CD68650CEFFDCE245581">
    <w:name w:val="FC6A71074B0A4CD68650CEFFDCE245581"/>
    <w:rsid w:val="00BD7F8C"/>
    <w:rPr>
      <w:rFonts w:eastAsiaTheme="minorHAnsi"/>
      <w:lang w:val="es-EC" w:eastAsia="en-US"/>
    </w:rPr>
  </w:style>
  <w:style w:type="paragraph" w:customStyle="1" w:styleId="3D0163509D05402CB44B6E340503DEBE1">
    <w:name w:val="3D0163509D05402CB44B6E340503DEBE1"/>
    <w:rsid w:val="00BD7F8C"/>
    <w:rPr>
      <w:rFonts w:eastAsiaTheme="minorHAnsi"/>
      <w:lang w:val="es-EC" w:eastAsia="en-US"/>
    </w:rPr>
  </w:style>
  <w:style w:type="paragraph" w:customStyle="1" w:styleId="E7D3DA55700C4998ACD35A4258426BBA1">
    <w:name w:val="E7D3DA55700C4998ACD35A4258426BBA1"/>
    <w:rsid w:val="00BD7F8C"/>
    <w:rPr>
      <w:rFonts w:eastAsiaTheme="minorHAnsi"/>
      <w:lang w:val="es-EC" w:eastAsia="en-US"/>
    </w:rPr>
  </w:style>
  <w:style w:type="paragraph" w:customStyle="1" w:styleId="B570C8410D9B4EB090308DA62A4BC51E1">
    <w:name w:val="B570C8410D9B4EB090308DA62A4BC51E1"/>
    <w:rsid w:val="00BD7F8C"/>
    <w:rPr>
      <w:rFonts w:eastAsiaTheme="minorHAnsi"/>
      <w:lang w:val="es-EC" w:eastAsia="en-US"/>
    </w:rPr>
  </w:style>
  <w:style w:type="paragraph" w:customStyle="1" w:styleId="AE6B119347344EC9AB2C5E747B87912F1">
    <w:name w:val="AE6B119347344EC9AB2C5E747B87912F1"/>
    <w:rsid w:val="00BD7F8C"/>
    <w:rPr>
      <w:rFonts w:eastAsiaTheme="minorHAnsi"/>
      <w:lang w:val="es-EC" w:eastAsia="en-US"/>
    </w:rPr>
  </w:style>
  <w:style w:type="paragraph" w:customStyle="1" w:styleId="7B02A587A73042788C149190E304B8A61">
    <w:name w:val="7B02A587A73042788C149190E304B8A61"/>
    <w:rsid w:val="00BD7F8C"/>
    <w:rPr>
      <w:rFonts w:eastAsiaTheme="minorHAnsi"/>
      <w:lang w:val="es-EC" w:eastAsia="en-US"/>
    </w:rPr>
  </w:style>
  <w:style w:type="paragraph" w:customStyle="1" w:styleId="5E4E45F7E8EF42F9A563694C8FCAFBD51">
    <w:name w:val="5E4E45F7E8EF42F9A563694C8FCAFBD51"/>
    <w:rsid w:val="00BD7F8C"/>
    <w:rPr>
      <w:rFonts w:eastAsiaTheme="minorHAnsi"/>
      <w:lang w:val="es-EC" w:eastAsia="en-US"/>
    </w:rPr>
  </w:style>
  <w:style w:type="paragraph" w:customStyle="1" w:styleId="CAE76DCD5A424EC69E5C8EBE21342C3F1">
    <w:name w:val="CAE76DCD5A424EC69E5C8EBE21342C3F1"/>
    <w:rsid w:val="00BD7F8C"/>
    <w:rPr>
      <w:rFonts w:eastAsiaTheme="minorHAnsi"/>
      <w:lang w:val="es-EC" w:eastAsia="en-US"/>
    </w:rPr>
  </w:style>
  <w:style w:type="paragraph" w:customStyle="1" w:styleId="86895B1CF98F48D98A3034D7F21129991">
    <w:name w:val="86895B1CF98F48D98A3034D7F21129991"/>
    <w:rsid w:val="00BD7F8C"/>
    <w:rPr>
      <w:rFonts w:eastAsiaTheme="minorHAnsi"/>
      <w:lang w:val="es-EC" w:eastAsia="en-US"/>
    </w:rPr>
  </w:style>
  <w:style w:type="paragraph" w:customStyle="1" w:styleId="8ECD8EB131FC44938A244384EAEC5CDF1">
    <w:name w:val="8ECD8EB131FC44938A244384EAEC5CDF1"/>
    <w:rsid w:val="00BD7F8C"/>
    <w:rPr>
      <w:rFonts w:eastAsiaTheme="minorHAnsi"/>
      <w:lang w:val="es-EC" w:eastAsia="en-US"/>
    </w:rPr>
  </w:style>
  <w:style w:type="paragraph" w:customStyle="1" w:styleId="09B320BADD0243C1A6996FDA412912881">
    <w:name w:val="09B320BADD0243C1A6996FDA412912881"/>
    <w:rsid w:val="00BD7F8C"/>
    <w:rPr>
      <w:rFonts w:eastAsiaTheme="minorHAnsi"/>
      <w:lang w:val="es-EC" w:eastAsia="en-US"/>
    </w:rPr>
  </w:style>
  <w:style w:type="paragraph" w:customStyle="1" w:styleId="DAE347F9A419492184156B9CF1F11B101">
    <w:name w:val="DAE347F9A419492184156B9CF1F11B101"/>
    <w:rsid w:val="00BD7F8C"/>
    <w:rPr>
      <w:rFonts w:eastAsiaTheme="minorHAnsi"/>
      <w:lang w:val="es-EC" w:eastAsia="en-US"/>
    </w:rPr>
  </w:style>
  <w:style w:type="paragraph" w:customStyle="1" w:styleId="4AA5E900847D4A6EBC1714ADCB6206501">
    <w:name w:val="4AA5E900847D4A6EBC1714ADCB6206501"/>
    <w:rsid w:val="00BD7F8C"/>
    <w:rPr>
      <w:rFonts w:eastAsiaTheme="minorHAnsi"/>
      <w:lang w:val="es-EC" w:eastAsia="en-US"/>
    </w:rPr>
  </w:style>
  <w:style w:type="paragraph" w:customStyle="1" w:styleId="436BC0C0CF9B4E5EA4AA26700352B2401">
    <w:name w:val="436BC0C0CF9B4E5EA4AA26700352B2401"/>
    <w:rsid w:val="00BD7F8C"/>
    <w:rPr>
      <w:rFonts w:eastAsiaTheme="minorHAnsi"/>
      <w:lang w:val="es-EC" w:eastAsia="en-US"/>
    </w:rPr>
  </w:style>
  <w:style w:type="paragraph" w:customStyle="1" w:styleId="05185064C61E42BDACA01827605A9C841">
    <w:name w:val="05185064C61E42BDACA01827605A9C841"/>
    <w:rsid w:val="00BD7F8C"/>
    <w:rPr>
      <w:rFonts w:eastAsiaTheme="minorHAnsi"/>
      <w:lang w:val="es-EC" w:eastAsia="en-US"/>
    </w:rPr>
  </w:style>
  <w:style w:type="paragraph" w:customStyle="1" w:styleId="14677D90A6FB4EC8B272E01E64B56CBA1">
    <w:name w:val="14677D90A6FB4EC8B272E01E64B56CBA1"/>
    <w:rsid w:val="00BD7F8C"/>
    <w:rPr>
      <w:rFonts w:eastAsiaTheme="minorHAnsi"/>
      <w:lang w:val="es-EC" w:eastAsia="en-US"/>
    </w:rPr>
  </w:style>
  <w:style w:type="paragraph" w:customStyle="1" w:styleId="99A06C89987241E78D403670EC04F5651">
    <w:name w:val="99A06C89987241E78D403670EC04F5651"/>
    <w:rsid w:val="00BD7F8C"/>
    <w:rPr>
      <w:rFonts w:eastAsiaTheme="minorHAnsi"/>
      <w:lang w:val="es-EC" w:eastAsia="en-US"/>
    </w:rPr>
  </w:style>
  <w:style w:type="paragraph" w:customStyle="1" w:styleId="28031169A71F47F78510D9038D0C01BB1">
    <w:name w:val="28031169A71F47F78510D9038D0C01BB1"/>
    <w:rsid w:val="00BD7F8C"/>
    <w:rPr>
      <w:rFonts w:eastAsiaTheme="minorHAnsi"/>
      <w:lang w:val="es-EC" w:eastAsia="en-US"/>
    </w:rPr>
  </w:style>
  <w:style w:type="paragraph" w:customStyle="1" w:styleId="3FD55BDA318F4AD6914687132CEEA8EE1">
    <w:name w:val="3FD55BDA318F4AD6914687132CEEA8EE1"/>
    <w:rsid w:val="00BD7F8C"/>
    <w:rPr>
      <w:rFonts w:eastAsiaTheme="minorHAnsi"/>
      <w:lang w:val="es-EC" w:eastAsia="en-US"/>
    </w:rPr>
  </w:style>
  <w:style w:type="paragraph" w:customStyle="1" w:styleId="23F93ABB6ABC40EE94B563256FE61EA41">
    <w:name w:val="23F93ABB6ABC40EE94B563256FE61EA41"/>
    <w:rsid w:val="00BD7F8C"/>
    <w:rPr>
      <w:rFonts w:eastAsiaTheme="minorHAnsi"/>
      <w:lang w:val="es-EC" w:eastAsia="en-US"/>
    </w:rPr>
  </w:style>
  <w:style w:type="paragraph" w:customStyle="1" w:styleId="E6AB87C7821E494D8A47DF6634547AB61">
    <w:name w:val="E6AB87C7821E494D8A47DF6634547AB61"/>
    <w:rsid w:val="00BD7F8C"/>
    <w:rPr>
      <w:rFonts w:eastAsiaTheme="minorHAnsi"/>
      <w:lang w:val="es-EC" w:eastAsia="en-US"/>
    </w:rPr>
  </w:style>
  <w:style w:type="paragraph" w:customStyle="1" w:styleId="B3C8169D8C11466DA87C3B6489F59D741">
    <w:name w:val="B3C8169D8C11466DA87C3B6489F59D741"/>
    <w:rsid w:val="00BD7F8C"/>
    <w:rPr>
      <w:rFonts w:eastAsiaTheme="minorHAnsi"/>
      <w:lang w:val="es-EC" w:eastAsia="en-US"/>
    </w:rPr>
  </w:style>
  <w:style w:type="paragraph" w:customStyle="1" w:styleId="0B0197916C06483EBF04B722300A2EBB1">
    <w:name w:val="0B0197916C06483EBF04B722300A2EBB1"/>
    <w:rsid w:val="00BD7F8C"/>
    <w:rPr>
      <w:rFonts w:eastAsiaTheme="minorHAnsi"/>
      <w:lang w:val="es-EC" w:eastAsia="en-US"/>
    </w:rPr>
  </w:style>
  <w:style w:type="paragraph" w:customStyle="1" w:styleId="6D284A3A1283479A832EB6F4E3A8D33D1">
    <w:name w:val="6D284A3A1283479A832EB6F4E3A8D33D1"/>
    <w:rsid w:val="00BD7F8C"/>
    <w:rPr>
      <w:rFonts w:eastAsiaTheme="minorHAnsi"/>
      <w:lang w:val="es-EC" w:eastAsia="en-US"/>
    </w:rPr>
  </w:style>
  <w:style w:type="paragraph" w:customStyle="1" w:styleId="CFF85B819F6F4571BB39F3D90BEF80E21">
    <w:name w:val="CFF85B819F6F4571BB39F3D90BEF80E21"/>
    <w:rsid w:val="00BD7F8C"/>
    <w:rPr>
      <w:rFonts w:eastAsiaTheme="minorHAnsi"/>
      <w:lang w:val="es-EC" w:eastAsia="en-US"/>
    </w:rPr>
  </w:style>
  <w:style w:type="paragraph" w:customStyle="1" w:styleId="8F38C77CE7144FA79DCDDACFA37B24A11">
    <w:name w:val="8F38C77CE7144FA79DCDDACFA37B24A11"/>
    <w:rsid w:val="00BD7F8C"/>
    <w:rPr>
      <w:rFonts w:eastAsiaTheme="minorHAnsi"/>
      <w:lang w:val="es-EC" w:eastAsia="en-US"/>
    </w:rPr>
  </w:style>
  <w:style w:type="paragraph" w:customStyle="1" w:styleId="A1D1AB12CA894062A3FE331408639FD01">
    <w:name w:val="A1D1AB12CA894062A3FE331408639FD01"/>
    <w:rsid w:val="00BD7F8C"/>
    <w:rPr>
      <w:rFonts w:eastAsiaTheme="minorHAnsi"/>
      <w:lang w:val="es-EC" w:eastAsia="en-US"/>
    </w:rPr>
  </w:style>
  <w:style w:type="paragraph" w:customStyle="1" w:styleId="200A7793BE3A4A4A8A9B13C5D36933981">
    <w:name w:val="200A7793BE3A4A4A8A9B13C5D36933981"/>
    <w:rsid w:val="00BD7F8C"/>
    <w:rPr>
      <w:rFonts w:eastAsiaTheme="minorHAnsi"/>
      <w:lang w:val="es-EC" w:eastAsia="en-US"/>
    </w:rPr>
  </w:style>
  <w:style w:type="paragraph" w:customStyle="1" w:styleId="EEDCAC6FF0644FCCBE03E0D9CB7939D61">
    <w:name w:val="EEDCAC6FF0644FCCBE03E0D9CB7939D61"/>
    <w:rsid w:val="00BD7F8C"/>
    <w:rPr>
      <w:rFonts w:eastAsiaTheme="minorHAnsi"/>
      <w:lang w:val="es-EC" w:eastAsia="en-US"/>
    </w:rPr>
  </w:style>
  <w:style w:type="paragraph" w:customStyle="1" w:styleId="A34BEEE68CF34EABA6B72BF7C2BFAC261">
    <w:name w:val="A34BEEE68CF34EABA6B72BF7C2BFAC261"/>
    <w:rsid w:val="00BD7F8C"/>
    <w:rPr>
      <w:rFonts w:eastAsiaTheme="minorHAnsi"/>
      <w:lang w:val="es-EC" w:eastAsia="en-US"/>
    </w:rPr>
  </w:style>
  <w:style w:type="paragraph" w:customStyle="1" w:styleId="4ADB6E15710545FBB6C8B6192EF33A371">
    <w:name w:val="4ADB6E15710545FBB6C8B6192EF33A371"/>
    <w:rsid w:val="00BD7F8C"/>
    <w:rPr>
      <w:rFonts w:eastAsiaTheme="minorHAnsi"/>
      <w:lang w:val="es-EC" w:eastAsia="en-US"/>
    </w:rPr>
  </w:style>
  <w:style w:type="paragraph" w:customStyle="1" w:styleId="134D0017B95647E7B85646BFCE1618D01">
    <w:name w:val="134D0017B95647E7B85646BFCE1618D01"/>
    <w:rsid w:val="00BD7F8C"/>
    <w:rPr>
      <w:rFonts w:eastAsiaTheme="minorHAnsi"/>
      <w:lang w:val="es-EC" w:eastAsia="en-US"/>
    </w:rPr>
  </w:style>
  <w:style w:type="paragraph" w:customStyle="1" w:styleId="2BE839DF3FE445578FE99E33F5EE50DF1">
    <w:name w:val="2BE839DF3FE445578FE99E33F5EE50DF1"/>
    <w:rsid w:val="00BD7F8C"/>
    <w:rPr>
      <w:rFonts w:eastAsiaTheme="minorHAnsi"/>
      <w:lang w:val="es-EC" w:eastAsia="en-US"/>
    </w:rPr>
  </w:style>
  <w:style w:type="paragraph" w:customStyle="1" w:styleId="3341A88EA83145C5BD2F7916B5A6CCF41">
    <w:name w:val="3341A88EA83145C5BD2F7916B5A6CCF41"/>
    <w:rsid w:val="00BD7F8C"/>
    <w:rPr>
      <w:rFonts w:eastAsiaTheme="minorHAnsi"/>
      <w:lang w:val="es-EC" w:eastAsia="en-US"/>
    </w:rPr>
  </w:style>
  <w:style w:type="paragraph" w:customStyle="1" w:styleId="07A7E0992EAE472B936B0637C24CE1E01">
    <w:name w:val="07A7E0992EAE472B936B0637C24CE1E01"/>
    <w:rsid w:val="00BD7F8C"/>
    <w:rPr>
      <w:rFonts w:eastAsiaTheme="minorHAnsi"/>
      <w:lang w:val="es-EC" w:eastAsia="en-US"/>
    </w:rPr>
  </w:style>
  <w:style w:type="paragraph" w:customStyle="1" w:styleId="4417D29BE8A547F88A7481207B12438E1">
    <w:name w:val="4417D29BE8A547F88A7481207B12438E1"/>
    <w:rsid w:val="00BD7F8C"/>
    <w:rPr>
      <w:rFonts w:eastAsiaTheme="minorHAnsi"/>
      <w:lang w:val="es-EC" w:eastAsia="en-US"/>
    </w:rPr>
  </w:style>
  <w:style w:type="paragraph" w:customStyle="1" w:styleId="72B1A79BB4DA469291D700AA6E6B6B1C1">
    <w:name w:val="72B1A79BB4DA469291D700AA6E6B6B1C1"/>
    <w:rsid w:val="00BD7F8C"/>
    <w:rPr>
      <w:rFonts w:eastAsiaTheme="minorHAnsi"/>
      <w:lang w:val="es-EC" w:eastAsia="en-US"/>
    </w:rPr>
  </w:style>
  <w:style w:type="paragraph" w:customStyle="1" w:styleId="C4E1E859867C48BA8A482137673EAB831">
    <w:name w:val="C4E1E859867C48BA8A482137673EAB831"/>
    <w:rsid w:val="00BD7F8C"/>
    <w:rPr>
      <w:rFonts w:eastAsiaTheme="minorHAnsi"/>
      <w:lang w:val="es-EC" w:eastAsia="en-US"/>
    </w:rPr>
  </w:style>
  <w:style w:type="paragraph" w:customStyle="1" w:styleId="824E0AE580FE4C62939AAA9D47A5381E1">
    <w:name w:val="824E0AE580FE4C62939AAA9D47A5381E1"/>
    <w:rsid w:val="00BD7F8C"/>
    <w:rPr>
      <w:rFonts w:eastAsiaTheme="minorHAnsi"/>
      <w:lang w:val="es-EC" w:eastAsia="en-US"/>
    </w:rPr>
  </w:style>
  <w:style w:type="paragraph" w:customStyle="1" w:styleId="007B1EB9E5F244BD8AA66A3E400F4D321">
    <w:name w:val="007B1EB9E5F244BD8AA66A3E400F4D321"/>
    <w:rsid w:val="00BD7F8C"/>
    <w:rPr>
      <w:rFonts w:eastAsiaTheme="minorHAnsi"/>
      <w:lang w:val="es-EC" w:eastAsia="en-US"/>
    </w:rPr>
  </w:style>
  <w:style w:type="paragraph" w:customStyle="1" w:styleId="2EA7A7ED4B1B4C8FA1C62C9B1AC686FA1">
    <w:name w:val="2EA7A7ED4B1B4C8FA1C62C9B1AC686FA1"/>
    <w:rsid w:val="00BD7F8C"/>
    <w:rPr>
      <w:rFonts w:eastAsiaTheme="minorHAnsi"/>
      <w:lang w:val="es-EC" w:eastAsia="en-US"/>
    </w:rPr>
  </w:style>
  <w:style w:type="paragraph" w:customStyle="1" w:styleId="2DB95C20124446B0B9B4B7726C4C967F1">
    <w:name w:val="2DB95C20124446B0B9B4B7726C4C967F1"/>
    <w:rsid w:val="00BD7F8C"/>
    <w:rPr>
      <w:rFonts w:eastAsiaTheme="minorHAnsi"/>
      <w:lang w:val="es-EC" w:eastAsia="en-US"/>
    </w:rPr>
  </w:style>
  <w:style w:type="paragraph" w:customStyle="1" w:styleId="FF2BF67F211C4DD6A8F126AEA876CCEE1">
    <w:name w:val="FF2BF67F211C4DD6A8F126AEA876CCEE1"/>
    <w:rsid w:val="00BD7F8C"/>
    <w:rPr>
      <w:rFonts w:eastAsiaTheme="minorHAnsi"/>
      <w:lang w:val="es-EC" w:eastAsia="en-US"/>
    </w:rPr>
  </w:style>
  <w:style w:type="paragraph" w:customStyle="1" w:styleId="7DD224FBAC3C4B4EB8DDDE54BA626FBF1">
    <w:name w:val="7DD224FBAC3C4B4EB8DDDE54BA626FBF1"/>
    <w:rsid w:val="00BD7F8C"/>
    <w:rPr>
      <w:rFonts w:eastAsiaTheme="minorHAnsi"/>
      <w:lang w:val="es-EC" w:eastAsia="en-US"/>
    </w:rPr>
  </w:style>
  <w:style w:type="paragraph" w:customStyle="1" w:styleId="D68A2059810B47FD9B3720121AB96B4C1">
    <w:name w:val="D68A2059810B47FD9B3720121AB96B4C1"/>
    <w:rsid w:val="00BD7F8C"/>
    <w:rPr>
      <w:rFonts w:eastAsiaTheme="minorHAnsi"/>
      <w:lang w:val="es-EC" w:eastAsia="en-US"/>
    </w:rPr>
  </w:style>
  <w:style w:type="paragraph" w:customStyle="1" w:styleId="422C6119AA53426F9E88E4D79C672E551">
    <w:name w:val="422C6119AA53426F9E88E4D79C672E551"/>
    <w:rsid w:val="00BD7F8C"/>
    <w:rPr>
      <w:rFonts w:eastAsiaTheme="minorHAnsi"/>
      <w:lang w:val="es-EC" w:eastAsia="en-US"/>
    </w:rPr>
  </w:style>
  <w:style w:type="paragraph" w:customStyle="1" w:styleId="F0C026DE105140C199414101FA2C1AD11">
    <w:name w:val="F0C026DE105140C199414101FA2C1AD11"/>
    <w:rsid w:val="00BD7F8C"/>
    <w:rPr>
      <w:rFonts w:eastAsiaTheme="minorHAnsi"/>
      <w:lang w:val="es-EC" w:eastAsia="en-US"/>
    </w:rPr>
  </w:style>
  <w:style w:type="paragraph" w:customStyle="1" w:styleId="905CBE9BC36945689E978DDF1F2D53EF1">
    <w:name w:val="905CBE9BC36945689E978DDF1F2D53EF1"/>
    <w:rsid w:val="00BD7F8C"/>
    <w:rPr>
      <w:rFonts w:eastAsiaTheme="minorHAnsi"/>
      <w:lang w:val="es-EC" w:eastAsia="en-US"/>
    </w:rPr>
  </w:style>
  <w:style w:type="paragraph" w:customStyle="1" w:styleId="87612A6FB1D64B6F81960A09CFC51CC61">
    <w:name w:val="87612A6FB1D64B6F81960A09CFC51CC61"/>
    <w:rsid w:val="00BD7F8C"/>
    <w:rPr>
      <w:rFonts w:eastAsiaTheme="minorHAnsi"/>
      <w:lang w:val="es-EC" w:eastAsia="en-US"/>
    </w:rPr>
  </w:style>
  <w:style w:type="paragraph" w:customStyle="1" w:styleId="0FBC8F5C49BD4C87B46D1C222DD27B2A1">
    <w:name w:val="0FBC8F5C49BD4C87B46D1C222DD27B2A1"/>
    <w:rsid w:val="00BD7F8C"/>
    <w:rPr>
      <w:rFonts w:eastAsiaTheme="minorHAnsi"/>
      <w:lang w:val="es-EC" w:eastAsia="en-US"/>
    </w:rPr>
  </w:style>
  <w:style w:type="paragraph" w:customStyle="1" w:styleId="E28DB2CFA17F4EF2AAF8B3B69736CBDE1">
    <w:name w:val="E28DB2CFA17F4EF2AAF8B3B69736CBDE1"/>
    <w:rsid w:val="00BD7F8C"/>
    <w:rPr>
      <w:rFonts w:eastAsiaTheme="minorHAnsi"/>
      <w:lang w:val="es-EC" w:eastAsia="en-US"/>
    </w:rPr>
  </w:style>
  <w:style w:type="paragraph" w:customStyle="1" w:styleId="0B4CDD7DC7294C4AB9B484BF6566EECD1">
    <w:name w:val="0B4CDD7DC7294C4AB9B484BF6566EECD1"/>
    <w:rsid w:val="00BD7F8C"/>
    <w:rPr>
      <w:rFonts w:eastAsiaTheme="minorHAnsi"/>
      <w:lang w:val="es-EC" w:eastAsia="en-US"/>
    </w:rPr>
  </w:style>
  <w:style w:type="paragraph" w:customStyle="1" w:styleId="DC3B5A7CFFA147D18BF4656790CF6F0D1">
    <w:name w:val="DC3B5A7CFFA147D18BF4656790CF6F0D1"/>
    <w:rsid w:val="00BD7F8C"/>
    <w:rPr>
      <w:rFonts w:eastAsiaTheme="minorHAnsi"/>
      <w:lang w:val="es-EC" w:eastAsia="en-US"/>
    </w:rPr>
  </w:style>
  <w:style w:type="paragraph" w:customStyle="1" w:styleId="ADB4D652EE9442FAA7459231A004DA3E1">
    <w:name w:val="ADB4D652EE9442FAA7459231A004DA3E1"/>
    <w:rsid w:val="00BD7F8C"/>
    <w:rPr>
      <w:rFonts w:eastAsiaTheme="minorHAnsi"/>
      <w:lang w:val="es-EC" w:eastAsia="en-US"/>
    </w:rPr>
  </w:style>
  <w:style w:type="paragraph" w:customStyle="1" w:styleId="7F9C2F4FB3D5430D9ABD4B88845EC4F11">
    <w:name w:val="7F9C2F4FB3D5430D9ABD4B88845EC4F11"/>
    <w:rsid w:val="00BD7F8C"/>
    <w:rPr>
      <w:rFonts w:eastAsiaTheme="minorHAnsi"/>
      <w:lang w:val="es-EC" w:eastAsia="en-US"/>
    </w:rPr>
  </w:style>
  <w:style w:type="paragraph" w:customStyle="1" w:styleId="615543A93AE247FDBC7327611C9441E61">
    <w:name w:val="615543A93AE247FDBC7327611C9441E61"/>
    <w:rsid w:val="00BD7F8C"/>
    <w:rPr>
      <w:rFonts w:eastAsiaTheme="minorHAnsi"/>
      <w:lang w:val="es-EC" w:eastAsia="en-US"/>
    </w:rPr>
  </w:style>
  <w:style w:type="paragraph" w:customStyle="1" w:styleId="E0499286279244CEA50D2526FF5485211">
    <w:name w:val="E0499286279244CEA50D2526FF5485211"/>
    <w:rsid w:val="00BD7F8C"/>
    <w:rPr>
      <w:rFonts w:eastAsiaTheme="minorHAnsi"/>
      <w:lang w:val="es-EC" w:eastAsia="en-US"/>
    </w:rPr>
  </w:style>
  <w:style w:type="paragraph" w:customStyle="1" w:styleId="17478936F1934BA4A82B4F3BEDBBACC11">
    <w:name w:val="17478936F1934BA4A82B4F3BEDBBACC11"/>
    <w:rsid w:val="00BD7F8C"/>
    <w:rPr>
      <w:rFonts w:eastAsiaTheme="minorHAnsi"/>
      <w:lang w:val="es-EC" w:eastAsia="en-US"/>
    </w:rPr>
  </w:style>
  <w:style w:type="paragraph" w:customStyle="1" w:styleId="E1DA3C8388CC4DAEAC1751F78D7DCD001">
    <w:name w:val="E1DA3C8388CC4DAEAC1751F78D7DCD001"/>
    <w:rsid w:val="00BD7F8C"/>
    <w:rPr>
      <w:rFonts w:eastAsiaTheme="minorHAnsi"/>
      <w:lang w:val="es-EC" w:eastAsia="en-US"/>
    </w:rPr>
  </w:style>
  <w:style w:type="paragraph" w:customStyle="1" w:styleId="B19AD027C92C4DE7A5F353BD5C851A211">
    <w:name w:val="B19AD027C92C4DE7A5F353BD5C851A211"/>
    <w:rsid w:val="00BD7F8C"/>
    <w:rPr>
      <w:rFonts w:eastAsiaTheme="minorHAnsi"/>
      <w:lang w:val="es-EC" w:eastAsia="en-US"/>
    </w:rPr>
  </w:style>
  <w:style w:type="paragraph" w:customStyle="1" w:styleId="1346B9DA67EA406B8EC72B01BEC7428E2">
    <w:name w:val="1346B9DA67EA406B8EC72B01BEC7428E2"/>
    <w:rsid w:val="00BD7F8C"/>
    <w:rPr>
      <w:rFonts w:eastAsiaTheme="minorHAnsi"/>
      <w:lang w:val="es-EC" w:eastAsia="en-US"/>
    </w:rPr>
  </w:style>
  <w:style w:type="paragraph" w:customStyle="1" w:styleId="D48B78BA59304391A27962A43421EF642">
    <w:name w:val="D48B78BA59304391A27962A43421EF642"/>
    <w:rsid w:val="00BD7F8C"/>
    <w:rPr>
      <w:rFonts w:eastAsiaTheme="minorHAnsi"/>
      <w:lang w:val="es-EC" w:eastAsia="en-US"/>
    </w:rPr>
  </w:style>
  <w:style w:type="paragraph" w:customStyle="1" w:styleId="B7C07A82DE7F4FFD94435CB4535CC40F2">
    <w:name w:val="B7C07A82DE7F4FFD94435CB4535CC40F2"/>
    <w:rsid w:val="00BD7F8C"/>
    <w:rPr>
      <w:rFonts w:eastAsiaTheme="minorHAnsi"/>
      <w:lang w:val="es-EC" w:eastAsia="en-US"/>
    </w:rPr>
  </w:style>
  <w:style w:type="paragraph" w:customStyle="1" w:styleId="F53A35E6664848978E95535C1D11C9812">
    <w:name w:val="F53A35E6664848978E95535C1D11C9812"/>
    <w:rsid w:val="00BD7F8C"/>
    <w:rPr>
      <w:rFonts w:eastAsiaTheme="minorHAnsi"/>
      <w:lang w:val="es-EC" w:eastAsia="en-US"/>
    </w:rPr>
  </w:style>
  <w:style w:type="paragraph" w:customStyle="1" w:styleId="9E626E45202F414F9108243F6FBA83092">
    <w:name w:val="9E626E45202F414F9108243F6FBA83092"/>
    <w:rsid w:val="00BD7F8C"/>
    <w:rPr>
      <w:rFonts w:eastAsiaTheme="minorHAnsi"/>
      <w:lang w:val="es-EC" w:eastAsia="en-US"/>
    </w:rPr>
  </w:style>
  <w:style w:type="paragraph" w:customStyle="1" w:styleId="EE2139BB3E06499E9166BC5DF14926E22">
    <w:name w:val="EE2139BB3E06499E9166BC5DF14926E22"/>
    <w:rsid w:val="00BD7F8C"/>
    <w:rPr>
      <w:rFonts w:eastAsiaTheme="minorHAnsi"/>
      <w:lang w:val="es-EC" w:eastAsia="en-US"/>
    </w:rPr>
  </w:style>
  <w:style w:type="paragraph" w:customStyle="1" w:styleId="10845DBE96C342C285CCD6E528AB26B12">
    <w:name w:val="10845DBE96C342C285CCD6E528AB26B12"/>
    <w:rsid w:val="00BD7F8C"/>
    <w:rPr>
      <w:rFonts w:eastAsiaTheme="minorHAnsi"/>
      <w:lang w:val="es-EC" w:eastAsia="en-US"/>
    </w:rPr>
  </w:style>
  <w:style w:type="paragraph" w:customStyle="1" w:styleId="C9EB919AA7764D60BD3F28BD014DE7B72">
    <w:name w:val="C9EB919AA7764D60BD3F28BD014DE7B72"/>
    <w:rsid w:val="00BD7F8C"/>
    <w:rPr>
      <w:rFonts w:eastAsiaTheme="minorHAnsi"/>
      <w:lang w:val="es-EC" w:eastAsia="en-US"/>
    </w:rPr>
  </w:style>
  <w:style w:type="paragraph" w:customStyle="1" w:styleId="E694B6157C0C4C948C2437A9CE6F77682">
    <w:name w:val="E694B6157C0C4C948C2437A9CE6F77682"/>
    <w:rsid w:val="00BD7F8C"/>
    <w:rPr>
      <w:rFonts w:eastAsiaTheme="minorHAnsi"/>
      <w:lang w:val="es-EC" w:eastAsia="en-US"/>
    </w:rPr>
  </w:style>
  <w:style w:type="paragraph" w:customStyle="1" w:styleId="8EA7BCBD6D4F4D9FB19648B5497E1FFA2">
    <w:name w:val="8EA7BCBD6D4F4D9FB19648B5497E1FFA2"/>
    <w:rsid w:val="00BD7F8C"/>
    <w:rPr>
      <w:rFonts w:eastAsiaTheme="minorHAnsi"/>
      <w:lang w:val="es-EC" w:eastAsia="en-US"/>
    </w:rPr>
  </w:style>
  <w:style w:type="paragraph" w:customStyle="1" w:styleId="F06953C0255E4A878B0FAD5074B3769E2">
    <w:name w:val="F06953C0255E4A878B0FAD5074B3769E2"/>
    <w:rsid w:val="00BD7F8C"/>
    <w:rPr>
      <w:rFonts w:eastAsiaTheme="minorHAnsi"/>
      <w:lang w:val="es-EC" w:eastAsia="en-US"/>
    </w:rPr>
  </w:style>
  <w:style w:type="paragraph" w:customStyle="1" w:styleId="EAC835B73CA34578A6D27B6F3ED0DE792">
    <w:name w:val="EAC835B73CA34578A6D27B6F3ED0DE792"/>
    <w:rsid w:val="00BD7F8C"/>
    <w:rPr>
      <w:rFonts w:eastAsiaTheme="minorHAnsi"/>
      <w:lang w:val="es-EC" w:eastAsia="en-US"/>
    </w:rPr>
  </w:style>
  <w:style w:type="paragraph" w:customStyle="1" w:styleId="F30997EEEDF24ADEA4D3F619789150572">
    <w:name w:val="F30997EEEDF24ADEA4D3F619789150572"/>
    <w:rsid w:val="00BD7F8C"/>
    <w:rPr>
      <w:rFonts w:eastAsiaTheme="minorHAnsi"/>
      <w:lang w:val="es-EC" w:eastAsia="en-US"/>
    </w:rPr>
  </w:style>
  <w:style w:type="paragraph" w:customStyle="1" w:styleId="B9DF7B1A46DF4B969903E92B2F1AAD2C2">
    <w:name w:val="B9DF7B1A46DF4B969903E92B2F1AAD2C2"/>
    <w:rsid w:val="00BD7F8C"/>
    <w:rPr>
      <w:rFonts w:eastAsiaTheme="minorHAnsi"/>
      <w:lang w:val="es-EC" w:eastAsia="en-US"/>
    </w:rPr>
  </w:style>
  <w:style w:type="paragraph" w:customStyle="1" w:styleId="881B1BE5CDEC4F929C56A71ED40075B32">
    <w:name w:val="881B1BE5CDEC4F929C56A71ED40075B32"/>
    <w:rsid w:val="00BD7F8C"/>
    <w:rPr>
      <w:rFonts w:eastAsiaTheme="minorHAnsi"/>
      <w:lang w:val="es-EC" w:eastAsia="en-US"/>
    </w:rPr>
  </w:style>
  <w:style w:type="paragraph" w:customStyle="1" w:styleId="CE75B8F21FC74AEA8D63FF00918B8B8F2">
    <w:name w:val="CE75B8F21FC74AEA8D63FF00918B8B8F2"/>
    <w:rsid w:val="00BD7F8C"/>
    <w:rPr>
      <w:rFonts w:eastAsiaTheme="minorHAnsi"/>
      <w:lang w:val="es-EC" w:eastAsia="en-US"/>
    </w:rPr>
  </w:style>
  <w:style w:type="paragraph" w:customStyle="1" w:styleId="384FFEAA9F424136AC2511107FB2F8362">
    <w:name w:val="384FFEAA9F424136AC2511107FB2F8362"/>
    <w:rsid w:val="00BD7F8C"/>
    <w:rPr>
      <w:rFonts w:eastAsiaTheme="minorHAnsi"/>
      <w:lang w:val="es-EC" w:eastAsia="en-US"/>
    </w:rPr>
  </w:style>
  <w:style w:type="paragraph" w:customStyle="1" w:styleId="69AFC006173C49BFBED48E3FEF5D304E2">
    <w:name w:val="69AFC006173C49BFBED48E3FEF5D304E2"/>
    <w:rsid w:val="00BD7F8C"/>
    <w:rPr>
      <w:rFonts w:eastAsiaTheme="minorHAnsi"/>
      <w:lang w:val="es-EC" w:eastAsia="en-US"/>
    </w:rPr>
  </w:style>
  <w:style w:type="paragraph" w:customStyle="1" w:styleId="9CEBA39EB6CC4045AF7BCA6D12564F932">
    <w:name w:val="9CEBA39EB6CC4045AF7BCA6D12564F932"/>
    <w:rsid w:val="00BD7F8C"/>
    <w:rPr>
      <w:rFonts w:eastAsiaTheme="minorHAnsi"/>
      <w:lang w:val="es-EC" w:eastAsia="en-US"/>
    </w:rPr>
  </w:style>
  <w:style w:type="paragraph" w:customStyle="1" w:styleId="1E8405E3678D49F6950169CE85D773092">
    <w:name w:val="1E8405E3678D49F6950169CE85D773092"/>
    <w:rsid w:val="00BD7F8C"/>
    <w:rPr>
      <w:rFonts w:eastAsiaTheme="minorHAnsi"/>
      <w:lang w:val="es-EC" w:eastAsia="en-US"/>
    </w:rPr>
  </w:style>
  <w:style w:type="paragraph" w:customStyle="1" w:styleId="537EA4D083B74902AA851A8C7EB14E512">
    <w:name w:val="537EA4D083B74902AA851A8C7EB14E512"/>
    <w:rsid w:val="00BD7F8C"/>
    <w:rPr>
      <w:rFonts w:eastAsiaTheme="minorHAnsi"/>
      <w:lang w:val="es-EC" w:eastAsia="en-US"/>
    </w:rPr>
  </w:style>
  <w:style w:type="paragraph" w:customStyle="1" w:styleId="4DD2A450278F4CC399A538AC1E215C452">
    <w:name w:val="4DD2A450278F4CC399A538AC1E215C452"/>
    <w:rsid w:val="00BD7F8C"/>
    <w:rPr>
      <w:rFonts w:eastAsiaTheme="minorHAnsi"/>
      <w:lang w:val="es-EC" w:eastAsia="en-US"/>
    </w:rPr>
  </w:style>
  <w:style w:type="paragraph" w:customStyle="1" w:styleId="DF25207A81BC479B915B2CDCE95697C32">
    <w:name w:val="DF25207A81BC479B915B2CDCE95697C32"/>
    <w:rsid w:val="00BD7F8C"/>
    <w:rPr>
      <w:rFonts w:eastAsiaTheme="minorHAnsi"/>
      <w:lang w:val="es-EC" w:eastAsia="en-US"/>
    </w:rPr>
  </w:style>
  <w:style w:type="paragraph" w:customStyle="1" w:styleId="99EB8A390A744832828ABB4B87735DB22">
    <w:name w:val="99EB8A390A744832828ABB4B87735DB22"/>
    <w:rsid w:val="00BD7F8C"/>
    <w:rPr>
      <w:rFonts w:eastAsiaTheme="minorHAnsi"/>
      <w:lang w:val="es-EC" w:eastAsia="en-US"/>
    </w:rPr>
  </w:style>
  <w:style w:type="paragraph" w:customStyle="1" w:styleId="63D9D8B36035438C9CD53877B2F448702">
    <w:name w:val="63D9D8B36035438C9CD53877B2F448702"/>
    <w:rsid w:val="00BD7F8C"/>
    <w:rPr>
      <w:rFonts w:eastAsiaTheme="minorHAnsi"/>
      <w:lang w:val="es-EC" w:eastAsia="en-US"/>
    </w:rPr>
  </w:style>
  <w:style w:type="paragraph" w:customStyle="1" w:styleId="8D85583ABBC24E7DAED6C250D9B6378E2">
    <w:name w:val="8D85583ABBC24E7DAED6C250D9B6378E2"/>
    <w:rsid w:val="00BD7F8C"/>
    <w:rPr>
      <w:rFonts w:eastAsiaTheme="minorHAnsi"/>
      <w:lang w:val="es-EC" w:eastAsia="en-US"/>
    </w:rPr>
  </w:style>
  <w:style w:type="paragraph" w:customStyle="1" w:styleId="3EE0775CA125442385378CC4A894E0162">
    <w:name w:val="3EE0775CA125442385378CC4A894E0162"/>
    <w:rsid w:val="00BD7F8C"/>
    <w:rPr>
      <w:rFonts w:eastAsiaTheme="minorHAnsi"/>
      <w:lang w:val="es-EC" w:eastAsia="en-US"/>
    </w:rPr>
  </w:style>
  <w:style w:type="paragraph" w:customStyle="1" w:styleId="4246FF1E36294E0BB23A8F5E9A5969802">
    <w:name w:val="4246FF1E36294E0BB23A8F5E9A5969802"/>
    <w:rsid w:val="00BD7F8C"/>
    <w:rPr>
      <w:rFonts w:eastAsiaTheme="minorHAnsi"/>
      <w:lang w:val="es-EC" w:eastAsia="en-US"/>
    </w:rPr>
  </w:style>
  <w:style w:type="paragraph" w:customStyle="1" w:styleId="C66DB1C3AA7E4A9ABA0DDC05DDB811FA2">
    <w:name w:val="C66DB1C3AA7E4A9ABA0DDC05DDB811FA2"/>
    <w:rsid w:val="00BD7F8C"/>
    <w:rPr>
      <w:rFonts w:eastAsiaTheme="minorHAnsi"/>
      <w:lang w:val="es-EC" w:eastAsia="en-US"/>
    </w:rPr>
  </w:style>
  <w:style w:type="paragraph" w:customStyle="1" w:styleId="0B9DF91E77C949459C2C6C8A55FBF6012">
    <w:name w:val="0B9DF91E77C949459C2C6C8A55FBF6012"/>
    <w:rsid w:val="00BD7F8C"/>
    <w:rPr>
      <w:rFonts w:eastAsiaTheme="minorHAnsi"/>
      <w:lang w:val="es-EC" w:eastAsia="en-US"/>
    </w:rPr>
  </w:style>
  <w:style w:type="paragraph" w:customStyle="1" w:styleId="9AD30FB8B38449108D2DCAEA37B155DD2">
    <w:name w:val="9AD30FB8B38449108D2DCAEA37B155DD2"/>
    <w:rsid w:val="00BD7F8C"/>
    <w:rPr>
      <w:rFonts w:eastAsiaTheme="minorHAnsi"/>
      <w:lang w:val="es-EC" w:eastAsia="en-US"/>
    </w:rPr>
  </w:style>
  <w:style w:type="paragraph" w:customStyle="1" w:styleId="B3217F0EB441450AAED2FEC9CE6F3A392">
    <w:name w:val="B3217F0EB441450AAED2FEC9CE6F3A392"/>
    <w:rsid w:val="00BD7F8C"/>
    <w:rPr>
      <w:rFonts w:eastAsiaTheme="minorHAnsi"/>
      <w:lang w:val="es-EC" w:eastAsia="en-US"/>
    </w:rPr>
  </w:style>
  <w:style w:type="paragraph" w:customStyle="1" w:styleId="BB7DAB3CE87D4DCEABC3C791DFD4ACDC2">
    <w:name w:val="BB7DAB3CE87D4DCEABC3C791DFD4ACDC2"/>
    <w:rsid w:val="00BD7F8C"/>
    <w:rPr>
      <w:rFonts w:eastAsiaTheme="minorHAnsi"/>
      <w:lang w:val="es-EC" w:eastAsia="en-US"/>
    </w:rPr>
  </w:style>
  <w:style w:type="paragraph" w:customStyle="1" w:styleId="E9342A2CC8AD4C9789625005DD99EFFA2">
    <w:name w:val="E9342A2CC8AD4C9789625005DD99EFFA2"/>
    <w:rsid w:val="00BD7F8C"/>
    <w:rPr>
      <w:rFonts w:eastAsiaTheme="minorHAnsi"/>
      <w:lang w:val="es-EC" w:eastAsia="en-US"/>
    </w:rPr>
  </w:style>
  <w:style w:type="paragraph" w:customStyle="1" w:styleId="4556944BA42D4F8AB308FCC83EBEEF9B2">
    <w:name w:val="4556944BA42D4F8AB308FCC83EBEEF9B2"/>
    <w:rsid w:val="00BD7F8C"/>
    <w:rPr>
      <w:rFonts w:eastAsiaTheme="minorHAnsi"/>
      <w:lang w:val="es-EC" w:eastAsia="en-US"/>
    </w:rPr>
  </w:style>
  <w:style w:type="paragraph" w:customStyle="1" w:styleId="E96A29351C4B4D2DA67A6ECD28D9F1802">
    <w:name w:val="E96A29351C4B4D2DA67A6ECD28D9F1802"/>
    <w:rsid w:val="00BD7F8C"/>
    <w:rPr>
      <w:rFonts w:eastAsiaTheme="minorHAnsi"/>
      <w:lang w:val="es-EC" w:eastAsia="en-US"/>
    </w:rPr>
  </w:style>
  <w:style w:type="paragraph" w:customStyle="1" w:styleId="A72B59C61C704933A9840A2E0AEE373E2">
    <w:name w:val="A72B59C61C704933A9840A2E0AEE373E2"/>
    <w:rsid w:val="00BD7F8C"/>
    <w:rPr>
      <w:rFonts w:eastAsiaTheme="minorHAnsi"/>
      <w:lang w:val="es-EC" w:eastAsia="en-US"/>
    </w:rPr>
  </w:style>
  <w:style w:type="paragraph" w:customStyle="1" w:styleId="206D5BBFDF674FF68633BB891E378E032">
    <w:name w:val="206D5BBFDF674FF68633BB891E378E032"/>
    <w:rsid w:val="00BD7F8C"/>
    <w:rPr>
      <w:rFonts w:eastAsiaTheme="minorHAnsi"/>
      <w:lang w:val="es-EC" w:eastAsia="en-US"/>
    </w:rPr>
  </w:style>
  <w:style w:type="paragraph" w:customStyle="1" w:styleId="EE2CFBEC4B4A4226929729B632209E2A2">
    <w:name w:val="EE2CFBEC4B4A4226929729B632209E2A2"/>
    <w:rsid w:val="00BD7F8C"/>
    <w:rPr>
      <w:rFonts w:eastAsiaTheme="minorHAnsi"/>
      <w:lang w:val="es-EC" w:eastAsia="en-US"/>
    </w:rPr>
  </w:style>
  <w:style w:type="paragraph" w:customStyle="1" w:styleId="56DC3A96EA9D44679D1E5B798CD48CB72">
    <w:name w:val="56DC3A96EA9D44679D1E5B798CD48CB72"/>
    <w:rsid w:val="00BD7F8C"/>
    <w:rPr>
      <w:rFonts w:eastAsiaTheme="minorHAnsi"/>
      <w:lang w:val="es-EC" w:eastAsia="en-US"/>
    </w:rPr>
  </w:style>
  <w:style w:type="paragraph" w:customStyle="1" w:styleId="097CE9FBADF54D709AEB2D618C4F84EE2">
    <w:name w:val="097CE9FBADF54D709AEB2D618C4F84EE2"/>
    <w:rsid w:val="00BD7F8C"/>
    <w:rPr>
      <w:rFonts w:eastAsiaTheme="minorHAnsi"/>
      <w:lang w:val="es-EC" w:eastAsia="en-US"/>
    </w:rPr>
  </w:style>
  <w:style w:type="paragraph" w:customStyle="1" w:styleId="13DA77F3616F4FC9994E1B61F81D82BE2">
    <w:name w:val="13DA77F3616F4FC9994E1B61F81D82BE2"/>
    <w:rsid w:val="00BD7F8C"/>
    <w:rPr>
      <w:rFonts w:eastAsiaTheme="minorHAnsi"/>
      <w:lang w:val="es-EC" w:eastAsia="en-US"/>
    </w:rPr>
  </w:style>
  <w:style w:type="paragraph" w:customStyle="1" w:styleId="946FCCE63D414E61B60EFFC3BC364AF42">
    <w:name w:val="946FCCE63D414E61B60EFFC3BC364AF42"/>
    <w:rsid w:val="00BD7F8C"/>
    <w:rPr>
      <w:rFonts w:eastAsiaTheme="minorHAnsi"/>
      <w:lang w:val="es-EC" w:eastAsia="en-US"/>
    </w:rPr>
  </w:style>
  <w:style w:type="paragraph" w:customStyle="1" w:styleId="F2A8843844E843ADBE3DB19D8DB1B4832">
    <w:name w:val="F2A8843844E843ADBE3DB19D8DB1B4832"/>
    <w:rsid w:val="00BD7F8C"/>
    <w:rPr>
      <w:rFonts w:eastAsiaTheme="minorHAnsi"/>
      <w:lang w:val="es-EC" w:eastAsia="en-US"/>
    </w:rPr>
  </w:style>
  <w:style w:type="paragraph" w:customStyle="1" w:styleId="32847B7CB5B0420890FEE699C93E2DBA2">
    <w:name w:val="32847B7CB5B0420890FEE699C93E2DBA2"/>
    <w:rsid w:val="00BD7F8C"/>
    <w:rPr>
      <w:rFonts w:eastAsiaTheme="minorHAnsi"/>
      <w:lang w:val="es-EC" w:eastAsia="en-US"/>
    </w:rPr>
  </w:style>
  <w:style w:type="paragraph" w:customStyle="1" w:styleId="1016FF7299E247B2BF884EAA893EF3CC2">
    <w:name w:val="1016FF7299E247B2BF884EAA893EF3CC2"/>
    <w:rsid w:val="00BD7F8C"/>
    <w:rPr>
      <w:rFonts w:eastAsiaTheme="minorHAnsi"/>
      <w:lang w:val="es-EC" w:eastAsia="en-US"/>
    </w:rPr>
  </w:style>
  <w:style w:type="paragraph" w:customStyle="1" w:styleId="CA31FA15D5F64F59977F411B0C6F12B22">
    <w:name w:val="CA31FA15D5F64F59977F411B0C6F12B22"/>
    <w:rsid w:val="00BD7F8C"/>
    <w:rPr>
      <w:rFonts w:eastAsiaTheme="minorHAnsi"/>
      <w:lang w:val="es-EC" w:eastAsia="en-US"/>
    </w:rPr>
  </w:style>
  <w:style w:type="paragraph" w:customStyle="1" w:styleId="D4E8C4BB1CA845748BCB5CDAC37BF6C12">
    <w:name w:val="D4E8C4BB1CA845748BCB5CDAC37BF6C12"/>
    <w:rsid w:val="00BD7F8C"/>
    <w:rPr>
      <w:rFonts w:eastAsiaTheme="minorHAnsi"/>
      <w:lang w:val="es-EC" w:eastAsia="en-US"/>
    </w:rPr>
  </w:style>
  <w:style w:type="paragraph" w:customStyle="1" w:styleId="77AAEB11720E45AF801BBF863F46DA502">
    <w:name w:val="77AAEB11720E45AF801BBF863F46DA502"/>
    <w:rsid w:val="00BD7F8C"/>
    <w:rPr>
      <w:rFonts w:eastAsiaTheme="minorHAnsi"/>
      <w:lang w:val="es-EC" w:eastAsia="en-US"/>
    </w:rPr>
  </w:style>
  <w:style w:type="paragraph" w:customStyle="1" w:styleId="0156252639484D2481ED38B2AC8A97352">
    <w:name w:val="0156252639484D2481ED38B2AC8A97352"/>
    <w:rsid w:val="00BD7F8C"/>
    <w:rPr>
      <w:rFonts w:eastAsiaTheme="minorHAnsi"/>
      <w:lang w:val="es-EC" w:eastAsia="en-US"/>
    </w:rPr>
  </w:style>
  <w:style w:type="paragraph" w:customStyle="1" w:styleId="FC6A71074B0A4CD68650CEFFDCE245582">
    <w:name w:val="FC6A71074B0A4CD68650CEFFDCE245582"/>
    <w:rsid w:val="00BD7F8C"/>
    <w:rPr>
      <w:rFonts w:eastAsiaTheme="minorHAnsi"/>
      <w:lang w:val="es-EC" w:eastAsia="en-US"/>
    </w:rPr>
  </w:style>
  <w:style w:type="paragraph" w:customStyle="1" w:styleId="3D0163509D05402CB44B6E340503DEBE2">
    <w:name w:val="3D0163509D05402CB44B6E340503DEBE2"/>
    <w:rsid w:val="00BD7F8C"/>
    <w:rPr>
      <w:rFonts w:eastAsiaTheme="minorHAnsi"/>
      <w:lang w:val="es-EC" w:eastAsia="en-US"/>
    </w:rPr>
  </w:style>
  <w:style w:type="paragraph" w:customStyle="1" w:styleId="E7D3DA55700C4998ACD35A4258426BBA2">
    <w:name w:val="E7D3DA55700C4998ACD35A4258426BBA2"/>
    <w:rsid w:val="00BD7F8C"/>
    <w:rPr>
      <w:rFonts w:eastAsiaTheme="minorHAnsi"/>
      <w:lang w:val="es-EC" w:eastAsia="en-US"/>
    </w:rPr>
  </w:style>
  <w:style w:type="paragraph" w:customStyle="1" w:styleId="B570C8410D9B4EB090308DA62A4BC51E2">
    <w:name w:val="B570C8410D9B4EB090308DA62A4BC51E2"/>
    <w:rsid w:val="00BD7F8C"/>
    <w:rPr>
      <w:rFonts w:eastAsiaTheme="minorHAnsi"/>
      <w:lang w:val="es-EC" w:eastAsia="en-US"/>
    </w:rPr>
  </w:style>
  <w:style w:type="paragraph" w:customStyle="1" w:styleId="AE6B119347344EC9AB2C5E747B87912F2">
    <w:name w:val="AE6B119347344EC9AB2C5E747B87912F2"/>
    <w:rsid w:val="00BD7F8C"/>
    <w:rPr>
      <w:rFonts w:eastAsiaTheme="minorHAnsi"/>
      <w:lang w:val="es-EC" w:eastAsia="en-US"/>
    </w:rPr>
  </w:style>
  <w:style w:type="paragraph" w:customStyle="1" w:styleId="7B02A587A73042788C149190E304B8A62">
    <w:name w:val="7B02A587A73042788C149190E304B8A62"/>
    <w:rsid w:val="00BD7F8C"/>
    <w:rPr>
      <w:rFonts w:eastAsiaTheme="minorHAnsi"/>
      <w:lang w:val="es-EC" w:eastAsia="en-US"/>
    </w:rPr>
  </w:style>
  <w:style w:type="paragraph" w:customStyle="1" w:styleId="5E4E45F7E8EF42F9A563694C8FCAFBD52">
    <w:name w:val="5E4E45F7E8EF42F9A563694C8FCAFBD52"/>
    <w:rsid w:val="00BD7F8C"/>
    <w:rPr>
      <w:rFonts w:eastAsiaTheme="minorHAnsi"/>
      <w:lang w:val="es-EC" w:eastAsia="en-US"/>
    </w:rPr>
  </w:style>
  <w:style w:type="paragraph" w:customStyle="1" w:styleId="CAE76DCD5A424EC69E5C8EBE21342C3F2">
    <w:name w:val="CAE76DCD5A424EC69E5C8EBE21342C3F2"/>
    <w:rsid w:val="00BD7F8C"/>
    <w:rPr>
      <w:rFonts w:eastAsiaTheme="minorHAnsi"/>
      <w:lang w:val="es-EC" w:eastAsia="en-US"/>
    </w:rPr>
  </w:style>
  <w:style w:type="paragraph" w:customStyle="1" w:styleId="86895B1CF98F48D98A3034D7F21129992">
    <w:name w:val="86895B1CF98F48D98A3034D7F21129992"/>
    <w:rsid w:val="00BD7F8C"/>
    <w:rPr>
      <w:rFonts w:eastAsiaTheme="minorHAnsi"/>
      <w:lang w:val="es-EC" w:eastAsia="en-US"/>
    </w:rPr>
  </w:style>
  <w:style w:type="paragraph" w:customStyle="1" w:styleId="8ECD8EB131FC44938A244384EAEC5CDF2">
    <w:name w:val="8ECD8EB131FC44938A244384EAEC5CDF2"/>
    <w:rsid w:val="00BD7F8C"/>
    <w:rPr>
      <w:rFonts w:eastAsiaTheme="minorHAnsi"/>
      <w:lang w:val="es-EC" w:eastAsia="en-US"/>
    </w:rPr>
  </w:style>
  <w:style w:type="paragraph" w:customStyle="1" w:styleId="09B320BADD0243C1A6996FDA412912882">
    <w:name w:val="09B320BADD0243C1A6996FDA412912882"/>
    <w:rsid w:val="00BD7F8C"/>
    <w:rPr>
      <w:rFonts w:eastAsiaTheme="minorHAnsi"/>
      <w:lang w:val="es-EC" w:eastAsia="en-US"/>
    </w:rPr>
  </w:style>
  <w:style w:type="paragraph" w:customStyle="1" w:styleId="DAE347F9A419492184156B9CF1F11B102">
    <w:name w:val="DAE347F9A419492184156B9CF1F11B102"/>
    <w:rsid w:val="00BD7F8C"/>
    <w:rPr>
      <w:rFonts w:eastAsiaTheme="minorHAnsi"/>
      <w:lang w:val="es-EC" w:eastAsia="en-US"/>
    </w:rPr>
  </w:style>
  <w:style w:type="paragraph" w:customStyle="1" w:styleId="4AA5E900847D4A6EBC1714ADCB6206502">
    <w:name w:val="4AA5E900847D4A6EBC1714ADCB6206502"/>
    <w:rsid w:val="00BD7F8C"/>
    <w:rPr>
      <w:rFonts w:eastAsiaTheme="minorHAnsi"/>
      <w:lang w:val="es-EC" w:eastAsia="en-US"/>
    </w:rPr>
  </w:style>
  <w:style w:type="paragraph" w:customStyle="1" w:styleId="436BC0C0CF9B4E5EA4AA26700352B2402">
    <w:name w:val="436BC0C0CF9B4E5EA4AA26700352B2402"/>
    <w:rsid w:val="00BD7F8C"/>
    <w:rPr>
      <w:rFonts w:eastAsiaTheme="minorHAnsi"/>
      <w:lang w:val="es-EC" w:eastAsia="en-US"/>
    </w:rPr>
  </w:style>
  <w:style w:type="paragraph" w:customStyle="1" w:styleId="05185064C61E42BDACA01827605A9C842">
    <w:name w:val="05185064C61E42BDACA01827605A9C842"/>
    <w:rsid w:val="00BD7F8C"/>
    <w:rPr>
      <w:rFonts w:eastAsiaTheme="minorHAnsi"/>
      <w:lang w:val="es-EC" w:eastAsia="en-US"/>
    </w:rPr>
  </w:style>
  <w:style w:type="paragraph" w:customStyle="1" w:styleId="14677D90A6FB4EC8B272E01E64B56CBA2">
    <w:name w:val="14677D90A6FB4EC8B272E01E64B56CBA2"/>
    <w:rsid w:val="00BD7F8C"/>
    <w:rPr>
      <w:rFonts w:eastAsiaTheme="minorHAnsi"/>
      <w:lang w:val="es-EC" w:eastAsia="en-US"/>
    </w:rPr>
  </w:style>
  <w:style w:type="paragraph" w:customStyle="1" w:styleId="99A06C89987241E78D403670EC04F5652">
    <w:name w:val="99A06C89987241E78D403670EC04F5652"/>
    <w:rsid w:val="00BD7F8C"/>
    <w:rPr>
      <w:rFonts w:eastAsiaTheme="minorHAnsi"/>
      <w:lang w:val="es-EC" w:eastAsia="en-US"/>
    </w:rPr>
  </w:style>
  <w:style w:type="paragraph" w:customStyle="1" w:styleId="28031169A71F47F78510D9038D0C01BB2">
    <w:name w:val="28031169A71F47F78510D9038D0C01BB2"/>
    <w:rsid w:val="00BD7F8C"/>
    <w:rPr>
      <w:rFonts w:eastAsiaTheme="minorHAnsi"/>
      <w:lang w:val="es-EC" w:eastAsia="en-US"/>
    </w:rPr>
  </w:style>
  <w:style w:type="paragraph" w:customStyle="1" w:styleId="3FD55BDA318F4AD6914687132CEEA8EE2">
    <w:name w:val="3FD55BDA318F4AD6914687132CEEA8EE2"/>
    <w:rsid w:val="00BD7F8C"/>
    <w:rPr>
      <w:rFonts w:eastAsiaTheme="minorHAnsi"/>
      <w:lang w:val="es-EC" w:eastAsia="en-US"/>
    </w:rPr>
  </w:style>
  <w:style w:type="paragraph" w:customStyle="1" w:styleId="23F93ABB6ABC40EE94B563256FE61EA42">
    <w:name w:val="23F93ABB6ABC40EE94B563256FE61EA42"/>
    <w:rsid w:val="00BD7F8C"/>
    <w:rPr>
      <w:rFonts w:eastAsiaTheme="minorHAnsi"/>
      <w:lang w:val="es-EC" w:eastAsia="en-US"/>
    </w:rPr>
  </w:style>
  <w:style w:type="paragraph" w:customStyle="1" w:styleId="E6AB87C7821E494D8A47DF6634547AB62">
    <w:name w:val="E6AB87C7821E494D8A47DF6634547AB62"/>
    <w:rsid w:val="00BD7F8C"/>
    <w:rPr>
      <w:rFonts w:eastAsiaTheme="minorHAnsi"/>
      <w:lang w:val="es-EC" w:eastAsia="en-US"/>
    </w:rPr>
  </w:style>
  <w:style w:type="paragraph" w:customStyle="1" w:styleId="B3C8169D8C11466DA87C3B6489F59D742">
    <w:name w:val="B3C8169D8C11466DA87C3B6489F59D742"/>
    <w:rsid w:val="00BD7F8C"/>
    <w:rPr>
      <w:rFonts w:eastAsiaTheme="minorHAnsi"/>
      <w:lang w:val="es-EC" w:eastAsia="en-US"/>
    </w:rPr>
  </w:style>
  <w:style w:type="paragraph" w:customStyle="1" w:styleId="0B0197916C06483EBF04B722300A2EBB2">
    <w:name w:val="0B0197916C06483EBF04B722300A2EBB2"/>
    <w:rsid w:val="00BD7F8C"/>
    <w:rPr>
      <w:rFonts w:eastAsiaTheme="minorHAnsi"/>
      <w:lang w:val="es-EC" w:eastAsia="en-US"/>
    </w:rPr>
  </w:style>
  <w:style w:type="paragraph" w:customStyle="1" w:styleId="6D284A3A1283479A832EB6F4E3A8D33D2">
    <w:name w:val="6D284A3A1283479A832EB6F4E3A8D33D2"/>
    <w:rsid w:val="00BD7F8C"/>
    <w:rPr>
      <w:rFonts w:eastAsiaTheme="minorHAnsi"/>
      <w:lang w:val="es-EC" w:eastAsia="en-US"/>
    </w:rPr>
  </w:style>
  <w:style w:type="paragraph" w:customStyle="1" w:styleId="CFF85B819F6F4571BB39F3D90BEF80E22">
    <w:name w:val="CFF85B819F6F4571BB39F3D90BEF80E22"/>
    <w:rsid w:val="00BD7F8C"/>
    <w:rPr>
      <w:rFonts w:eastAsiaTheme="minorHAnsi"/>
      <w:lang w:val="es-EC" w:eastAsia="en-US"/>
    </w:rPr>
  </w:style>
  <w:style w:type="paragraph" w:customStyle="1" w:styleId="8F38C77CE7144FA79DCDDACFA37B24A12">
    <w:name w:val="8F38C77CE7144FA79DCDDACFA37B24A12"/>
    <w:rsid w:val="00BD7F8C"/>
    <w:rPr>
      <w:rFonts w:eastAsiaTheme="minorHAnsi"/>
      <w:lang w:val="es-EC" w:eastAsia="en-US"/>
    </w:rPr>
  </w:style>
  <w:style w:type="paragraph" w:customStyle="1" w:styleId="A1D1AB12CA894062A3FE331408639FD02">
    <w:name w:val="A1D1AB12CA894062A3FE331408639FD02"/>
    <w:rsid w:val="00BD7F8C"/>
    <w:rPr>
      <w:rFonts w:eastAsiaTheme="minorHAnsi"/>
      <w:lang w:val="es-EC" w:eastAsia="en-US"/>
    </w:rPr>
  </w:style>
  <w:style w:type="paragraph" w:customStyle="1" w:styleId="200A7793BE3A4A4A8A9B13C5D36933982">
    <w:name w:val="200A7793BE3A4A4A8A9B13C5D36933982"/>
    <w:rsid w:val="00BD7F8C"/>
    <w:rPr>
      <w:rFonts w:eastAsiaTheme="minorHAnsi"/>
      <w:lang w:val="es-EC" w:eastAsia="en-US"/>
    </w:rPr>
  </w:style>
  <w:style w:type="paragraph" w:customStyle="1" w:styleId="EEDCAC6FF0644FCCBE03E0D9CB7939D62">
    <w:name w:val="EEDCAC6FF0644FCCBE03E0D9CB7939D62"/>
    <w:rsid w:val="00BD7F8C"/>
    <w:rPr>
      <w:rFonts w:eastAsiaTheme="minorHAnsi"/>
      <w:lang w:val="es-EC" w:eastAsia="en-US"/>
    </w:rPr>
  </w:style>
  <w:style w:type="paragraph" w:customStyle="1" w:styleId="A34BEEE68CF34EABA6B72BF7C2BFAC262">
    <w:name w:val="A34BEEE68CF34EABA6B72BF7C2BFAC262"/>
    <w:rsid w:val="00BD7F8C"/>
    <w:rPr>
      <w:rFonts w:eastAsiaTheme="minorHAnsi"/>
      <w:lang w:val="es-EC" w:eastAsia="en-US"/>
    </w:rPr>
  </w:style>
  <w:style w:type="paragraph" w:customStyle="1" w:styleId="4ADB6E15710545FBB6C8B6192EF33A372">
    <w:name w:val="4ADB6E15710545FBB6C8B6192EF33A372"/>
    <w:rsid w:val="00BD7F8C"/>
    <w:rPr>
      <w:rFonts w:eastAsiaTheme="minorHAnsi"/>
      <w:lang w:val="es-EC" w:eastAsia="en-US"/>
    </w:rPr>
  </w:style>
  <w:style w:type="paragraph" w:customStyle="1" w:styleId="134D0017B95647E7B85646BFCE1618D02">
    <w:name w:val="134D0017B95647E7B85646BFCE1618D02"/>
    <w:rsid w:val="00BD7F8C"/>
    <w:rPr>
      <w:rFonts w:eastAsiaTheme="minorHAnsi"/>
      <w:lang w:val="es-EC" w:eastAsia="en-US"/>
    </w:rPr>
  </w:style>
  <w:style w:type="paragraph" w:customStyle="1" w:styleId="2BE839DF3FE445578FE99E33F5EE50DF2">
    <w:name w:val="2BE839DF3FE445578FE99E33F5EE50DF2"/>
    <w:rsid w:val="00BD7F8C"/>
    <w:rPr>
      <w:rFonts w:eastAsiaTheme="minorHAnsi"/>
      <w:lang w:val="es-EC" w:eastAsia="en-US"/>
    </w:rPr>
  </w:style>
  <w:style w:type="paragraph" w:customStyle="1" w:styleId="3341A88EA83145C5BD2F7916B5A6CCF42">
    <w:name w:val="3341A88EA83145C5BD2F7916B5A6CCF42"/>
    <w:rsid w:val="00BD7F8C"/>
    <w:rPr>
      <w:rFonts w:eastAsiaTheme="minorHAnsi"/>
      <w:lang w:val="es-EC" w:eastAsia="en-US"/>
    </w:rPr>
  </w:style>
  <w:style w:type="paragraph" w:customStyle="1" w:styleId="07A7E0992EAE472B936B0637C24CE1E02">
    <w:name w:val="07A7E0992EAE472B936B0637C24CE1E02"/>
    <w:rsid w:val="00BD7F8C"/>
    <w:rPr>
      <w:rFonts w:eastAsiaTheme="minorHAnsi"/>
      <w:lang w:val="es-EC" w:eastAsia="en-US"/>
    </w:rPr>
  </w:style>
  <w:style w:type="paragraph" w:customStyle="1" w:styleId="4417D29BE8A547F88A7481207B12438E2">
    <w:name w:val="4417D29BE8A547F88A7481207B12438E2"/>
    <w:rsid w:val="00BD7F8C"/>
    <w:rPr>
      <w:rFonts w:eastAsiaTheme="minorHAnsi"/>
      <w:lang w:val="es-EC" w:eastAsia="en-US"/>
    </w:rPr>
  </w:style>
  <w:style w:type="paragraph" w:customStyle="1" w:styleId="72B1A79BB4DA469291D700AA6E6B6B1C2">
    <w:name w:val="72B1A79BB4DA469291D700AA6E6B6B1C2"/>
    <w:rsid w:val="00BD7F8C"/>
    <w:rPr>
      <w:rFonts w:eastAsiaTheme="minorHAnsi"/>
      <w:lang w:val="es-EC" w:eastAsia="en-US"/>
    </w:rPr>
  </w:style>
  <w:style w:type="paragraph" w:customStyle="1" w:styleId="C4E1E859867C48BA8A482137673EAB832">
    <w:name w:val="C4E1E859867C48BA8A482137673EAB832"/>
    <w:rsid w:val="00BD7F8C"/>
    <w:rPr>
      <w:rFonts w:eastAsiaTheme="minorHAnsi"/>
      <w:lang w:val="es-EC" w:eastAsia="en-US"/>
    </w:rPr>
  </w:style>
  <w:style w:type="paragraph" w:customStyle="1" w:styleId="824E0AE580FE4C62939AAA9D47A5381E2">
    <w:name w:val="824E0AE580FE4C62939AAA9D47A5381E2"/>
    <w:rsid w:val="00BD7F8C"/>
    <w:rPr>
      <w:rFonts w:eastAsiaTheme="minorHAnsi"/>
      <w:lang w:val="es-EC" w:eastAsia="en-US"/>
    </w:rPr>
  </w:style>
  <w:style w:type="paragraph" w:customStyle="1" w:styleId="007B1EB9E5F244BD8AA66A3E400F4D322">
    <w:name w:val="007B1EB9E5F244BD8AA66A3E400F4D322"/>
    <w:rsid w:val="00BD7F8C"/>
    <w:rPr>
      <w:rFonts w:eastAsiaTheme="minorHAnsi"/>
      <w:lang w:val="es-EC" w:eastAsia="en-US"/>
    </w:rPr>
  </w:style>
  <w:style w:type="paragraph" w:customStyle="1" w:styleId="2EA7A7ED4B1B4C8FA1C62C9B1AC686FA2">
    <w:name w:val="2EA7A7ED4B1B4C8FA1C62C9B1AC686FA2"/>
    <w:rsid w:val="00BD7F8C"/>
    <w:rPr>
      <w:rFonts w:eastAsiaTheme="minorHAnsi"/>
      <w:lang w:val="es-EC" w:eastAsia="en-US"/>
    </w:rPr>
  </w:style>
  <w:style w:type="paragraph" w:customStyle="1" w:styleId="2DB95C20124446B0B9B4B7726C4C967F2">
    <w:name w:val="2DB95C20124446B0B9B4B7726C4C967F2"/>
    <w:rsid w:val="00BD7F8C"/>
    <w:rPr>
      <w:rFonts w:eastAsiaTheme="minorHAnsi"/>
      <w:lang w:val="es-EC" w:eastAsia="en-US"/>
    </w:rPr>
  </w:style>
  <w:style w:type="paragraph" w:customStyle="1" w:styleId="FF2BF67F211C4DD6A8F126AEA876CCEE2">
    <w:name w:val="FF2BF67F211C4DD6A8F126AEA876CCEE2"/>
    <w:rsid w:val="00BD7F8C"/>
    <w:rPr>
      <w:rFonts w:eastAsiaTheme="minorHAnsi"/>
      <w:lang w:val="es-EC" w:eastAsia="en-US"/>
    </w:rPr>
  </w:style>
  <w:style w:type="paragraph" w:customStyle="1" w:styleId="7DD224FBAC3C4B4EB8DDDE54BA626FBF2">
    <w:name w:val="7DD224FBAC3C4B4EB8DDDE54BA626FBF2"/>
    <w:rsid w:val="00BD7F8C"/>
    <w:rPr>
      <w:rFonts w:eastAsiaTheme="minorHAnsi"/>
      <w:lang w:val="es-EC" w:eastAsia="en-US"/>
    </w:rPr>
  </w:style>
  <w:style w:type="paragraph" w:customStyle="1" w:styleId="D68A2059810B47FD9B3720121AB96B4C2">
    <w:name w:val="D68A2059810B47FD9B3720121AB96B4C2"/>
    <w:rsid w:val="00BD7F8C"/>
    <w:rPr>
      <w:rFonts w:eastAsiaTheme="minorHAnsi"/>
      <w:lang w:val="es-EC" w:eastAsia="en-US"/>
    </w:rPr>
  </w:style>
  <w:style w:type="paragraph" w:customStyle="1" w:styleId="422C6119AA53426F9E88E4D79C672E552">
    <w:name w:val="422C6119AA53426F9E88E4D79C672E552"/>
    <w:rsid w:val="00BD7F8C"/>
    <w:rPr>
      <w:rFonts w:eastAsiaTheme="minorHAnsi"/>
      <w:lang w:val="es-EC" w:eastAsia="en-US"/>
    </w:rPr>
  </w:style>
  <w:style w:type="paragraph" w:customStyle="1" w:styleId="F0C026DE105140C199414101FA2C1AD12">
    <w:name w:val="F0C026DE105140C199414101FA2C1AD12"/>
    <w:rsid w:val="00BD7F8C"/>
    <w:rPr>
      <w:rFonts w:eastAsiaTheme="minorHAnsi"/>
      <w:lang w:val="es-EC" w:eastAsia="en-US"/>
    </w:rPr>
  </w:style>
  <w:style w:type="paragraph" w:customStyle="1" w:styleId="905CBE9BC36945689E978DDF1F2D53EF2">
    <w:name w:val="905CBE9BC36945689E978DDF1F2D53EF2"/>
    <w:rsid w:val="00BD7F8C"/>
    <w:rPr>
      <w:rFonts w:eastAsiaTheme="minorHAnsi"/>
      <w:lang w:val="es-EC" w:eastAsia="en-US"/>
    </w:rPr>
  </w:style>
  <w:style w:type="paragraph" w:customStyle="1" w:styleId="87612A6FB1D64B6F81960A09CFC51CC62">
    <w:name w:val="87612A6FB1D64B6F81960A09CFC51CC62"/>
    <w:rsid w:val="00BD7F8C"/>
    <w:rPr>
      <w:rFonts w:eastAsiaTheme="minorHAnsi"/>
      <w:lang w:val="es-EC" w:eastAsia="en-US"/>
    </w:rPr>
  </w:style>
  <w:style w:type="paragraph" w:customStyle="1" w:styleId="0FBC8F5C49BD4C87B46D1C222DD27B2A2">
    <w:name w:val="0FBC8F5C49BD4C87B46D1C222DD27B2A2"/>
    <w:rsid w:val="00BD7F8C"/>
    <w:rPr>
      <w:rFonts w:eastAsiaTheme="minorHAnsi"/>
      <w:lang w:val="es-EC" w:eastAsia="en-US"/>
    </w:rPr>
  </w:style>
  <w:style w:type="paragraph" w:customStyle="1" w:styleId="E28DB2CFA17F4EF2AAF8B3B69736CBDE2">
    <w:name w:val="E28DB2CFA17F4EF2AAF8B3B69736CBDE2"/>
    <w:rsid w:val="00BD7F8C"/>
    <w:rPr>
      <w:rFonts w:eastAsiaTheme="minorHAnsi"/>
      <w:lang w:val="es-EC" w:eastAsia="en-US"/>
    </w:rPr>
  </w:style>
  <w:style w:type="paragraph" w:customStyle="1" w:styleId="0B4CDD7DC7294C4AB9B484BF6566EECD2">
    <w:name w:val="0B4CDD7DC7294C4AB9B484BF6566EECD2"/>
    <w:rsid w:val="00BD7F8C"/>
    <w:rPr>
      <w:rFonts w:eastAsiaTheme="minorHAnsi"/>
      <w:lang w:val="es-EC" w:eastAsia="en-US"/>
    </w:rPr>
  </w:style>
  <w:style w:type="paragraph" w:customStyle="1" w:styleId="DC3B5A7CFFA147D18BF4656790CF6F0D2">
    <w:name w:val="DC3B5A7CFFA147D18BF4656790CF6F0D2"/>
    <w:rsid w:val="00BD7F8C"/>
    <w:rPr>
      <w:rFonts w:eastAsiaTheme="minorHAnsi"/>
      <w:lang w:val="es-EC" w:eastAsia="en-US"/>
    </w:rPr>
  </w:style>
  <w:style w:type="paragraph" w:customStyle="1" w:styleId="ADB4D652EE9442FAA7459231A004DA3E2">
    <w:name w:val="ADB4D652EE9442FAA7459231A004DA3E2"/>
    <w:rsid w:val="00BD7F8C"/>
    <w:rPr>
      <w:rFonts w:eastAsiaTheme="minorHAnsi"/>
      <w:lang w:val="es-EC" w:eastAsia="en-US"/>
    </w:rPr>
  </w:style>
  <w:style w:type="paragraph" w:customStyle="1" w:styleId="7F9C2F4FB3D5430D9ABD4B88845EC4F12">
    <w:name w:val="7F9C2F4FB3D5430D9ABD4B88845EC4F12"/>
    <w:rsid w:val="00BD7F8C"/>
    <w:rPr>
      <w:rFonts w:eastAsiaTheme="minorHAnsi"/>
      <w:lang w:val="es-EC" w:eastAsia="en-US"/>
    </w:rPr>
  </w:style>
  <w:style w:type="paragraph" w:customStyle="1" w:styleId="615543A93AE247FDBC7327611C9441E62">
    <w:name w:val="615543A93AE247FDBC7327611C9441E62"/>
    <w:rsid w:val="00BD7F8C"/>
    <w:rPr>
      <w:rFonts w:eastAsiaTheme="minorHAnsi"/>
      <w:lang w:val="es-EC" w:eastAsia="en-US"/>
    </w:rPr>
  </w:style>
  <w:style w:type="paragraph" w:customStyle="1" w:styleId="E0499286279244CEA50D2526FF5485212">
    <w:name w:val="E0499286279244CEA50D2526FF5485212"/>
    <w:rsid w:val="00BD7F8C"/>
    <w:rPr>
      <w:rFonts w:eastAsiaTheme="minorHAnsi"/>
      <w:lang w:val="es-EC" w:eastAsia="en-US"/>
    </w:rPr>
  </w:style>
  <w:style w:type="paragraph" w:customStyle="1" w:styleId="17478936F1934BA4A82B4F3BEDBBACC12">
    <w:name w:val="17478936F1934BA4A82B4F3BEDBBACC12"/>
    <w:rsid w:val="00BD7F8C"/>
    <w:rPr>
      <w:rFonts w:eastAsiaTheme="minorHAnsi"/>
      <w:lang w:val="es-EC" w:eastAsia="en-US"/>
    </w:rPr>
  </w:style>
  <w:style w:type="paragraph" w:customStyle="1" w:styleId="E1DA3C8388CC4DAEAC1751F78D7DCD002">
    <w:name w:val="E1DA3C8388CC4DAEAC1751F78D7DCD002"/>
    <w:rsid w:val="00BD7F8C"/>
    <w:rPr>
      <w:rFonts w:eastAsiaTheme="minorHAnsi"/>
      <w:lang w:val="es-EC" w:eastAsia="en-US"/>
    </w:rPr>
  </w:style>
  <w:style w:type="paragraph" w:customStyle="1" w:styleId="B19AD027C92C4DE7A5F353BD5C851A212">
    <w:name w:val="B19AD027C92C4DE7A5F353BD5C851A212"/>
    <w:rsid w:val="00BD7F8C"/>
    <w:rPr>
      <w:rFonts w:eastAsiaTheme="minorHAnsi"/>
      <w:lang w:val="es-EC" w:eastAsia="en-US"/>
    </w:rPr>
  </w:style>
  <w:style w:type="paragraph" w:customStyle="1" w:styleId="A992BAC19587424888D2ADEFB6497730">
    <w:name w:val="A992BAC19587424888D2ADEFB6497730"/>
    <w:rsid w:val="00D305DA"/>
  </w:style>
  <w:style w:type="paragraph" w:customStyle="1" w:styleId="71E9232CC4D94F8BAAB040A194F427B8">
    <w:name w:val="71E9232CC4D94F8BAAB040A194F427B8"/>
    <w:rsid w:val="00D305DA"/>
  </w:style>
  <w:style w:type="paragraph" w:customStyle="1" w:styleId="1346B9DA67EA406B8EC72B01BEC7428E3">
    <w:name w:val="1346B9DA67EA406B8EC72B01BEC7428E3"/>
    <w:rsid w:val="00D305DA"/>
    <w:rPr>
      <w:rFonts w:eastAsiaTheme="minorHAnsi"/>
      <w:lang w:val="es-EC" w:eastAsia="en-US"/>
    </w:rPr>
  </w:style>
  <w:style w:type="paragraph" w:customStyle="1" w:styleId="D48B78BA59304391A27962A43421EF643">
    <w:name w:val="D48B78BA59304391A27962A43421EF643"/>
    <w:rsid w:val="00D305DA"/>
    <w:rPr>
      <w:rFonts w:eastAsiaTheme="minorHAnsi"/>
      <w:lang w:val="es-EC" w:eastAsia="en-US"/>
    </w:rPr>
  </w:style>
  <w:style w:type="paragraph" w:customStyle="1" w:styleId="B7C07A82DE7F4FFD94435CB4535CC40F3">
    <w:name w:val="B7C07A82DE7F4FFD94435CB4535CC40F3"/>
    <w:rsid w:val="00D305DA"/>
    <w:rPr>
      <w:rFonts w:eastAsiaTheme="minorHAnsi"/>
      <w:lang w:val="es-EC" w:eastAsia="en-US"/>
    </w:rPr>
  </w:style>
  <w:style w:type="paragraph" w:customStyle="1" w:styleId="F53A35E6664848978E95535C1D11C9813">
    <w:name w:val="F53A35E6664848978E95535C1D11C9813"/>
    <w:rsid w:val="00D305DA"/>
    <w:rPr>
      <w:rFonts w:eastAsiaTheme="minorHAnsi"/>
      <w:lang w:val="es-EC" w:eastAsia="en-US"/>
    </w:rPr>
  </w:style>
  <w:style w:type="paragraph" w:customStyle="1" w:styleId="9E626E45202F414F9108243F6FBA83093">
    <w:name w:val="9E626E45202F414F9108243F6FBA83093"/>
    <w:rsid w:val="00D305DA"/>
    <w:rPr>
      <w:rFonts w:eastAsiaTheme="minorHAnsi"/>
      <w:lang w:val="es-EC" w:eastAsia="en-US"/>
    </w:rPr>
  </w:style>
  <w:style w:type="paragraph" w:customStyle="1" w:styleId="EE2139BB3E06499E9166BC5DF14926E23">
    <w:name w:val="EE2139BB3E06499E9166BC5DF14926E23"/>
    <w:rsid w:val="00D305DA"/>
    <w:rPr>
      <w:rFonts w:eastAsiaTheme="minorHAnsi"/>
      <w:lang w:val="es-EC" w:eastAsia="en-US"/>
    </w:rPr>
  </w:style>
  <w:style w:type="paragraph" w:customStyle="1" w:styleId="10845DBE96C342C285CCD6E528AB26B13">
    <w:name w:val="10845DBE96C342C285CCD6E528AB26B13"/>
    <w:rsid w:val="00D305DA"/>
    <w:rPr>
      <w:rFonts w:eastAsiaTheme="minorHAnsi"/>
      <w:lang w:val="es-EC" w:eastAsia="en-US"/>
    </w:rPr>
  </w:style>
  <w:style w:type="paragraph" w:customStyle="1" w:styleId="4F4C068E327D4225AE9CA58505E73A8E">
    <w:name w:val="4F4C068E327D4225AE9CA58505E73A8E"/>
    <w:rsid w:val="00D305DA"/>
    <w:rPr>
      <w:rFonts w:eastAsiaTheme="minorHAnsi"/>
      <w:lang w:val="es-EC" w:eastAsia="en-US"/>
    </w:rPr>
  </w:style>
  <w:style w:type="paragraph" w:customStyle="1" w:styleId="A992BAC19587424888D2ADEFB64977301">
    <w:name w:val="A992BAC19587424888D2ADEFB64977301"/>
    <w:rsid w:val="00D305DA"/>
    <w:rPr>
      <w:rFonts w:eastAsiaTheme="minorHAnsi"/>
      <w:lang w:val="es-EC" w:eastAsia="en-US"/>
    </w:rPr>
  </w:style>
  <w:style w:type="paragraph" w:customStyle="1" w:styleId="71E9232CC4D94F8BAAB040A194F427B81">
    <w:name w:val="71E9232CC4D94F8BAAB040A194F427B81"/>
    <w:rsid w:val="00D305DA"/>
    <w:rPr>
      <w:rFonts w:eastAsiaTheme="minorHAnsi"/>
      <w:lang w:val="es-EC" w:eastAsia="en-US"/>
    </w:rPr>
  </w:style>
  <w:style w:type="paragraph" w:customStyle="1" w:styleId="B9DF7B1A46DF4B969903E92B2F1AAD2C3">
    <w:name w:val="B9DF7B1A46DF4B969903E92B2F1AAD2C3"/>
    <w:rsid w:val="00D305DA"/>
    <w:rPr>
      <w:rFonts w:eastAsiaTheme="minorHAnsi"/>
      <w:lang w:val="es-EC" w:eastAsia="en-US"/>
    </w:rPr>
  </w:style>
  <w:style w:type="paragraph" w:customStyle="1" w:styleId="881B1BE5CDEC4F929C56A71ED40075B33">
    <w:name w:val="881B1BE5CDEC4F929C56A71ED40075B33"/>
    <w:rsid w:val="00D305DA"/>
    <w:rPr>
      <w:rFonts w:eastAsiaTheme="minorHAnsi"/>
      <w:lang w:val="es-EC" w:eastAsia="en-US"/>
    </w:rPr>
  </w:style>
  <w:style w:type="paragraph" w:customStyle="1" w:styleId="CE75B8F21FC74AEA8D63FF00918B8B8F3">
    <w:name w:val="CE75B8F21FC74AEA8D63FF00918B8B8F3"/>
    <w:rsid w:val="00D305DA"/>
    <w:rPr>
      <w:rFonts w:eastAsiaTheme="minorHAnsi"/>
      <w:lang w:val="es-EC" w:eastAsia="en-US"/>
    </w:rPr>
  </w:style>
  <w:style w:type="paragraph" w:customStyle="1" w:styleId="DA10A2CE462E4344AFB75924CE6FA73F">
    <w:name w:val="DA10A2CE462E4344AFB75924CE6FA73F"/>
    <w:rsid w:val="00D305DA"/>
    <w:rPr>
      <w:rFonts w:eastAsiaTheme="minorHAnsi"/>
      <w:lang w:val="es-EC" w:eastAsia="en-US"/>
    </w:rPr>
  </w:style>
  <w:style w:type="paragraph" w:customStyle="1" w:styleId="1C20A637638C40A7A84FD65A725BDD89">
    <w:name w:val="1C20A637638C40A7A84FD65A725BDD89"/>
    <w:rsid w:val="00D305DA"/>
    <w:rPr>
      <w:rFonts w:eastAsiaTheme="minorHAnsi"/>
      <w:lang w:val="es-EC" w:eastAsia="en-US"/>
    </w:rPr>
  </w:style>
  <w:style w:type="paragraph" w:customStyle="1" w:styleId="384FFEAA9F424136AC2511107FB2F8363">
    <w:name w:val="384FFEAA9F424136AC2511107FB2F8363"/>
    <w:rsid w:val="00D305DA"/>
    <w:rPr>
      <w:rFonts w:eastAsiaTheme="minorHAnsi"/>
      <w:lang w:val="es-EC" w:eastAsia="en-US"/>
    </w:rPr>
  </w:style>
  <w:style w:type="paragraph" w:customStyle="1" w:styleId="69AFC006173C49BFBED48E3FEF5D304E3">
    <w:name w:val="69AFC006173C49BFBED48E3FEF5D304E3"/>
    <w:rsid w:val="00D305DA"/>
    <w:rPr>
      <w:rFonts w:eastAsiaTheme="minorHAnsi"/>
      <w:lang w:val="es-EC" w:eastAsia="en-US"/>
    </w:rPr>
  </w:style>
  <w:style w:type="paragraph" w:customStyle="1" w:styleId="9CEBA39EB6CC4045AF7BCA6D12564F933">
    <w:name w:val="9CEBA39EB6CC4045AF7BCA6D12564F933"/>
    <w:rsid w:val="00D305DA"/>
    <w:rPr>
      <w:rFonts w:eastAsiaTheme="minorHAnsi"/>
      <w:lang w:val="es-EC" w:eastAsia="en-US"/>
    </w:rPr>
  </w:style>
  <w:style w:type="paragraph" w:customStyle="1" w:styleId="1E8405E3678D49F6950169CE85D773093">
    <w:name w:val="1E8405E3678D49F6950169CE85D773093"/>
    <w:rsid w:val="00D305DA"/>
    <w:rPr>
      <w:rFonts w:eastAsiaTheme="minorHAnsi"/>
      <w:lang w:val="es-EC" w:eastAsia="en-US"/>
    </w:rPr>
  </w:style>
  <w:style w:type="paragraph" w:customStyle="1" w:styleId="537EA4D083B74902AA851A8C7EB14E513">
    <w:name w:val="537EA4D083B74902AA851A8C7EB14E513"/>
    <w:rsid w:val="00D305DA"/>
    <w:rPr>
      <w:rFonts w:eastAsiaTheme="minorHAnsi"/>
      <w:lang w:val="es-EC" w:eastAsia="en-US"/>
    </w:rPr>
  </w:style>
  <w:style w:type="paragraph" w:customStyle="1" w:styleId="4DD2A450278F4CC399A538AC1E215C453">
    <w:name w:val="4DD2A450278F4CC399A538AC1E215C453"/>
    <w:rsid w:val="00D305DA"/>
    <w:rPr>
      <w:rFonts w:eastAsiaTheme="minorHAnsi"/>
      <w:lang w:val="es-EC" w:eastAsia="en-US"/>
    </w:rPr>
  </w:style>
  <w:style w:type="paragraph" w:customStyle="1" w:styleId="DF25207A81BC479B915B2CDCE95697C33">
    <w:name w:val="DF25207A81BC479B915B2CDCE95697C33"/>
    <w:rsid w:val="00D305DA"/>
    <w:rPr>
      <w:rFonts w:eastAsiaTheme="minorHAnsi"/>
      <w:lang w:val="es-EC" w:eastAsia="en-US"/>
    </w:rPr>
  </w:style>
  <w:style w:type="paragraph" w:customStyle="1" w:styleId="99EB8A390A744832828ABB4B87735DB23">
    <w:name w:val="99EB8A390A744832828ABB4B87735DB23"/>
    <w:rsid w:val="00D305DA"/>
    <w:rPr>
      <w:rFonts w:eastAsiaTheme="minorHAnsi"/>
      <w:lang w:val="es-EC" w:eastAsia="en-US"/>
    </w:rPr>
  </w:style>
  <w:style w:type="paragraph" w:customStyle="1" w:styleId="63D9D8B36035438C9CD53877B2F448703">
    <w:name w:val="63D9D8B36035438C9CD53877B2F448703"/>
    <w:rsid w:val="00D305DA"/>
    <w:rPr>
      <w:rFonts w:eastAsiaTheme="minorHAnsi"/>
      <w:lang w:val="es-EC" w:eastAsia="en-US"/>
    </w:rPr>
  </w:style>
  <w:style w:type="paragraph" w:customStyle="1" w:styleId="8D85583ABBC24E7DAED6C250D9B6378E3">
    <w:name w:val="8D85583ABBC24E7DAED6C250D9B6378E3"/>
    <w:rsid w:val="00D305DA"/>
    <w:rPr>
      <w:rFonts w:eastAsiaTheme="minorHAnsi"/>
      <w:lang w:val="es-EC" w:eastAsia="en-US"/>
    </w:rPr>
  </w:style>
  <w:style w:type="paragraph" w:customStyle="1" w:styleId="3EE0775CA125442385378CC4A894E0163">
    <w:name w:val="3EE0775CA125442385378CC4A894E0163"/>
    <w:rsid w:val="00D305DA"/>
    <w:rPr>
      <w:rFonts w:eastAsiaTheme="minorHAnsi"/>
      <w:lang w:val="es-EC" w:eastAsia="en-US"/>
    </w:rPr>
  </w:style>
  <w:style w:type="paragraph" w:customStyle="1" w:styleId="4246FF1E36294E0BB23A8F5E9A5969803">
    <w:name w:val="4246FF1E36294E0BB23A8F5E9A5969803"/>
    <w:rsid w:val="00D305DA"/>
    <w:rPr>
      <w:rFonts w:eastAsiaTheme="minorHAnsi"/>
      <w:lang w:val="es-EC" w:eastAsia="en-US"/>
    </w:rPr>
  </w:style>
  <w:style w:type="paragraph" w:customStyle="1" w:styleId="C66DB1C3AA7E4A9ABA0DDC05DDB811FA3">
    <w:name w:val="C66DB1C3AA7E4A9ABA0DDC05DDB811FA3"/>
    <w:rsid w:val="00D305DA"/>
    <w:rPr>
      <w:rFonts w:eastAsiaTheme="minorHAnsi"/>
      <w:lang w:val="es-EC" w:eastAsia="en-US"/>
    </w:rPr>
  </w:style>
  <w:style w:type="paragraph" w:customStyle="1" w:styleId="0B9DF91E77C949459C2C6C8A55FBF6013">
    <w:name w:val="0B9DF91E77C949459C2C6C8A55FBF6013"/>
    <w:rsid w:val="00D305DA"/>
    <w:rPr>
      <w:rFonts w:eastAsiaTheme="minorHAnsi"/>
      <w:lang w:val="es-EC" w:eastAsia="en-US"/>
    </w:rPr>
  </w:style>
  <w:style w:type="paragraph" w:customStyle="1" w:styleId="9AD30FB8B38449108D2DCAEA37B155DD3">
    <w:name w:val="9AD30FB8B38449108D2DCAEA37B155DD3"/>
    <w:rsid w:val="00D305DA"/>
    <w:rPr>
      <w:rFonts w:eastAsiaTheme="minorHAnsi"/>
      <w:lang w:val="es-EC" w:eastAsia="en-US"/>
    </w:rPr>
  </w:style>
  <w:style w:type="paragraph" w:customStyle="1" w:styleId="B3217F0EB441450AAED2FEC9CE6F3A393">
    <w:name w:val="B3217F0EB441450AAED2FEC9CE6F3A393"/>
    <w:rsid w:val="00D305DA"/>
    <w:rPr>
      <w:rFonts w:eastAsiaTheme="minorHAnsi"/>
      <w:lang w:val="es-EC" w:eastAsia="en-US"/>
    </w:rPr>
  </w:style>
  <w:style w:type="paragraph" w:customStyle="1" w:styleId="BB7DAB3CE87D4DCEABC3C791DFD4ACDC3">
    <w:name w:val="BB7DAB3CE87D4DCEABC3C791DFD4ACDC3"/>
    <w:rsid w:val="00D305DA"/>
    <w:rPr>
      <w:rFonts w:eastAsiaTheme="minorHAnsi"/>
      <w:lang w:val="es-EC" w:eastAsia="en-US"/>
    </w:rPr>
  </w:style>
  <w:style w:type="paragraph" w:customStyle="1" w:styleId="E9342A2CC8AD4C9789625005DD99EFFA3">
    <w:name w:val="E9342A2CC8AD4C9789625005DD99EFFA3"/>
    <w:rsid w:val="00D305DA"/>
    <w:rPr>
      <w:rFonts w:eastAsiaTheme="minorHAnsi"/>
      <w:lang w:val="es-EC" w:eastAsia="en-US"/>
    </w:rPr>
  </w:style>
  <w:style w:type="paragraph" w:customStyle="1" w:styleId="4556944BA42D4F8AB308FCC83EBEEF9B3">
    <w:name w:val="4556944BA42D4F8AB308FCC83EBEEF9B3"/>
    <w:rsid w:val="00D305DA"/>
    <w:rPr>
      <w:rFonts w:eastAsiaTheme="minorHAnsi"/>
      <w:lang w:val="es-EC" w:eastAsia="en-US"/>
    </w:rPr>
  </w:style>
  <w:style w:type="paragraph" w:customStyle="1" w:styleId="E96A29351C4B4D2DA67A6ECD28D9F1803">
    <w:name w:val="E96A29351C4B4D2DA67A6ECD28D9F1803"/>
    <w:rsid w:val="00D305DA"/>
    <w:rPr>
      <w:rFonts w:eastAsiaTheme="minorHAnsi"/>
      <w:lang w:val="es-EC" w:eastAsia="en-US"/>
    </w:rPr>
  </w:style>
  <w:style w:type="paragraph" w:customStyle="1" w:styleId="A72B59C61C704933A9840A2E0AEE373E3">
    <w:name w:val="A72B59C61C704933A9840A2E0AEE373E3"/>
    <w:rsid w:val="00D305DA"/>
    <w:rPr>
      <w:rFonts w:eastAsiaTheme="minorHAnsi"/>
      <w:lang w:val="es-EC" w:eastAsia="en-US"/>
    </w:rPr>
  </w:style>
  <w:style w:type="paragraph" w:customStyle="1" w:styleId="206D5BBFDF674FF68633BB891E378E033">
    <w:name w:val="206D5BBFDF674FF68633BB891E378E033"/>
    <w:rsid w:val="00D305DA"/>
    <w:rPr>
      <w:rFonts w:eastAsiaTheme="minorHAnsi"/>
      <w:lang w:val="es-EC" w:eastAsia="en-US"/>
    </w:rPr>
  </w:style>
  <w:style w:type="paragraph" w:customStyle="1" w:styleId="EE2CFBEC4B4A4226929729B632209E2A3">
    <w:name w:val="EE2CFBEC4B4A4226929729B632209E2A3"/>
    <w:rsid w:val="00D305DA"/>
    <w:rPr>
      <w:rFonts w:eastAsiaTheme="minorHAnsi"/>
      <w:lang w:val="es-EC" w:eastAsia="en-US"/>
    </w:rPr>
  </w:style>
  <w:style w:type="paragraph" w:customStyle="1" w:styleId="56DC3A96EA9D44679D1E5B798CD48CB73">
    <w:name w:val="56DC3A96EA9D44679D1E5B798CD48CB73"/>
    <w:rsid w:val="00D305DA"/>
    <w:rPr>
      <w:rFonts w:eastAsiaTheme="minorHAnsi"/>
      <w:lang w:val="es-EC" w:eastAsia="en-US"/>
    </w:rPr>
  </w:style>
  <w:style w:type="paragraph" w:customStyle="1" w:styleId="097CE9FBADF54D709AEB2D618C4F84EE3">
    <w:name w:val="097CE9FBADF54D709AEB2D618C4F84EE3"/>
    <w:rsid w:val="00D305DA"/>
    <w:rPr>
      <w:rFonts w:eastAsiaTheme="minorHAnsi"/>
      <w:lang w:val="es-EC" w:eastAsia="en-US"/>
    </w:rPr>
  </w:style>
  <w:style w:type="paragraph" w:customStyle="1" w:styleId="13DA77F3616F4FC9994E1B61F81D82BE3">
    <w:name w:val="13DA77F3616F4FC9994E1B61F81D82BE3"/>
    <w:rsid w:val="00D305DA"/>
    <w:rPr>
      <w:rFonts w:eastAsiaTheme="minorHAnsi"/>
      <w:lang w:val="es-EC" w:eastAsia="en-US"/>
    </w:rPr>
  </w:style>
  <w:style w:type="paragraph" w:customStyle="1" w:styleId="946FCCE63D414E61B60EFFC3BC364AF43">
    <w:name w:val="946FCCE63D414E61B60EFFC3BC364AF43"/>
    <w:rsid w:val="00D305DA"/>
    <w:rPr>
      <w:rFonts w:eastAsiaTheme="minorHAnsi"/>
      <w:lang w:val="es-EC" w:eastAsia="en-US"/>
    </w:rPr>
  </w:style>
  <w:style w:type="paragraph" w:customStyle="1" w:styleId="F2A8843844E843ADBE3DB19D8DB1B4833">
    <w:name w:val="F2A8843844E843ADBE3DB19D8DB1B4833"/>
    <w:rsid w:val="00D305DA"/>
    <w:rPr>
      <w:rFonts w:eastAsiaTheme="minorHAnsi"/>
      <w:lang w:val="es-EC" w:eastAsia="en-US"/>
    </w:rPr>
  </w:style>
  <w:style w:type="paragraph" w:customStyle="1" w:styleId="32847B7CB5B0420890FEE699C93E2DBA3">
    <w:name w:val="32847B7CB5B0420890FEE699C93E2DBA3"/>
    <w:rsid w:val="00D305DA"/>
    <w:rPr>
      <w:rFonts w:eastAsiaTheme="minorHAnsi"/>
      <w:lang w:val="es-EC" w:eastAsia="en-US"/>
    </w:rPr>
  </w:style>
  <w:style w:type="paragraph" w:customStyle="1" w:styleId="1016FF7299E247B2BF884EAA893EF3CC3">
    <w:name w:val="1016FF7299E247B2BF884EAA893EF3CC3"/>
    <w:rsid w:val="00D305DA"/>
    <w:rPr>
      <w:rFonts w:eastAsiaTheme="minorHAnsi"/>
      <w:lang w:val="es-EC" w:eastAsia="en-US"/>
    </w:rPr>
  </w:style>
  <w:style w:type="paragraph" w:customStyle="1" w:styleId="CA31FA15D5F64F59977F411B0C6F12B23">
    <w:name w:val="CA31FA15D5F64F59977F411B0C6F12B23"/>
    <w:rsid w:val="00D305DA"/>
    <w:rPr>
      <w:rFonts w:eastAsiaTheme="minorHAnsi"/>
      <w:lang w:val="es-EC" w:eastAsia="en-US"/>
    </w:rPr>
  </w:style>
  <w:style w:type="paragraph" w:customStyle="1" w:styleId="D4E8C4BB1CA845748BCB5CDAC37BF6C13">
    <w:name w:val="D4E8C4BB1CA845748BCB5CDAC37BF6C13"/>
    <w:rsid w:val="00D305DA"/>
    <w:rPr>
      <w:rFonts w:eastAsiaTheme="minorHAnsi"/>
      <w:lang w:val="es-EC" w:eastAsia="en-US"/>
    </w:rPr>
  </w:style>
  <w:style w:type="paragraph" w:customStyle="1" w:styleId="77AAEB11720E45AF801BBF863F46DA503">
    <w:name w:val="77AAEB11720E45AF801BBF863F46DA503"/>
    <w:rsid w:val="00D305DA"/>
    <w:rPr>
      <w:rFonts w:eastAsiaTheme="minorHAnsi"/>
      <w:lang w:val="es-EC" w:eastAsia="en-US"/>
    </w:rPr>
  </w:style>
  <w:style w:type="paragraph" w:customStyle="1" w:styleId="0156252639484D2481ED38B2AC8A97353">
    <w:name w:val="0156252639484D2481ED38B2AC8A97353"/>
    <w:rsid w:val="00D305DA"/>
    <w:rPr>
      <w:rFonts w:eastAsiaTheme="minorHAnsi"/>
      <w:lang w:val="es-EC" w:eastAsia="en-US"/>
    </w:rPr>
  </w:style>
  <w:style w:type="paragraph" w:customStyle="1" w:styleId="FC6A71074B0A4CD68650CEFFDCE245583">
    <w:name w:val="FC6A71074B0A4CD68650CEFFDCE245583"/>
    <w:rsid w:val="00D305DA"/>
    <w:rPr>
      <w:rFonts w:eastAsiaTheme="minorHAnsi"/>
      <w:lang w:val="es-EC" w:eastAsia="en-US"/>
    </w:rPr>
  </w:style>
  <w:style w:type="paragraph" w:customStyle="1" w:styleId="3D0163509D05402CB44B6E340503DEBE3">
    <w:name w:val="3D0163509D05402CB44B6E340503DEBE3"/>
    <w:rsid w:val="00D305DA"/>
    <w:rPr>
      <w:rFonts w:eastAsiaTheme="minorHAnsi"/>
      <w:lang w:val="es-EC" w:eastAsia="en-US"/>
    </w:rPr>
  </w:style>
  <w:style w:type="paragraph" w:customStyle="1" w:styleId="E7D3DA55700C4998ACD35A4258426BBA3">
    <w:name w:val="E7D3DA55700C4998ACD35A4258426BBA3"/>
    <w:rsid w:val="00D305DA"/>
    <w:rPr>
      <w:rFonts w:eastAsiaTheme="minorHAnsi"/>
      <w:lang w:val="es-EC" w:eastAsia="en-US"/>
    </w:rPr>
  </w:style>
  <w:style w:type="paragraph" w:customStyle="1" w:styleId="B570C8410D9B4EB090308DA62A4BC51E3">
    <w:name w:val="B570C8410D9B4EB090308DA62A4BC51E3"/>
    <w:rsid w:val="00D305DA"/>
    <w:rPr>
      <w:rFonts w:eastAsiaTheme="minorHAnsi"/>
      <w:lang w:val="es-EC" w:eastAsia="en-US"/>
    </w:rPr>
  </w:style>
  <w:style w:type="paragraph" w:customStyle="1" w:styleId="AE6B119347344EC9AB2C5E747B87912F3">
    <w:name w:val="AE6B119347344EC9AB2C5E747B87912F3"/>
    <w:rsid w:val="00D305DA"/>
    <w:rPr>
      <w:rFonts w:eastAsiaTheme="minorHAnsi"/>
      <w:lang w:val="es-EC" w:eastAsia="en-US"/>
    </w:rPr>
  </w:style>
  <w:style w:type="paragraph" w:customStyle="1" w:styleId="7B02A587A73042788C149190E304B8A63">
    <w:name w:val="7B02A587A73042788C149190E304B8A63"/>
    <w:rsid w:val="00D305DA"/>
    <w:rPr>
      <w:rFonts w:eastAsiaTheme="minorHAnsi"/>
      <w:lang w:val="es-EC" w:eastAsia="en-US"/>
    </w:rPr>
  </w:style>
  <w:style w:type="paragraph" w:customStyle="1" w:styleId="5E4E45F7E8EF42F9A563694C8FCAFBD53">
    <w:name w:val="5E4E45F7E8EF42F9A563694C8FCAFBD53"/>
    <w:rsid w:val="00D305DA"/>
    <w:rPr>
      <w:rFonts w:eastAsiaTheme="minorHAnsi"/>
      <w:lang w:val="es-EC" w:eastAsia="en-US"/>
    </w:rPr>
  </w:style>
  <w:style w:type="paragraph" w:customStyle="1" w:styleId="CAE76DCD5A424EC69E5C8EBE21342C3F3">
    <w:name w:val="CAE76DCD5A424EC69E5C8EBE21342C3F3"/>
    <w:rsid w:val="00D305DA"/>
    <w:rPr>
      <w:rFonts w:eastAsiaTheme="minorHAnsi"/>
      <w:lang w:val="es-EC" w:eastAsia="en-US"/>
    </w:rPr>
  </w:style>
  <w:style w:type="paragraph" w:customStyle="1" w:styleId="86895B1CF98F48D98A3034D7F21129993">
    <w:name w:val="86895B1CF98F48D98A3034D7F21129993"/>
    <w:rsid w:val="00D305DA"/>
    <w:rPr>
      <w:rFonts w:eastAsiaTheme="minorHAnsi"/>
      <w:lang w:val="es-EC" w:eastAsia="en-US"/>
    </w:rPr>
  </w:style>
  <w:style w:type="paragraph" w:customStyle="1" w:styleId="8ECD8EB131FC44938A244384EAEC5CDF3">
    <w:name w:val="8ECD8EB131FC44938A244384EAEC5CDF3"/>
    <w:rsid w:val="00D305DA"/>
    <w:rPr>
      <w:rFonts w:eastAsiaTheme="minorHAnsi"/>
      <w:lang w:val="es-EC" w:eastAsia="en-US"/>
    </w:rPr>
  </w:style>
  <w:style w:type="paragraph" w:customStyle="1" w:styleId="09B320BADD0243C1A6996FDA412912883">
    <w:name w:val="09B320BADD0243C1A6996FDA412912883"/>
    <w:rsid w:val="00D305DA"/>
    <w:rPr>
      <w:rFonts w:eastAsiaTheme="minorHAnsi"/>
      <w:lang w:val="es-EC" w:eastAsia="en-US"/>
    </w:rPr>
  </w:style>
  <w:style w:type="paragraph" w:customStyle="1" w:styleId="DAE347F9A419492184156B9CF1F11B103">
    <w:name w:val="DAE347F9A419492184156B9CF1F11B103"/>
    <w:rsid w:val="00D305DA"/>
    <w:rPr>
      <w:rFonts w:eastAsiaTheme="minorHAnsi"/>
      <w:lang w:val="es-EC" w:eastAsia="en-US"/>
    </w:rPr>
  </w:style>
  <w:style w:type="paragraph" w:customStyle="1" w:styleId="4AA5E900847D4A6EBC1714ADCB6206503">
    <w:name w:val="4AA5E900847D4A6EBC1714ADCB6206503"/>
    <w:rsid w:val="00D305DA"/>
    <w:rPr>
      <w:rFonts w:eastAsiaTheme="minorHAnsi"/>
      <w:lang w:val="es-EC" w:eastAsia="en-US"/>
    </w:rPr>
  </w:style>
  <w:style w:type="paragraph" w:customStyle="1" w:styleId="436BC0C0CF9B4E5EA4AA26700352B2403">
    <w:name w:val="436BC0C0CF9B4E5EA4AA26700352B2403"/>
    <w:rsid w:val="00D305DA"/>
    <w:rPr>
      <w:rFonts w:eastAsiaTheme="minorHAnsi"/>
      <w:lang w:val="es-EC" w:eastAsia="en-US"/>
    </w:rPr>
  </w:style>
  <w:style w:type="paragraph" w:customStyle="1" w:styleId="05185064C61E42BDACA01827605A9C843">
    <w:name w:val="05185064C61E42BDACA01827605A9C843"/>
    <w:rsid w:val="00D305DA"/>
    <w:rPr>
      <w:rFonts w:eastAsiaTheme="minorHAnsi"/>
      <w:lang w:val="es-EC" w:eastAsia="en-US"/>
    </w:rPr>
  </w:style>
  <w:style w:type="paragraph" w:customStyle="1" w:styleId="14677D90A6FB4EC8B272E01E64B56CBA3">
    <w:name w:val="14677D90A6FB4EC8B272E01E64B56CBA3"/>
    <w:rsid w:val="00D305DA"/>
    <w:rPr>
      <w:rFonts w:eastAsiaTheme="minorHAnsi"/>
      <w:lang w:val="es-EC" w:eastAsia="en-US"/>
    </w:rPr>
  </w:style>
  <w:style w:type="paragraph" w:customStyle="1" w:styleId="99A06C89987241E78D403670EC04F5653">
    <w:name w:val="99A06C89987241E78D403670EC04F5653"/>
    <w:rsid w:val="00D305DA"/>
    <w:rPr>
      <w:rFonts w:eastAsiaTheme="minorHAnsi"/>
      <w:lang w:val="es-EC" w:eastAsia="en-US"/>
    </w:rPr>
  </w:style>
  <w:style w:type="paragraph" w:customStyle="1" w:styleId="28031169A71F47F78510D9038D0C01BB3">
    <w:name w:val="28031169A71F47F78510D9038D0C01BB3"/>
    <w:rsid w:val="00D305DA"/>
    <w:rPr>
      <w:rFonts w:eastAsiaTheme="minorHAnsi"/>
      <w:lang w:val="es-EC" w:eastAsia="en-US"/>
    </w:rPr>
  </w:style>
  <w:style w:type="paragraph" w:customStyle="1" w:styleId="3FD55BDA318F4AD6914687132CEEA8EE3">
    <w:name w:val="3FD55BDA318F4AD6914687132CEEA8EE3"/>
    <w:rsid w:val="00D305DA"/>
    <w:rPr>
      <w:rFonts w:eastAsiaTheme="minorHAnsi"/>
      <w:lang w:val="es-EC" w:eastAsia="en-US"/>
    </w:rPr>
  </w:style>
  <w:style w:type="paragraph" w:customStyle="1" w:styleId="23F93ABB6ABC40EE94B563256FE61EA43">
    <w:name w:val="23F93ABB6ABC40EE94B563256FE61EA43"/>
    <w:rsid w:val="00D305DA"/>
    <w:rPr>
      <w:rFonts w:eastAsiaTheme="minorHAnsi"/>
      <w:lang w:val="es-EC" w:eastAsia="en-US"/>
    </w:rPr>
  </w:style>
  <w:style w:type="paragraph" w:customStyle="1" w:styleId="E6AB87C7821E494D8A47DF6634547AB63">
    <w:name w:val="E6AB87C7821E494D8A47DF6634547AB63"/>
    <w:rsid w:val="00D305DA"/>
    <w:rPr>
      <w:rFonts w:eastAsiaTheme="minorHAnsi"/>
      <w:lang w:val="es-EC" w:eastAsia="en-US"/>
    </w:rPr>
  </w:style>
  <w:style w:type="paragraph" w:customStyle="1" w:styleId="B3C8169D8C11466DA87C3B6489F59D743">
    <w:name w:val="B3C8169D8C11466DA87C3B6489F59D743"/>
    <w:rsid w:val="00D305DA"/>
    <w:rPr>
      <w:rFonts w:eastAsiaTheme="minorHAnsi"/>
      <w:lang w:val="es-EC" w:eastAsia="en-US"/>
    </w:rPr>
  </w:style>
  <w:style w:type="paragraph" w:customStyle="1" w:styleId="0B0197916C06483EBF04B722300A2EBB3">
    <w:name w:val="0B0197916C06483EBF04B722300A2EBB3"/>
    <w:rsid w:val="00D305DA"/>
    <w:rPr>
      <w:rFonts w:eastAsiaTheme="minorHAnsi"/>
      <w:lang w:val="es-EC" w:eastAsia="en-US"/>
    </w:rPr>
  </w:style>
  <w:style w:type="paragraph" w:customStyle="1" w:styleId="6D284A3A1283479A832EB6F4E3A8D33D3">
    <w:name w:val="6D284A3A1283479A832EB6F4E3A8D33D3"/>
    <w:rsid w:val="00D305DA"/>
    <w:rPr>
      <w:rFonts w:eastAsiaTheme="minorHAnsi"/>
      <w:lang w:val="es-EC" w:eastAsia="en-US"/>
    </w:rPr>
  </w:style>
  <w:style w:type="paragraph" w:customStyle="1" w:styleId="CFF85B819F6F4571BB39F3D90BEF80E23">
    <w:name w:val="CFF85B819F6F4571BB39F3D90BEF80E23"/>
    <w:rsid w:val="00D305DA"/>
    <w:rPr>
      <w:rFonts w:eastAsiaTheme="minorHAnsi"/>
      <w:lang w:val="es-EC" w:eastAsia="en-US"/>
    </w:rPr>
  </w:style>
  <w:style w:type="paragraph" w:customStyle="1" w:styleId="8F38C77CE7144FA79DCDDACFA37B24A13">
    <w:name w:val="8F38C77CE7144FA79DCDDACFA37B24A13"/>
    <w:rsid w:val="00D305DA"/>
    <w:rPr>
      <w:rFonts w:eastAsiaTheme="minorHAnsi"/>
      <w:lang w:val="es-EC" w:eastAsia="en-US"/>
    </w:rPr>
  </w:style>
  <w:style w:type="paragraph" w:customStyle="1" w:styleId="A1D1AB12CA894062A3FE331408639FD03">
    <w:name w:val="A1D1AB12CA894062A3FE331408639FD03"/>
    <w:rsid w:val="00D305DA"/>
    <w:rPr>
      <w:rFonts w:eastAsiaTheme="minorHAnsi"/>
      <w:lang w:val="es-EC" w:eastAsia="en-US"/>
    </w:rPr>
  </w:style>
  <w:style w:type="paragraph" w:customStyle="1" w:styleId="200A7793BE3A4A4A8A9B13C5D36933983">
    <w:name w:val="200A7793BE3A4A4A8A9B13C5D36933983"/>
    <w:rsid w:val="00D305DA"/>
    <w:rPr>
      <w:rFonts w:eastAsiaTheme="minorHAnsi"/>
      <w:lang w:val="es-EC" w:eastAsia="en-US"/>
    </w:rPr>
  </w:style>
  <w:style w:type="paragraph" w:customStyle="1" w:styleId="EEDCAC6FF0644FCCBE03E0D9CB7939D63">
    <w:name w:val="EEDCAC6FF0644FCCBE03E0D9CB7939D63"/>
    <w:rsid w:val="00D305DA"/>
    <w:rPr>
      <w:rFonts w:eastAsiaTheme="minorHAnsi"/>
      <w:lang w:val="es-EC" w:eastAsia="en-US"/>
    </w:rPr>
  </w:style>
  <w:style w:type="paragraph" w:customStyle="1" w:styleId="A34BEEE68CF34EABA6B72BF7C2BFAC263">
    <w:name w:val="A34BEEE68CF34EABA6B72BF7C2BFAC263"/>
    <w:rsid w:val="00D305DA"/>
    <w:rPr>
      <w:rFonts w:eastAsiaTheme="minorHAnsi"/>
      <w:lang w:val="es-EC" w:eastAsia="en-US"/>
    </w:rPr>
  </w:style>
  <w:style w:type="paragraph" w:customStyle="1" w:styleId="4ADB6E15710545FBB6C8B6192EF33A373">
    <w:name w:val="4ADB6E15710545FBB6C8B6192EF33A373"/>
    <w:rsid w:val="00D305DA"/>
    <w:rPr>
      <w:rFonts w:eastAsiaTheme="minorHAnsi"/>
      <w:lang w:val="es-EC" w:eastAsia="en-US"/>
    </w:rPr>
  </w:style>
  <w:style w:type="paragraph" w:customStyle="1" w:styleId="134D0017B95647E7B85646BFCE1618D03">
    <w:name w:val="134D0017B95647E7B85646BFCE1618D03"/>
    <w:rsid w:val="00D305DA"/>
    <w:rPr>
      <w:rFonts w:eastAsiaTheme="minorHAnsi"/>
      <w:lang w:val="es-EC" w:eastAsia="en-US"/>
    </w:rPr>
  </w:style>
  <w:style w:type="paragraph" w:customStyle="1" w:styleId="2BE839DF3FE445578FE99E33F5EE50DF3">
    <w:name w:val="2BE839DF3FE445578FE99E33F5EE50DF3"/>
    <w:rsid w:val="00D305DA"/>
    <w:rPr>
      <w:rFonts w:eastAsiaTheme="minorHAnsi"/>
      <w:lang w:val="es-EC" w:eastAsia="en-US"/>
    </w:rPr>
  </w:style>
  <w:style w:type="paragraph" w:customStyle="1" w:styleId="3341A88EA83145C5BD2F7916B5A6CCF43">
    <w:name w:val="3341A88EA83145C5BD2F7916B5A6CCF43"/>
    <w:rsid w:val="00D305DA"/>
    <w:rPr>
      <w:rFonts w:eastAsiaTheme="minorHAnsi"/>
      <w:lang w:val="es-EC" w:eastAsia="en-US"/>
    </w:rPr>
  </w:style>
  <w:style w:type="paragraph" w:customStyle="1" w:styleId="07A7E0992EAE472B936B0637C24CE1E03">
    <w:name w:val="07A7E0992EAE472B936B0637C24CE1E03"/>
    <w:rsid w:val="00D305DA"/>
    <w:rPr>
      <w:rFonts w:eastAsiaTheme="minorHAnsi"/>
      <w:lang w:val="es-EC" w:eastAsia="en-US"/>
    </w:rPr>
  </w:style>
  <w:style w:type="paragraph" w:customStyle="1" w:styleId="4417D29BE8A547F88A7481207B12438E3">
    <w:name w:val="4417D29BE8A547F88A7481207B12438E3"/>
    <w:rsid w:val="00D305DA"/>
    <w:rPr>
      <w:rFonts w:eastAsiaTheme="minorHAnsi"/>
      <w:lang w:val="es-EC" w:eastAsia="en-US"/>
    </w:rPr>
  </w:style>
  <w:style w:type="paragraph" w:customStyle="1" w:styleId="72B1A79BB4DA469291D700AA6E6B6B1C3">
    <w:name w:val="72B1A79BB4DA469291D700AA6E6B6B1C3"/>
    <w:rsid w:val="00D305DA"/>
    <w:rPr>
      <w:rFonts w:eastAsiaTheme="minorHAnsi"/>
      <w:lang w:val="es-EC" w:eastAsia="en-US"/>
    </w:rPr>
  </w:style>
  <w:style w:type="paragraph" w:customStyle="1" w:styleId="C4E1E859867C48BA8A482137673EAB833">
    <w:name w:val="C4E1E859867C48BA8A482137673EAB833"/>
    <w:rsid w:val="00D305DA"/>
    <w:rPr>
      <w:rFonts w:eastAsiaTheme="minorHAnsi"/>
      <w:lang w:val="es-EC" w:eastAsia="en-US"/>
    </w:rPr>
  </w:style>
  <w:style w:type="paragraph" w:customStyle="1" w:styleId="824E0AE580FE4C62939AAA9D47A5381E3">
    <w:name w:val="824E0AE580FE4C62939AAA9D47A5381E3"/>
    <w:rsid w:val="00D305DA"/>
    <w:rPr>
      <w:rFonts w:eastAsiaTheme="minorHAnsi"/>
      <w:lang w:val="es-EC" w:eastAsia="en-US"/>
    </w:rPr>
  </w:style>
  <w:style w:type="paragraph" w:customStyle="1" w:styleId="007B1EB9E5F244BD8AA66A3E400F4D323">
    <w:name w:val="007B1EB9E5F244BD8AA66A3E400F4D323"/>
    <w:rsid w:val="00D305DA"/>
    <w:rPr>
      <w:rFonts w:eastAsiaTheme="minorHAnsi"/>
      <w:lang w:val="es-EC" w:eastAsia="en-US"/>
    </w:rPr>
  </w:style>
  <w:style w:type="paragraph" w:customStyle="1" w:styleId="2EA7A7ED4B1B4C8FA1C62C9B1AC686FA3">
    <w:name w:val="2EA7A7ED4B1B4C8FA1C62C9B1AC686FA3"/>
    <w:rsid w:val="00D305DA"/>
    <w:rPr>
      <w:rFonts w:eastAsiaTheme="minorHAnsi"/>
      <w:lang w:val="es-EC" w:eastAsia="en-US"/>
    </w:rPr>
  </w:style>
  <w:style w:type="paragraph" w:customStyle="1" w:styleId="2DB95C20124446B0B9B4B7726C4C967F3">
    <w:name w:val="2DB95C20124446B0B9B4B7726C4C967F3"/>
    <w:rsid w:val="00D305DA"/>
    <w:rPr>
      <w:rFonts w:eastAsiaTheme="minorHAnsi"/>
      <w:lang w:val="es-EC" w:eastAsia="en-US"/>
    </w:rPr>
  </w:style>
  <w:style w:type="paragraph" w:customStyle="1" w:styleId="FF2BF67F211C4DD6A8F126AEA876CCEE3">
    <w:name w:val="FF2BF67F211C4DD6A8F126AEA876CCEE3"/>
    <w:rsid w:val="00D305DA"/>
    <w:rPr>
      <w:rFonts w:eastAsiaTheme="minorHAnsi"/>
      <w:lang w:val="es-EC" w:eastAsia="en-US"/>
    </w:rPr>
  </w:style>
  <w:style w:type="paragraph" w:customStyle="1" w:styleId="7DD224FBAC3C4B4EB8DDDE54BA626FBF3">
    <w:name w:val="7DD224FBAC3C4B4EB8DDDE54BA626FBF3"/>
    <w:rsid w:val="00D305DA"/>
    <w:rPr>
      <w:rFonts w:eastAsiaTheme="minorHAnsi"/>
      <w:lang w:val="es-EC" w:eastAsia="en-US"/>
    </w:rPr>
  </w:style>
  <w:style w:type="paragraph" w:customStyle="1" w:styleId="D68A2059810B47FD9B3720121AB96B4C3">
    <w:name w:val="D68A2059810B47FD9B3720121AB96B4C3"/>
    <w:rsid w:val="00D305DA"/>
    <w:rPr>
      <w:rFonts w:eastAsiaTheme="minorHAnsi"/>
      <w:lang w:val="es-EC" w:eastAsia="en-US"/>
    </w:rPr>
  </w:style>
  <w:style w:type="paragraph" w:customStyle="1" w:styleId="422C6119AA53426F9E88E4D79C672E553">
    <w:name w:val="422C6119AA53426F9E88E4D79C672E553"/>
    <w:rsid w:val="00D305DA"/>
    <w:rPr>
      <w:rFonts w:eastAsiaTheme="minorHAnsi"/>
      <w:lang w:val="es-EC" w:eastAsia="en-US"/>
    </w:rPr>
  </w:style>
  <w:style w:type="paragraph" w:customStyle="1" w:styleId="F0C026DE105140C199414101FA2C1AD13">
    <w:name w:val="F0C026DE105140C199414101FA2C1AD13"/>
    <w:rsid w:val="00D305DA"/>
    <w:rPr>
      <w:rFonts w:eastAsiaTheme="minorHAnsi"/>
      <w:lang w:val="es-EC" w:eastAsia="en-US"/>
    </w:rPr>
  </w:style>
  <w:style w:type="paragraph" w:customStyle="1" w:styleId="905CBE9BC36945689E978DDF1F2D53EF3">
    <w:name w:val="905CBE9BC36945689E978DDF1F2D53EF3"/>
    <w:rsid w:val="00D305DA"/>
    <w:rPr>
      <w:rFonts w:eastAsiaTheme="minorHAnsi"/>
      <w:lang w:val="es-EC" w:eastAsia="en-US"/>
    </w:rPr>
  </w:style>
  <w:style w:type="paragraph" w:customStyle="1" w:styleId="87612A6FB1D64B6F81960A09CFC51CC63">
    <w:name w:val="87612A6FB1D64B6F81960A09CFC51CC63"/>
    <w:rsid w:val="00D305DA"/>
    <w:rPr>
      <w:rFonts w:eastAsiaTheme="minorHAnsi"/>
      <w:lang w:val="es-EC" w:eastAsia="en-US"/>
    </w:rPr>
  </w:style>
  <w:style w:type="paragraph" w:customStyle="1" w:styleId="0FBC8F5C49BD4C87B46D1C222DD27B2A3">
    <w:name w:val="0FBC8F5C49BD4C87B46D1C222DD27B2A3"/>
    <w:rsid w:val="00D305DA"/>
    <w:rPr>
      <w:rFonts w:eastAsiaTheme="minorHAnsi"/>
      <w:lang w:val="es-EC" w:eastAsia="en-US"/>
    </w:rPr>
  </w:style>
  <w:style w:type="paragraph" w:customStyle="1" w:styleId="E28DB2CFA17F4EF2AAF8B3B69736CBDE3">
    <w:name w:val="E28DB2CFA17F4EF2AAF8B3B69736CBDE3"/>
    <w:rsid w:val="00D305DA"/>
    <w:rPr>
      <w:rFonts w:eastAsiaTheme="minorHAnsi"/>
      <w:lang w:val="es-EC" w:eastAsia="en-US"/>
    </w:rPr>
  </w:style>
  <w:style w:type="paragraph" w:customStyle="1" w:styleId="0B4CDD7DC7294C4AB9B484BF6566EECD3">
    <w:name w:val="0B4CDD7DC7294C4AB9B484BF6566EECD3"/>
    <w:rsid w:val="00D305DA"/>
    <w:rPr>
      <w:rFonts w:eastAsiaTheme="minorHAnsi"/>
      <w:lang w:val="es-EC" w:eastAsia="en-US"/>
    </w:rPr>
  </w:style>
  <w:style w:type="paragraph" w:customStyle="1" w:styleId="DC3B5A7CFFA147D18BF4656790CF6F0D3">
    <w:name w:val="DC3B5A7CFFA147D18BF4656790CF6F0D3"/>
    <w:rsid w:val="00D305DA"/>
    <w:rPr>
      <w:rFonts w:eastAsiaTheme="minorHAnsi"/>
      <w:lang w:val="es-EC" w:eastAsia="en-US"/>
    </w:rPr>
  </w:style>
  <w:style w:type="paragraph" w:customStyle="1" w:styleId="ADB4D652EE9442FAA7459231A004DA3E3">
    <w:name w:val="ADB4D652EE9442FAA7459231A004DA3E3"/>
    <w:rsid w:val="00D305DA"/>
    <w:rPr>
      <w:rFonts w:eastAsiaTheme="minorHAnsi"/>
      <w:lang w:val="es-EC" w:eastAsia="en-US"/>
    </w:rPr>
  </w:style>
  <w:style w:type="paragraph" w:customStyle="1" w:styleId="7F9C2F4FB3D5430D9ABD4B88845EC4F13">
    <w:name w:val="7F9C2F4FB3D5430D9ABD4B88845EC4F13"/>
    <w:rsid w:val="00D305DA"/>
    <w:rPr>
      <w:rFonts w:eastAsiaTheme="minorHAnsi"/>
      <w:lang w:val="es-EC" w:eastAsia="en-US"/>
    </w:rPr>
  </w:style>
  <w:style w:type="paragraph" w:customStyle="1" w:styleId="615543A93AE247FDBC7327611C9441E63">
    <w:name w:val="615543A93AE247FDBC7327611C9441E63"/>
    <w:rsid w:val="00D305DA"/>
    <w:rPr>
      <w:rFonts w:eastAsiaTheme="minorHAnsi"/>
      <w:lang w:val="es-EC" w:eastAsia="en-US"/>
    </w:rPr>
  </w:style>
  <w:style w:type="paragraph" w:customStyle="1" w:styleId="E0499286279244CEA50D2526FF5485213">
    <w:name w:val="E0499286279244CEA50D2526FF5485213"/>
    <w:rsid w:val="00D305DA"/>
    <w:rPr>
      <w:rFonts w:eastAsiaTheme="minorHAnsi"/>
      <w:lang w:val="es-EC" w:eastAsia="en-US"/>
    </w:rPr>
  </w:style>
  <w:style w:type="paragraph" w:customStyle="1" w:styleId="17478936F1934BA4A82B4F3BEDBBACC13">
    <w:name w:val="17478936F1934BA4A82B4F3BEDBBACC13"/>
    <w:rsid w:val="00D305DA"/>
    <w:rPr>
      <w:rFonts w:eastAsiaTheme="minorHAnsi"/>
      <w:lang w:val="es-EC" w:eastAsia="en-US"/>
    </w:rPr>
  </w:style>
  <w:style w:type="paragraph" w:customStyle="1" w:styleId="E1DA3C8388CC4DAEAC1751F78D7DCD003">
    <w:name w:val="E1DA3C8388CC4DAEAC1751F78D7DCD003"/>
    <w:rsid w:val="00D305DA"/>
    <w:rPr>
      <w:rFonts w:eastAsiaTheme="minorHAnsi"/>
      <w:lang w:val="es-EC" w:eastAsia="en-US"/>
    </w:rPr>
  </w:style>
  <w:style w:type="paragraph" w:customStyle="1" w:styleId="B19AD027C92C4DE7A5F353BD5C851A213">
    <w:name w:val="B19AD027C92C4DE7A5F353BD5C851A213"/>
    <w:rsid w:val="00D305DA"/>
    <w:rPr>
      <w:rFonts w:eastAsiaTheme="minorHAnsi"/>
      <w:lang w:val="es-EC" w:eastAsia="en-US"/>
    </w:rPr>
  </w:style>
  <w:style w:type="paragraph" w:customStyle="1" w:styleId="1346B9DA67EA406B8EC72B01BEC7428E4">
    <w:name w:val="1346B9DA67EA406B8EC72B01BEC7428E4"/>
    <w:rsid w:val="00D305DA"/>
    <w:rPr>
      <w:rFonts w:eastAsiaTheme="minorHAnsi"/>
      <w:lang w:val="es-EC" w:eastAsia="en-US"/>
    </w:rPr>
  </w:style>
  <w:style w:type="paragraph" w:customStyle="1" w:styleId="D48B78BA59304391A27962A43421EF644">
    <w:name w:val="D48B78BA59304391A27962A43421EF644"/>
    <w:rsid w:val="00D305DA"/>
    <w:rPr>
      <w:rFonts w:eastAsiaTheme="minorHAnsi"/>
      <w:lang w:val="es-EC" w:eastAsia="en-US"/>
    </w:rPr>
  </w:style>
  <w:style w:type="paragraph" w:customStyle="1" w:styleId="B7C07A82DE7F4FFD94435CB4535CC40F4">
    <w:name w:val="B7C07A82DE7F4FFD94435CB4535CC40F4"/>
    <w:rsid w:val="00D305DA"/>
    <w:rPr>
      <w:rFonts w:eastAsiaTheme="minorHAnsi"/>
      <w:lang w:val="es-EC" w:eastAsia="en-US"/>
    </w:rPr>
  </w:style>
  <w:style w:type="paragraph" w:customStyle="1" w:styleId="F53A35E6664848978E95535C1D11C9814">
    <w:name w:val="F53A35E6664848978E95535C1D11C9814"/>
    <w:rsid w:val="00D305DA"/>
    <w:rPr>
      <w:rFonts w:eastAsiaTheme="minorHAnsi"/>
      <w:lang w:val="es-EC" w:eastAsia="en-US"/>
    </w:rPr>
  </w:style>
  <w:style w:type="paragraph" w:customStyle="1" w:styleId="9E626E45202F414F9108243F6FBA83094">
    <w:name w:val="9E626E45202F414F9108243F6FBA83094"/>
    <w:rsid w:val="00D305DA"/>
    <w:rPr>
      <w:rFonts w:eastAsiaTheme="minorHAnsi"/>
      <w:lang w:val="es-EC" w:eastAsia="en-US"/>
    </w:rPr>
  </w:style>
  <w:style w:type="paragraph" w:customStyle="1" w:styleId="EE2139BB3E06499E9166BC5DF14926E24">
    <w:name w:val="EE2139BB3E06499E9166BC5DF14926E24"/>
    <w:rsid w:val="00D305DA"/>
    <w:rPr>
      <w:rFonts w:eastAsiaTheme="minorHAnsi"/>
      <w:lang w:val="es-EC" w:eastAsia="en-US"/>
    </w:rPr>
  </w:style>
  <w:style w:type="paragraph" w:customStyle="1" w:styleId="10845DBE96C342C285CCD6E528AB26B14">
    <w:name w:val="10845DBE96C342C285CCD6E528AB26B14"/>
    <w:rsid w:val="00D305DA"/>
    <w:rPr>
      <w:rFonts w:eastAsiaTheme="minorHAnsi"/>
      <w:lang w:val="es-EC" w:eastAsia="en-US"/>
    </w:rPr>
  </w:style>
  <w:style w:type="paragraph" w:customStyle="1" w:styleId="4F4C068E327D4225AE9CA58505E73A8E1">
    <w:name w:val="4F4C068E327D4225AE9CA58505E73A8E1"/>
    <w:rsid w:val="00D305DA"/>
    <w:rPr>
      <w:rFonts w:eastAsiaTheme="minorHAnsi"/>
      <w:lang w:val="es-EC" w:eastAsia="en-US"/>
    </w:rPr>
  </w:style>
  <w:style w:type="paragraph" w:customStyle="1" w:styleId="A992BAC19587424888D2ADEFB64977302">
    <w:name w:val="A992BAC19587424888D2ADEFB64977302"/>
    <w:rsid w:val="00D305DA"/>
    <w:rPr>
      <w:rFonts w:eastAsiaTheme="minorHAnsi"/>
      <w:lang w:val="es-EC" w:eastAsia="en-US"/>
    </w:rPr>
  </w:style>
  <w:style w:type="paragraph" w:customStyle="1" w:styleId="71E9232CC4D94F8BAAB040A194F427B82">
    <w:name w:val="71E9232CC4D94F8BAAB040A194F427B82"/>
    <w:rsid w:val="00D305DA"/>
    <w:rPr>
      <w:rFonts w:eastAsiaTheme="minorHAnsi"/>
      <w:lang w:val="es-EC" w:eastAsia="en-US"/>
    </w:rPr>
  </w:style>
  <w:style w:type="paragraph" w:customStyle="1" w:styleId="B9DF7B1A46DF4B969903E92B2F1AAD2C4">
    <w:name w:val="B9DF7B1A46DF4B969903E92B2F1AAD2C4"/>
    <w:rsid w:val="00D305DA"/>
    <w:rPr>
      <w:rFonts w:eastAsiaTheme="minorHAnsi"/>
      <w:lang w:val="es-EC" w:eastAsia="en-US"/>
    </w:rPr>
  </w:style>
  <w:style w:type="paragraph" w:customStyle="1" w:styleId="881B1BE5CDEC4F929C56A71ED40075B34">
    <w:name w:val="881B1BE5CDEC4F929C56A71ED40075B34"/>
    <w:rsid w:val="00D305DA"/>
    <w:rPr>
      <w:rFonts w:eastAsiaTheme="minorHAnsi"/>
      <w:lang w:val="es-EC" w:eastAsia="en-US"/>
    </w:rPr>
  </w:style>
  <w:style w:type="paragraph" w:customStyle="1" w:styleId="CE75B8F21FC74AEA8D63FF00918B8B8F4">
    <w:name w:val="CE75B8F21FC74AEA8D63FF00918B8B8F4"/>
    <w:rsid w:val="00D305DA"/>
    <w:rPr>
      <w:rFonts w:eastAsiaTheme="minorHAnsi"/>
      <w:lang w:val="es-EC" w:eastAsia="en-US"/>
    </w:rPr>
  </w:style>
  <w:style w:type="paragraph" w:customStyle="1" w:styleId="DA10A2CE462E4344AFB75924CE6FA73F1">
    <w:name w:val="DA10A2CE462E4344AFB75924CE6FA73F1"/>
    <w:rsid w:val="00D305DA"/>
    <w:rPr>
      <w:rFonts w:eastAsiaTheme="minorHAnsi"/>
      <w:lang w:val="es-EC" w:eastAsia="en-US"/>
    </w:rPr>
  </w:style>
  <w:style w:type="paragraph" w:customStyle="1" w:styleId="384FFEAA9F424136AC2511107FB2F8364">
    <w:name w:val="384FFEAA9F424136AC2511107FB2F8364"/>
    <w:rsid w:val="00D305DA"/>
    <w:rPr>
      <w:rFonts w:eastAsiaTheme="minorHAnsi"/>
      <w:lang w:val="es-EC" w:eastAsia="en-US"/>
    </w:rPr>
  </w:style>
  <w:style w:type="paragraph" w:customStyle="1" w:styleId="69AFC006173C49BFBED48E3FEF5D304E4">
    <w:name w:val="69AFC006173C49BFBED48E3FEF5D304E4"/>
    <w:rsid w:val="00D305DA"/>
    <w:rPr>
      <w:rFonts w:eastAsiaTheme="minorHAnsi"/>
      <w:lang w:val="es-EC" w:eastAsia="en-US"/>
    </w:rPr>
  </w:style>
  <w:style w:type="paragraph" w:customStyle="1" w:styleId="9CEBA39EB6CC4045AF7BCA6D12564F934">
    <w:name w:val="9CEBA39EB6CC4045AF7BCA6D12564F934"/>
    <w:rsid w:val="00D305DA"/>
    <w:rPr>
      <w:rFonts w:eastAsiaTheme="minorHAnsi"/>
      <w:lang w:val="es-EC" w:eastAsia="en-US"/>
    </w:rPr>
  </w:style>
  <w:style w:type="paragraph" w:customStyle="1" w:styleId="1E8405E3678D49F6950169CE85D773094">
    <w:name w:val="1E8405E3678D49F6950169CE85D773094"/>
    <w:rsid w:val="00D305DA"/>
    <w:rPr>
      <w:rFonts w:eastAsiaTheme="minorHAnsi"/>
      <w:lang w:val="es-EC" w:eastAsia="en-US"/>
    </w:rPr>
  </w:style>
  <w:style w:type="paragraph" w:customStyle="1" w:styleId="537EA4D083B74902AA851A8C7EB14E514">
    <w:name w:val="537EA4D083B74902AA851A8C7EB14E514"/>
    <w:rsid w:val="00D305DA"/>
    <w:rPr>
      <w:rFonts w:eastAsiaTheme="minorHAnsi"/>
      <w:lang w:val="es-EC" w:eastAsia="en-US"/>
    </w:rPr>
  </w:style>
  <w:style w:type="paragraph" w:customStyle="1" w:styleId="4DD2A450278F4CC399A538AC1E215C454">
    <w:name w:val="4DD2A450278F4CC399A538AC1E215C454"/>
    <w:rsid w:val="00D305DA"/>
    <w:rPr>
      <w:rFonts w:eastAsiaTheme="minorHAnsi"/>
      <w:lang w:val="es-EC" w:eastAsia="en-US"/>
    </w:rPr>
  </w:style>
  <w:style w:type="paragraph" w:customStyle="1" w:styleId="DF25207A81BC479B915B2CDCE95697C34">
    <w:name w:val="DF25207A81BC479B915B2CDCE95697C34"/>
    <w:rsid w:val="00D305DA"/>
    <w:rPr>
      <w:rFonts w:eastAsiaTheme="minorHAnsi"/>
      <w:lang w:val="es-EC" w:eastAsia="en-US"/>
    </w:rPr>
  </w:style>
  <w:style w:type="paragraph" w:customStyle="1" w:styleId="99EB8A390A744832828ABB4B87735DB24">
    <w:name w:val="99EB8A390A744832828ABB4B87735DB24"/>
    <w:rsid w:val="00D305DA"/>
    <w:rPr>
      <w:rFonts w:eastAsiaTheme="minorHAnsi"/>
      <w:lang w:val="es-EC" w:eastAsia="en-US"/>
    </w:rPr>
  </w:style>
  <w:style w:type="paragraph" w:customStyle="1" w:styleId="63D9D8B36035438C9CD53877B2F448704">
    <w:name w:val="63D9D8B36035438C9CD53877B2F448704"/>
    <w:rsid w:val="00D305DA"/>
    <w:rPr>
      <w:rFonts w:eastAsiaTheme="minorHAnsi"/>
      <w:lang w:val="es-EC" w:eastAsia="en-US"/>
    </w:rPr>
  </w:style>
  <w:style w:type="paragraph" w:customStyle="1" w:styleId="8D85583ABBC24E7DAED6C250D9B6378E4">
    <w:name w:val="8D85583ABBC24E7DAED6C250D9B6378E4"/>
    <w:rsid w:val="00D305DA"/>
    <w:rPr>
      <w:rFonts w:eastAsiaTheme="minorHAnsi"/>
      <w:lang w:val="es-EC" w:eastAsia="en-US"/>
    </w:rPr>
  </w:style>
  <w:style w:type="paragraph" w:customStyle="1" w:styleId="3EE0775CA125442385378CC4A894E0164">
    <w:name w:val="3EE0775CA125442385378CC4A894E0164"/>
    <w:rsid w:val="00D305DA"/>
    <w:rPr>
      <w:rFonts w:eastAsiaTheme="minorHAnsi"/>
      <w:lang w:val="es-EC" w:eastAsia="en-US"/>
    </w:rPr>
  </w:style>
  <w:style w:type="paragraph" w:customStyle="1" w:styleId="4246FF1E36294E0BB23A8F5E9A5969804">
    <w:name w:val="4246FF1E36294E0BB23A8F5E9A5969804"/>
    <w:rsid w:val="00D305DA"/>
    <w:rPr>
      <w:rFonts w:eastAsiaTheme="minorHAnsi"/>
      <w:lang w:val="es-EC" w:eastAsia="en-US"/>
    </w:rPr>
  </w:style>
  <w:style w:type="paragraph" w:customStyle="1" w:styleId="C66DB1C3AA7E4A9ABA0DDC05DDB811FA4">
    <w:name w:val="C66DB1C3AA7E4A9ABA0DDC05DDB811FA4"/>
    <w:rsid w:val="00D305DA"/>
    <w:rPr>
      <w:rFonts w:eastAsiaTheme="minorHAnsi"/>
      <w:lang w:val="es-EC" w:eastAsia="en-US"/>
    </w:rPr>
  </w:style>
  <w:style w:type="paragraph" w:customStyle="1" w:styleId="0B9DF91E77C949459C2C6C8A55FBF6014">
    <w:name w:val="0B9DF91E77C949459C2C6C8A55FBF6014"/>
    <w:rsid w:val="00D305DA"/>
    <w:rPr>
      <w:rFonts w:eastAsiaTheme="minorHAnsi"/>
      <w:lang w:val="es-EC" w:eastAsia="en-US"/>
    </w:rPr>
  </w:style>
  <w:style w:type="paragraph" w:customStyle="1" w:styleId="9AD30FB8B38449108D2DCAEA37B155DD4">
    <w:name w:val="9AD30FB8B38449108D2DCAEA37B155DD4"/>
    <w:rsid w:val="00D305DA"/>
    <w:rPr>
      <w:rFonts w:eastAsiaTheme="minorHAnsi"/>
      <w:lang w:val="es-EC" w:eastAsia="en-US"/>
    </w:rPr>
  </w:style>
  <w:style w:type="paragraph" w:customStyle="1" w:styleId="B3217F0EB441450AAED2FEC9CE6F3A394">
    <w:name w:val="B3217F0EB441450AAED2FEC9CE6F3A394"/>
    <w:rsid w:val="00D305DA"/>
    <w:rPr>
      <w:rFonts w:eastAsiaTheme="minorHAnsi"/>
      <w:lang w:val="es-EC" w:eastAsia="en-US"/>
    </w:rPr>
  </w:style>
  <w:style w:type="paragraph" w:customStyle="1" w:styleId="BB7DAB3CE87D4DCEABC3C791DFD4ACDC4">
    <w:name w:val="BB7DAB3CE87D4DCEABC3C791DFD4ACDC4"/>
    <w:rsid w:val="00D305DA"/>
    <w:rPr>
      <w:rFonts w:eastAsiaTheme="minorHAnsi"/>
      <w:lang w:val="es-EC" w:eastAsia="en-US"/>
    </w:rPr>
  </w:style>
  <w:style w:type="paragraph" w:customStyle="1" w:styleId="E9342A2CC8AD4C9789625005DD99EFFA4">
    <w:name w:val="E9342A2CC8AD4C9789625005DD99EFFA4"/>
    <w:rsid w:val="00D305DA"/>
    <w:rPr>
      <w:rFonts w:eastAsiaTheme="minorHAnsi"/>
      <w:lang w:val="es-EC" w:eastAsia="en-US"/>
    </w:rPr>
  </w:style>
  <w:style w:type="paragraph" w:customStyle="1" w:styleId="4556944BA42D4F8AB308FCC83EBEEF9B4">
    <w:name w:val="4556944BA42D4F8AB308FCC83EBEEF9B4"/>
    <w:rsid w:val="00D305DA"/>
    <w:rPr>
      <w:rFonts w:eastAsiaTheme="minorHAnsi"/>
      <w:lang w:val="es-EC" w:eastAsia="en-US"/>
    </w:rPr>
  </w:style>
  <w:style w:type="paragraph" w:customStyle="1" w:styleId="E96A29351C4B4D2DA67A6ECD28D9F1804">
    <w:name w:val="E96A29351C4B4D2DA67A6ECD28D9F1804"/>
    <w:rsid w:val="00D305DA"/>
    <w:rPr>
      <w:rFonts w:eastAsiaTheme="minorHAnsi"/>
      <w:lang w:val="es-EC" w:eastAsia="en-US"/>
    </w:rPr>
  </w:style>
  <w:style w:type="paragraph" w:customStyle="1" w:styleId="A72B59C61C704933A9840A2E0AEE373E4">
    <w:name w:val="A72B59C61C704933A9840A2E0AEE373E4"/>
    <w:rsid w:val="00D305DA"/>
    <w:rPr>
      <w:rFonts w:eastAsiaTheme="minorHAnsi"/>
      <w:lang w:val="es-EC" w:eastAsia="en-US"/>
    </w:rPr>
  </w:style>
  <w:style w:type="paragraph" w:customStyle="1" w:styleId="206D5BBFDF674FF68633BB891E378E034">
    <w:name w:val="206D5BBFDF674FF68633BB891E378E034"/>
    <w:rsid w:val="00D305DA"/>
    <w:rPr>
      <w:rFonts w:eastAsiaTheme="minorHAnsi"/>
      <w:lang w:val="es-EC" w:eastAsia="en-US"/>
    </w:rPr>
  </w:style>
  <w:style w:type="paragraph" w:customStyle="1" w:styleId="EE2CFBEC4B4A4226929729B632209E2A4">
    <w:name w:val="EE2CFBEC4B4A4226929729B632209E2A4"/>
    <w:rsid w:val="00D305DA"/>
    <w:rPr>
      <w:rFonts w:eastAsiaTheme="minorHAnsi"/>
      <w:lang w:val="es-EC" w:eastAsia="en-US"/>
    </w:rPr>
  </w:style>
  <w:style w:type="paragraph" w:customStyle="1" w:styleId="56DC3A96EA9D44679D1E5B798CD48CB74">
    <w:name w:val="56DC3A96EA9D44679D1E5B798CD48CB74"/>
    <w:rsid w:val="00D305DA"/>
    <w:rPr>
      <w:rFonts w:eastAsiaTheme="minorHAnsi"/>
      <w:lang w:val="es-EC" w:eastAsia="en-US"/>
    </w:rPr>
  </w:style>
  <w:style w:type="paragraph" w:customStyle="1" w:styleId="097CE9FBADF54D709AEB2D618C4F84EE4">
    <w:name w:val="097CE9FBADF54D709AEB2D618C4F84EE4"/>
    <w:rsid w:val="00D305DA"/>
    <w:rPr>
      <w:rFonts w:eastAsiaTheme="minorHAnsi"/>
      <w:lang w:val="es-EC" w:eastAsia="en-US"/>
    </w:rPr>
  </w:style>
  <w:style w:type="paragraph" w:customStyle="1" w:styleId="13DA77F3616F4FC9994E1B61F81D82BE4">
    <w:name w:val="13DA77F3616F4FC9994E1B61F81D82BE4"/>
    <w:rsid w:val="00D305DA"/>
    <w:rPr>
      <w:rFonts w:eastAsiaTheme="minorHAnsi"/>
      <w:lang w:val="es-EC" w:eastAsia="en-US"/>
    </w:rPr>
  </w:style>
  <w:style w:type="paragraph" w:customStyle="1" w:styleId="946FCCE63D414E61B60EFFC3BC364AF44">
    <w:name w:val="946FCCE63D414E61B60EFFC3BC364AF44"/>
    <w:rsid w:val="00D305DA"/>
    <w:rPr>
      <w:rFonts w:eastAsiaTheme="minorHAnsi"/>
      <w:lang w:val="es-EC" w:eastAsia="en-US"/>
    </w:rPr>
  </w:style>
  <w:style w:type="paragraph" w:customStyle="1" w:styleId="F2A8843844E843ADBE3DB19D8DB1B4834">
    <w:name w:val="F2A8843844E843ADBE3DB19D8DB1B4834"/>
    <w:rsid w:val="00D305DA"/>
    <w:rPr>
      <w:rFonts w:eastAsiaTheme="minorHAnsi"/>
      <w:lang w:val="es-EC" w:eastAsia="en-US"/>
    </w:rPr>
  </w:style>
  <w:style w:type="paragraph" w:customStyle="1" w:styleId="32847B7CB5B0420890FEE699C93E2DBA4">
    <w:name w:val="32847B7CB5B0420890FEE699C93E2DBA4"/>
    <w:rsid w:val="00D305DA"/>
    <w:rPr>
      <w:rFonts w:eastAsiaTheme="minorHAnsi"/>
      <w:lang w:val="es-EC" w:eastAsia="en-US"/>
    </w:rPr>
  </w:style>
  <w:style w:type="paragraph" w:customStyle="1" w:styleId="1016FF7299E247B2BF884EAA893EF3CC4">
    <w:name w:val="1016FF7299E247B2BF884EAA893EF3CC4"/>
    <w:rsid w:val="00D305DA"/>
    <w:rPr>
      <w:rFonts w:eastAsiaTheme="minorHAnsi"/>
      <w:lang w:val="es-EC" w:eastAsia="en-US"/>
    </w:rPr>
  </w:style>
  <w:style w:type="paragraph" w:customStyle="1" w:styleId="CA31FA15D5F64F59977F411B0C6F12B24">
    <w:name w:val="CA31FA15D5F64F59977F411B0C6F12B24"/>
    <w:rsid w:val="00D305DA"/>
    <w:rPr>
      <w:rFonts w:eastAsiaTheme="minorHAnsi"/>
      <w:lang w:val="es-EC" w:eastAsia="en-US"/>
    </w:rPr>
  </w:style>
  <w:style w:type="paragraph" w:customStyle="1" w:styleId="D4E8C4BB1CA845748BCB5CDAC37BF6C14">
    <w:name w:val="D4E8C4BB1CA845748BCB5CDAC37BF6C14"/>
    <w:rsid w:val="00D305DA"/>
    <w:rPr>
      <w:rFonts w:eastAsiaTheme="minorHAnsi"/>
      <w:lang w:val="es-EC" w:eastAsia="en-US"/>
    </w:rPr>
  </w:style>
  <w:style w:type="paragraph" w:customStyle="1" w:styleId="77AAEB11720E45AF801BBF863F46DA504">
    <w:name w:val="77AAEB11720E45AF801BBF863F46DA504"/>
    <w:rsid w:val="00D305DA"/>
    <w:rPr>
      <w:rFonts w:eastAsiaTheme="minorHAnsi"/>
      <w:lang w:val="es-EC" w:eastAsia="en-US"/>
    </w:rPr>
  </w:style>
  <w:style w:type="paragraph" w:customStyle="1" w:styleId="0156252639484D2481ED38B2AC8A97354">
    <w:name w:val="0156252639484D2481ED38B2AC8A97354"/>
    <w:rsid w:val="00D305DA"/>
    <w:rPr>
      <w:rFonts w:eastAsiaTheme="minorHAnsi"/>
      <w:lang w:val="es-EC" w:eastAsia="en-US"/>
    </w:rPr>
  </w:style>
  <w:style w:type="paragraph" w:customStyle="1" w:styleId="FC6A71074B0A4CD68650CEFFDCE245584">
    <w:name w:val="FC6A71074B0A4CD68650CEFFDCE245584"/>
    <w:rsid w:val="00D305DA"/>
    <w:rPr>
      <w:rFonts w:eastAsiaTheme="minorHAnsi"/>
      <w:lang w:val="es-EC" w:eastAsia="en-US"/>
    </w:rPr>
  </w:style>
  <w:style w:type="paragraph" w:customStyle="1" w:styleId="3D0163509D05402CB44B6E340503DEBE4">
    <w:name w:val="3D0163509D05402CB44B6E340503DEBE4"/>
    <w:rsid w:val="00D305DA"/>
    <w:rPr>
      <w:rFonts w:eastAsiaTheme="minorHAnsi"/>
      <w:lang w:val="es-EC" w:eastAsia="en-US"/>
    </w:rPr>
  </w:style>
  <w:style w:type="paragraph" w:customStyle="1" w:styleId="E7D3DA55700C4998ACD35A4258426BBA4">
    <w:name w:val="E7D3DA55700C4998ACD35A4258426BBA4"/>
    <w:rsid w:val="00D305DA"/>
    <w:rPr>
      <w:rFonts w:eastAsiaTheme="minorHAnsi"/>
      <w:lang w:val="es-EC" w:eastAsia="en-US"/>
    </w:rPr>
  </w:style>
  <w:style w:type="paragraph" w:customStyle="1" w:styleId="B570C8410D9B4EB090308DA62A4BC51E4">
    <w:name w:val="B570C8410D9B4EB090308DA62A4BC51E4"/>
    <w:rsid w:val="00D305DA"/>
    <w:rPr>
      <w:rFonts w:eastAsiaTheme="minorHAnsi"/>
      <w:lang w:val="es-EC" w:eastAsia="en-US"/>
    </w:rPr>
  </w:style>
  <w:style w:type="paragraph" w:customStyle="1" w:styleId="AE6B119347344EC9AB2C5E747B87912F4">
    <w:name w:val="AE6B119347344EC9AB2C5E747B87912F4"/>
    <w:rsid w:val="00D305DA"/>
    <w:rPr>
      <w:rFonts w:eastAsiaTheme="minorHAnsi"/>
      <w:lang w:val="es-EC" w:eastAsia="en-US"/>
    </w:rPr>
  </w:style>
  <w:style w:type="paragraph" w:customStyle="1" w:styleId="7B02A587A73042788C149190E304B8A64">
    <w:name w:val="7B02A587A73042788C149190E304B8A64"/>
    <w:rsid w:val="00D305DA"/>
    <w:rPr>
      <w:rFonts w:eastAsiaTheme="minorHAnsi"/>
      <w:lang w:val="es-EC" w:eastAsia="en-US"/>
    </w:rPr>
  </w:style>
  <w:style w:type="paragraph" w:customStyle="1" w:styleId="5E4E45F7E8EF42F9A563694C8FCAFBD54">
    <w:name w:val="5E4E45F7E8EF42F9A563694C8FCAFBD54"/>
    <w:rsid w:val="00D305DA"/>
    <w:rPr>
      <w:rFonts w:eastAsiaTheme="minorHAnsi"/>
      <w:lang w:val="es-EC" w:eastAsia="en-US"/>
    </w:rPr>
  </w:style>
  <w:style w:type="paragraph" w:customStyle="1" w:styleId="CAE76DCD5A424EC69E5C8EBE21342C3F4">
    <w:name w:val="CAE76DCD5A424EC69E5C8EBE21342C3F4"/>
    <w:rsid w:val="00D305DA"/>
    <w:rPr>
      <w:rFonts w:eastAsiaTheme="minorHAnsi"/>
      <w:lang w:val="es-EC" w:eastAsia="en-US"/>
    </w:rPr>
  </w:style>
  <w:style w:type="paragraph" w:customStyle="1" w:styleId="86895B1CF98F48D98A3034D7F21129994">
    <w:name w:val="86895B1CF98F48D98A3034D7F21129994"/>
    <w:rsid w:val="00D305DA"/>
    <w:rPr>
      <w:rFonts w:eastAsiaTheme="minorHAnsi"/>
      <w:lang w:val="es-EC" w:eastAsia="en-US"/>
    </w:rPr>
  </w:style>
  <w:style w:type="paragraph" w:customStyle="1" w:styleId="8ECD8EB131FC44938A244384EAEC5CDF4">
    <w:name w:val="8ECD8EB131FC44938A244384EAEC5CDF4"/>
    <w:rsid w:val="00D305DA"/>
    <w:rPr>
      <w:rFonts w:eastAsiaTheme="minorHAnsi"/>
      <w:lang w:val="es-EC" w:eastAsia="en-US"/>
    </w:rPr>
  </w:style>
  <w:style w:type="paragraph" w:customStyle="1" w:styleId="09B320BADD0243C1A6996FDA412912884">
    <w:name w:val="09B320BADD0243C1A6996FDA412912884"/>
    <w:rsid w:val="00D305DA"/>
    <w:rPr>
      <w:rFonts w:eastAsiaTheme="minorHAnsi"/>
      <w:lang w:val="es-EC" w:eastAsia="en-US"/>
    </w:rPr>
  </w:style>
  <w:style w:type="paragraph" w:customStyle="1" w:styleId="DAE347F9A419492184156B9CF1F11B104">
    <w:name w:val="DAE347F9A419492184156B9CF1F11B104"/>
    <w:rsid w:val="00D305DA"/>
    <w:rPr>
      <w:rFonts w:eastAsiaTheme="minorHAnsi"/>
      <w:lang w:val="es-EC" w:eastAsia="en-US"/>
    </w:rPr>
  </w:style>
  <w:style w:type="paragraph" w:customStyle="1" w:styleId="4AA5E900847D4A6EBC1714ADCB6206504">
    <w:name w:val="4AA5E900847D4A6EBC1714ADCB6206504"/>
    <w:rsid w:val="00D305DA"/>
    <w:rPr>
      <w:rFonts w:eastAsiaTheme="minorHAnsi"/>
      <w:lang w:val="es-EC" w:eastAsia="en-US"/>
    </w:rPr>
  </w:style>
  <w:style w:type="paragraph" w:customStyle="1" w:styleId="436BC0C0CF9B4E5EA4AA26700352B2404">
    <w:name w:val="436BC0C0CF9B4E5EA4AA26700352B2404"/>
    <w:rsid w:val="00D305DA"/>
    <w:rPr>
      <w:rFonts w:eastAsiaTheme="minorHAnsi"/>
      <w:lang w:val="es-EC" w:eastAsia="en-US"/>
    </w:rPr>
  </w:style>
  <w:style w:type="paragraph" w:customStyle="1" w:styleId="05185064C61E42BDACA01827605A9C844">
    <w:name w:val="05185064C61E42BDACA01827605A9C844"/>
    <w:rsid w:val="00D305DA"/>
    <w:rPr>
      <w:rFonts w:eastAsiaTheme="minorHAnsi"/>
      <w:lang w:val="es-EC" w:eastAsia="en-US"/>
    </w:rPr>
  </w:style>
  <w:style w:type="paragraph" w:customStyle="1" w:styleId="14677D90A6FB4EC8B272E01E64B56CBA4">
    <w:name w:val="14677D90A6FB4EC8B272E01E64B56CBA4"/>
    <w:rsid w:val="00D305DA"/>
    <w:rPr>
      <w:rFonts w:eastAsiaTheme="minorHAnsi"/>
      <w:lang w:val="es-EC" w:eastAsia="en-US"/>
    </w:rPr>
  </w:style>
  <w:style w:type="paragraph" w:customStyle="1" w:styleId="99A06C89987241E78D403670EC04F5654">
    <w:name w:val="99A06C89987241E78D403670EC04F5654"/>
    <w:rsid w:val="00D305DA"/>
    <w:rPr>
      <w:rFonts w:eastAsiaTheme="minorHAnsi"/>
      <w:lang w:val="es-EC" w:eastAsia="en-US"/>
    </w:rPr>
  </w:style>
  <w:style w:type="paragraph" w:customStyle="1" w:styleId="28031169A71F47F78510D9038D0C01BB4">
    <w:name w:val="28031169A71F47F78510D9038D0C01BB4"/>
    <w:rsid w:val="00D305DA"/>
    <w:rPr>
      <w:rFonts w:eastAsiaTheme="minorHAnsi"/>
      <w:lang w:val="es-EC" w:eastAsia="en-US"/>
    </w:rPr>
  </w:style>
  <w:style w:type="paragraph" w:customStyle="1" w:styleId="3FD55BDA318F4AD6914687132CEEA8EE4">
    <w:name w:val="3FD55BDA318F4AD6914687132CEEA8EE4"/>
    <w:rsid w:val="00D305DA"/>
    <w:rPr>
      <w:rFonts w:eastAsiaTheme="minorHAnsi"/>
      <w:lang w:val="es-EC" w:eastAsia="en-US"/>
    </w:rPr>
  </w:style>
  <w:style w:type="paragraph" w:customStyle="1" w:styleId="23F93ABB6ABC40EE94B563256FE61EA44">
    <w:name w:val="23F93ABB6ABC40EE94B563256FE61EA44"/>
    <w:rsid w:val="00D305DA"/>
    <w:rPr>
      <w:rFonts w:eastAsiaTheme="minorHAnsi"/>
      <w:lang w:val="es-EC" w:eastAsia="en-US"/>
    </w:rPr>
  </w:style>
  <w:style w:type="paragraph" w:customStyle="1" w:styleId="E6AB87C7821E494D8A47DF6634547AB64">
    <w:name w:val="E6AB87C7821E494D8A47DF6634547AB64"/>
    <w:rsid w:val="00D305DA"/>
    <w:rPr>
      <w:rFonts w:eastAsiaTheme="minorHAnsi"/>
      <w:lang w:val="es-EC" w:eastAsia="en-US"/>
    </w:rPr>
  </w:style>
  <w:style w:type="paragraph" w:customStyle="1" w:styleId="B3C8169D8C11466DA87C3B6489F59D744">
    <w:name w:val="B3C8169D8C11466DA87C3B6489F59D744"/>
    <w:rsid w:val="00D305DA"/>
    <w:rPr>
      <w:rFonts w:eastAsiaTheme="minorHAnsi"/>
      <w:lang w:val="es-EC" w:eastAsia="en-US"/>
    </w:rPr>
  </w:style>
  <w:style w:type="paragraph" w:customStyle="1" w:styleId="0B0197916C06483EBF04B722300A2EBB4">
    <w:name w:val="0B0197916C06483EBF04B722300A2EBB4"/>
    <w:rsid w:val="00D305DA"/>
    <w:rPr>
      <w:rFonts w:eastAsiaTheme="minorHAnsi"/>
      <w:lang w:val="es-EC" w:eastAsia="en-US"/>
    </w:rPr>
  </w:style>
  <w:style w:type="paragraph" w:customStyle="1" w:styleId="6D284A3A1283479A832EB6F4E3A8D33D4">
    <w:name w:val="6D284A3A1283479A832EB6F4E3A8D33D4"/>
    <w:rsid w:val="00D305DA"/>
    <w:rPr>
      <w:rFonts w:eastAsiaTheme="minorHAnsi"/>
      <w:lang w:val="es-EC" w:eastAsia="en-US"/>
    </w:rPr>
  </w:style>
  <w:style w:type="paragraph" w:customStyle="1" w:styleId="CFF85B819F6F4571BB39F3D90BEF80E24">
    <w:name w:val="CFF85B819F6F4571BB39F3D90BEF80E24"/>
    <w:rsid w:val="00D305DA"/>
    <w:rPr>
      <w:rFonts w:eastAsiaTheme="minorHAnsi"/>
      <w:lang w:val="es-EC" w:eastAsia="en-US"/>
    </w:rPr>
  </w:style>
  <w:style w:type="paragraph" w:customStyle="1" w:styleId="8F38C77CE7144FA79DCDDACFA37B24A14">
    <w:name w:val="8F38C77CE7144FA79DCDDACFA37B24A14"/>
    <w:rsid w:val="00D305DA"/>
    <w:rPr>
      <w:rFonts w:eastAsiaTheme="minorHAnsi"/>
      <w:lang w:val="es-EC" w:eastAsia="en-US"/>
    </w:rPr>
  </w:style>
  <w:style w:type="paragraph" w:customStyle="1" w:styleId="A1D1AB12CA894062A3FE331408639FD04">
    <w:name w:val="A1D1AB12CA894062A3FE331408639FD04"/>
    <w:rsid w:val="00D305DA"/>
    <w:rPr>
      <w:rFonts w:eastAsiaTheme="minorHAnsi"/>
      <w:lang w:val="es-EC" w:eastAsia="en-US"/>
    </w:rPr>
  </w:style>
  <w:style w:type="paragraph" w:customStyle="1" w:styleId="200A7793BE3A4A4A8A9B13C5D36933984">
    <w:name w:val="200A7793BE3A4A4A8A9B13C5D36933984"/>
    <w:rsid w:val="00D305DA"/>
    <w:rPr>
      <w:rFonts w:eastAsiaTheme="minorHAnsi"/>
      <w:lang w:val="es-EC" w:eastAsia="en-US"/>
    </w:rPr>
  </w:style>
  <w:style w:type="paragraph" w:customStyle="1" w:styleId="EEDCAC6FF0644FCCBE03E0D9CB7939D64">
    <w:name w:val="EEDCAC6FF0644FCCBE03E0D9CB7939D64"/>
    <w:rsid w:val="00D305DA"/>
    <w:rPr>
      <w:rFonts w:eastAsiaTheme="minorHAnsi"/>
      <w:lang w:val="es-EC" w:eastAsia="en-US"/>
    </w:rPr>
  </w:style>
  <w:style w:type="paragraph" w:customStyle="1" w:styleId="A34BEEE68CF34EABA6B72BF7C2BFAC264">
    <w:name w:val="A34BEEE68CF34EABA6B72BF7C2BFAC264"/>
    <w:rsid w:val="00D305DA"/>
    <w:rPr>
      <w:rFonts w:eastAsiaTheme="minorHAnsi"/>
      <w:lang w:val="es-EC" w:eastAsia="en-US"/>
    </w:rPr>
  </w:style>
  <w:style w:type="paragraph" w:customStyle="1" w:styleId="4ADB6E15710545FBB6C8B6192EF33A374">
    <w:name w:val="4ADB6E15710545FBB6C8B6192EF33A374"/>
    <w:rsid w:val="00D305DA"/>
    <w:rPr>
      <w:rFonts w:eastAsiaTheme="minorHAnsi"/>
      <w:lang w:val="es-EC" w:eastAsia="en-US"/>
    </w:rPr>
  </w:style>
  <w:style w:type="paragraph" w:customStyle="1" w:styleId="134D0017B95647E7B85646BFCE1618D04">
    <w:name w:val="134D0017B95647E7B85646BFCE1618D04"/>
    <w:rsid w:val="00D305DA"/>
    <w:rPr>
      <w:rFonts w:eastAsiaTheme="minorHAnsi"/>
      <w:lang w:val="es-EC" w:eastAsia="en-US"/>
    </w:rPr>
  </w:style>
  <w:style w:type="paragraph" w:customStyle="1" w:styleId="2BE839DF3FE445578FE99E33F5EE50DF4">
    <w:name w:val="2BE839DF3FE445578FE99E33F5EE50DF4"/>
    <w:rsid w:val="00D305DA"/>
    <w:rPr>
      <w:rFonts w:eastAsiaTheme="minorHAnsi"/>
      <w:lang w:val="es-EC" w:eastAsia="en-US"/>
    </w:rPr>
  </w:style>
  <w:style w:type="paragraph" w:customStyle="1" w:styleId="3341A88EA83145C5BD2F7916B5A6CCF44">
    <w:name w:val="3341A88EA83145C5BD2F7916B5A6CCF44"/>
    <w:rsid w:val="00D305DA"/>
    <w:rPr>
      <w:rFonts w:eastAsiaTheme="minorHAnsi"/>
      <w:lang w:val="es-EC" w:eastAsia="en-US"/>
    </w:rPr>
  </w:style>
  <w:style w:type="paragraph" w:customStyle="1" w:styleId="07A7E0992EAE472B936B0637C24CE1E04">
    <w:name w:val="07A7E0992EAE472B936B0637C24CE1E04"/>
    <w:rsid w:val="00D305DA"/>
    <w:rPr>
      <w:rFonts w:eastAsiaTheme="minorHAnsi"/>
      <w:lang w:val="es-EC" w:eastAsia="en-US"/>
    </w:rPr>
  </w:style>
  <w:style w:type="paragraph" w:customStyle="1" w:styleId="4417D29BE8A547F88A7481207B12438E4">
    <w:name w:val="4417D29BE8A547F88A7481207B12438E4"/>
    <w:rsid w:val="00D305DA"/>
    <w:rPr>
      <w:rFonts w:eastAsiaTheme="minorHAnsi"/>
      <w:lang w:val="es-EC" w:eastAsia="en-US"/>
    </w:rPr>
  </w:style>
  <w:style w:type="paragraph" w:customStyle="1" w:styleId="72B1A79BB4DA469291D700AA6E6B6B1C4">
    <w:name w:val="72B1A79BB4DA469291D700AA6E6B6B1C4"/>
    <w:rsid w:val="00D305DA"/>
    <w:rPr>
      <w:rFonts w:eastAsiaTheme="minorHAnsi"/>
      <w:lang w:val="es-EC" w:eastAsia="en-US"/>
    </w:rPr>
  </w:style>
  <w:style w:type="paragraph" w:customStyle="1" w:styleId="C4E1E859867C48BA8A482137673EAB834">
    <w:name w:val="C4E1E859867C48BA8A482137673EAB834"/>
    <w:rsid w:val="00D305DA"/>
    <w:rPr>
      <w:rFonts w:eastAsiaTheme="minorHAnsi"/>
      <w:lang w:val="es-EC" w:eastAsia="en-US"/>
    </w:rPr>
  </w:style>
  <w:style w:type="paragraph" w:customStyle="1" w:styleId="824E0AE580FE4C62939AAA9D47A5381E4">
    <w:name w:val="824E0AE580FE4C62939AAA9D47A5381E4"/>
    <w:rsid w:val="00D305DA"/>
    <w:rPr>
      <w:rFonts w:eastAsiaTheme="minorHAnsi"/>
      <w:lang w:val="es-EC" w:eastAsia="en-US"/>
    </w:rPr>
  </w:style>
  <w:style w:type="paragraph" w:customStyle="1" w:styleId="007B1EB9E5F244BD8AA66A3E400F4D324">
    <w:name w:val="007B1EB9E5F244BD8AA66A3E400F4D324"/>
    <w:rsid w:val="00D305DA"/>
    <w:rPr>
      <w:rFonts w:eastAsiaTheme="minorHAnsi"/>
      <w:lang w:val="es-EC" w:eastAsia="en-US"/>
    </w:rPr>
  </w:style>
  <w:style w:type="paragraph" w:customStyle="1" w:styleId="2EA7A7ED4B1B4C8FA1C62C9B1AC686FA4">
    <w:name w:val="2EA7A7ED4B1B4C8FA1C62C9B1AC686FA4"/>
    <w:rsid w:val="00D305DA"/>
    <w:rPr>
      <w:rFonts w:eastAsiaTheme="minorHAnsi"/>
      <w:lang w:val="es-EC" w:eastAsia="en-US"/>
    </w:rPr>
  </w:style>
  <w:style w:type="paragraph" w:customStyle="1" w:styleId="2DB95C20124446B0B9B4B7726C4C967F4">
    <w:name w:val="2DB95C20124446B0B9B4B7726C4C967F4"/>
    <w:rsid w:val="00D305DA"/>
    <w:rPr>
      <w:rFonts w:eastAsiaTheme="minorHAnsi"/>
      <w:lang w:val="es-EC" w:eastAsia="en-US"/>
    </w:rPr>
  </w:style>
  <w:style w:type="paragraph" w:customStyle="1" w:styleId="FF2BF67F211C4DD6A8F126AEA876CCEE4">
    <w:name w:val="FF2BF67F211C4DD6A8F126AEA876CCEE4"/>
    <w:rsid w:val="00D305DA"/>
    <w:rPr>
      <w:rFonts w:eastAsiaTheme="minorHAnsi"/>
      <w:lang w:val="es-EC" w:eastAsia="en-US"/>
    </w:rPr>
  </w:style>
  <w:style w:type="paragraph" w:customStyle="1" w:styleId="7DD224FBAC3C4B4EB8DDDE54BA626FBF4">
    <w:name w:val="7DD224FBAC3C4B4EB8DDDE54BA626FBF4"/>
    <w:rsid w:val="00D305DA"/>
    <w:rPr>
      <w:rFonts w:eastAsiaTheme="minorHAnsi"/>
      <w:lang w:val="es-EC" w:eastAsia="en-US"/>
    </w:rPr>
  </w:style>
  <w:style w:type="paragraph" w:customStyle="1" w:styleId="D68A2059810B47FD9B3720121AB96B4C4">
    <w:name w:val="D68A2059810B47FD9B3720121AB96B4C4"/>
    <w:rsid w:val="00D305DA"/>
    <w:rPr>
      <w:rFonts w:eastAsiaTheme="minorHAnsi"/>
      <w:lang w:val="es-EC" w:eastAsia="en-US"/>
    </w:rPr>
  </w:style>
  <w:style w:type="paragraph" w:customStyle="1" w:styleId="422C6119AA53426F9E88E4D79C672E554">
    <w:name w:val="422C6119AA53426F9E88E4D79C672E554"/>
    <w:rsid w:val="00D305DA"/>
    <w:rPr>
      <w:rFonts w:eastAsiaTheme="minorHAnsi"/>
      <w:lang w:val="es-EC" w:eastAsia="en-US"/>
    </w:rPr>
  </w:style>
  <w:style w:type="paragraph" w:customStyle="1" w:styleId="F0C026DE105140C199414101FA2C1AD14">
    <w:name w:val="F0C026DE105140C199414101FA2C1AD14"/>
    <w:rsid w:val="00D305DA"/>
    <w:rPr>
      <w:rFonts w:eastAsiaTheme="minorHAnsi"/>
      <w:lang w:val="es-EC" w:eastAsia="en-US"/>
    </w:rPr>
  </w:style>
  <w:style w:type="paragraph" w:customStyle="1" w:styleId="905CBE9BC36945689E978DDF1F2D53EF4">
    <w:name w:val="905CBE9BC36945689E978DDF1F2D53EF4"/>
    <w:rsid w:val="00D305DA"/>
    <w:rPr>
      <w:rFonts w:eastAsiaTheme="minorHAnsi"/>
      <w:lang w:val="es-EC" w:eastAsia="en-US"/>
    </w:rPr>
  </w:style>
  <w:style w:type="paragraph" w:customStyle="1" w:styleId="87612A6FB1D64B6F81960A09CFC51CC64">
    <w:name w:val="87612A6FB1D64B6F81960A09CFC51CC64"/>
    <w:rsid w:val="00D305DA"/>
    <w:rPr>
      <w:rFonts w:eastAsiaTheme="minorHAnsi"/>
      <w:lang w:val="es-EC" w:eastAsia="en-US"/>
    </w:rPr>
  </w:style>
  <w:style w:type="paragraph" w:customStyle="1" w:styleId="0FBC8F5C49BD4C87B46D1C222DD27B2A4">
    <w:name w:val="0FBC8F5C49BD4C87B46D1C222DD27B2A4"/>
    <w:rsid w:val="00D305DA"/>
    <w:rPr>
      <w:rFonts w:eastAsiaTheme="minorHAnsi"/>
      <w:lang w:val="es-EC" w:eastAsia="en-US"/>
    </w:rPr>
  </w:style>
  <w:style w:type="paragraph" w:customStyle="1" w:styleId="E28DB2CFA17F4EF2AAF8B3B69736CBDE4">
    <w:name w:val="E28DB2CFA17F4EF2AAF8B3B69736CBDE4"/>
    <w:rsid w:val="00D305DA"/>
    <w:rPr>
      <w:rFonts w:eastAsiaTheme="minorHAnsi"/>
      <w:lang w:val="es-EC" w:eastAsia="en-US"/>
    </w:rPr>
  </w:style>
  <w:style w:type="paragraph" w:customStyle="1" w:styleId="0B4CDD7DC7294C4AB9B484BF6566EECD4">
    <w:name w:val="0B4CDD7DC7294C4AB9B484BF6566EECD4"/>
    <w:rsid w:val="00D305DA"/>
    <w:rPr>
      <w:rFonts w:eastAsiaTheme="minorHAnsi"/>
      <w:lang w:val="es-EC" w:eastAsia="en-US"/>
    </w:rPr>
  </w:style>
  <w:style w:type="paragraph" w:customStyle="1" w:styleId="DC3B5A7CFFA147D18BF4656790CF6F0D4">
    <w:name w:val="DC3B5A7CFFA147D18BF4656790CF6F0D4"/>
    <w:rsid w:val="00D305DA"/>
    <w:rPr>
      <w:rFonts w:eastAsiaTheme="minorHAnsi"/>
      <w:lang w:val="es-EC" w:eastAsia="en-US"/>
    </w:rPr>
  </w:style>
  <w:style w:type="paragraph" w:customStyle="1" w:styleId="ADB4D652EE9442FAA7459231A004DA3E4">
    <w:name w:val="ADB4D652EE9442FAA7459231A004DA3E4"/>
    <w:rsid w:val="00D305DA"/>
    <w:rPr>
      <w:rFonts w:eastAsiaTheme="minorHAnsi"/>
      <w:lang w:val="es-EC" w:eastAsia="en-US"/>
    </w:rPr>
  </w:style>
  <w:style w:type="paragraph" w:customStyle="1" w:styleId="7F9C2F4FB3D5430D9ABD4B88845EC4F14">
    <w:name w:val="7F9C2F4FB3D5430D9ABD4B88845EC4F14"/>
    <w:rsid w:val="00D305DA"/>
    <w:rPr>
      <w:rFonts w:eastAsiaTheme="minorHAnsi"/>
      <w:lang w:val="es-EC" w:eastAsia="en-US"/>
    </w:rPr>
  </w:style>
  <w:style w:type="paragraph" w:customStyle="1" w:styleId="615543A93AE247FDBC7327611C9441E64">
    <w:name w:val="615543A93AE247FDBC7327611C9441E64"/>
    <w:rsid w:val="00D305DA"/>
    <w:rPr>
      <w:rFonts w:eastAsiaTheme="minorHAnsi"/>
      <w:lang w:val="es-EC" w:eastAsia="en-US"/>
    </w:rPr>
  </w:style>
  <w:style w:type="paragraph" w:customStyle="1" w:styleId="E0499286279244CEA50D2526FF5485214">
    <w:name w:val="E0499286279244CEA50D2526FF5485214"/>
    <w:rsid w:val="00D305DA"/>
    <w:rPr>
      <w:rFonts w:eastAsiaTheme="minorHAnsi"/>
      <w:lang w:val="es-EC" w:eastAsia="en-US"/>
    </w:rPr>
  </w:style>
  <w:style w:type="paragraph" w:customStyle="1" w:styleId="17478936F1934BA4A82B4F3BEDBBACC14">
    <w:name w:val="17478936F1934BA4A82B4F3BEDBBACC14"/>
    <w:rsid w:val="00D305DA"/>
    <w:rPr>
      <w:rFonts w:eastAsiaTheme="minorHAnsi"/>
      <w:lang w:val="es-EC" w:eastAsia="en-US"/>
    </w:rPr>
  </w:style>
  <w:style w:type="paragraph" w:customStyle="1" w:styleId="E1DA3C8388CC4DAEAC1751F78D7DCD004">
    <w:name w:val="E1DA3C8388CC4DAEAC1751F78D7DCD004"/>
    <w:rsid w:val="00D305DA"/>
    <w:rPr>
      <w:rFonts w:eastAsiaTheme="minorHAnsi"/>
      <w:lang w:val="es-EC" w:eastAsia="en-US"/>
    </w:rPr>
  </w:style>
  <w:style w:type="paragraph" w:customStyle="1" w:styleId="B19AD027C92C4DE7A5F353BD5C851A214">
    <w:name w:val="B19AD027C92C4DE7A5F353BD5C851A214"/>
    <w:rsid w:val="00D305DA"/>
    <w:rPr>
      <w:rFonts w:eastAsiaTheme="minorHAnsi"/>
      <w:lang w:val="es-EC" w:eastAsia="en-US"/>
    </w:rPr>
  </w:style>
  <w:style w:type="paragraph" w:customStyle="1" w:styleId="1346B9DA67EA406B8EC72B01BEC7428E5">
    <w:name w:val="1346B9DA67EA406B8EC72B01BEC7428E5"/>
    <w:rsid w:val="00D305DA"/>
    <w:rPr>
      <w:rFonts w:eastAsiaTheme="minorHAnsi"/>
      <w:lang w:val="es-EC" w:eastAsia="en-US"/>
    </w:rPr>
  </w:style>
  <w:style w:type="paragraph" w:customStyle="1" w:styleId="D48B78BA59304391A27962A43421EF645">
    <w:name w:val="D48B78BA59304391A27962A43421EF645"/>
    <w:rsid w:val="00D305DA"/>
    <w:rPr>
      <w:rFonts w:eastAsiaTheme="minorHAnsi"/>
      <w:lang w:val="es-EC" w:eastAsia="en-US"/>
    </w:rPr>
  </w:style>
  <w:style w:type="paragraph" w:customStyle="1" w:styleId="B7C07A82DE7F4FFD94435CB4535CC40F5">
    <w:name w:val="B7C07A82DE7F4FFD94435CB4535CC40F5"/>
    <w:rsid w:val="00D305DA"/>
    <w:rPr>
      <w:rFonts w:eastAsiaTheme="minorHAnsi"/>
      <w:lang w:val="es-EC" w:eastAsia="en-US"/>
    </w:rPr>
  </w:style>
  <w:style w:type="paragraph" w:customStyle="1" w:styleId="F53A35E6664848978E95535C1D11C9815">
    <w:name w:val="F53A35E6664848978E95535C1D11C9815"/>
    <w:rsid w:val="00D305DA"/>
    <w:rPr>
      <w:rFonts w:eastAsiaTheme="minorHAnsi"/>
      <w:lang w:val="es-EC" w:eastAsia="en-US"/>
    </w:rPr>
  </w:style>
  <w:style w:type="paragraph" w:customStyle="1" w:styleId="9E626E45202F414F9108243F6FBA83095">
    <w:name w:val="9E626E45202F414F9108243F6FBA83095"/>
    <w:rsid w:val="00D305DA"/>
    <w:rPr>
      <w:rFonts w:eastAsiaTheme="minorHAnsi"/>
      <w:lang w:val="es-EC" w:eastAsia="en-US"/>
    </w:rPr>
  </w:style>
  <w:style w:type="paragraph" w:customStyle="1" w:styleId="EE2139BB3E06499E9166BC5DF14926E25">
    <w:name w:val="EE2139BB3E06499E9166BC5DF14926E25"/>
    <w:rsid w:val="00D305DA"/>
    <w:rPr>
      <w:rFonts w:eastAsiaTheme="minorHAnsi"/>
      <w:lang w:val="es-EC" w:eastAsia="en-US"/>
    </w:rPr>
  </w:style>
  <w:style w:type="paragraph" w:customStyle="1" w:styleId="10845DBE96C342C285CCD6E528AB26B15">
    <w:name w:val="10845DBE96C342C285CCD6E528AB26B15"/>
    <w:rsid w:val="00D305DA"/>
    <w:rPr>
      <w:rFonts w:eastAsiaTheme="minorHAnsi"/>
      <w:lang w:val="es-EC" w:eastAsia="en-US"/>
    </w:rPr>
  </w:style>
  <w:style w:type="paragraph" w:customStyle="1" w:styleId="4F4C068E327D4225AE9CA58505E73A8E2">
    <w:name w:val="4F4C068E327D4225AE9CA58505E73A8E2"/>
    <w:rsid w:val="00D305DA"/>
    <w:rPr>
      <w:rFonts w:eastAsiaTheme="minorHAnsi"/>
      <w:lang w:val="es-EC" w:eastAsia="en-US"/>
    </w:rPr>
  </w:style>
  <w:style w:type="paragraph" w:customStyle="1" w:styleId="A992BAC19587424888D2ADEFB64977303">
    <w:name w:val="A992BAC19587424888D2ADEFB64977303"/>
    <w:rsid w:val="00D305DA"/>
    <w:rPr>
      <w:rFonts w:eastAsiaTheme="minorHAnsi"/>
      <w:lang w:val="es-EC" w:eastAsia="en-US"/>
    </w:rPr>
  </w:style>
  <w:style w:type="paragraph" w:customStyle="1" w:styleId="71E9232CC4D94F8BAAB040A194F427B83">
    <w:name w:val="71E9232CC4D94F8BAAB040A194F427B83"/>
    <w:rsid w:val="00D305DA"/>
    <w:rPr>
      <w:rFonts w:eastAsiaTheme="minorHAnsi"/>
      <w:lang w:val="es-EC" w:eastAsia="en-US"/>
    </w:rPr>
  </w:style>
  <w:style w:type="paragraph" w:customStyle="1" w:styleId="B9DF7B1A46DF4B969903E92B2F1AAD2C5">
    <w:name w:val="B9DF7B1A46DF4B969903E92B2F1AAD2C5"/>
    <w:rsid w:val="00D305DA"/>
    <w:rPr>
      <w:rFonts w:eastAsiaTheme="minorHAnsi"/>
      <w:lang w:val="es-EC" w:eastAsia="en-US"/>
    </w:rPr>
  </w:style>
  <w:style w:type="paragraph" w:customStyle="1" w:styleId="881B1BE5CDEC4F929C56A71ED40075B35">
    <w:name w:val="881B1BE5CDEC4F929C56A71ED40075B35"/>
    <w:rsid w:val="00D305DA"/>
    <w:rPr>
      <w:rFonts w:eastAsiaTheme="minorHAnsi"/>
      <w:lang w:val="es-EC" w:eastAsia="en-US"/>
    </w:rPr>
  </w:style>
  <w:style w:type="paragraph" w:customStyle="1" w:styleId="CE75B8F21FC74AEA8D63FF00918B8B8F5">
    <w:name w:val="CE75B8F21FC74AEA8D63FF00918B8B8F5"/>
    <w:rsid w:val="00D305DA"/>
    <w:rPr>
      <w:rFonts w:eastAsiaTheme="minorHAnsi"/>
      <w:lang w:val="es-EC" w:eastAsia="en-US"/>
    </w:rPr>
  </w:style>
  <w:style w:type="paragraph" w:customStyle="1" w:styleId="DA10A2CE462E4344AFB75924CE6FA73F2">
    <w:name w:val="DA10A2CE462E4344AFB75924CE6FA73F2"/>
    <w:rsid w:val="00D305DA"/>
    <w:rPr>
      <w:rFonts w:eastAsiaTheme="minorHAnsi"/>
      <w:lang w:val="es-EC" w:eastAsia="en-US"/>
    </w:rPr>
  </w:style>
  <w:style w:type="paragraph" w:customStyle="1" w:styleId="384FFEAA9F424136AC2511107FB2F8365">
    <w:name w:val="384FFEAA9F424136AC2511107FB2F8365"/>
    <w:rsid w:val="00D305DA"/>
    <w:rPr>
      <w:rFonts w:eastAsiaTheme="minorHAnsi"/>
      <w:lang w:val="es-EC" w:eastAsia="en-US"/>
    </w:rPr>
  </w:style>
  <w:style w:type="paragraph" w:customStyle="1" w:styleId="69AFC006173C49BFBED48E3FEF5D304E5">
    <w:name w:val="69AFC006173C49BFBED48E3FEF5D304E5"/>
    <w:rsid w:val="00D305DA"/>
    <w:rPr>
      <w:rFonts w:eastAsiaTheme="minorHAnsi"/>
      <w:lang w:val="es-EC" w:eastAsia="en-US"/>
    </w:rPr>
  </w:style>
  <w:style w:type="paragraph" w:customStyle="1" w:styleId="9CEBA39EB6CC4045AF7BCA6D12564F935">
    <w:name w:val="9CEBA39EB6CC4045AF7BCA6D12564F935"/>
    <w:rsid w:val="00D305DA"/>
    <w:rPr>
      <w:rFonts w:eastAsiaTheme="minorHAnsi"/>
      <w:lang w:val="es-EC" w:eastAsia="en-US"/>
    </w:rPr>
  </w:style>
  <w:style w:type="paragraph" w:customStyle="1" w:styleId="1E8405E3678D49F6950169CE85D773095">
    <w:name w:val="1E8405E3678D49F6950169CE85D773095"/>
    <w:rsid w:val="00D305DA"/>
    <w:rPr>
      <w:rFonts w:eastAsiaTheme="minorHAnsi"/>
      <w:lang w:val="es-EC" w:eastAsia="en-US"/>
    </w:rPr>
  </w:style>
  <w:style w:type="paragraph" w:customStyle="1" w:styleId="537EA4D083B74902AA851A8C7EB14E515">
    <w:name w:val="537EA4D083B74902AA851A8C7EB14E515"/>
    <w:rsid w:val="00D305DA"/>
    <w:rPr>
      <w:rFonts w:eastAsiaTheme="minorHAnsi"/>
      <w:lang w:val="es-EC" w:eastAsia="en-US"/>
    </w:rPr>
  </w:style>
  <w:style w:type="paragraph" w:customStyle="1" w:styleId="4DD2A450278F4CC399A538AC1E215C455">
    <w:name w:val="4DD2A450278F4CC399A538AC1E215C455"/>
    <w:rsid w:val="00D305DA"/>
    <w:rPr>
      <w:rFonts w:eastAsiaTheme="minorHAnsi"/>
      <w:lang w:val="es-EC" w:eastAsia="en-US"/>
    </w:rPr>
  </w:style>
  <w:style w:type="paragraph" w:customStyle="1" w:styleId="DF25207A81BC479B915B2CDCE95697C35">
    <w:name w:val="DF25207A81BC479B915B2CDCE95697C35"/>
    <w:rsid w:val="00D305DA"/>
    <w:rPr>
      <w:rFonts w:eastAsiaTheme="minorHAnsi"/>
      <w:lang w:val="es-EC" w:eastAsia="en-US"/>
    </w:rPr>
  </w:style>
  <w:style w:type="paragraph" w:customStyle="1" w:styleId="99EB8A390A744832828ABB4B87735DB25">
    <w:name w:val="99EB8A390A744832828ABB4B87735DB25"/>
    <w:rsid w:val="00D305DA"/>
    <w:rPr>
      <w:rFonts w:eastAsiaTheme="minorHAnsi"/>
      <w:lang w:val="es-EC" w:eastAsia="en-US"/>
    </w:rPr>
  </w:style>
  <w:style w:type="paragraph" w:customStyle="1" w:styleId="63D9D8B36035438C9CD53877B2F448705">
    <w:name w:val="63D9D8B36035438C9CD53877B2F448705"/>
    <w:rsid w:val="00D305DA"/>
    <w:rPr>
      <w:rFonts w:eastAsiaTheme="minorHAnsi"/>
      <w:lang w:val="es-EC" w:eastAsia="en-US"/>
    </w:rPr>
  </w:style>
  <w:style w:type="paragraph" w:customStyle="1" w:styleId="8D85583ABBC24E7DAED6C250D9B6378E5">
    <w:name w:val="8D85583ABBC24E7DAED6C250D9B6378E5"/>
    <w:rsid w:val="00D305DA"/>
    <w:rPr>
      <w:rFonts w:eastAsiaTheme="minorHAnsi"/>
      <w:lang w:val="es-EC" w:eastAsia="en-US"/>
    </w:rPr>
  </w:style>
  <w:style w:type="paragraph" w:customStyle="1" w:styleId="3EE0775CA125442385378CC4A894E0165">
    <w:name w:val="3EE0775CA125442385378CC4A894E0165"/>
    <w:rsid w:val="00D305DA"/>
    <w:rPr>
      <w:rFonts w:eastAsiaTheme="minorHAnsi"/>
      <w:lang w:val="es-EC" w:eastAsia="en-US"/>
    </w:rPr>
  </w:style>
  <w:style w:type="paragraph" w:customStyle="1" w:styleId="4246FF1E36294E0BB23A8F5E9A5969805">
    <w:name w:val="4246FF1E36294E0BB23A8F5E9A5969805"/>
    <w:rsid w:val="00D305DA"/>
    <w:rPr>
      <w:rFonts w:eastAsiaTheme="minorHAnsi"/>
      <w:lang w:val="es-EC" w:eastAsia="en-US"/>
    </w:rPr>
  </w:style>
  <w:style w:type="paragraph" w:customStyle="1" w:styleId="C66DB1C3AA7E4A9ABA0DDC05DDB811FA5">
    <w:name w:val="C66DB1C3AA7E4A9ABA0DDC05DDB811FA5"/>
    <w:rsid w:val="00D305DA"/>
    <w:rPr>
      <w:rFonts w:eastAsiaTheme="minorHAnsi"/>
      <w:lang w:val="es-EC" w:eastAsia="en-US"/>
    </w:rPr>
  </w:style>
  <w:style w:type="paragraph" w:customStyle="1" w:styleId="0B9DF91E77C949459C2C6C8A55FBF6015">
    <w:name w:val="0B9DF91E77C949459C2C6C8A55FBF6015"/>
    <w:rsid w:val="00D305DA"/>
    <w:rPr>
      <w:rFonts w:eastAsiaTheme="minorHAnsi"/>
      <w:lang w:val="es-EC" w:eastAsia="en-US"/>
    </w:rPr>
  </w:style>
  <w:style w:type="paragraph" w:customStyle="1" w:styleId="9AD30FB8B38449108D2DCAEA37B155DD5">
    <w:name w:val="9AD30FB8B38449108D2DCAEA37B155DD5"/>
    <w:rsid w:val="00D305DA"/>
    <w:rPr>
      <w:rFonts w:eastAsiaTheme="minorHAnsi"/>
      <w:lang w:val="es-EC" w:eastAsia="en-US"/>
    </w:rPr>
  </w:style>
  <w:style w:type="paragraph" w:customStyle="1" w:styleId="B3217F0EB441450AAED2FEC9CE6F3A395">
    <w:name w:val="B3217F0EB441450AAED2FEC9CE6F3A395"/>
    <w:rsid w:val="00D305DA"/>
    <w:rPr>
      <w:rFonts w:eastAsiaTheme="minorHAnsi"/>
      <w:lang w:val="es-EC" w:eastAsia="en-US"/>
    </w:rPr>
  </w:style>
  <w:style w:type="paragraph" w:customStyle="1" w:styleId="BB7DAB3CE87D4DCEABC3C791DFD4ACDC5">
    <w:name w:val="BB7DAB3CE87D4DCEABC3C791DFD4ACDC5"/>
    <w:rsid w:val="00D305DA"/>
    <w:rPr>
      <w:rFonts w:eastAsiaTheme="minorHAnsi"/>
      <w:lang w:val="es-EC" w:eastAsia="en-US"/>
    </w:rPr>
  </w:style>
  <w:style w:type="paragraph" w:customStyle="1" w:styleId="E9342A2CC8AD4C9789625005DD99EFFA5">
    <w:name w:val="E9342A2CC8AD4C9789625005DD99EFFA5"/>
    <w:rsid w:val="00D305DA"/>
    <w:rPr>
      <w:rFonts w:eastAsiaTheme="minorHAnsi"/>
      <w:lang w:val="es-EC" w:eastAsia="en-US"/>
    </w:rPr>
  </w:style>
  <w:style w:type="paragraph" w:customStyle="1" w:styleId="4556944BA42D4F8AB308FCC83EBEEF9B5">
    <w:name w:val="4556944BA42D4F8AB308FCC83EBEEF9B5"/>
    <w:rsid w:val="00D305DA"/>
    <w:rPr>
      <w:rFonts w:eastAsiaTheme="minorHAnsi"/>
      <w:lang w:val="es-EC" w:eastAsia="en-US"/>
    </w:rPr>
  </w:style>
  <w:style w:type="paragraph" w:customStyle="1" w:styleId="E96A29351C4B4D2DA67A6ECD28D9F1805">
    <w:name w:val="E96A29351C4B4D2DA67A6ECD28D9F1805"/>
    <w:rsid w:val="00D305DA"/>
    <w:rPr>
      <w:rFonts w:eastAsiaTheme="minorHAnsi"/>
      <w:lang w:val="es-EC" w:eastAsia="en-US"/>
    </w:rPr>
  </w:style>
  <w:style w:type="paragraph" w:customStyle="1" w:styleId="A72B59C61C704933A9840A2E0AEE373E5">
    <w:name w:val="A72B59C61C704933A9840A2E0AEE373E5"/>
    <w:rsid w:val="00D305DA"/>
    <w:rPr>
      <w:rFonts w:eastAsiaTheme="minorHAnsi"/>
      <w:lang w:val="es-EC" w:eastAsia="en-US"/>
    </w:rPr>
  </w:style>
  <w:style w:type="paragraph" w:customStyle="1" w:styleId="206D5BBFDF674FF68633BB891E378E035">
    <w:name w:val="206D5BBFDF674FF68633BB891E378E035"/>
    <w:rsid w:val="00D305DA"/>
    <w:rPr>
      <w:rFonts w:eastAsiaTheme="minorHAnsi"/>
      <w:lang w:val="es-EC" w:eastAsia="en-US"/>
    </w:rPr>
  </w:style>
  <w:style w:type="paragraph" w:customStyle="1" w:styleId="EE2CFBEC4B4A4226929729B632209E2A5">
    <w:name w:val="EE2CFBEC4B4A4226929729B632209E2A5"/>
    <w:rsid w:val="00D305DA"/>
    <w:rPr>
      <w:rFonts w:eastAsiaTheme="minorHAnsi"/>
      <w:lang w:val="es-EC" w:eastAsia="en-US"/>
    </w:rPr>
  </w:style>
  <w:style w:type="paragraph" w:customStyle="1" w:styleId="56DC3A96EA9D44679D1E5B798CD48CB75">
    <w:name w:val="56DC3A96EA9D44679D1E5B798CD48CB75"/>
    <w:rsid w:val="00D305DA"/>
    <w:rPr>
      <w:rFonts w:eastAsiaTheme="minorHAnsi"/>
      <w:lang w:val="es-EC" w:eastAsia="en-US"/>
    </w:rPr>
  </w:style>
  <w:style w:type="paragraph" w:customStyle="1" w:styleId="097CE9FBADF54D709AEB2D618C4F84EE5">
    <w:name w:val="097CE9FBADF54D709AEB2D618C4F84EE5"/>
    <w:rsid w:val="00D305DA"/>
    <w:rPr>
      <w:rFonts w:eastAsiaTheme="minorHAnsi"/>
      <w:lang w:val="es-EC" w:eastAsia="en-US"/>
    </w:rPr>
  </w:style>
  <w:style w:type="paragraph" w:customStyle="1" w:styleId="13DA77F3616F4FC9994E1B61F81D82BE5">
    <w:name w:val="13DA77F3616F4FC9994E1B61F81D82BE5"/>
    <w:rsid w:val="00D305DA"/>
    <w:rPr>
      <w:rFonts w:eastAsiaTheme="minorHAnsi"/>
      <w:lang w:val="es-EC" w:eastAsia="en-US"/>
    </w:rPr>
  </w:style>
  <w:style w:type="paragraph" w:customStyle="1" w:styleId="946FCCE63D414E61B60EFFC3BC364AF45">
    <w:name w:val="946FCCE63D414E61B60EFFC3BC364AF45"/>
    <w:rsid w:val="00D305DA"/>
    <w:rPr>
      <w:rFonts w:eastAsiaTheme="minorHAnsi"/>
      <w:lang w:val="es-EC" w:eastAsia="en-US"/>
    </w:rPr>
  </w:style>
  <w:style w:type="paragraph" w:customStyle="1" w:styleId="F2A8843844E843ADBE3DB19D8DB1B4835">
    <w:name w:val="F2A8843844E843ADBE3DB19D8DB1B4835"/>
    <w:rsid w:val="00D305DA"/>
    <w:rPr>
      <w:rFonts w:eastAsiaTheme="minorHAnsi"/>
      <w:lang w:val="es-EC" w:eastAsia="en-US"/>
    </w:rPr>
  </w:style>
  <w:style w:type="paragraph" w:customStyle="1" w:styleId="32847B7CB5B0420890FEE699C93E2DBA5">
    <w:name w:val="32847B7CB5B0420890FEE699C93E2DBA5"/>
    <w:rsid w:val="00D305DA"/>
    <w:rPr>
      <w:rFonts w:eastAsiaTheme="minorHAnsi"/>
      <w:lang w:val="es-EC" w:eastAsia="en-US"/>
    </w:rPr>
  </w:style>
  <w:style w:type="paragraph" w:customStyle="1" w:styleId="1016FF7299E247B2BF884EAA893EF3CC5">
    <w:name w:val="1016FF7299E247B2BF884EAA893EF3CC5"/>
    <w:rsid w:val="00D305DA"/>
    <w:rPr>
      <w:rFonts w:eastAsiaTheme="minorHAnsi"/>
      <w:lang w:val="es-EC" w:eastAsia="en-US"/>
    </w:rPr>
  </w:style>
  <w:style w:type="paragraph" w:customStyle="1" w:styleId="CA31FA15D5F64F59977F411B0C6F12B25">
    <w:name w:val="CA31FA15D5F64F59977F411B0C6F12B25"/>
    <w:rsid w:val="00D305DA"/>
    <w:rPr>
      <w:rFonts w:eastAsiaTheme="minorHAnsi"/>
      <w:lang w:val="es-EC" w:eastAsia="en-US"/>
    </w:rPr>
  </w:style>
  <w:style w:type="paragraph" w:customStyle="1" w:styleId="D4E8C4BB1CA845748BCB5CDAC37BF6C15">
    <w:name w:val="D4E8C4BB1CA845748BCB5CDAC37BF6C15"/>
    <w:rsid w:val="00D305DA"/>
    <w:rPr>
      <w:rFonts w:eastAsiaTheme="minorHAnsi"/>
      <w:lang w:val="es-EC" w:eastAsia="en-US"/>
    </w:rPr>
  </w:style>
  <w:style w:type="paragraph" w:customStyle="1" w:styleId="77AAEB11720E45AF801BBF863F46DA505">
    <w:name w:val="77AAEB11720E45AF801BBF863F46DA505"/>
    <w:rsid w:val="00D305DA"/>
    <w:rPr>
      <w:rFonts w:eastAsiaTheme="minorHAnsi"/>
      <w:lang w:val="es-EC" w:eastAsia="en-US"/>
    </w:rPr>
  </w:style>
  <w:style w:type="paragraph" w:customStyle="1" w:styleId="0156252639484D2481ED38B2AC8A97355">
    <w:name w:val="0156252639484D2481ED38B2AC8A97355"/>
    <w:rsid w:val="00D305DA"/>
    <w:rPr>
      <w:rFonts w:eastAsiaTheme="minorHAnsi"/>
      <w:lang w:val="es-EC" w:eastAsia="en-US"/>
    </w:rPr>
  </w:style>
  <w:style w:type="paragraph" w:customStyle="1" w:styleId="FC6A71074B0A4CD68650CEFFDCE245585">
    <w:name w:val="FC6A71074B0A4CD68650CEFFDCE245585"/>
    <w:rsid w:val="00D305DA"/>
    <w:rPr>
      <w:rFonts w:eastAsiaTheme="minorHAnsi"/>
      <w:lang w:val="es-EC" w:eastAsia="en-US"/>
    </w:rPr>
  </w:style>
  <w:style w:type="paragraph" w:customStyle="1" w:styleId="3D0163509D05402CB44B6E340503DEBE5">
    <w:name w:val="3D0163509D05402CB44B6E340503DEBE5"/>
    <w:rsid w:val="00D305DA"/>
    <w:rPr>
      <w:rFonts w:eastAsiaTheme="minorHAnsi"/>
      <w:lang w:val="es-EC" w:eastAsia="en-US"/>
    </w:rPr>
  </w:style>
  <w:style w:type="paragraph" w:customStyle="1" w:styleId="E7D3DA55700C4998ACD35A4258426BBA5">
    <w:name w:val="E7D3DA55700C4998ACD35A4258426BBA5"/>
    <w:rsid w:val="00D305DA"/>
    <w:rPr>
      <w:rFonts w:eastAsiaTheme="minorHAnsi"/>
      <w:lang w:val="es-EC" w:eastAsia="en-US"/>
    </w:rPr>
  </w:style>
  <w:style w:type="paragraph" w:customStyle="1" w:styleId="B570C8410D9B4EB090308DA62A4BC51E5">
    <w:name w:val="B570C8410D9B4EB090308DA62A4BC51E5"/>
    <w:rsid w:val="00D305DA"/>
    <w:rPr>
      <w:rFonts w:eastAsiaTheme="minorHAnsi"/>
      <w:lang w:val="es-EC" w:eastAsia="en-US"/>
    </w:rPr>
  </w:style>
  <w:style w:type="paragraph" w:customStyle="1" w:styleId="AE6B119347344EC9AB2C5E747B87912F5">
    <w:name w:val="AE6B119347344EC9AB2C5E747B87912F5"/>
    <w:rsid w:val="00D305DA"/>
    <w:rPr>
      <w:rFonts w:eastAsiaTheme="minorHAnsi"/>
      <w:lang w:val="es-EC" w:eastAsia="en-US"/>
    </w:rPr>
  </w:style>
  <w:style w:type="paragraph" w:customStyle="1" w:styleId="7B02A587A73042788C149190E304B8A65">
    <w:name w:val="7B02A587A73042788C149190E304B8A65"/>
    <w:rsid w:val="00D305DA"/>
    <w:rPr>
      <w:rFonts w:eastAsiaTheme="minorHAnsi"/>
      <w:lang w:val="es-EC" w:eastAsia="en-US"/>
    </w:rPr>
  </w:style>
  <w:style w:type="paragraph" w:customStyle="1" w:styleId="5E4E45F7E8EF42F9A563694C8FCAFBD55">
    <w:name w:val="5E4E45F7E8EF42F9A563694C8FCAFBD55"/>
    <w:rsid w:val="00D305DA"/>
    <w:rPr>
      <w:rFonts w:eastAsiaTheme="minorHAnsi"/>
      <w:lang w:val="es-EC" w:eastAsia="en-US"/>
    </w:rPr>
  </w:style>
  <w:style w:type="paragraph" w:customStyle="1" w:styleId="CAE76DCD5A424EC69E5C8EBE21342C3F5">
    <w:name w:val="CAE76DCD5A424EC69E5C8EBE21342C3F5"/>
    <w:rsid w:val="00D305DA"/>
    <w:rPr>
      <w:rFonts w:eastAsiaTheme="minorHAnsi"/>
      <w:lang w:val="es-EC" w:eastAsia="en-US"/>
    </w:rPr>
  </w:style>
  <w:style w:type="paragraph" w:customStyle="1" w:styleId="86895B1CF98F48D98A3034D7F21129995">
    <w:name w:val="86895B1CF98F48D98A3034D7F21129995"/>
    <w:rsid w:val="00D305DA"/>
    <w:rPr>
      <w:rFonts w:eastAsiaTheme="minorHAnsi"/>
      <w:lang w:val="es-EC" w:eastAsia="en-US"/>
    </w:rPr>
  </w:style>
  <w:style w:type="paragraph" w:customStyle="1" w:styleId="8ECD8EB131FC44938A244384EAEC5CDF5">
    <w:name w:val="8ECD8EB131FC44938A244384EAEC5CDF5"/>
    <w:rsid w:val="00D305DA"/>
    <w:rPr>
      <w:rFonts w:eastAsiaTheme="minorHAnsi"/>
      <w:lang w:val="es-EC" w:eastAsia="en-US"/>
    </w:rPr>
  </w:style>
  <w:style w:type="paragraph" w:customStyle="1" w:styleId="09B320BADD0243C1A6996FDA412912885">
    <w:name w:val="09B320BADD0243C1A6996FDA412912885"/>
    <w:rsid w:val="00D305DA"/>
    <w:rPr>
      <w:rFonts w:eastAsiaTheme="minorHAnsi"/>
      <w:lang w:val="es-EC" w:eastAsia="en-US"/>
    </w:rPr>
  </w:style>
  <w:style w:type="paragraph" w:customStyle="1" w:styleId="DAE347F9A419492184156B9CF1F11B105">
    <w:name w:val="DAE347F9A419492184156B9CF1F11B105"/>
    <w:rsid w:val="00D305DA"/>
    <w:rPr>
      <w:rFonts w:eastAsiaTheme="minorHAnsi"/>
      <w:lang w:val="es-EC" w:eastAsia="en-US"/>
    </w:rPr>
  </w:style>
  <w:style w:type="paragraph" w:customStyle="1" w:styleId="4AA5E900847D4A6EBC1714ADCB6206505">
    <w:name w:val="4AA5E900847D4A6EBC1714ADCB6206505"/>
    <w:rsid w:val="00D305DA"/>
    <w:rPr>
      <w:rFonts w:eastAsiaTheme="minorHAnsi"/>
      <w:lang w:val="es-EC" w:eastAsia="en-US"/>
    </w:rPr>
  </w:style>
  <w:style w:type="paragraph" w:customStyle="1" w:styleId="436BC0C0CF9B4E5EA4AA26700352B2405">
    <w:name w:val="436BC0C0CF9B4E5EA4AA26700352B2405"/>
    <w:rsid w:val="00D305DA"/>
    <w:rPr>
      <w:rFonts w:eastAsiaTheme="minorHAnsi"/>
      <w:lang w:val="es-EC" w:eastAsia="en-US"/>
    </w:rPr>
  </w:style>
  <w:style w:type="paragraph" w:customStyle="1" w:styleId="05185064C61E42BDACA01827605A9C845">
    <w:name w:val="05185064C61E42BDACA01827605A9C845"/>
    <w:rsid w:val="00D305DA"/>
    <w:rPr>
      <w:rFonts w:eastAsiaTheme="minorHAnsi"/>
      <w:lang w:val="es-EC" w:eastAsia="en-US"/>
    </w:rPr>
  </w:style>
  <w:style w:type="paragraph" w:customStyle="1" w:styleId="14677D90A6FB4EC8B272E01E64B56CBA5">
    <w:name w:val="14677D90A6FB4EC8B272E01E64B56CBA5"/>
    <w:rsid w:val="00D305DA"/>
    <w:rPr>
      <w:rFonts w:eastAsiaTheme="minorHAnsi"/>
      <w:lang w:val="es-EC" w:eastAsia="en-US"/>
    </w:rPr>
  </w:style>
  <w:style w:type="paragraph" w:customStyle="1" w:styleId="99A06C89987241E78D403670EC04F5655">
    <w:name w:val="99A06C89987241E78D403670EC04F5655"/>
    <w:rsid w:val="00D305DA"/>
    <w:rPr>
      <w:rFonts w:eastAsiaTheme="minorHAnsi"/>
      <w:lang w:val="es-EC" w:eastAsia="en-US"/>
    </w:rPr>
  </w:style>
  <w:style w:type="paragraph" w:customStyle="1" w:styleId="28031169A71F47F78510D9038D0C01BB5">
    <w:name w:val="28031169A71F47F78510D9038D0C01BB5"/>
    <w:rsid w:val="00D305DA"/>
    <w:rPr>
      <w:rFonts w:eastAsiaTheme="minorHAnsi"/>
      <w:lang w:val="es-EC" w:eastAsia="en-US"/>
    </w:rPr>
  </w:style>
  <w:style w:type="paragraph" w:customStyle="1" w:styleId="3FD55BDA318F4AD6914687132CEEA8EE5">
    <w:name w:val="3FD55BDA318F4AD6914687132CEEA8EE5"/>
    <w:rsid w:val="00D305DA"/>
    <w:rPr>
      <w:rFonts w:eastAsiaTheme="minorHAnsi"/>
      <w:lang w:val="es-EC" w:eastAsia="en-US"/>
    </w:rPr>
  </w:style>
  <w:style w:type="paragraph" w:customStyle="1" w:styleId="23F93ABB6ABC40EE94B563256FE61EA45">
    <w:name w:val="23F93ABB6ABC40EE94B563256FE61EA45"/>
    <w:rsid w:val="00D305DA"/>
    <w:rPr>
      <w:rFonts w:eastAsiaTheme="minorHAnsi"/>
      <w:lang w:val="es-EC" w:eastAsia="en-US"/>
    </w:rPr>
  </w:style>
  <w:style w:type="paragraph" w:customStyle="1" w:styleId="E6AB87C7821E494D8A47DF6634547AB65">
    <w:name w:val="E6AB87C7821E494D8A47DF6634547AB65"/>
    <w:rsid w:val="00D305DA"/>
    <w:rPr>
      <w:rFonts w:eastAsiaTheme="minorHAnsi"/>
      <w:lang w:val="es-EC" w:eastAsia="en-US"/>
    </w:rPr>
  </w:style>
  <w:style w:type="paragraph" w:customStyle="1" w:styleId="B3C8169D8C11466DA87C3B6489F59D745">
    <w:name w:val="B3C8169D8C11466DA87C3B6489F59D745"/>
    <w:rsid w:val="00D305DA"/>
    <w:rPr>
      <w:rFonts w:eastAsiaTheme="minorHAnsi"/>
      <w:lang w:val="es-EC" w:eastAsia="en-US"/>
    </w:rPr>
  </w:style>
  <w:style w:type="paragraph" w:customStyle="1" w:styleId="0B0197916C06483EBF04B722300A2EBB5">
    <w:name w:val="0B0197916C06483EBF04B722300A2EBB5"/>
    <w:rsid w:val="00D305DA"/>
    <w:rPr>
      <w:rFonts w:eastAsiaTheme="minorHAnsi"/>
      <w:lang w:val="es-EC" w:eastAsia="en-US"/>
    </w:rPr>
  </w:style>
  <w:style w:type="paragraph" w:customStyle="1" w:styleId="6D284A3A1283479A832EB6F4E3A8D33D5">
    <w:name w:val="6D284A3A1283479A832EB6F4E3A8D33D5"/>
    <w:rsid w:val="00D305DA"/>
    <w:rPr>
      <w:rFonts w:eastAsiaTheme="minorHAnsi"/>
      <w:lang w:val="es-EC" w:eastAsia="en-US"/>
    </w:rPr>
  </w:style>
  <w:style w:type="paragraph" w:customStyle="1" w:styleId="CFF85B819F6F4571BB39F3D90BEF80E25">
    <w:name w:val="CFF85B819F6F4571BB39F3D90BEF80E25"/>
    <w:rsid w:val="00D305DA"/>
    <w:rPr>
      <w:rFonts w:eastAsiaTheme="minorHAnsi"/>
      <w:lang w:val="es-EC" w:eastAsia="en-US"/>
    </w:rPr>
  </w:style>
  <w:style w:type="paragraph" w:customStyle="1" w:styleId="8F38C77CE7144FA79DCDDACFA37B24A15">
    <w:name w:val="8F38C77CE7144FA79DCDDACFA37B24A15"/>
    <w:rsid w:val="00D305DA"/>
    <w:rPr>
      <w:rFonts w:eastAsiaTheme="minorHAnsi"/>
      <w:lang w:val="es-EC" w:eastAsia="en-US"/>
    </w:rPr>
  </w:style>
  <w:style w:type="paragraph" w:customStyle="1" w:styleId="A1D1AB12CA894062A3FE331408639FD05">
    <w:name w:val="A1D1AB12CA894062A3FE331408639FD05"/>
    <w:rsid w:val="00D305DA"/>
    <w:rPr>
      <w:rFonts w:eastAsiaTheme="minorHAnsi"/>
      <w:lang w:val="es-EC" w:eastAsia="en-US"/>
    </w:rPr>
  </w:style>
  <w:style w:type="paragraph" w:customStyle="1" w:styleId="200A7793BE3A4A4A8A9B13C5D36933985">
    <w:name w:val="200A7793BE3A4A4A8A9B13C5D36933985"/>
    <w:rsid w:val="00D305DA"/>
    <w:rPr>
      <w:rFonts w:eastAsiaTheme="minorHAnsi"/>
      <w:lang w:val="es-EC" w:eastAsia="en-US"/>
    </w:rPr>
  </w:style>
  <w:style w:type="paragraph" w:customStyle="1" w:styleId="EEDCAC6FF0644FCCBE03E0D9CB7939D65">
    <w:name w:val="EEDCAC6FF0644FCCBE03E0D9CB7939D65"/>
    <w:rsid w:val="00D305DA"/>
    <w:rPr>
      <w:rFonts w:eastAsiaTheme="minorHAnsi"/>
      <w:lang w:val="es-EC" w:eastAsia="en-US"/>
    </w:rPr>
  </w:style>
  <w:style w:type="paragraph" w:customStyle="1" w:styleId="A34BEEE68CF34EABA6B72BF7C2BFAC265">
    <w:name w:val="A34BEEE68CF34EABA6B72BF7C2BFAC265"/>
    <w:rsid w:val="00D305DA"/>
    <w:rPr>
      <w:rFonts w:eastAsiaTheme="minorHAnsi"/>
      <w:lang w:val="es-EC" w:eastAsia="en-US"/>
    </w:rPr>
  </w:style>
  <w:style w:type="paragraph" w:customStyle="1" w:styleId="4ADB6E15710545FBB6C8B6192EF33A375">
    <w:name w:val="4ADB6E15710545FBB6C8B6192EF33A375"/>
    <w:rsid w:val="00D305DA"/>
    <w:rPr>
      <w:rFonts w:eastAsiaTheme="minorHAnsi"/>
      <w:lang w:val="es-EC" w:eastAsia="en-US"/>
    </w:rPr>
  </w:style>
  <w:style w:type="paragraph" w:customStyle="1" w:styleId="134D0017B95647E7B85646BFCE1618D05">
    <w:name w:val="134D0017B95647E7B85646BFCE1618D05"/>
    <w:rsid w:val="00D305DA"/>
    <w:rPr>
      <w:rFonts w:eastAsiaTheme="minorHAnsi"/>
      <w:lang w:val="es-EC" w:eastAsia="en-US"/>
    </w:rPr>
  </w:style>
  <w:style w:type="paragraph" w:customStyle="1" w:styleId="2BE839DF3FE445578FE99E33F5EE50DF5">
    <w:name w:val="2BE839DF3FE445578FE99E33F5EE50DF5"/>
    <w:rsid w:val="00D305DA"/>
    <w:rPr>
      <w:rFonts w:eastAsiaTheme="minorHAnsi"/>
      <w:lang w:val="es-EC" w:eastAsia="en-US"/>
    </w:rPr>
  </w:style>
  <w:style w:type="paragraph" w:customStyle="1" w:styleId="3341A88EA83145C5BD2F7916B5A6CCF45">
    <w:name w:val="3341A88EA83145C5BD2F7916B5A6CCF45"/>
    <w:rsid w:val="00D305DA"/>
    <w:rPr>
      <w:rFonts w:eastAsiaTheme="minorHAnsi"/>
      <w:lang w:val="es-EC" w:eastAsia="en-US"/>
    </w:rPr>
  </w:style>
  <w:style w:type="paragraph" w:customStyle="1" w:styleId="07A7E0992EAE472B936B0637C24CE1E05">
    <w:name w:val="07A7E0992EAE472B936B0637C24CE1E05"/>
    <w:rsid w:val="00D305DA"/>
    <w:rPr>
      <w:rFonts w:eastAsiaTheme="minorHAnsi"/>
      <w:lang w:val="es-EC" w:eastAsia="en-US"/>
    </w:rPr>
  </w:style>
  <w:style w:type="paragraph" w:customStyle="1" w:styleId="4417D29BE8A547F88A7481207B12438E5">
    <w:name w:val="4417D29BE8A547F88A7481207B12438E5"/>
    <w:rsid w:val="00D305DA"/>
    <w:rPr>
      <w:rFonts w:eastAsiaTheme="minorHAnsi"/>
      <w:lang w:val="es-EC" w:eastAsia="en-US"/>
    </w:rPr>
  </w:style>
  <w:style w:type="paragraph" w:customStyle="1" w:styleId="72B1A79BB4DA469291D700AA6E6B6B1C5">
    <w:name w:val="72B1A79BB4DA469291D700AA6E6B6B1C5"/>
    <w:rsid w:val="00D305DA"/>
    <w:rPr>
      <w:rFonts w:eastAsiaTheme="minorHAnsi"/>
      <w:lang w:val="es-EC" w:eastAsia="en-US"/>
    </w:rPr>
  </w:style>
  <w:style w:type="paragraph" w:customStyle="1" w:styleId="C4E1E859867C48BA8A482137673EAB835">
    <w:name w:val="C4E1E859867C48BA8A482137673EAB835"/>
    <w:rsid w:val="00D305DA"/>
    <w:rPr>
      <w:rFonts w:eastAsiaTheme="minorHAnsi"/>
      <w:lang w:val="es-EC" w:eastAsia="en-US"/>
    </w:rPr>
  </w:style>
  <w:style w:type="paragraph" w:customStyle="1" w:styleId="824E0AE580FE4C62939AAA9D47A5381E5">
    <w:name w:val="824E0AE580FE4C62939AAA9D47A5381E5"/>
    <w:rsid w:val="00D305DA"/>
    <w:rPr>
      <w:rFonts w:eastAsiaTheme="minorHAnsi"/>
      <w:lang w:val="es-EC" w:eastAsia="en-US"/>
    </w:rPr>
  </w:style>
  <w:style w:type="paragraph" w:customStyle="1" w:styleId="007B1EB9E5F244BD8AA66A3E400F4D325">
    <w:name w:val="007B1EB9E5F244BD8AA66A3E400F4D325"/>
    <w:rsid w:val="00D305DA"/>
    <w:rPr>
      <w:rFonts w:eastAsiaTheme="minorHAnsi"/>
      <w:lang w:val="es-EC" w:eastAsia="en-US"/>
    </w:rPr>
  </w:style>
  <w:style w:type="paragraph" w:customStyle="1" w:styleId="2EA7A7ED4B1B4C8FA1C62C9B1AC686FA5">
    <w:name w:val="2EA7A7ED4B1B4C8FA1C62C9B1AC686FA5"/>
    <w:rsid w:val="00D305DA"/>
    <w:rPr>
      <w:rFonts w:eastAsiaTheme="minorHAnsi"/>
      <w:lang w:val="es-EC" w:eastAsia="en-US"/>
    </w:rPr>
  </w:style>
  <w:style w:type="paragraph" w:customStyle="1" w:styleId="2DB95C20124446B0B9B4B7726C4C967F5">
    <w:name w:val="2DB95C20124446B0B9B4B7726C4C967F5"/>
    <w:rsid w:val="00D305DA"/>
    <w:rPr>
      <w:rFonts w:eastAsiaTheme="minorHAnsi"/>
      <w:lang w:val="es-EC" w:eastAsia="en-US"/>
    </w:rPr>
  </w:style>
  <w:style w:type="paragraph" w:customStyle="1" w:styleId="FF2BF67F211C4DD6A8F126AEA876CCEE5">
    <w:name w:val="FF2BF67F211C4DD6A8F126AEA876CCEE5"/>
    <w:rsid w:val="00D305DA"/>
    <w:rPr>
      <w:rFonts w:eastAsiaTheme="minorHAnsi"/>
      <w:lang w:val="es-EC" w:eastAsia="en-US"/>
    </w:rPr>
  </w:style>
  <w:style w:type="paragraph" w:customStyle="1" w:styleId="7DD224FBAC3C4B4EB8DDDE54BA626FBF5">
    <w:name w:val="7DD224FBAC3C4B4EB8DDDE54BA626FBF5"/>
    <w:rsid w:val="00D305DA"/>
    <w:rPr>
      <w:rFonts w:eastAsiaTheme="minorHAnsi"/>
      <w:lang w:val="es-EC" w:eastAsia="en-US"/>
    </w:rPr>
  </w:style>
  <w:style w:type="paragraph" w:customStyle="1" w:styleId="D68A2059810B47FD9B3720121AB96B4C5">
    <w:name w:val="D68A2059810B47FD9B3720121AB96B4C5"/>
    <w:rsid w:val="00D305DA"/>
    <w:rPr>
      <w:rFonts w:eastAsiaTheme="minorHAnsi"/>
      <w:lang w:val="es-EC" w:eastAsia="en-US"/>
    </w:rPr>
  </w:style>
  <w:style w:type="paragraph" w:customStyle="1" w:styleId="422C6119AA53426F9E88E4D79C672E555">
    <w:name w:val="422C6119AA53426F9E88E4D79C672E555"/>
    <w:rsid w:val="00D305DA"/>
    <w:rPr>
      <w:rFonts w:eastAsiaTheme="minorHAnsi"/>
      <w:lang w:val="es-EC" w:eastAsia="en-US"/>
    </w:rPr>
  </w:style>
  <w:style w:type="paragraph" w:customStyle="1" w:styleId="F0C026DE105140C199414101FA2C1AD15">
    <w:name w:val="F0C026DE105140C199414101FA2C1AD15"/>
    <w:rsid w:val="00D305DA"/>
    <w:rPr>
      <w:rFonts w:eastAsiaTheme="minorHAnsi"/>
      <w:lang w:val="es-EC" w:eastAsia="en-US"/>
    </w:rPr>
  </w:style>
  <w:style w:type="paragraph" w:customStyle="1" w:styleId="905CBE9BC36945689E978DDF1F2D53EF5">
    <w:name w:val="905CBE9BC36945689E978DDF1F2D53EF5"/>
    <w:rsid w:val="00D305DA"/>
    <w:rPr>
      <w:rFonts w:eastAsiaTheme="minorHAnsi"/>
      <w:lang w:val="es-EC" w:eastAsia="en-US"/>
    </w:rPr>
  </w:style>
  <w:style w:type="paragraph" w:customStyle="1" w:styleId="87612A6FB1D64B6F81960A09CFC51CC65">
    <w:name w:val="87612A6FB1D64B6F81960A09CFC51CC65"/>
    <w:rsid w:val="00D305DA"/>
    <w:rPr>
      <w:rFonts w:eastAsiaTheme="minorHAnsi"/>
      <w:lang w:val="es-EC" w:eastAsia="en-US"/>
    </w:rPr>
  </w:style>
  <w:style w:type="paragraph" w:customStyle="1" w:styleId="0FBC8F5C49BD4C87B46D1C222DD27B2A5">
    <w:name w:val="0FBC8F5C49BD4C87B46D1C222DD27B2A5"/>
    <w:rsid w:val="00D305DA"/>
    <w:rPr>
      <w:rFonts w:eastAsiaTheme="minorHAnsi"/>
      <w:lang w:val="es-EC" w:eastAsia="en-US"/>
    </w:rPr>
  </w:style>
  <w:style w:type="paragraph" w:customStyle="1" w:styleId="E28DB2CFA17F4EF2AAF8B3B69736CBDE5">
    <w:name w:val="E28DB2CFA17F4EF2AAF8B3B69736CBDE5"/>
    <w:rsid w:val="00D305DA"/>
    <w:rPr>
      <w:rFonts w:eastAsiaTheme="minorHAnsi"/>
      <w:lang w:val="es-EC" w:eastAsia="en-US"/>
    </w:rPr>
  </w:style>
  <w:style w:type="paragraph" w:customStyle="1" w:styleId="0B4CDD7DC7294C4AB9B484BF6566EECD5">
    <w:name w:val="0B4CDD7DC7294C4AB9B484BF6566EECD5"/>
    <w:rsid w:val="00D305DA"/>
    <w:rPr>
      <w:rFonts w:eastAsiaTheme="minorHAnsi"/>
      <w:lang w:val="es-EC" w:eastAsia="en-US"/>
    </w:rPr>
  </w:style>
  <w:style w:type="paragraph" w:customStyle="1" w:styleId="DC3B5A7CFFA147D18BF4656790CF6F0D5">
    <w:name w:val="DC3B5A7CFFA147D18BF4656790CF6F0D5"/>
    <w:rsid w:val="00D305DA"/>
    <w:rPr>
      <w:rFonts w:eastAsiaTheme="minorHAnsi"/>
      <w:lang w:val="es-EC" w:eastAsia="en-US"/>
    </w:rPr>
  </w:style>
  <w:style w:type="paragraph" w:customStyle="1" w:styleId="ADB4D652EE9442FAA7459231A004DA3E5">
    <w:name w:val="ADB4D652EE9442FAA7459231A004DA3E5"/>
    <w:rsid w:val="00D305DA"/>
    <w:rPr>
      <w:rFonts w:eastAsiaTheme="minorHAnsi"/>
      <w:lang w:val="es-EC" w:eastAsia="en-US"/>
    </w:rPr>
  </w:style>
  <w:style w:type="paragraph" w:customStyle="1" w:styleId="7F9C2F4FB3D5430D9ABD4B88845EC4F15">
    <w:name w:val="7F9C2F4FB3D5430D9ABD4B88845EC4F15"/>
    <w:rsid w:val="00D305DA"/>
    <w:rPr>
      <w:rFonts w:eastAsiaTheme="minorHAnsi"/>
      <w:lang w:val="es-EC" w:eastAsia="en-US"/>
    </w:rPr>
  </w:style>
  <w:style w:type="paragraph" w:customStyle="1" w:styleId="615543A93AE247FDBC7327611C9441E65">
    <w:name w:val="615543A93AE247FDBC7327611C9441E65"/>
    <w:rsid w:val="00D305DA"/>
    <w:rPr>
      <w:rFonts w:eastAsiaTheme="minorHAnsi"/>
      <w:lang w:val="es-EC" w:eastAsia="en-US"/>
    </w:rPr>
  </w:style>
  <w:style w:type="paragraph" w:customStyle="1" w:styleId="E0499286279244CEA50D2526FF5485215">
    <w:name w:val="E0499286279244CEA50D2526FF5485215"/>
    <w:rsid w:val="00D305DA"/>
    <w:rPr>
      <w:rFonts w:eastAsiaTheme="minorHAnsi"/>
      <w:lang w:val="es-EC" w:eastAsia="en-US"/>
    </w:rPr>
  </w:style>
  <w:style w:type="paragraph" w:customStyle="1" w:styleId="17478936F1934BA4A82B4F3BEDBBACC15">
    <w:name w:val="17478936F1934BA4A82B4F3BEDBBACC15"/>
    <w:rsid w:val="00D305DA"/>
    <w:rPr>
      <w:rFonts w:eastAsiaTheme="minorHAnsi"/>
      <w:lang w:val="es-EC" w:eastAsia="en-US"/>
    </w:rPr>
  </w:style>
  <w:style w:type="paragraph" w:customStyle="1" w:styleId="E1DA3C8388CC4DAEAC1751F78D7DCD005">
    <w:name w:val="E1DA3C8388CC4DAEAC1751F78D7DCD005"/>
    <w:rsid w:val="00D305DA"/>
    <w:rPr>
      <w:rFonts w:eastAsiaTheme="minorHAnsi"/>
      <w:lang w:val="es-EC" w:eastAsia="en-US"/>
    </w:rPr>
  </w:style>
  <w:style w:type="paragraph" w:customStyle="1" w:styleId="B19AD027C92C4DE7A5F353BD5C851A215">
    <w:name w:val="B19AD027C92C4DE7A5F353BD5C851A215"/>
    <w:rsid w:val="00D305DA"/>
    <w:rPr>
      <w:rFonts w:eastAsiaTheme="minorHAnsi"/>
      <w:lang w:val="es-EC" w:eastAsia="en-US"/>
    </w:rPr>
  </w:style>
  <w:style w:type="paragraph" w:customStyle="1" w:styleId="1346B9DA67EA406B8EC72B01BEC7428E6">
    <w:name w:val="1346B9DA67EA406B8EC72B01BEC7428E6"/>
    <w:rsid w:val="00D305DA"/>
    <w:rPr>
      <w:rFonts w:eastAsiaTheme="minorHAnsi"/>
      <w:lang w:val="es-EC" w:eastAsia="en-US"/>
    </w:rPr>
  </w:style>
  <w:style w:type="paragraph" w:customStyle="1" w:styleId="D48B78BA59304391A27962A43421EF646">
    <w:name w:val="D48B78BA59304391A27962A43421EF646"/>
    <w:rsid w:val="00D305DA"/>
    <w:rPr>
      <w:rFonts w:eastAsiaTheme="minorHAnsi"/>
      <w:lang w:val="es-EC" w:eastAsia="en-US"/>
    </w:rPr>
  </w:style>
  <w:style w:type="paragraph" w:customStyle="1" w:styleId="B7C07A82DE7F4FFD94435CB4535CC40F6">
    <w:name w:val="B7C07A82DE7F4FFD94435CB4535CC40F6"/>
    <w:rsid w:val="00D305DA"/>
    <w:rPr>
      <w:rFonts w:eastAsiaTheme="minorHAnsi"/>
      <w:lang w:val="es-EC" w:eastAsia="en-US"/>
    </w:rPr>
  </w:style>
  <w:style w:type="paragraph" w:customStyle="1" w:styleId="F53A35E6664848978E95535C1D11C9816">
    <w:name w:val="F53A35E6664848978E95535C1D11C9816"/>
    <w:rsid w:val="00D305DA"/>
    <w:rPr>
      <w:rFonts w:eastAsiaTheme="minorHAnsi"/>
      <w:lang w:val="es-EC" w:eastAsia="en-US"/>
    </w:rPr>
  </w:style>
  <w:style w:type="paragraph" w:customStyle="1" w:styleId="9E626E45202F414F9108243F6FBA83096">
    <w:name w:val="9E626E45202F414F9108243F6FBA83096"/>
    <w:rsid w:val="00D305DA"/>
    <w:rPr>
      <w:rFonts w:eastAsiaTheme="minorHAnsi"/>
      <w:lang w:val="es-EC" w:eastAsia="en-US"/>
    </w:rPr>
  </w:style>
  <w:style w:type="paragraph" w:customStyle="1" w:styleId="EE2139BB3E06499E9166BC5DF14926E26">
    <w:name w:val="EE2139BB3E06499E9166BC5DF14926E26"/>
    <w:rsid w:val="00D305DA"/>
    <w:rPr>
      <w:rFonts w:eastAsiaTheme="minorHAnsi"/>
      <w:lang w:val="es-EC" w:eastAsia="en-US"/>
    </w:rPr>
  </w:style>
  <w:style w:type="paragraph" w:customStyle="1" w:styleId="10845DBE96C342C285CCD6E528AB26B16">
    <w:name w:val="10845DBE96C342C285CCD6E528AB26B16"/>
    <w:rsid w:val="00D305DA"/>
    <w:rPr>
      <w:rFonts w:eastAsiaTheme="minorHAnsi"/>
      <w:lang w:val="es-EC" w:eastAsia="en-US"/>
    </w:rPr>
  </w:style>
  <w:style w:type="paragraph" w:customStyle="1" w:styleId="4F4C068E327D4225AE9CA58505E73A8E3">
    <w:name w:val="4F4C068E327D4225AE9CA58505E73A8E3"/>
    <w:rsid w:val="00D305DA"/>
    <w:rPr>
      <w:rFonts w:eastAsiaTheme="minorHAnsi"/>
      <w:lang w:val="es-EC" w:eastAsia="en-US"/>
    </w:rPr>
  </w:style>
  <w:style w:type="paragraph" w:customStyle="1" w:styleId="A992BAC19587424888D2ADEFB64977304">
    <w:name w:val="A992BAC19587424888D2ADEFB64977304"/>
    <w:rsid w:val="00D305DA"/>
    <w:rPr>
      <w:rFonts w:eastAsiaTheme="minorHAnsi"/>
      <w:lang w:val="es-EC" w:eastAsia="en-US"/>
    </w:rPr>
  </w:style>
  <w:style w:type="paragraph" w:customStyle="1" w:styleId="71E9232CC4D94F8BAAB040A194F427B84">
    <w:name w:val="71E9232CC4D94F8BAAB040A194F427B84"/>
    <w:rsid w:val="00D305DA"/>
    <w:rPr>
      <w:rFonts w:eastAsiaTheme="minorHAnsi"/>
      <w:lang w:val="es-EC" w:eastAsia="en-US"/>
    </w:rPr>
  </w:style>
  <w:style w:type="paragraph" w:customStyle="1" w:styleId="B9DF7B1A46DF4B969903E92B2F1AAD2C6">
    <w:name w:val="B9DF7B1A46DF4B969903E92B2F1AAD2C6"/>
    <w:rsid w:val="00D305DA"/>
    <w:rPr>
      <w:rFonts w:eastAsiaTheme="minorHAnsi"/>
      <w:lang w:val="es-EC" w:eastAsia="en-US"/>
    </w:rPr>
  </w:style>
  <w:style w:type="paragraph" w:customStyle="1" w:styleId="881B1BE5CDEC4F929C56A71ED40075B36">
    <w:name w:val="881B1BE5CDEC4F929C56A71ED40075B36"/>
    <w:rsid w:val="00D305DA"/>
    <w:rPr>
      <w:rFonts w:eastAsiaTheme="minorHAnsi"/>
      <w:lang w:val="es-EC" w:eastAsia="en-US"/>
    </w:rPr>
  </w:style>
  <w:style w:type="paragraph" w:customStyle="1" w:styleId="CE75B8F21FC74AEA8D63FF00918B8B8F6">
    <w:name w:val="CE75B8F21FC74AEA8D63FF00918B8B8F6"/>
    <w:rsid w:val="00D305DA"/>
    <w:rPr>
      <w:rFonts w:eastAsiaTheme="minorHAnsi"/>
      <w:lang w:val="es-EC" w:eastAsia="en-US"/>
    </w:rPr>
  </w:style>
  <w:style w:type="paragraph" w:customStyle="1" w:styleId="DA10A2CE462E4344AFB75924CE6FA73F3">
    <w:name w:val="DA10A2CE462E4344AFB75924CE6FA73F3"/>
    <w:rsid w:val="00D305DA"/>
    <w:rPr>
      <w:rFonts w:eastAsiaTheme="minorHAnsi"/>
      <w:lang w:val="es-EC" w:eastAsia="en-US"/>
    </w:rPr>
  </w:style>
  <w:style w:type="paragraph" w:customStyle="1" w:styleId="384FFEAA9F424136AC2511107FB2F8366">
    <w:name w:val="384FFEAA9F424136AC2511107FB2F8366"/>
    <w:rsid w:val="00D305DA"/>
    <w:rPr>
      <w:rFonts w:eastAsiaTheme="minorHAnsi"/>
      <w:lang w:val="es-EC" w:eastAsia="en-US"/>
    </w:rPr>
  </w:style>
  <w:style w:type="paragraph" w:customStyle="1" w:styleId="69AFC006173C49BFBED48E3FEF5D304E6">
    <w:name w:val="69AFC006173C49BFBED48E3FEF5D304E6"/>
    <w:rsid w:val="00D305DA"/>
    <w:rPr>
      <w:rFonts w:eastAsiaTheme="minorHAnsi"/>
      <w:lang w:val="es-EC" w:eastAsia="en-US"/>
    </w:rPr>
  </w:style>
  <w:style w:type="paragraph" w:customStyle="1" w:styleId="9CEBA39EB6CC4045AF7BCA6D12564F936">
    <w:name w:val="9CEBA39EB6CC4045AF7BCA6D12564F936"/>
    <w:rsid w:val="00D305DA"/>
    <w:rPr>
      <w:rFonts w:eastAsiaTheme="minorHAnsi"/>
      <w:lang w:val="es-EC" w:eastAsia="en-US"/>
    </w:rPr>
  </w:style>
  <w:style w:type="paragraph" w:customStyle="1" w:styleId="1E8405E3678D49F6950169CE85D773096">
    <w:name w:val="1E8405E3678D49F6950169CE85D773096"/>
    <w:rsid w:val="00D305DA"/>
    <w:rPr>
      <w:rFonts w:eastAsiaTheme="minorHAnsi"/>
      <w:lang w:val="es-EC" w:eastAsia="en-US"/>
    </w:rPr>
  </w:style>
  <w:style w:type="paragraph" w:customStyle="1" w:styleId="537EA4D083B74902AA851A8C7EB14E516">
    <w:name w:val="537EA4D083B74902AA851A8C7EB14E516"/>
    <w:rsid w:val="00D305DA"/>
    <w:rPr>
      <w:rFonts w:eastAsiaTheme="minorHAnsi"/>
      <w:lang w:val="es-EC" w:eastAsia="en-US"/>
    </w:rPr>
  </w:style>
  <w:style w:type="paragraph" w:customStyle="1" w:styleId="4DD2A450278F4CC399A538AC1E215C456">
    <w:name w:val="4DD2A450278F4CC399A538AC1E215C456"/>
    <w:rsid w:val="00D305DA"/>
    <w:rPr>
      <w:rFonts w:eastAsiaTheme="minorHAnsi"/>
      <w:lang w:val="es-EC" w:eastAsia="en-US"/>
    </w:rPr>
  </w:style>
  <w:style w:type="paragraph" w:customStyle="1" w:styleId="DF25207A81BC479B915B2CDCE95697C36">
    <w:name w:val="DF25207A81BC479B915B2CDCE95697C36"/>
    <w:rsid w:val="00D305DA"/>
    <w:rPr>
      <w:rFonts w:eastAsiaTheme="minorHAnsi"/>
      <w:lang w:val="es-EC" w:eastAsia="en-US"/>
    </w:rPr>
  </w:style>
  <w:style w:type="paragraph" w:customStyle="1" w:styleId="99EB8A390A744832828ABB4B87735DB26">
    <w:name w:val="99EB8A390A744832828ABB4B87735DB26"/>
    <w:rsid w:val="00D305DA"/>
    <w:rPr>
      <w:rFonts w:eastAsiaTheme="minorHAnsi"/>
      <w:lang w:val="es-EC" w:eastAsia="en-US"/>
    </w:rPr>
  </w:style>
  <w:style w:type="paragraph" w:customStyle="1" w:styleId="63D9D8B36035438C9CD53877B2F448706">
    <w:name w:val="63D9D8B36035438C9CD53877B2F448706"/>
    <w:rsid w:val="00D305DA"/>
    <w:rPr>
      <w:rFonts w:eastAsiaTheme="minorHAnsi"/>
      <w:lang w:val="es-EC" w:eastAsia="en-US"/>
    </w:rPr>
  </w:style>
  <w:style w:type="paragraph" w:customStyle="1" w:styleId="8D85583ABBC24E7DAED6C250D9B6378E6">
    <w:name w:val="8D85583ABBC24E7DAED6C250D9B6378E6"/>
    <w:rsid w:val="00D305DA"/>
    <w:rPr>
      <w:rFonts w:eastAsiaTheme="minorHAnsi"/>
      <w:lang w:val="es-EC" w:eastAsia="en-US"/>
    </w:rPr>
  </w:style>
  <w:style w:type="paragraph" w:customStyle="1" w:styleId="3EE0775CA125442385378CC4A894E0166">
    <w:name w:val="3EE0775CA125442385378CC4A894E0166"/>
    <w:rsid w:val="00D305DA"/>
    <w:rPr>
      <w:rFonts w:eastAsiaTheme="minorHAnsi"/>
      <w:lang w:val="es-EC" w:eastAsia="en-US"/>
    </w:rPr>
  </w:style>
  <w:style w:type="paragraph" w:customStyle="1" w:styleId="4246FF1E36294E0BB23A8F5E9A5969806">
    <w:name w:val="4246FF1E36294E0BB23A8F5E9A5969806"/>
    <w:rsid w:val="00D305DA"/>
    <w:rPr>
      <w:rFonts w:eastAsiaTheme="minorHAnsi"/>
      <w:lang w:val="es-EC" w:eastAsia="en-US"/>
    </w:rPr>
  </w:style>
  <w:style w:type="paragraph" w:customStyle="1" w:styleId="C66DB1C3AA7E4A9ABA0DDC05DDB811FA6">
    <w:name w:val="C66DB1C3AA7E4A9ABA0DDC05DDB811FA6"/>
    <w:rsid w:val="00D305DA"/>
    <w:rPr>
      <w:rFonts w:eastAsiaTheme="minorHAnsi"/>
      <w:lang w:val="es-EC" w:eastAsia="en-US"/>
    </w:rPr>
  </w:style>
  <w:style w:type="paragraph" w:customStyle="1" w:styleId="0B9DF91E77C949459C2C6C8A55FBF6016">
    <w:name w:val="0B9DF91E77C949459C2C6C8A55FBF6016"/>
    <w:rsid w:val="00D305DA"/>
    <w:rPr>
      <w:rFonts w:eastAsiaTheme="minorHAnsi"/>
      <w:lang w:val="es-EC" w:eastAsia="en-US"/>
    </w:rPr>
  </w:style>
  <w:style w:type="paragraph" w:customStyle="1" w:styleId="9AD30FB8B38449108D2DCAEA37B155DD6">
    <w:name w:val="9AD30FB8B38449108D2DCAEA37B155DD6"/>
    <w:rsid w:val="00D305DA"/>
    <w:rPr>
      <w:rFonts w:eastAsiaTheme="minorHAnsi"/>
      <w:lang w:val="es-EC" w:eastAsia="en-US"/>
    </w:rPr>
  </w:style>
  <w:style w:type="paragraph" w:customStyle="1" w:styleId="B3217F0EB441450AAED2FEC9CE6F3A396">
    <w:name w:val="B3217F0EB441450AAED2FEC9CE6F3A396"/>
    <w:rsid w:val="00D305DA"/>
    <w:rPr>
      <w:rFonts w:eastAsiaTheme="minorHAnsi"/>
      <w:lang w:val="es-EC" w:eastAsia="en-US"/>
    </w:rPr>
  </w:style>
  <w:style w:type="paragraph" w:customStyle="1" w:styleId="BB7DAB3CE87D4DCEABC3C791DFD4ACDC6">
    <w:name w:val="BB7DAB3CE87D4DCEABC3C791DFD4ACDC6"/>
    <w:rsid w:val="00D305DA"/>
    <w:rPr>
      <w:rFonts w:eastAsiaTheme="minorHAnsi"/>
      <w:lang w:val="es-EC" w:eastAsia="en-US"/>
    </w:rPr>
  </w:style>
  <w:style w:type="paragraph" w:customStyle="1" w:styleId="E9342A2CC8AD4C9789625005DD99EFFA6">
    <w:name w:val="E9342A2CC8AD4C9789625005DD99EFFA6"/>
    <w:rsid w:val="00D305DA"/>
    <w:rPr>
      <w:rFonts w:eastAsiaTheme="minorHAnsi"/>
      <w:lang w:val="es-EC" w:eastAsia="en-US"/>
    </w:rPr>
  </w:style>
  <w:style w:type="paragraph" w:customStyle="1" w:styleId="4556944BA42D4F8AB308FCC83EBEEF9B6">
    <w:name w:val="4556944BA42D4F8AB308FCC83EBEEF9B6"/>
    <w:rsid w:val="00D305DA"/>
    <w:rPr>
      <w:rFonts w:eastAsiaTheme="minorHAnsi"/>
      <w:lang w:val="es-EC" w:eastAsia="en-US"/>
    </w:rPr>
  </w:style>
  <w:style w:type="paragraph" w:customStyle="1" w:styleId="E96A29351C4B4D2DA67A6ECD28D9F1806">
    <w:name w:val="E96A29351C4B4D2DA67A6ECD28D9F1806"/>
    <w:rsid w:val="00D305DA"/>
    <w:rPr>
      <w:rFonts w:eastAsiaTheme="minorHAnsi"/>
      <w:lang w:val="es-EC" w:eastAsia="en-US"/>
    </w:rPr>
  </w:style>
  <w:style w:type="paragraph" w:customStyle="1" w:styleId="A72B59C61C704933A9840A2E0AEE373E6">
    <w:name w:val="A72B59C61C704933A9840A2E0AEE373E6"/>
    <w:rsid w:val="00D305DA"/>
    <w:rPr>
      <w:rFonts w:eastAsiaTheme="minorHAnsi"/>
      <w:lang w:val="es-EC" w:eastAsia="en-US"/>
    </w:rPr>
  </w:style>
  <w:style w:type="paragraph" w:customStyle="1" w:styleId="206D5BBFDF674FF68633BB891E378E036">
    <w:name w:val="206D5BBFDF674FF68633BB891E378E036"/>
    <w:rsid w:val="00D305DA"/>
    <w:rPr>
      <w:rFonts w:eastAsiaTheme="minorHAnsi"/>
      <w:lang w:val="es-EC" w:eastAsia="en-US"/>
    </w:rPr>
  </w:style>
  <w:style w:type="paragraph" w:customStyle="1" w:styleId="EE2CFBEC4B4A4226929729B632209E2A6">
    <w:name w:val="EE2CFBEC4B4A4226929729B632209E2A6"/>
    <w:rsid w:val="00D305DA"/>
    <w:rPr>
      <w:rFonts w:eastAsiaTheme="minorHAnsi"/>
      <w:lang w:val="es-EC" w:eastAsia="en-US"/>
    </w:rPr>
  </w:style>
  <w:style w:type="paragraph" w:customStyle="1" w:styleId="56DC3A96EA9D44679D1E5B798CD48CB76">
    <w:name w:val="56DC3A96EA9D44679D1E5B798CD48CB76"/>
    <w:rsid w:val="00D305DA"/>
    <w:rPr>
      <w:rFonts w:eastAsiaTheme="minorHAnsi"/>
      <w:lang w:val="es-EC" w:eastAsia="en-US"/>
    </w:rPr>
  </w:style>
  <w:style w:type="paragraph" w:customStyle="1" w:styleId="097CE9FBADF54D709AEB2D618C4F84EE6">
    <w:name w:val="097CE9FBADF54D709AEB2D618C4F84EE6"/>
    <w:rsid w:val="00D305DA"/>
    <w:rPr>
      <w:rFonts w:eastAsiaTheme="minorHAnsi"/>
      <w:lang w:val="es-EC" w:eastAsia="en-US"/>
    </w:rPr>
  </w:style>
  <w:style w:type="paragraph" w:customStyle="1" w:styleId="13DA77F3616F4FC9994E1B61F81D82BE6">
    <w:name w:val="13DA77F3616F4FC9994E1B61F81D82BE6"/>
    <w:rsid w:val="00D305DA"/>
    <w:rPr>
      <w:rFonts w:eastAsiaTheme="minorHAnsi"/>
      <w:lang w:val="es-EC" w:eastAsia="en-US"/>
    </w:rPr>
  </w:style>
  <w:style w:type="paragraph" w:customStyle="1" w:styleId="946FCCE63D414E61B60EFFC3BC364AF46">
    <w:name w:val="946FCCE63D414E61B60EFFC3BC364AF46"/>
    <w:rsid w:val="00D305DA"/>
    <w:rPr>
      <w:rFonts w:eastAsiaTheme="minorHAnsi"/>
      <w:lang w:val="es-EC" w:eastAsia="en-US"/>
    </w:rPr>
  </w:style>
  <w:style w:type="paragraph" w:customStyle="1" w:styleId="F2A8843844E843ADBE3DB19D8DB1B4836">
    <w:name w:val="F2A8843844E843ADBE3DB19D8DB1B4836"/>
    <w:rsid w:val="00D305DA"/>
    <w:rPr>
      <w:rFonts w:eastAsiaTheme="minorHAnsi"/>
      <w:lang w:val="es-EC" w:eastAsia="en-US"/>
    </w:rPr>
  </w:style>
  <w:style w:type="paragraph" w:customStyle="1" w:styleId="32847B7CB5B0420890FEE699C93E2DBA6">
    <w:name w:val="32847B7CB5B0420890FEE699C93E2DBA6"/>
    <w:rsid w:val="00D305DA"/>
    <w:rPr>
      <w:rFonts w:eastAsiaTheme="minorHAnsi"/>
      <w:lang w:val="es-EC" w:eastAsia="en-US"/>
    </w:rPr>
  </w:style>
  <w:style w:type="paragraph" w:customStyle="1" w:styleId="1016FF7299E247B2BF884EAA893EF3CC6">
    <w:name w:val="1016FF7299E247B2BF884EAA893EF3CC6"/>
    <w:rsid w:val="00D305DA"/>
    <w:rPr>
      <w:rFonts w:eastAsiaTheme="minorHAnsi"/>
      <w:lang w:val="es-EC" w:eastAsia="en-US"/>
    </w:rPr>
  </w:style>
  <w:style w:type="paragraph" w:customStyle="1" w:styleId="CA31FA15D5F64F59977F411B0C6F12B26">
    <w:name w:val="CA31FA15D5F64F59977F411B0C6F12B26"/>
    <w:rsid w:val="00D305DA"/>
    <w:rPr>
      <w:rFonts w:eastAsiaTheme="minorHAnsi"/>
      <w:lang w:val="es-EC" w:eastAsia="en-US"/>
    </w:rPr>
  </w:style>
  <w:style w:type="paragraph" w:customStyle="1" w:styleId="D4E8C4BB1CA845748BCB5CDAC37BF6C16">
    <w:name w:val="D4E8C4BB1CA845748BCB5CDAC37BF6C16"/>
    <w:rsid w:val="00D305DA"/>
    <w:rPr>
      <w:rFonts w:eastAsiaTheme="minorHAnsi"/>
      <w:lang w:val="es-EC" w:eastAsia="en-US"/>
    </w:rPr>
  </w:style>
  <w:style w:type="paragraph" w:customStyle="1" w:styleId="77AAEB11720E45AF801BBF863F46DA506">
    <w:name w:val="77AAEB11720E45AF801BBF863F46DA506"/>
    <w:rsid w:val="00D305DA"/>
    <w:rPr>
      <w:rFonts w:eastAsiaTheme="minorHAnsi"/>
      <w:lang w:val="es-EC" w:eastAsia="en-US"/>
    </w:rPr>
  </w:style>
  <w:style w:type="paragraph" w:customStyle="1" w:styleId="0156252639484D2481ED38B2AC8A97356">
    <w:name w:val="0156252639484D2481ED38B2AC8A97356"/>
    <w:rsid w:val="00D305DA"/>
    <w:rPr>
      <w:rFonts w:eastAsiaTheme="minorHAnsi"/>
      <w:lang w:val="es-EC" w:eastAsia="en-US"/>
    </w:rPr>
  </w:style>
  <w:style w:type="paragraph" w:customStyle="1" w:styleId="FC6A71074B0A4CD68650CEFFDCE245586">
    <w:name w:val="FC6A71074B0A4CD68650CEFFDCE245586"/>
    <w:rsid w:val="00D305DA"/>
    <w:rPr>
      <w:rFonts w:eastAsiaTheme="minorHAnsi"/>
      <w:lang w:val="es-EC" w:eastAsia="en-US"/>
    </w:rPr>
  </w:style>
  <w:style w:type="paragraph" w:customStyle="1" w:styleId="3D0163509D05402CB44B6E340503DEBE6">
    <w:name w:val="3D0163509D05402CB44B6E340503DEBE6"/>
    <w:rsid w:val="00D305DA"/>
    <w:rPr>
      <w:rFonts w:eastAsiaTheme="minorHAnsi"/>
      <w:lang w:val="es-EC" w:eastAsia="en-US"/>
    </w:rPr>
  </w:style>
  <w:style w:type="paragraph" w:customStyle="1" w:styleId="E7D3DA55700C4998ACD35A4258426BBA6">
    <w:name w:val="E7D3DA55700C4998ACD35A4258426BBA6"/>
    <w:rsid w:val="00D305DA"/>
    <w:rPr>
      <w:rFonts w:eastAsiaTheme="minorHAnsi"/>
      <w:lang w:val="es-EC" w:eastAsia="en-US"/>
    </w:rPr>
  </w:style>
  <w:style w:type="paragraph" w:customStyle="1" w:styleId="B570C8410D9B4EB090308DA62A4BC51E6">
    <w:name w:val="B570C8410D9B4EB090308DA62A4BC51E6"/>
    <w:rsid w:val="00D305DA"/>
    <w:rPr>
      <w:rFonts w:eastAsiaTheme="minorHAnsi"/>
      <w:lang w:val="es-EC" w:eastAsia="en-US"/>
    </w:rPr>
  </w:style>
  <w:style w:type="paragraph" w:customStyle="1" w:styleId="AE6B119347344EC9AB2C5E747B87912F6">
    <w:name w:val="AE6B119347344EC9AB2C5E747B87912F6"/>
    <w:rsid w:val="00D305DA"/>
    <w:rPr>
      <w:rFonts w:eastAsiaTheme="minorHAnsi"/>
      <w:lang w:val="es-EC" w:eastAsia="en-US"/>
    </w:rPr>
  </w:style>
  <w:style w:type="paragraph" w:customStyle="1" w:styleId="7B02A587A73042788C149190E304B8A66">
    <w:name w:val="7B02A587A73042788C149190E304B8A66"/>
    <w:rsid w:val="00D305DA"/>
    <w:rPr>
      <w:rFonts w:eastAsiaTheme="minorHAnsi"/>
      <w:lang w:val="es-EC" w:eastAsia="en-US"/>
    </w:rPr>
  </w:style>
  <w:style w:type="paragraph" w:customStyle="1" w:styleId="5E4E45F7E8EF42F9A563694C8FCAFBD56">
    <w:name w:val="5E4E45F7E8EF42F9A563694C8FCAFBD56"/>
    <w:rsid w:val="00D305DA"/>
    <w:rPr>
      <w:rFonts w:eastAsiaTheme="minorHAnsi"/>
      <w:lang w:val="es-EC" w:eastAsia="en-US"/>
    </w:rPr>
  </w:style>
  <w:style w:type="paragraph" w:customStyle="1" w:styleId="CAE76DCD5A424EC69E5C8EBE21342C3F6">
    <w:name w:val="CAE76DCD5A424EC69E5C8EBE21342C3F6"/>
    <w:rsid w:val="00D305DA"/>
    <w:rPr>
      <w:rFonts w:eastAsiaTheme="minorHAnsi"/>
      <w:lang w:val="es-EC" w:eastAsia="en-US"/>
    </w:rPr>
  </w:style>
  <w:style w:type="paragraph" w:customStyle="1" w:styleId="86895B1CF98F48D98A3034D7F21129996">
    <w:name w:val="86895B1CF98F48D98A3034D7F21129996"/>
    <w:rsid w:val="00D305DA"/>
    <w:rPr>
      <w:rFonts w:eastAsiaTheme="minorHAnsi"/>
      <w:lang w:val="es-EC" w:eastAsia="en-US"/>
    </w:rPr>
  </w:style>
  <w:style w:type="paragraph" w:customStyle="1" w:styleId="8ECD8EB131FC44938A244384EAEC5CDF6">
    <w:name w:val="8ECD8EB131FC44938A244384EAEC5CDF6"/>
    <w:rsid w:val="00D305DA"/>
    <w:rPr>
      <w:rFonts w:eastAsiaTheme="minorHAnsi"/>
      <w:lang w:val="es-EC" w:eastAsia="en-US"/>
    </w:rPr>
  </w:style>
  <w:style w:type="paragraph" w:customStyle="1" w:styleId="09B320BADD0243C1A6996FDA412912886">
    <w:name w:val="09B320BADD0243C1A6996FDA412912886"/>
    <w:rsid w:val="00D305DA"/>
    <w:rPr>
      <w:rFonts w:eastAsiaTheme="minorHAnsi"/>
      <w:lang w:val="es-EC" w:eastAsia="en-US"/>
    </w:rPr>
  </w:style>
  <w:style w:type="paragraph" w:customStyle="1" w:styleId="DAE347F9A419492184156B9CF1F11B106">
    <w:name w:val="DAE347F9A419492184156B9CF1F11B106"/>
    <w:rsid w:val="00D305DA"/>
    <w:rPr>
      <w:rFonts w:eastAsiaTheme="minorHAnsi"/>
      <w:lang w:val="es-EC" w:eastAsia="en-US"/>
    </w:rPr>
  </w:style>
  <w:style w:type="paragraph" w:customStyle="1" w:styleId="4AA5E900847D4A6EBC1714ADCB6206506">
    <w:name w:val="4AA5E900847D4A6EBC1714ADCB6206506"/>
    <w:rsid w:val="00D305DA"/>
    <w:rPr>
      <w:rFonts w:eastAsiaTheme="minorHAnsi"/>
      <w:lang w:val="es-EC" w:eastAsia="en-US"/>
    </w:rPr>
  </w:style>
  <w:style w:type="paragraph" w:customStyle="1" w:styleId="436BC0C0CF9B4E5EA4AA26700352B2406">
    <w:name w:val="436BC0C0CF9B4E5EA4AA26700352B2406"/>
    <w:rsid w:val="00D305DA"/>
    <w:rPr>
      <w:rFonts w:eastAsiaTheme="minorHAnsi"/>
      <w:lang w:val="es-EC" w:eastAsia="en-US"/>
    </w:rPr>
  </w:style>
  <w:style w:type="paragraph" w:customStyle="1" w:styleId="05185064C61E42BDACA01827605A9C846">
    <w:name w:val="05185064C61E42BDACA01827605A9C846"/>
    <w:rsid w:val="00D305DA"/>
    <w:rPr>
      <w:rFonts w:eastAsiaTheme="minorHAnsi"/>
      <w:lang w:val="es-EC" w:eastAsia="en-US"/>
    </w:rPr>
  </w:style>
  <w:style w:type="paragraph" w:customStyle="1" w:styleId="14677D90A6FB4EC8B272E01E64B56CBA6">
    <w:name w:val="14677D90A6FB4EC8B272E01E64B56CBA6"/>
    <w:rsid w:val="00D305DA"/>
    <w:rPr>
      <w:rFonts w:eastAsiaTheme="minorHAnsi"/>
      <w:lang w:val="es-EC" w:eastAsia="en-US"/>
    </w:rPr>
  </w:style>
  <w:style w:type="paragraph" w:customStyle="1" w:styleId="99A06C89987241E78D403670EC04F5656">
    <w:name w:val="99A06C89987241E78D403670EC04F5656"/>
    <w:rsid w:val="00D305DA"/>
    <w:rPr>
      <w:rFonts w:eastAsiaTheme="minorHAnsi"/>
      <w:lang w:val="es-EC" w:eastAsia="en-US"/>
    </w:rPr>
  </w:style>
  <w:style w:type="paragraph" w:customStyle="1" w:styleId="28031169A71F47F78510D9038D0C01BB6">
    <w:name w:val="28031169A71F47F78510D9038D0C01BB6"/>
    <w:rsid w:val="00D305DA"/>
    <w:rPr>
      <w:rFonts w:eastAsiaTheme="minorHAnsi"/>
      <w:lang w:val="es-EC" w:eastAsia="en-US"/>
    </w:rPr>
  </w:style>
  <w:style w:type="paragraph" w:customStyle="1" w:styleId="3FD55BDA318F4AD6914687132CEEA8EE6">
    <w:name w:val="3FD55BDA318F4AD6914687132CEEA8EE6"/>
    <w:rsid w:val="00D305DA"/>
    <w:rPr>
      <w:rFonts w:eastAsiaTheme="minorHAnsi"/>
      <w:lang w:val="es-EC" w:eastAsia="en-US"/>
    </w:rPr>
  </w:style>
  <w:style w:type="paragraph" w:customStyle="1" w:styleId="23F93ABB6ABC40EE94B563256FE61EA46">
    <w:name w:val="23F93ABB6ABC40EE94B563256FE61EA46"/>
    <w:rsid w:val="00D305DA"/>
    <w:rPr>
      <w:rFonts w:eastAsiaTheme="minorHAnsi"/>
      <w:lang w:val="es-EC" w:eastAsia="en-US"/>
    </w:rPr>
  </w:style>
  <w:style w:type="paragraph" w:customStyle="1" w:styleId="E6AB87C7821E494D8A47DF6634547AB66">
    <w:name w:val="E6AB87C7821E494D8A47DF6634547AB66"/>
    <w:rsid w:val="00D305DA"/>
    <w:rPr>
      <w:rFonts w:eastAsiaTheme="minorHAnsi"/>
      <w:lang w:val="es-EC" w:eastAsia="en-US"/>
    </w:rPr>
  </w:style>
  <w:style w:type="paragraph" w:customStyle="1" w:styleId="B3C8169D8C11466DA87C3B6489F59D746">
    <w:name w:val="B3C8169D8C11466DA87C3B6489F59D746"/>
    <w:rsid w:val="00D305DA"/>
    <w:rPr>
      <w:rFonts w:eastAsiaTheme="minorHAnsi"/>
      <w:lang w:val="es-EC" w:eastAsia="en-US"/>
    </w:rPr>
  </w:style>
  <w:style w:type="paragraph" w:customStyle="1" w:styleId="0B0197916C06483EBF04B722300A2EBB6">
    <w:name w:val="0B0197916C06483EBF04B722300A2EBB6"/>
    <w:rsid w:val="00D305DA"/>
    <w:rPr>
      <w:rFonts w:eastAsiaTheme="minorHAnsi"/>
      <w:lang w:val="es-EC" w:eastAsia="en-US"/>
    </w:rPr>
  </w:style>
  <w:style w:type="paragraph" w:customStyle="1" w:styleId="6D284A3A1283479A832EB6F4E3A8D33D6">
    <w:name w:val="6D284A3A1283479A832EB6F4E3A8D33D6"/>
    <w:rsid w:val="00D305DA"/>
    <w:rPr>
      <w:rFonts w:eastAsiaTheme="minorHAnsi"/>
      <w:lang w:val="es-EC" w:eastAsia="en-US"/>
    </w:rPr>
  </w:style>
  <w:style w:type="paragraph" w:customStyle="1" w:styleId="CFF85B819F6F4571BB39F3D90BEF80E26">
    <w:name w:val="CFF85B819F6F4571BB39F3D90BEF80E26"/>
    <w:rsid w:val="00D305DA"/>
    <w:rPr>
      <w:rFonts w:eastAsiaTheme="minorHAnsi"/>
      <w:lang w:val="es-EC" w:eastAsia="en-US"/>
    </w:rPr>
  </w:style>
  <w:style w:type="paragraph" w:customStyle="1" w:styleId="8F38C77CE7144FA79DCDDACFA37B24A16">
    <w:name w:val="8F38C77CE7144FA79DCDDACFA37B24A16"/>
    <w:rsid w:val="00D305DA"/>
    <w:rPr>
      <w:rFonts w:eastAsiaTheme="minorHAnsi"/>
      <w:lang w:val="es-EC" w:eastAsia="en-US"/>
    </w:rPr>
  </w:style>
  <w:style w:type="paragraph" w:customStyle="1" w:styleId="A1D1AB12CA894062A3FE331408639FD06">
    <w:name w:val="A1D1AB12CA894062A3FE331408639FD06"/>
    <w:rsid w:val="00D305DA"/>
    <w:rPr>
      <w:rFonts w:eastAsiaTheme="minorHAnsi"/>
      <w:lang w:val="es-EC" w:eastAsia="en-US"/>
    </w:rPr>
  </w:style>
  <w:style w:type="paragraph" w:customStyle="1" w:styleId="200A7793BE3A4A4A8A9B13C5D36933986">
    <w:name w:val="200A7793BE3A4A4A8A9B13C5D36933986"/>
    <w:rsid w:val="00D305DA"/>
    <w:rPr>
      <w:rFonts w:eastAsiaTheme="minorHAnsi"/>
      <w:lang w:val="es-EC" w:eastAsia="en-US"/>
    </w:rPr>
  </w:style>
  <w:style w:type="paragraph" w:customStyle="1" w:styleId="EEDCAC6FF0644FCCBE03E0D9CB7939D66">
    <w:name w:val="EEDCAC6FF0644FCCBE03E0D9CB7939D66"/>
    <w:rsid w:val="00D305DA"/>
    <w:rPr>
      <w:rFonts w:eastAsiaTheme="minorHAnsi"/>
      <w:lang w:val="es-EC" w:eastAsia="en-US"/>
    </w:rPr>
  </w:style>
  <w:style w:type="paragraph" w:customStyle="1" w:styleId="A34BEEE68CF34EABA6B72BF7C2BFAC266">
    <w:name w:val="A34BEEE68CF34EABA6B72BF7C2BFAC266"/>
    <w:rsid w:val="00D305DA"/>
    <w:rPr>
      <w:rFonts w:eastAsiaTheme="minorHAnsi"/>
      <w:lang w:val="es-EC" w:eastAsia="en-US"/>
    </w:rPr>
  </w:style>
  <w:style w:type="paragraph" w:customStyle="1" w:styleId="4ADB6E15710545FBB6C8B6192EF33A376">
    <w:name w:val="4ADB6E15710545FBB6C8B6192EF33A376"/>
    <w:rsid w:val="00D305DA"/>
    <w:rPr>
      <w:rFonts w:eastAsiaTheme="minorHAnsi"/>
      <w:lang w:val="es-EC" w:eastAsia="en-US"/>
    </w:rPr>
  </w:style>
  <w:style w:type="paragraph" w:customStyle="1" w:styleId="134D0017B95647E7B85646BFCE1618D06">
    <w:name w:val="134D0017B95647E7B85646BFCE1618D06"/>
    <w:rsid w:val="00D305DA"/>
    <w:rPr>
      <w:rFonts w:eastAsiaTheme="minorHAnsi"/>
      <w:lang w:val="es-EC" w:eastAsia="en-US"/>
    </w:rPr>
  </w:style>
  <w:style w:type="paragraph" w:customStyle="1" w:styleId="2BE839DF3FE445578FE99E33F5EE50DF6">
    <w:name w:val="2BE839DF3FE445578FE99E33F5EE50DF6"/>
    <w:rsid w:val="00D305DA"/>
    <w:rPr>
      <w:rFonts w:eastAsiaTheme="minorHAnsi"/>
      <w:lang w:val="es-EC" w:eastAsia="en-US"/>
    </w:rPr>
  </w:style>
  <w:style w:type="paragraph" w:customStyle="1" w:styleId="3341A88EA83145C5BD2F7916B5A6CCF46">
    <w:name w:val="3341A88EA83145C5BD2F7916B5A6CCF46"/>
    <w:rsid w:val="00D305DA"/>
    <w:rPr>
      <w:rFonts w:eastAsiaTheme="minorHAnsi"/>
      <w:lang w:val="es-EC" w:eastAsia="en-US"/>
    </w:rPr>
  </w:style>
  <w:style w:type="paragraph" w:customStyle="1" w:styleId="07A7E0992EAE472B936B0637C24CE1E06">
    <w:name w:val="07A7E0992EAE472B936B0637C24CE1E06"/>
    <w:rsid w:val="00D305DA"/>
    <w:rPr>
      <w:rFonts w:eastAsiaTheme="minorHAnsi"/>
      <w:lang w:val="es-EC" w:eastAsia="en-US"/>
    </w:rPr>
  </w:style>
  <w:style w:type="paragraph" w:customStyle="1" w:styleId="4417D29BE8A547F88A7481207B12438E6">
    <w:name w:val="4417D29BE8A547F88A7481207B12438E6"/>
    <w:rsid w:val="00D305DA"/>
    <w:rPr>
      <w:rFonts w:eastAsiaTheme="minorHAnsi"/>
      <w:lang w:val="es-EC" w:eastAsia="en-US"/>
    </w:rPr>
  </w:style>
  <w:style w:type="paragraph" w:customStyle="1" w:styleId="72B1A79BB4DA469291D700AA6E6B6B1C6">
    <w:name w:val="72B1A79BB4DA469291D700AA6E6B6B1C6"/>
    <w:rsid w:val="00D305DA"/>
    <w:rPr>
      <w:rFonts w:eastAsiaTheme="minorHAnsi"/>
      <w:lang w:val="es-EC" w:eastAsia="en-US"/>
    </w:rPr>
  </w:style>
  <w:style w:type="paragraph" w:customStyle="1" w:styleId="C4E1E859867C48BA8A482137673EAB836">
    <w:name w:val="C4E1E859867C48BA8A482137673EAB836"/>
    <w:rsid w:val="00D305DA"/>
    <w:rPr>
      <w:rFonts w:eastAsiaTheme="minorHAnsi"/>
      <w:lang w:val="es-EC" w:eastAsia="en-US"/>
    </w:rPr>
  </w:style>
  <w:style w:type="paragraph" w:customStyle="1" w:styleId="824E0AE580FE4C62939AAA9D47A5381E6">
    <w:name w:val="824E0AE580FE4C62939AAA9D47A5381E6"/>
    <w:rsid w:val="00D305DA"/>
    <w:rPr>
      <w:rFonts w:eastAsiaTheme="minorHAnsi"/>
      <w:lang w:val="es-EC" w:eastAsia="en-US"/>
    </w:rPr>
  </w:style>
  <w:style w:type="paragraph" w:customStyle="1" w:styleId="007B1EB9E5F244BD8AA66A3E400F4D326">
    <w:name w:val="007B1EB9E5F244BD8AA66A3E400F4D326"/>
    <w:rsid w:val="00D305DA"/>
    <w:rPr>
      <w:rFonts w:eastAsiaTheme="minorHAnsi"/>
      <w:lang w:val="es-EC" w:eastAsia="en-US"/>
    </w:rPr>
  </w:style>
  <w:style w:type="paragraph" w:customStyle="1" w:styleId="2EA7A7ED4B1B4C8FA1C62C9B1AC686FA6">
    <w:name w:val="2EA7A7ED4B1B4C8FA1C62C9B1AC686FA6"/>
    <w:rsid w:val="00D305DA"/>
    <w:rPr>
      <w:rFonts w:eastAsiaTheme="minorHAnsi"/>
      <w:lang w:val="es-EC" w:eastAsia="en-US"/>
    </w:rPr>
  </w:style>
  <w:style w:type="paragraph" w:customStyle="1" w:styleId="2DB95C20124446B0B9B4B7726C4C967F6">
    <w:name w:val="2DB95C20124446B0B9B4B7726C4C967F6"/>
    <w:rsid w:val="00D305DA"/>
    <w:rPr>
      <w:rFonts w:eastAsiaTheme="minorHAnsi"/>
      <w:lang w:val="es-EC" w:eastAsia="en-US"/>
    </w:rPr>
  </w:style>
  <w:style w:type="paragraph" w:customStyle="1" w:styleId="FF2BF67F211C4DD6A8F126AEA876CCEE6">
    <w:name w:val="FF2BF67F211C4DD6A8F126AEA876CCEE6"/>
    <w:rsid w:val="00D305DA"/>
    <w:rPr>
      <w:rFonts w:eastAsiaTheme="minorHAnsi"/>
      <w:lang w:val="es-EC" w:eastAsia="en-US"/>
    </w:rPr>
  </w:style>
  <w:style w:type="paragraph" w:customStyle="1" w:styleId="7DD224FBAC3C4B4EB8DDDE54BA626FBF6">
    <w:name w:val="7DD224FBAC3C4B4EB8DDDE54BA626FBF6"/>
    <w:rsid w:val="00D305DA"/>
    <w:rPr>
      <w:rFonts w:eastAsiaTheme="minorHAnsi"/>
      <w:lang w:val="es-EC" w:eastAsia="en-US"/>
    </w:rPr>
  </w:style>
  <w:style w:type="paragraph" w:customStyle="1" w:styleId="D68A2059810B47FD9B3720121AB96B4C6">
    <w:name w:val="D68A2059810B47FD9B3720121AB96B4C6"/>
    <w:rsid w:val="00D305DA"/>
    <w:rPr>
      <w:rFonts w:eastAsiaTheme="minorHAnsi"/>
      <w:lang w:val="es-EC" w:eastAsia="en-US"/>
    </w:rPr>
  </w:style>
  <w:style w:type="paragraph" w:customStyle="1" w:styleId="422C6119AA53426F9E88E4D79C672E556">
    <w:name w:val="422C6119AA53426F9E88E4D79C672E556"/>
    <w:rsid w:val="00D305DA"/>
    <w:rPr>
      <w:rFonts w:eastAsiaTheme="minorHAnsi"/>
      <w:lang w:val="es-EC" w:eastAsia="en-US"/>
    </w:rPr>
  </w:style>
  <w:style w:type="paragraph" w:customStyle="1" w:styleId="F0C026DE105140C199414101FA2C1AD16">
    <w:name w:val="F0C026DE105140C199414101FA2C1AD16"/>
    <w:rsid w:val="00D305DA"/>
    <w:rPr>
      <w:rFonts w:eastAsiaTheme="minorHAnsi"/>
      <w:lang w:val="es-EC" w:eastAsia="en-US"/>
    </w:rPr>
  </w:style>
  <w:style w:type="paragraph" w:customStyle="1" w:styleId="905CBE9BC36945689E978DDF1F2D53EF6">
    <w:name w:val="905CBE9BC36945689E978DDF1F2D53EF6"/>
    <w:rsid w:val="00D305DA"/>
    <w:rPr>
      <w:rFonts w:eastAsiaTheme="minorHAnsi"/>
      <w:lang w:val="es-EC" w:eastAsia="en-US"/>
    </w:rPr>
  </w:style>
  <w:style w:type="paragraph" w:customStyle="1" w:styleId="87612A6FB1D64B6F81960A09CFC51CC66">
    <w:name w:val="87612A6FB1D64B6F81960A09CFC51CC66"/>
    <w:rsid w:val="00D305DA"/>
    <w:rPr>
      <w:rFonts w:eastAsiaTheme="minorHAnsi"/>
      <w:lang w:val="es-EC" w:eastAsia="en-US"/>
    </w:rPr>
  </w:style>
  <w:style w:type="paragraph" w:customStyle="1" w:styleId="0FBC8F5C49BD4C87B46D1C222DD27B2A6">
    <w:name w:val="0FBC8F5C49BD4C87B46D1C222DD27B2A6"/>
    <w:rsid w:val="00D305DA"/>
    <w:rPr>
      <w:rFonts w:eastAsiaTheme="minorHAnsi"/>
      <w:lang w:val="es-EC" w:eastAsia="en-US"/>
    </w:rPr>
  </w:style>
  <w:style w:type="paragraph" w:customStyle="1" w:styleId="E28DB2CFA17F4EF2AAF8B3B69736CBDE6">
    <w:name w:val="E28DB2CFA17F4EF2AAF8B3B69736CBDE6"/>
    <w:rsid w:val="00D305DA"/>
    <w:rPr>
      <w:rFonts w:eastAsiaTheme="minorHAnsi"/>
      <w:lang w:val="es-EC" w:eastAsia="en-US"/>
    </w:rPr>
  </w:style>
  <w:style w:type="paragraph" w:customStyle="1" w:styleId="0B4CDD7DC7294C4AB9B484BF6566EECD6">
    <w:name w:val="0B4CDD7DC7294C4AB9B484BF6566EECD6"/>
    <w:rsid w:val="00D305DA"/>
    <w:rPr>
      <w:rFonts w:eastAsiaTheme="minorHAnsi"/>
      <w:lang w:val="es-EC" w:eastAsia="en-US"/>
    </w:rPr>
  </w:style>
  <w:style w:type="paragraph" w:customStyle="1" w:styleId="DC3B5A7CFFA147D18BF4656790CF6F0D6">
    <w:name w:val="DC3B5A7CFFA147D18BF4656790CF6F0D6"/>
    <w:rsid w:val="00D305DA"/>
    <w:rPr>
      <w:rFonts w:eastAsiaTheme="minorHAnsi"/>
      <w:lang w:val="es-EC" w:eastAsia="en-US"/>
    </w:rPr>
  </w:style>
  <w:style w:type="paragraph" w:customStyle="1" w:styleId="ADB4D652EE9442FAA7459231A004DA3E6">
    <w:name w:val="ADB4D652EE9442FAA7459231A004DA3E6"/>
    <w:rsid w:val="00D305DA"/>
    <w:rPr>
      <w:rFonts w:eastAsiaTheme="minorHAnsi"/>
      <w:lang w:val="es-EC" w:eastAsia="en-US"/>
    </w:rPr>
  </w:style>
  <w:style w:type="paragraph" w:customStyle="1" w:styleId="7F9C2F4FB3D5430D9ABD4B88845EC4F16">
    <w:name w:val="7F9C2F4FB3D5430D9ABD4B88845EC4F16"/>
    <w:rsid w:val="00D305DA"/>
    <w:rPr>
      <w:rFonts w:eastAsiaTheme="minorHAnsi"/>
      <w:lang w:val="es-EC" w:eastAsia="en-US"/>
    </w:rPr>
  </w:style>
  <w:style w:type="paragraph" w:customStyle="1" w:styleId="615543A93AE247FDBC7327611C9441E66">
    <w:name w:val="615543A93AE247FDBC7327611C9441E66"/>
    <w:rsid w:val="00D305DA"/>
    <w:rPr>
      <w:rFonts w:eastAsiaTheme="minorHAnsi"/>
      <w:lang w:val="es-EC" w:eastAsia="en-US"/>
    </w:rPr>
  </w:style>
  <w:style w:type="paragraph" w:customStyle="1" w:styleId="E0499286279244CEA50D2526FF5485216">
    <w:name w:val="E0499286279244CEA50D2526FF5485216"/>
    <w:rsid w:val="00D305DA"/>
    <w:rPr>
      <w:rFonts w:eastAsiaTheme="minorHAnsi"/>
      <w:lang w:val="es-EC" w:eastAsia="en-US"/>
    </w:rPr>
  </w:style>
  <w:style w:type="paragraph" w:customStyle="1" w:styleId="17478936F1934BA4A82B4F3BEDBBACC16">
    <w:name w:val="17478936F1934BA4A82B4F3BEDBBACC16"/>
    <w:rsid w:val="00D305DA"/>
    <w:rPr>
      <w:rFonts w:eastAsiaTheme="minorHAnsi"/>
      <w:lang w:val="es-EC" w:eastAsia="en-US"/>
    </w:rPr>
  </w:style>
  <w:style w:type="paragraph" w:customStyle="1" w:styleId="E1DA3C8388CC4DAEAC1751F78D7DCD006">
    <w:name w:val="E1DA3C8388CC4DAEAC1751F78D7DCD006"/>
    <w:rsid w:val="00D305DA"/>
    <w:rPr>
      <w:rFonts w:eastAsiaTheme="minorHAnsi"/>
      <w:lang w:val="es-EC" w:eastAsia="en-US"/>
    </w:rPr>
  </w:style>
  <w:style w:type="paragraph" w:customStyle="1" w:styleId="B19AD027C92C4DE7A5F353BD5C851A216">
    <w:name w:val="B19AD027C92C4DE7A5F353BD5C851A216"/>
    <w:rsid w:val="00D305DA"/>
    <w:rPr>
      <w:rFonts w:eastAsiaTheme="minorHAnsi"/>
      <w:lang w:val="es-EC" w:eastAsia="en-US"/>
    </w:rPr>
  </w:style>
  <w:style w:type="paragraph" w:customStyle="1" w:styleId="B7FF99040F0745ECB9DA590BC72F2719">
    <w:name w:val="B7FF99040F0745ECB9DA590BC72F2719"/>
    <w:rsid w:val="00D305DA"/>
  </w:style>
  <w:style w:type="paragraph" w:customStyle="1" w:styleId="946BE568DD084D7FB719343287035200">
    <w:name w:val="946BE568DD084D7FB719343287035200"/>
    <w:rsid w:val="00D305DA"/>
  </w:style>
  <w:style w:type="paragraph" w:customStyle="1" w:styleId="EAF5952799C54E5892DEFCA4E88E1D8F">
    <w:name w:val="EAF5952799C54E5892DEFCA4E88E1D8F"/>
    <w:rsid w:val="00D305DA"/>
  </w:style>
  <w:style w:type="paragraph" w:customStyle="1" w:styleId="4E5BD7052BF2486D9657E4B5FA39D9CC">
    <w:name w:val="4E5BD7052BF2486D9657E4B5FA39D9CC"/>
    <w:rsid w:val="00D305DA"/>
  </w:style>
  <w:style w:type="paragraph" w:customStyle="1" w:styleId="7B0C91174E3C472FA052E923B4F4F96A">
    <w:name w:val="7B0C91174E3C472FA052E923B4F4F96A"/>
    <w:rsid w:val="00D305DA"/>
  </w:style>
  <w:style w:type="paragraph" w:customStyle="1" w:styleId="237C9DD021DE432EBFF7EEDF4A5EB868">
    <w:name w:val="237C9DD021DE432EBFF7EEDF4A5EB868"/>
    <w:rsid w:val="00D305DA"/>
  </w:style>
  <w:style w:type="paragraph" w:customStyle="1" w:styleId="A028262A0CA3477AB5F7476463A822C5">
    <w:name w:val="A028262A0CA3477AB5F7476463A822C5"/>
    <w:rsid w:val="00D305DA"/>
  </w:style>
  <w:style w:type="paragraph" w:customStyle="1" w:styleId="2B9B926959F74428BE5C3458816DA659">
    <w:name w:val="2B9B926959F74428BE5C3458816DA659"/>
    <w:rsid w:val="00D305DA"/>
  </w:style>
  <w:style w:type="paragraph" w:customStyle="1" w:styleId="5D720F289B1749A6AC634773219B33DC">
    <w:name w:val="5D720F289B1749A6AC634773219B33DC"/>
    <w:rsid w:val="00D305DA"/>
  </w:style>
  <w:style w:type="paragraph" w:customStyle="1" w:styleId="BE4C7C09C7AC4796BA363E6CEEE466A7">
    <w:name w:val="BE4C7C09C7AC4796BA363E6CEEE466A7"/>
    <w:rsid w:val="00D305DA"/>
  </w:style>
  <w:style w:type="paragraph" w:customStyle="1" w:styleId="141A5685329D454EA12BFACADCE72BF3">
    <w:name w:val="141A5685329D454EA12BFACADCE72BF3"/>
    <w:rsid w:val="00D305DA"/>
  </w:style>
  <w:style w:type="paragraph" w:customStyle="1" w:styleId="1D05AF9972E94AA2A491EAB130C3A379">
    <w:name w:val="1D05AF9972E94AA2A491EAB130C3A379"/>
    <w:rsid w:val="00D305DA"/>
  </w:style>
  <w:style w:type="paragraph" w:customStyle="1" w:styleId="48DCA58DEE434EF281BBB6A74289F797">
    <w:name w:val="48DCA58DEE434EF281BBB6A74289F797"/>
    <w:rsid w:val="00D305DA"/>
  </w:style>
  <w:style w:type="paragraph" w:customStyle="1" w:styleId="349A2E8E95AC400798154F9625CB1AAD">
    <w:name w:val="349A2E8E95AC400798154F9625CB1AAD"/>
    <w:rsid w:val="00D305DA"/>
  </w:style>
  <w:style w:type="paragraph" w:customStyle="1" w:styleId="6F4F6C343B5F45ABBD0911333D490C77">
    <w:name w:val="6F4F6C343B5F45ABBD0911333D490C77"/>
    <w:rsid w:val="00D305DA"/>
  </w:style>
  <w:style w:type="paragraph" w:customStyle="1" w:styleId="1631A56C88364FC1908075D95A71643C">
    <w:name w:val="1631A56C88364FC1908075D95A71643C"/>
    <w:rsid w:val="00D305DA"/>
  </w:style>
  <w:style w:type="paragraph" w:customStyle="1" w:styleId="A8C03A573C6F443AAE4303BA140F31A3">
    <w:name w:val="A8C03A573C6F443AAE4303BA140F31A3"/>
    <w:rsid w:val="00D305DA"/>
  </w:style>
  <w:style w:type="paragraph" w:customStyle="1" w:styleId="A6A1849D44CF4008A593376E80AB4242">
    <w:name w:val="A6A1849D44CF4008A593376E80AB4242"/>
    <w:rsid w:val="00D305DA"/>
  </w:style>
  <w:style w:type="paragraph" w:customStyle="1" w:styleId="1E064FA7AE3F4B3CA0F8E97F2EE551FA">
    <w:name w:val="1E064FA7AE3F4B3CA0F8E97F2EE551FA"/>
    <w:rsid w:val="00D305DA"/>
  </w:style>
  <w:style w:type="paragraph" w:customStyle="1" w:styleId="72AF78C0DB364D2F811CC6F34F266738">
    <w:name w:val="72AF78C0DB364D2F811CC6F34F266738"/>
    <w:rsid w:val="00D305DA"/>
  </w:style>
  <w:style w:type="paragraph" w:customStyle="1" w:styleId="C40B71CCC33B4D179F631DE12F317A79">
    <w:name w:val="C40B71CCC33B4D179F631DE12F317A79"/>
    <w:rsid w:val="00D305DA"/>
  </w:style>
  <w:style w:type="paragraph" w:customStyle="1" w:styleId="A40EEA437DD74F0EA1ABE15FEC13D9AE">
    <w:name w:val="A40EEA437DD74F0EA1ABE15FEC13D9AE"/>
    <w:rsid w:val="00D305DA"/>
  </w:style>
  <w:style w:type="paragraph" w:customStyle="1" w:styleId="CC2FCB26AE3D474382A5038983EB6071">
    <w:name w:val="CC2FCB26AE3D474382A5038983EB6071"/>
    <w:rsid w:val="00D305DA"/>
  </w:style>
  <w:style w:type="paragraph" w:customStyle="1" w:styleId="FFAB8F8E64EE4EABA1E5260AA1CC3CE7">
    <w:name w:val="FFAB8F8E64EE4EABA1E5260AA1CC3CE7"/>
    <w:rsid w:val="00D305DA"/>
  </w:style>
  <w:style w:type="paragraph" w:customStyle="1" w:styleId="E6847CBEA14C4D2DAFF8DEDA695BFFFE">
    <w:name w:val="E6847CBEA14C4D2DAFF8DEDA695BFFFE"/>
    <w:rsid w:val="00D305DA"/>
  </w:style>
  <w:style w:type="paragraph" w:customStyle="1" w:styleId="927139F6B49D4F91900E467F9DE4AEFC">
    <w:name w:val="927139F6B49D4F91900E467F9DE4AEFC"/>
    <w:rsid w:val="00D305DA"/>
  </w:style>
  <w:style w:type="paragraph" w:customStyle="1" w:styleId="FFB64F597B444698A147D166AAD93368">
    <w:name w:val="FFB64F597B444698A147D166AAD93368"/>
    <w:rsid w:val="00D305DA"/>
  </w:style>
  <w:style w:type="paragraph" w:customStyle="1" w:styleId="1035FB537BF149DA9D4CF4FC22931672">
    <w:name w:val="1035FB537BF149DA9D4CF4FC22931672"/>
    <w:rsid w:val="00D305DA"/>
  </w:style>
  <w:style w:type="paragraph" w:customStyle="1" w:styleId="3C6ECD3F5C1C4248B16C112808AA96F0">
    <w:name w:val="3C6ECD3F5C1C4248B16C112808AA96F0"/>
    <w:rsid w:val="00D305DA"/>
  </w:style>
  <w:style w:type="paragraph" w:customStyle="1" w:styleId="5A9FC9E96E2044E0B000B96A9FB1BB1F">
    <w:name w:val="5A9FC9E96E2044E0B000B96A9FB1BB1F"/>
    <w:rsid w:val="00D305DA"/>
  </w:style>
  <w:style w:type="paragraph" w:customStyle="1" w:styleId="8337237E97264B4F811739684D6C6CB1">
    <w:name w:val="8337237E97264B4F811739684D6C6CB1"/>
    <w:rsid w:val="00D305DA"/>
  </w:style>
  <w:style w:type="paragraph" w:customStyle="1" w:styleId="3F317C3CEEEA4A16A5601A1D8F23B323">
    <w:name w:val="3F317C3CEEEA4A16A5601A1D8F23B323"/>
    <w:rsid w:val="00D305DA"/>
  </w:style>
  <w:style w:type="paragraph" w:customStyle="1" w:styleId="38B7BA7DBE8142939D20641A6A9322D1">
    <w:name w:val="38B7BA7DBE8142939D20641A6A9322D1"/>
    <w:rsid w:val="00D305DA"/>
  </w:style>
  <w:style w:type="paragraph" w:customStyle="1" w:styleId="EF2737DFC3A943A390E6DE16ED99ABE3">
    <w:name w:val="EF2737DFC3A943A390E6DE16ED99ABE3"/>
    <w:rsid w:val="00D305DA"/>
  </w:style>
  <w:style w:type="paragraph" w:customStyle="1" w:styleId="8BDEDB5AA7F8493597F638409D3DD524">
    <w:name w:val="8BDEDB5AA7F8493597F638409D3DD524"/>
    <w:rsid w:val="00D305DA"/>
  </w:style>
  <w:style w:type="paragraph" w:customStyle="1" w:styleId="183D4B5043E9473688ABACA113CAF331">
    <w:name w:val="183D4B5043E9473688ABACA113CAF331"/>
    <w:rsid w:val="00D305DA"/>
  </w:style>
  <w:style w:type="paragraph" w:customStyle="1" w:styleId="8E64A8AEE48A4D2D81298F5181C14F15">
    <w:name w:val="8E64A8AEE48A4D2D81298F5181C14F15"/>
    <w:rsid w:val="00D305DA"/>
  </w:style>
  <w:style w:type="paragraph" w:customStyle="1" w:styleId="1B2E760C9B1A4DBD831FD68D35D965D4">
    <w:name w:val="1B2E760C9B1A4DBD831FD68D35D965D4"/>
    <w:rsid w:val="00D305DA"/>
  </w:style>
  <w:style w:type="paragraph" w:customStyle="1" w:styleId="E1C93E2C079F4A89A36D507AC28AF509">
    <w:name w:val="E1C93E2C079F4A89A36D507AC28AF509"/>
    <w:rsid w:val="00D305DA"/>
  </w:style>
  <w:style w:type="paragraph" w:customStyle="1" w:styleId="31C2A5FBE11F4C19A8FE4BFEB70B52B2">
    <w:name w:val="31C2A5FBE11F4C19A8FE4BFEB70B52B2"/>
    <w:rsid w:val="00D305DA"/>
  </w:style>
  <w:style w:type="paragraph" w:customStyle="1" w:styleId="5881087F4F744F6BAA4DDEEA5BD31E75">
    <w:name w:val="5881087F4F744F6BAA4DDEEA5BD31E75"/>
    <w:rsid w:val="00D305DA"/>
  </w:style>
  <w:style w:type="paragraph" w:customStyle="1" w:styleId="5A12FE8409E94C8FB0957897E1BFA3D7">
    <w:name w:val="5A12FE8409E94C8FB0957897E1BFA3D7"/>
    <w:rsid w:val="00D305DA"/>
  </w:style>
  <w:style w:type="paragraph" w:customStyle="1" w:styleId="6363C29A6A094AC889FCF20FB2629C09">
    <w:name w:val="6363C29A6A094AC889FCF20FB2629C09"/>
    <w:rsid w:val="00D305DA"/>
  </w:style>
  <w:style w:type="paragraph" w:customStyle="1" w:styleId="12D11934B01641EB9ECF13D00F2CAB64">
    <w:name w:val="12D11934B01641EB9ECF13D00F2CAB64"/>
    <w:rsid w:val="00D305DA"/>
  </w:style>
  <w:style w:type="paragraph" w:customStyle="1" w:styleId="E929EC1D72374868831602E446E64A4F">
    <w:name w:val="E929EC1D72374868831602E446E64A4F"/>
    <w:rsid w:val="00D305DA"/>
  </w:style>
  <w:style w:type="paragraph" w:customStyle="1" w:styleId="5F41B314FAF847D78B08F10979438262">
    <w:name w:val="5F41B314FAF847D78B08F10979438262"/>
    <w:rsid w:val="00D305DA"/>
  </w:style>
  <w:style w:type="paragraph" w:customStyle="1" w:styleId="3BA3F3EF7E4548558688A9284F7DBDDC">
    <w:name w:val="3BA3F3EF7E4548558688A9284F7DBDDC"/>
    <w:rsid w:val="00D305DA"/>
  </w:style>
  <w:style w:type="paragraph" w:customStyle="1" w:styleId="15A417C49141441583BBA3CC116A0125">
    <w:name w:val="15A417C49141441583BBA3CC116A0125"/>
    <w:rsid w:val="00D305DA"/>
  </w:style>
  <w:style w:type="paragraph" w:customStyle="1" w:styleId="4BBF5B66492243F1AC412EDD11C5F6F3">
    <w:name w:val="4BBF5B66492243F1AC412EDD11C5F6F3"/>
    <w:rsid w:val="00D305DA"/>
  </w:style>
  <w:style w:type="paragraph" w:customStyle="1" w:styleId="FCAEC76CB6E146A1B2D9FCA1D1DDF118">
    <w:name w:val="FCAEC76CB6E146A1B2D9FCA1D1DDF118"/>
    <w:rsid w:val="00D305DA"/>
  </w:style>
  <w:style w:type="paragraph" w:customStyle="1" w:styleId="7F1F5706B7EA4C53BC7B540CC7070BCF">
    <w:name w:val="7F1F5706B7EA4C53BC7B540CC7070BCF"/>
    <w:rsid w:val="00D305DA"/>
  </w:style>
  <w:style w:type="paragraph" w:customStyle="1" w:styleId="0BB5D465C8A34933AA5BF69954EAAD91">
    <w:name w:val="0BB5D465C8A34933AA5BF69954EAAD91"/>
    <w:rsid w:val="00D305DA"/>
  </w:style>
  <w:style w:type="paragraph" w:customStyle="1" w:styleId="493A171A238949D3BCE12433C19A86A2">
    <w:name w:val="493A171A238949D3BCE12433C19A86A2"/>
    <w:rsid w:val="00D305DA"/>
  </w:style>
  <w:style w:type="paragraph" w:customStyle="1" w:styleId="53CE1D764AD9488999B725CE6C168C11">
    <w:name w:val="53CE1D764AD9488999B725CE6C168C11"/>
    <w:rsid w:val="00D305DA"/>
  </w:style>
  <w:style w:type="paragraph" w:customStyle="1" w:styleId="CC37EC0F0405466295E3E18C05111581">
    <w:name w:val="CC37EC0F0405466295E3E18C05111581"/>
    <w:rsid w:val="00D305DA"/>
  </w:style>
  <w:style w:type="paragraph" w:customStyle="1" w:styleId="85211556F60D4AA8BEDF25CAB7D879EB">
    <w:name w:val="85211556F60D4AA8BEDF25CAB7D879EB"/>
    <w:rsid w:val="00D305DA"/>
  </w:style>
  <w:style w:type="paragraph" w:customStyle="1" w:styleId="3FEB8CB7361B4955BB04AF31A69D293F">
    <w:name w:val="3FEB8CB7361B4955BB04AF31A69D293F"/>
    <w:rsid w:val="00D305DA"/>
  </w:style>
  <w:style w:type="paragraph" w:customStyle="1" w:styleId="A00EF4F2687E44638A9B46F515877FE6">
    <w:name w:val="A00EF4F2687E44638A9B46F515877FE6"/>
    <w:rsid w:val="00D305DA"/>
  </w:style>
  <w:style w:type="paragraph" w:customStyle="1" w:styleId="3780308EE02047C392CAB0D489B9436F">
    <w:name w:val="3780308EE02047C392CAB0D489B9436F"/>
    <w:rsid w:val="00D305DA"/>
  </w:style>
  <w:style w:type="paragraph" w:customStyle="1" w:styleId="FE4C9E76EBA643D18DE08051185CDCAC">
    <w:name w:val="FE4C9E76EBA643D18DE08051185CDCAC"/>
    <w:rsid w:val="00D305DA"/>
  </w:style>
  <w:style w:type="paragraph" w:customStyle="1" w:styleId="FE33307DB6324576A4F4E28886F3DECD">
    <w:name w:val="FE33307DB6324576A4F4E28886F3DECD"/>
    <w:rsid w:val="00D305DA"/>
  </w:style>
  <w:style w:type="paragraph" w:customStyle="1" w:styleId="D1A688BECC4C458B833804DDCEE3EF97">
    <w:name w:val="D1A688BECC4C458B833804DDCEE3EF97"/>
    <w:rsid w:val="00D305DA"/>
  </w:style>
  <w:style w:type="paragraph" w:customStyle="1" w:styleId="514683BE7609427591E86B348A466971">
    <w:name w:val="514683BE7609427591E86B348A466971"/>
    <w:rsid w:val="00D305DA"/>
  </w:style>
  <w:style w:type="paragraph" w:customStyle="1" w:styleId="1346B9DA67EA406B8EC72B01BEC7428E7">
    <w:name w:val="1346B9DA67EA406B8EC72B01BEC7428E7"/>
    <w:rsid w:val="00D305DA"/>
    <w:rPr>
      <w:rFonts w:eastAsiaTheme="minorHAnsi"/>
      <w:lang w:val="es-EC" w:eastAsia="en-US"/>
    </w:rPr>
  </w:style>
  <w:style w:type="paragraph" w:customStyle="1" w:styleId="D48B78BA59304391A27962A43421EF647">
    <w:name w:val="D48B78BA59304391A27962A43421EF647"/>
    <w:rsid w:val="00D305DA"/>
    <w:rPr>
      <w:rFonts w:eastAsiaTheme="minorHAnsi"/>
      <w:lang w:val="es-EC" w:eastAsia="en-US"/>
    </w:rPr>
  </w:style>
  <w:style w:type="paragraph" w:customStyle="1" w:styleId="B7C07A82DE7F4FFD94435CB4535CC40F7">
    <w:name w:val="B7C07A82DE7F4FFD94435CB4535CC40F7"/>
    <w:rsid w:val="00D305DA"/>
    <w:rPr>
      <w:rFonts w:eastAsiaTheme="minorHAnsi"/>
      <w:lang w:val="es-EC" w:eastAsia="en-US"/>
    </w:rPr>
  </w:style>
  <w:style w:type="paragraph" w:customStyle="1" w:styleId="F53A35E6664848978E95535C1D11C9817">
    <w:name w:val="F53A35E6664848978E95535C1D11C9817"/>
    <w:rsid w:val="00D305DA"/>
    <w:rPr>
      <w:rFonts w:eastAsiaTheme="minorHAnsi"/>
      <w:lang w:val="es-EC" w:eastAsia="en-US"/>
    </w:rPr>
  </w:style>
  <w:style w:type="paragraph" w:customStyle="1" w:styleId="9E626E45202F414F9108243F6FBA83097">
    <w:name w:val="9E626E45202F414F9108243F6FBA83097"/>
    <w:rsid w:val="00D305DA"/>
    <w:rPr>
      <w:rFonts w:eastAsiaTheme="minorHAnsi"/>
      <w:lang w:val="es-EC" w:eastAsia="en-US"/>
    </w:rPr>
  </w:style>
  <w:style w:type="paragraph" w:customStyle="1" w:styleId="EE2139BB3E06499E9166BC5DF14926E27">
    <w:name w:val="EE2139BB3E06499E9166BC5DF14926E27"/>
    <w:rsid w:val="00D305DA"/>
    <w:rPr>
      <w:rFonts w:eastAsiaTheme="minorHAnsi"/>
      <w:lang w:val="es-EC" w:eastAsia="en-US"/>
    </w:rPr>
  </w:style>
  <w:style w:type="paragraph" w:customStyle="1" w:styleId="10845DBE96C342C285CCD6E528AB26B17">
    <w:name w:val="10845DBE96C342C285CCD6E528AB26B17"/>
    <w:rsid w:val="00D305DA"/>
    <w:rPr>
      <w:rFonts w:eastAsiaTheme="minorHAnsi"/>
      <w:lang w:val="es-EC" w:eastAsia="en-US"/>
    </w:rPr>
  </w:style>
  <w:style w:type="paragraph" w:customStyle="1" w:styleId="4F4C068E327D4225AE9CA58505E73A8E4">
    <w:name w:val="4F4C068E327D4225AE9CA58505E73A8E4"/>
    <w:rsid w:val="00D305DA"/>
    <w:rPr>
      <w:rFonts w:eastAsiaTheme="minorHAnsi"/>
      <w:lang w:val="es-EC" w:eastAsia="en-US"/>
    </w:rPr>
  </w:style>
  <w:style w:type="paragraph" w:customStyle="1" w:styleId="A992BAC19587424888D2ADEFB64977305">
    <w:name w:val="A992BAC19587424888D2ADEFB64977305"/>
    <w:rsid w:val="00D305DA"/>
    <w:rPr>
      <w:rFonts w:eastAsiaTheme="minorHAnsi"/>
      <w:lang w:val="es-EC" w:eastAsia="en-US"/>
    </w:rPr>
  </w:style>
  <w:style w:type="paragraph" w:customStyle="1" w:styleId="71E9232CC4D94F8BAAB040A194F427B85">
    <w:name w:val="71E9232CC4D94F8BAAB040A194F427B85"/>
    <w:rsid w:val="00D305DA"/>
    <w:rPr>
      <w:rFonts w:eastAsiaTheme="minorHAnsi"/>
      <w:lang w:val="es-EC" w:eastAsia="en-US"/>
    </w:rPr>
  </w:style>
  <w:style w:type="paragraph" w:customStyle="1" w:styleId="B9DF7B1A46DF4B969903E92B2F1AAD2C7">
    <w:name w:val="B9DF7B1A46DF4B969903E92B2F1AAD2C7"/>
    <w:rsid w:val="00D305DA"/>
    <w:rPr>
      <w:rFonts w:eastAsiaTheme="minorHAnsi"/>
      <w:lang w:val="es-EC" w:eastAsia="en-US"/>
    </w:rPr>
  </w:style>
  <w:style w:type="paragraph" w:customStyle="1" w:styleId="881B1BE5CDEC4F929C56A71ED40075B37">
    <w:name w:val="881B1BE5CDEC4F929C56A71ED40075B37"/>
    <w:rsid w:val="00D305DA"/>
    <w:rPr>
      <w:rFonts w:eastAsiaTheme="minorHAnsi"/>
      <w:lang w:val="es-EC" w:eastAsia="en-US"/>
    </w:rPr>
  </w:style>
  <w:style w:type="paragraph" w:customStyle="1" w:styleId="CE75B8F21FC74AEA8D63FF00918B8B8F7">
    <w:name w:val="CE75B8F21FC74AEA8D63FF00918B8B8F7"/>
    <w:rsid w:val="00D305DA"/>
    <w:rPr>
      <w:rFonts w:eastAsiaTheme="minorHAnsi"/>
      <w:lang w:val="es-EC" w:eastAsia="en-US"/>
    </w:rPr>
  </w:style>
  <w:style w:type="paragraph" w:customStyle="1" w:styleId="DA10A2CE462E4344AFB75924CE6FA73F4">
    <w:name w:val="DA10A2CE462E4344AFB75924CE6FA73F4"/>
    <w:rsid w:val="00D305DA"/>
    <w:rPr>
      <w:rFonts w:eastAsiaTheme="minorHAnsi"/>
      <w:lang w:val="es-EC" w:eastAsia="en-US"/>
    </w:rPr>
  </w:style>
  <w:style w:type="paragraph" w:customStyle="1" w:styleId="01705F66845A4A39AE7519BEAC52C699">
    <w:name w:val="01705F66845A4A39AE7519BEAC52C699"/>
    <w:rsid w:val="00D305DA"/>
    <w:rPr>
      <w:rFonts w:eastAsiaTheme="minorHAnsi"/>
      <w:lang w:val="es-EC" w:eastAsia="en-US"/>
    </w:rPr>
  </w:style>
  <w:style w:type="paragraph" w:customStyle="1" w:styleId="E5C8704FC8084DAE9BC60D23909BA54B">
    <w:name w:val="E5C8704FC8084DAE9BC60D23909BA54B"/>
    <w:rsid w:val="00D305DA"/>
    <w:rPr>
      <w:rFonts w:eastAsiaTheme="minorHAnsi"/>
      <w:lang w:val="es-EC" w:eastAsia="en-US"/>
    </w:rPr>
  </w:style>
  <w:style w:type="paragraph" w:customStyle="1" w:styleId="BF33E177B7694A8B858944C089A82162">
    <w:name w:val="BF33E177B7694A8B858944C089A82162"/>
    <w:rsid w:val="00D305DA"/>
    <w:rPr>
      <w:rFonts w:eastAsiaTheme="minorHAnsi"/>
      <w:lang w:val="es-EC" w:eastAsia="en-US"/>
    </w:rPr>
  </w:style>
  <w:style w:type="paragraph" w:customStyle="1" w:styleId="19B6194F2F92406F8F3E2F1BCAD30579">
    <w:name w:val="19B6194F2F92406F8F3E2F1BCAD30579"/>
    <w:rsid w:val="00D305DA"/>
    <w:rPr>
      <w:rFonts w:eastAsiaTheme="minorHAnsi"/>
      <w:lang w:val="es-EC" w:eastAsia="en-US"/>
    </w:rPr>
  </w:style>
  <w:style w:type="paragraph" w:customStyle="1" w:styleId="4F6F29408B39484AADB0667328761F1F">
    <w:name w:val="4F6F29408B39484AADB0667328761F1F"/>
    <w:rsid w:val="00D305DA"/>
    <w:rPr>
      <w:rFonts w:eastAsiaTheme="minorHAnsi"/>
      <w:lang w:val="es-EC" w:eastAsia="en-US"/>
    </w:rPr>
  </w:style>
  <w:style w:type="paragraph" w:customStyle="1" w:styleId="626B10955F14442BA2A18812EAC38203">
    <w:name w:val="626B10955F14442BA2A18812EAC38203"/>
    <w:rsid w:val="00D305DA"/>
    <w:rPr>
      <w:rFonts w:eastAsiaTheme="minorHAnsi"/>
      <w:lang w:val="es-EC" w:eastAsia="en-US"/>
    </w:rPr>
  </w:style>
  <w:style w:type="paragraph" w:customStyle="1" w:styleId="0E87E0CC760445918E28B05A55157F74">
    <w:name w:val="0E87E0CC760445918E28B05A55157F74"/>
    <w:rsid w:val="00D305DA"/>
    <w:rPr>
      <w:rFonts w:eastAsiaTheme="minorHAnsi"/>
      <w:lang w:val="es-EC" w:eastAsia="en-US"/>
    </w:rPr>
  </w:style>
  <w:style w:type="paragraph" w:customStyle="1" w:styleId="384FFEAA9F424136AC2511107FB2F8367">
    <w:name w:val="384FFEAA9F424136AC2511107FB2F8367"/>
    <w:rsid w:val="00D305DA"/>
    <w:rPr>
      <w:rFonts w:eastAsiaTheme="minorHAnsi"/>
      <w:lang w:val="es-EC" w:eastAsia="en-US"/>
    </w:rPr>
  </w:style>
  <w:style w:type="paragraph" w:customStyle="1" w:styleId="69AFC006173C49BFBED48E3FEF5D304E7">
    <w:name w:val="69AFC006173C49BFBED48E3FEF5D304E7"/>
    <w:rsid w:val="00D305DA"/>
    <w:rPr>
      <w:rFonts w:eastAsiaTheme="minorHAnsi"/>
      <w:lang w:val="es-EC" w:eastAsia="en-US"/>
    </w:rPr>
  </w:style>
  <w:style w:type="paragraph" w:customStyle="1" w:styleId="9CEBA39EB6CC4045AF7BCA6D12564F937">
    <w:name w:val="9CEBA39EB6CC4045AF7BCA6D12564F937"/>
    <w:rsid w:val="00D305DA"/>
    <w:rPr>
      <w:rFonts w:eastAsiaTheme="minorHAnsi"/>
      <w:lang w:val="es-EC" w:eastAsia="en-US"/>
    </w:rPr>
  </w:style>
  <w:style w:type="paragraph" w:customStyle="1" w:styleId="1E8405E3678D49F6950169CE85D773097">
    <w:name w:val="1E8405E3678D49F6950169CE85D773097"/>
    <w:rsid w:val="00D305DA"/>
    <w:rPr>
      <w:rFonts w:eastAsiaTheme="minorHAnsi"/>
      <w:lang w:val="es-EC" w:eastAsia="en-US"/>
    </w:rPr>
  </w:style>
  <w:style w:type="paragraph" w:customStyle="1" w:styleId="537EA4D083B74902AA851A8C7EB14E517">
    <w:name w:val="537EA4D083B74902AA851A8C7EB14E517"/>
    <w:rsid w:val="00D305DA"/>
    <w:rPr>
      <w:rFonts w:eastAsiaTheme="minorHAnsi"/>
      <w:lang w:val="es-EC" w:eastAsia="en-US"/>
    </w:rPr>
  </w:style>
  <w:style w:type="paragraph" w:customStyle="1" w:styleId="4DD2A450278F4CC399A538AC1E215C457">
    <w:name w:val="4DD2A450278F4CC399A538AC1E215C457"/>
    <w:rsid w:val="00D305DA"/>
    <w:rPr>
      <w:rFonts w:eastAsiaTheme="minorHAnsi"/>
      <w:lang w:val="es-EC" w:eastAsia="en-US"/>
    </w:rPr>
  </w:style>
  <w:style w:type="paragraph" w:customStyle="1" w:styleId="DF25207A81BC479B915B2CDCE95697C37">
    <w:name w:val="DF25207A81BC479B915B2CDCE95697C37"/>
    <w:rsid w:val="00D305DA"/>
    <w:rPr>
      <w:rFonts w:eastAsiaTheme="minorHAnsi"/>
      <w:lang w:val="es-EC" w:eastAsia="en-US"/>
    </w:rPr>
  </w:style>
  <w:style w:type="paragraph" w:customStyle="1" w:styleId="99EB8A390A744832828ABB4B87735DB27">
    <w:name w:val="99EB8A390A744832828ABB4B87735DB27"/>
    <w:rsid w:val="00D305DA"/>
    <w:rPr>
      <w:rFonts w:eastAsiaTheme="minorHAnsi"/>
      <w:lang w:val="es-EC" w:eastAsia="en-US"/>
    </w:rPr>
  </w:style>
  <w:style w:type="paragraph" w:customStyle="1" w:styleId="63D9D8B36035438C9CD53877B2F448707">
    <w:name w:val="63D9D8B36035438C9CD53877B2F448707"/>
    <w:rsid w:val="00D305DA"/>
    <w:rPr>
      <w:rFonts w:eastAsiaTheme="minorHAnsi"/>
      <w:lang w:val="es-EC" w:eastAsia="en-US"/>
    </w:rPr>
  </w:style>
  <w:style w:type="paragraph" w:customStyle="1" w:styleId="8D85583ABBC24E7DAED6C250D9B6378E7">
    <w:name w:val="8D85583ABBC24E7DAED6C250D9B6378E7"/>
    <w:rsid w:val="00D305DA"/>
    <w:rPr>
      <w:rFonts w:eastAsiaTheme="minorHAnsi"/>
      <w:lang w:val="es-EC" w:eastAsia="en-US"/>
    </w:rPr>
  </w:style>
  <w:style w:type="paragraph" w:customStyle="1" w:styleId="3EE0775CA125442385378CC4A894E0167">
    <w:name w:val="3EE0775CA125442385378CC4A894E0167"/>
    <w:rsid w:val="00D305DA"/>
    <w:rPr>
      <w:rFonts w:eastAsiaTheme="minorHAnsi"/>
      <w:lang w:val="es-EC" w:eastAsia="en-US"/>
    </w:rPr>
  </w:style>
  <w:style w:type="paragraph" w:customStyle="1" w:styleId="4246FF1E36294E0BB23A8F5E9A5969807">
    <w:name w:val="4246FF1E36294E0BB23A8F5E9A5969807"/>
    <w:rsid w:val="00D305DA"/>
    <w:rPr>
      <w:rFonts w:eastAsiaTheme="minorHAnsi"/>
      <w:lang w:val="es-EC" w:eastAsia="en-US"/>
    </w:rPr>
  </w:style>
  <w:style w:type="paragraph" w:customStyle="1" w:styleId="C66DB1C3AA7E4A9ABA0DDC05DDB811FA7">
    <w:name w:val="C66DB1C3AA7E4A9ABA0DDC05DDB811FA7"/>
    <w:rsid w:val="00D305DA"/>
    <w:rPr>
      <w:rFonts w:eastAsiaTheme="minorHAnsi"/>
      <w:lang w:val="es-EC" w:eastAsia="en-US"/>
    </w:rPr>
  </w:style>
  <w:style w:type="paragraph" w:customStyle="1" w:styleId="0B9DF91E77C949459C2C6C8A55FBF6017">
    <w:name w:val="0B9DF91E77C949459C2C6C8A55FBF6017"/>
    <w:rsid w:val="00D305DA"/>
    <w:rPr>
      <w:rFonts w:eastAsiaTheme="minorHAnsi"/>
      <w:lang w:val="es-EC" w:eastAsia="en-US"/>
    </w:rPr>
  </w:style>
  <w:style w:type="paragraph" w:customStyle="1" w:styleId="9AD30FB8B38449108D2DCAEA37B155DD7">
    <w:name w:val="9AD30FB8B38449108D2DCAEA37B155DD7"/>
    <w:rsid w:val="00D305DA"/>
    <w:rPr>
      <w:rFonts w:eastAsiaTheme="minorHAnsi"/>
      <w:lang w:val="es-EC" w:eastAsia="en-US"/>
    </w:rPr>
  </w:style>
  <w:style w:type="paragraph" w:customStyle="1" w:styleId="B3217F0EB441450AAED2FEC9CE6F3A397">
    <w:name w:val="B3217F0EB441450AAED2FEC9CE6F3A397"/>
    <w:rsid w:val="00D305DA"/>
    <w:rPr>
      <w:rFonts w:eastAsiaTheme="minorHAnsi"/>
      <w:lang w:val="es-EC" w:eastAsia="en-US"/>
    </w:rPr>
  </w:style>
  <w:style w:type="paragraph" w:customStyle="1" w:styleId="BB7DAB3CE87D4DCEABC3C791DFD4ACDC7">
    <w:name w:val="BB7DAB3CE87D4DCEABC3C791DFD4ACDC7"/>
    <w:rsid w:val="00D305DA"/>
    <w:rPr>
      <w:rFonts w:eastAsiaTheme="minorHAnsi"/>
      <w:lang w:val="es-EC" w:eastAsia="en-US"/>
    </w:rPr>
  </w:style>
  <w:style w:type="paragraph" w:customStyle="1" w:styleId="E9342A2CC8AD4C9789625005DD99EFFA7">
    <w:name w:val="E9342A2CC8AD4C9789625005DD99EFFA7"/>
    <w:rsid w:val="00D305DA"/>
    <w:rPr>
      <w:rFonts w:eastAsiaTheme="minorHAnsi"/>
      <w:lang w:val="es-EC" w:eastAsia="en-US"/>
    </w:rPr>
  </w:style>
  <w:style w:type="paragraph" w:customStyle="1" w:styleId="4556944BA42D4F8AB308FCC83EBEEF9B7">
    <w:name w:val="4556944BA42D4F8AB308FCC83EBEEF9B7"/>
    <w:rsid w:val="00D305DA"/>
    <w:rPr>
      <w:rFonts w:eastAsiaTheme="minorHAnsi"/>
      <w:lang w:val="es-EC" w:eastAsia="en-US"/>
    </w:rPr>
  </w:style>
  <w:style w:type="paragraph" w:customStyle="1" w:styleId="E96A29351C4B4D2DA67A6ECD28D9F1807">
    <w:name w:val="E96A29351C4B4D2DA67A6ECD28D9F1807"/>
    <w:rsid w:val="00D305DA"/>
    <w:rPr>
      <w:rFonts w:eastAsiaTheme="minorHAnsi"/>
      <w:lang w:val="es-EC" w:eastAsia="en-US"/>
    </w:rPr>
  </w:style>
  <w:style w:type="paragraph" w:customStyle="1" w:styleId="A72B59C61C704933A9840A2E0AEE373E7">
    <w:name w:val="A72B59C61C704933A9840A2E0AEE373E7"/>
    <w:rsid w:val="00D305DA"/>
    <w:rPr>
      <w:rFonts w:eastAsiaTheme="minorHAnsi"/>
      <w:lang w:val="es-EC" w:eastAsia="en-US"/>
    </w:rPr>
  </w:style>
  <w:style w:type="paragraph" w:customStyle="1" w:styleId="206D5BBFDF674FF68633BB891E378E037">
    <w:name w:val="206D5BBFDF674FF68633BB891E378E037"/>
    <w:rsid w:val="00D305DA"/>
    <w:rPr>
      <w:rFonts w:eastAsiaTheme="minorHAnsi"/>
      <w:lang w:val="es-EC" w:eastAsia="en-US"/>
    </w:rPr>
  </w:style>
  <w:style w:type="paragraph" w:customStyle="1" w:styleId="EE2CFBEC4B4A4226929729B632209E2A7">
    <w:name w:val="EE2CFBEC4B4A4226929729B632209E2A7"/>
    <w:rsid w:val="00D305DA"/>
    <w:rPr>
      <w:rFonts w:eastAsiaTheme="minorHAnsi"/>
      <w:lang w:val="es-EC" w:eastAsia="en-US"/>
    </w:rPr>
  </w:style>
  <w:style w:type="paragraph" w:customStyle="1" w:styleId="56DC3A96EA9D44679D1E5B798CD48CB77">
    <w:name w:val="56DC3A96EA9D44679D1E5B798CD48CB77"/>
    <w:rsid w:val="00D305DA"/>
    <w:rPr>
      <w:rFonts w:eastAsiaTheme="minorHAnsi"/>
      <w:lang w:val="es-EC" w:eastAsia="en-US"/>
    </w:rPr>
  </w:style>
  <w:style w:type="paragraph" w:customStyle="1" w:styleId="097CE9FBADF54D709AEB2D618C4F84EE7">
    <w:name w:val="097CE9FBADF54D709AEB2D618C4F84EE7"/>
    <w:rsid w:val="00D305DA"/>
    <w:rPr>
      <w:rFonts w:eastAsiaTheme="minorHAnsi"/>
      <w:lang w:val="es-EC" w:eastAsia="en-US"/>
    </w:rPr>
  </w:style>
  <w:style w:type="paragraph" w:customStyle="1" w:styleId="13DA77F3616F4FC9994E1B61F81D82BE7">
    <w:name w:val="13DA77F3616F4FC9994E1B61F81D82BE7"/>
    <w:rsid w:val="00D305DA"/>
    <w:rPr>
      <w:rFonts w:eastAsiaTheme="minorHAnsi"/>
      <w:lang w:val="es-EC" w:eastAsia="en-US"/>
    </w:rPr>
  </w:style>
  <w:style w:type="paragraph" w:customStyle="1" w:styleId="946FCCE63D414E61B60EFFC3BC364AF47">
    <w:name w:val="946FCCE63D414E61B60EFFC3BC364AF47"/>
    <w:rsid w:val="00D305DA"/>
    <w:rPr>
      <w:rFonts w:eastAsiaTheme="minorHAnsi"/>
      <w:lang w:val="es-EC" w:eastAsia="en-US"/>
    </w:rPr>
  </w:style>
  <w:style w:type="paragraph" w:customStyle="1" w:styleId="F2A8843844E843ADBE3DB19D8DB1B4837">
    <w:name w:val="F2A8843844E843ADBE3DB19D8DB1B4837"/>
    <w:rsid w:val="00D305DA"/>
    <w:rPr>
      <w:rFonts w:eastAsiaTheme="minorHAnsi"/>
      <w:lang w:val="es-EC" w:eastAsia="en-US"/>
    </w:rPr>
  </w:style>
  <w:style w:type="paragraph" w:customStyle="1" w:styleId="32847B7CB5B0420890FEE699C93E2DBA7">
    <w:name w:val="32847B7CB5B0420890FEE699C93E2DBA7"/>
    <w:rsid w:val="00D305DA"/>
    <w:rPr>
      <w:rFonts w:eastAsiaTheme="minorHAnsi"/>
      <w:lang w:val="es-EC" w:eastAsia="en-US"/>
    </w:rPr>
  </w:style>
  <w:style w:type="paragraph" w:customStyle="1" w:styleId="1016FF7299E247B2BF884EAA893EF3CC7">
    <w:name w:val="1016FF7299E247B2BF884EAA893EF3CC7"/>
    <w:rsid w:val="00D305DA"/>
    <w:rPr>
      <w:rFonts w:eastAsiaTheme="minorHAnsi"/>
      <w:lang w:val="es-EC" w:eastAsia="en-US"/>
    </w:rPr>
  </w:style>
  <w:style w:type="paragraph" w:customStyle="1" w:styleId="CA31FA15D5F64F59977F411B0C6F12B27">
    <w:name w:val="CA31FA15D5F64F59977F411B0C6F12B27"/>
    <w:rsid w:val="00D305DA"/>
    <w:rPr>
      <w:rFonts w:eastAsiaTheme="minorHAnsi"/>
      <w:lang w:val="es-EC" w:eastAsia="en-US"/>
    </w:rPr>
  </w:style>
  <w:style w:type="paragraph" w:customStyle="1" w:styleId="D4E8C4BB1CA845748BCB5CDAC37BF6C17">
    <w:name w:val="D4E8C4BB1CA845748BCB5CDAC37BF6C17"/>
    <w:rsid w:val="00D305DA"/>
    <w:rPr>
      <w:rFonts w:eastAsiaTheme="minorHAnsi"/>
      <w:lang w:val="es-EC" w:eastAsia="en-US"/>
    </w:rPr>
  </w:style>
  <w:style w:type="paragraph" w:customStyle="1" w:styleId="77AAEB11720E45AF801BBF863F46DA507">
    <w:name w:val="77AAEB11720E45AF801BBF863F46DA507"/>
    <w:rsid w:val="00D305DA"/>
    <w:rPr>
      <w:rFonts w:eastAsiaTheme="minorHAnsi"/>
      <w:lang w:val="es-EC" w:eastAsia="en-US"/>
    </w:rPr>
  </w:style>
  <w:style w:type="paragraph" w:customStyle="1" w:styleId="0156252639484D2481ED38B2AC8A97357">
    <w:name w:val="0156252639484D2481ED38B2AC8A97357"/>
    <w:rsid w:val="00D305DA"/>
    <w:rPr>
      <w:rFonts w:eastAsiaTheme="minorHAnsi"/>
      <w:lang w:val="es-EC" w:eastAsia="en-US"/>
    </w:rPr>
  </w:style>
  <w:style w:type="paragraph" w:customStyle="1" w:styleId="FC6A71074B0A4CD68650CEFFDCE245587">
    <w:name w:val="FC6A71074B0A4CD68650CEFFDCE245587"/>
    <w:rsid w:val="00D305DA"/>
    <w:rPr>
      <w:rFonts w:eastAsiaTheme="minorHAnsi"/>
      <w:lang w:val="es-EC" w:eastAsia="en-US"/>
    </w:rPr>
  </w:style>
  <w:style w:type="paragraph" w:customStyle="1" w:styleId="3D0163509D05402CB44B6E340503DEBE7">
    <w:name w:val="3D0163509D05402CB44B6E340503DEBE7"/>
    <w:rsid w:val="00D305DA"/>
    <w:rPr>
      <w:rFonts w:eastAsiaTheme="minorHAnsi"/>
      <w:lang w:val="es-EC" w:eastAsia="en-US"/>
    </w:rPr>
  </w:style>
  <w:style w:type="paragraph" w:customStyle="1" w:styleId="E7D3DA55700C4998ACD35A4258426BBA7">
    <w:name w:val="E7D3DA55700C4998ACD35A4258426BBA7"/>
    <w:rsid w:val="00D305DA"/>
    <w:rPr>
      <w:rFonts w:eastAsiaTheme="minorHAnsi"/>
      <w:lang w:val="es-EC" w:eastAsia="en-US"/>
    </w:rPr>
  </w:style>
  <w:style w:type="paragraph" w:customStyle="1" w:styleId="B570C8410D9B4EB090308DA62A4BC51E7">
    <w:name w:val="B570C8410D9B4EB090308DA62A4BC51E7"/>
    <w:rsid w:val="00D305DA"/>
    <w:rPr>
      <w:rFonts w:eastAsiaTheme="minorHAnsi"/>
      <w:lang w:val="es-EC" w:eastAsia="en-US"/>
    </w:rPr>
  </w:style>
  <w:style w:type="paragraph" w:customStyle="1" w:styleId="AE6B119347344EC9AB2C5E747B87912F7">
    <w:name w:val="AE6B119347344EC9AB2C5E747B87912F7"/>
    <w:rsid w:val="00D305DA"/>
    <w:rPr>
      <w:rFonts w:eastAsiaTheme="minorHAnsi"/>
      <w:lang w:val="es-EC" w:eastAsia="en-US"/>
    </w:rPr>
  </w:style>
  <w:style w:type="paragraph" w:customStyle="1" w:styleId="7B02A587A73042788C149190E304B8A67">
    <w:name w:val="7B02A587A73042788C149190E304B8A67"/>
    <w:rsid w:val="00D305DA"/>
    <w:rPr>
      <w:rFonts w:eastAsiaTheme="minorHAnsi"/>
      <w:lang w:val="es-EC" w:eastAsia="en-US"/>
    </w:rPr>
  </w:style>
  <w:style w:type="paragraph" w:customStyle="1" w:styleId="5E4E45F7E8EF42F9A563694C8FCAFBD57">
    <w:name w:val="5E4E45F7E8EF42F9A563694C8FCAFBD57"/>
    <w:rsid w:val="00D305DA"/>
    <w:rPr>
      <w:rFonts w:eastAsiaTheme="minorHAnsi"/>
      <w:lang w:val="es-EC" w:eastAsia="en-US"/>
    </w:rPr>
  </w:style>
  <w:style w:type="paragraph" w:customStyle="1" w:styleId="CAE76DCD5A424EC69E5C8EBE21342C3F7">
    <w:name w:val="CAE76DCD5A424EC69E5C8EBE21342C3F7"/>
    <w:rsid w:val="00D305DA"/>
    <w:rPr>
      <w:rFonts w:eastAsiaTheme="minorHAnsi"/>
      <w:lang w:val="es-EC" w:eastAsia="en-US"/>
    </w:rPr>
  </w:style>
  <w:style w:type="paragraph" w:customStyle="1" w:styleId="86895B1CF98F48D98A3034D7F21129997">
    <w:name w:val="86895B1CF98F48D98A3034D7F21129997"/>
    <w:rsid w:val="00D305DA"/>
    <w:rPr>
      <w:rFonts w:eastAsiaTheme="minorHAnsi"/>
      <w:lang w:val="es-EC" w:eastAsia="en-US"/>
    </w:rPr>
  </w:style>
  <w:style w:type="paragraph" w:customStyle="1" w:styleId="8ECD8EB131FC44938A244384EAEC5CDF7">
    <w:name w:val="8ECD8EB131FC44938A244384EAEC5CDF7"/>
    <w:rsid w:val="00D305DA"/>
    <w:rPr>
      <w:rFonts w:eastAsiaTheme="minorHAnsi"/>
      <w:lang w:val="es-EC" w:eastAsia="en-US"/>
    </w:rPr>
  </w:style>
  <w:style w:type="paragraph" w:customStyle="1" w:styleId="09B320BADD0243C1A6996FDA412912887">
    <w:name w:val="09B320BADD0243C1A6996FDA412912887"/>
    <w:rsid w:val="00D305DA"/>
    <w:rPr>
      <w:rFonts w:eastAsiaTheme="minorHAnsi"/>
      <w:lang w:val="es-EC" w:eastAsia="en-US"/>
    </w:rPr>
  </w:style>
  <w:style w:type="paragraph" w:customStyle="1" w:styleId="DAE347F9A419492184156B9CF1F11B107">
    <w:name w:val="DAE347F9A419492184156B9CF1F11B107"/>
    <w:rsid w:val="00D305DA"/>
    <w:rPr>
      <w:rFonts w:eastAsiaTheme="minorHAnsi"/>
      <w:lang w:val="es-EC" w:eastAsia="en-US"/>
    </w:rPr>
  </w:style>
  <w:style w:type="paragraph" w:customStyle="1" w:styleId="4AA5E900847D4A6EBC1714ADCB6206507">
    <w:name w:val="4AA5E900847D4A6EBC1714ADCB6206507"/>
    <w:rsid w:val="00D305DA"/>
    <w:rPr>
      <w:rFonts w:eastAsiaTheme="minorHAnsi"/>
      <w:lang w:val="es-EC" w:eastAsia="en-US"/>
    </w:rPr>
  </w:style>
  <w:style w:type="paragraph" w:customStyle="1" w:styleId="436BC0C0CF9B4E5EA4AA26700352B2407">
    <w:name w:val="436BC0C0CF9B4E5EA4AA26700352B2407"/>
    <w:rsid w:val="00D305DA"/>
    <w:rPr>
      <w:rFonts w:eastAsiaTheme="minorHAnsi"/>
      <w:lang w:val="es-EC" w:eastAsia="en-US"/>
    </w:rPr>
  </w:style>
  <w:style w:type="paragraph" w:customStyle="1" w:styleId="05185064C61E42BDACA01827605A9C847">
    <w:name w:val="05185064C61E42BDACA01827605A9C847"/>
    <w:rsid w:val="00D305DA"/>
    <w:rPr>
      <w:rFonts w:eastAsiaTheme="minorHAnsi"/>
      <w:lang w:val="es-EC" w:eastAsia="en-US"/>
    </w:rPr>
  </w:style>
  <w:style w:type="paragraph" w:customStyle="1" w:styleId="14677D90A6FB4EC8B272E01E64B56CBA7">
    <w:name w:val="14677D90A6FB4EC8B272E01E64B56CBA7"/>
    <w:rsid w:val="00D305DA"/>
    <w:rPr>
      <w:rFonts w:eastAsiaTheme="minorHAnsi"/>
      <w:lang w:val="es-EC" w:eastAsia="en-US"/>
    </w:rPr>
  </w:style>
  <w:style w:type="paragraph" w:customStyle="1" w:styleId="99A06C89987241E78D403670EC04F5657">
    <w:name w:val="99A06C89987241E78D403670EC04F5657"/>
    <w:rsid w:val="00D305DA"/>
    <w:rPr>
      <w:rFonts w:eastAsiaTheme="minorHAnsi"/>
      <w:lang w:val="es-EC" w:eastAsia="en-US"/>
    </w:rPr>
  </w:style>
  <w:style w:type="paragraph" w:customStyle="1" w:styleId="28031169A71F47F78510D9038D0C01BB7">
    <w:name w:val="28031169A71F47F78510D9038D0C01BB7"/>
    <w:rsid w:val="00D305DA"/>
    <w:rPr>
      <w:rFonts w:eastAsiaTheme="minorHAnsi"/>
      <w:lang w:val="es-EC" w:eastAsia="en-US"/>
    </w:rPr>
  </w:style>
  <w:style w:type="paragraph" w:customStyle="1" w:styleId="3FD55BDA318F4AD6914687132CEEA8EE7">
    <w:name w:val="3FD55BDA318F4AD6914687132CEEA8EE7"/>
    <w:rsid w:val="00D305DA"/>
    <w:rPr>
      <w:rFonts w:eastAsiaTheme="minorHAnsi"/>
      <w:lang w:val="es-EC" w:eastAsia="en-US"/>
    </w:rPr>
  </w:style>
  <w:style w:type="paragraph" w:customStyle="1" w:styleId="23F93ABB6ABC40EE94B563256FE61EA47">
    <w:name w:val="23F93ABB6ABC40EE94B563256FE61EA47"/>
    <w:rsid w:val="00D305DA"/>
    <w:rPr>
      <w:rFonts w:eastAsiaTheme="minorHAnsi"/>
      <w:lang w:val="es-EC" w:eastAsia="en-US"/>
    </w:rPr>
  </w:style>
  <w:style w:type="paragraph" w:customStyle="1" w:styleId="E6AB87C7821E494D8A47DF6634547AB67">
    <w:name w:val="E6AB87C7821E494D8A47DF6634547AB67"/>
    <w:rsid w:val="00D305DA"/>
    <w:rPr>
      <w:rFonts w:eastAsiaTheme="minorHAnsi"/>
      <w:lang w:val="es-EC" w:eastAsia="en-US"/>
    </w:rPr>
  </w:style>
  <w:style w:type="paragraph" w:customStyle="1" w:styleId="B3C8169D8C11466DA87C3B6489F59D747">
    <w:name w:val="B3C8169D8C11466DA87C3B6489F59D747"/>
    <w:rsid w:val="00D305DA"/>
    <w:rPr>
      <w:rFonts w:eastAsiaTheme="minorHAnsi"/>
      <w:lang w:val="es-EC" w:eastAsia="en-US"/>
    </w:rPr>
  </w:style>
  <w:style w:type="paragraph" w:customStyle="1" w:styleId="0B0197916C06483EBF04B722300A2EBB7">
    <w:name w:val="0B0197916C06483EBF04B722300A2EBB7"/>
    <w:rsid w:val="00D305DA"/>
    <w:rPr>
      <w:rFonts w:eastAsiaTheme="minorHAnsi"/>
      <w:lang w:val="es-EC" w:eastAsia="en-US"/>
    </w:rPr>
  </w:style>
  <w:style w:type="paragraph" w:customStyle="1" w:styleId="6D284A3A1283479A832EB6F4E3A8D33D7">
    <w:name w:val="6D284A3A1283479A832EB6F4E3A8D33D7"/>
    <w:rsid w:val="00D305DA"/>
    <w:rPr>
      <w:rFonts w:eastAsiaTheme="minorHAnsi"/>
      <w:lang w:val="es-EC" w:eastAsia="en-US"/>
    </w:rPr>
  </w:style>
  <w:style w:type="paragraph" w:customStyle="1" w:styleId="CFF85B819F6F4571BB39F3D90BEF80E27">
    <w:name w:val="CFF85B819F6F4571BB39F3D90BEF80E27"/>
    <w:rsid w:val="00D305DA"/>
    <w:rPr>
      <w:rFonts w:eastAsiaTheme="minorHAnsi"/>
      <w:lang w:val="es-EC" w:eastAsia="en-US"/>
    </w:rPr>
  </w:style>
  <w:style w:type="paragraph" w:customStyle="1" w:styleId="8F38C77CE7144FA79DCDDACFA37B24A17">
    <w:name w:val="8F38C77CE7144FA79DCDDACFA37B24A17"/>
    <w:rsid w:val="00D305DA"/>
    <w:rPr>
      <w:rFonts w:eastAsiaTheme="minorHAnsi"/>
      <w:lang w:val="es-EC" w:eastAsia="en-US"/>
    </w:rPr>
  </w:style>
  <w:style w:type="paragraph" w:customStyle="1" w:styleId="A1D1AB12CA894062A3FE331408639FD07">
    <w:name w:val="A1D1AB12CA894062A3FE331408639FD07"/>
    <w:rsid w:val="00D305DA"/>
    <w:rPr>
      <w:rFonts w:eastAsiaTheme="minorHAnsi"/>
      <w:lang w:val="es-EC" w:eastAsia="en-US"/>
    </w:rPr>
  </w:style>
  <w:style w:type="paragraph" w:customStyle="1" w:styleId="200A7793BE3A4A4A8A9B13C5D36933987">
    <w:name w:val="200A7793BE3A4A4A8A9B13C5D36933987"/>
    <w:rsid w:val="00D305DA"/>
    <w:rPr>
      <w:rFonts w:eastAsiaTheme="minorHAnsi"/>
      <w:lang w:val="es-EC" w:eastAsia="en-US"/>
    </w:rPr>
  </w:style>
  <w:style w:type="paragraph" w:customStyle="1" w:styleId="EEDCAC6FF0644FCCBE03E0D9CB7939D67">
    <w:name w:val="EEDCAC6FF0644FCCBE03E0D9CB7939D67"/>
    <w:rsid w:val="00D305DA"/>
    <w:rPr>
      <w:rFonts w:eastAsiaTheme="minorHAnsi"/>
      <w:lang w:val="es-EC" w:eastAsia="en-US"/>
    </w:rPr>
  </w:style>
  <w:style w:type="paragraph" w:customStyle="1" w:styleId="A34BEEE68CF34EABA6B72BF7C2BFAC267">
    <w:name w:val="A34BEEE68CF34EABA6B72BF7C2BFAC267"/>
    <w:rsid w:val="00D305DA"/>
    <w:rPr>
      <w:rFonts w:eastAsiaTheme="minorHAnsi"/>
      <w:lang w:val="es-EC" w:eastAsia="en-US"/>
    </w:rPr>
  </w:style>
  <w:style w:type="paragraph" w:customStyle="1" w:styleId="4ADB6E15710545FBB6C8B6192EF33A377">
    <w:name w:val="4ADB6E15710545FBB6C8B6192EF33A377"/>
    <w:rsid w:val="00D305DA"/>
    <w:rPr>
      <w:rFonts w:eastAsiaTheme="minorHAnsi"/>
      <w:lang w:val="es-EC" w:eastAsia="en-US"/>
    </w:rPr>
  </w:style>
  <w:style w:type="paragraph" w:customStyle="1" w:styleId="134D0017B95647E7B85646BFCE1618D07">
    <w:name w:val="134D0017B95647E7B85646BFCE1618D07"/>
    <w:rsid w:val="00D305DA"/>
    <w:rPr>
      <w:rFonts w:eastAsiaTheme="minorHAnsi"/>
      <w:lang w:val="es-EC" w:eastAsia="en-US"/>
    </w:rPr>
  </w:style>
  <w:style w:type="paragraph" w:customStyle="1" w:styleId="2BE839DF3FE445578FE99E33F5EE50DF7">
    <w:name w:val="2BE839DF3FE445578FE99E33F5EE50DF7"/>
    <w:rsid w:val="00D305DA"/>
    <w:rPr>
      <w:rFonts w:eastAsiaTheme="minorHAnsi"/>
      <w:lang w:val="es-EC" w:eastAsia="en-US"/>
    </w:rPr>
  </w:style>
  <w:style w:type="paragraph" w:customStyle="1" w:styleId="3341A88EA83145C5BD2F7916B5A6CCF47">
    <w:name w:val="3341A88EA83145C5BD2F7916B5A6CCF47"/>
    <w:rsid w:val="00D305DA"/>
    <w:rPr>
      <w:rFonts w:eastAsiaTheme="minorHAnsi"/>
      <w:lang w:val="es-EC" w:eastAsia="en-US"/>
    </w:rPr>
  </w:style>
  <w:style w:type="paragraph" w:customStyle="1" w:styleId="07A7E0992EAE472B936B0637C24CE1E07">
    <w:name w:val="07A7E0992EAE472B936B0637C24CE1E07"/>
    <w:rsid w:val="00D305DA"/>
    <w:rPr>
      <w:rFonts w:eastAsiaTheme="minorHAnsi"/>
      <w:lang w:val="es-EC" w:eastAsia="en-US"/>
    </w:rPr>
  </w:style>
  <w:style w:type="paragraph" w:customStyle="1" w:styleId="4417D29BE8A547F88A7481207B12438E7">
    <w:name w:val="4417D29BE8A547F88A7481207B12438E7"/>
    <w:rsid w:val="00D305DA"/>
    <w:rPr>
      <w:rFonts w:eastAsiaTheme="minorHAnsi"/>
      <w:lang w:val="es-EC" w:eastAsia="en-US"/>
    </w:rPr>
  </w:style>
  <w:style w:type="paragraph" w:customStyle="1" w:styleId="72B1A79BB4DA469291D700AA6E6B6B1C7">
    <w:name w:val="72B1A79BB4DA469291D700AA6E6B6B1C7"/>
    <w:rsid w:val="00D305DA"/>
    <w:rPr>
      <w:rFonts w:eastAsiaTheme="minorHAnsi"/>
      <w:lang w:val="es-EC" w:eastAsia="en-US"/>
    </w:rPr>
  </w:style>
  <w:style w:type="paragraph" w:customStyle="1" w:styleId="C4E1E859867C48BA8A482137673EAB837">
    <w:name w:val="C4E1E859867C48BA8A482137673EAB837"/>
    <w:rsid w:val="00D305DA"/>
    <w:rPr>
      <w:rFonts w:eastAsiaTheme="minorHAnsi"/>
      <w:lang w:val="es-EC" w:eastAsia="en-US"/>
    </w:rPr>
  </w:style>
  <w:style w:type="paragraph" w:customStyle="1" w:styleId="824E0AE580FE4C62939AAA9D47A5381E7">
    <w:name w:val="824E0AE580FE4C62939AAA9D47A5381E7"/>
    <w:rsid w:val="00D305DA"/>
    <w:rPr>
      <w:rFonts w:eastAsiaTheme="minorHAnsi"/>
      <w:lang w:val="es-EC" w:eastAsia="en-US"/>
    </w:rPr>
  </w:style>
  <w:style w:type="paragraph" w:customStyle="1" w:styleId="007B1EB9E5F244BD8AA66A3E400F4D327">
    <w:name w:val="007B1EB9E5F244BD8AA66A3E400F4D327"/>
    <w:rsid w:val="00D305DA"/>
    <w:rPr>
      <w:rFonts w:eastAsiaTheme="minorHAnsi"/>
      <w:lang w:val="es-EC" w:eastAsia="en-US"/>
    </w:rPr>
  </w:style>
  <w:style w:type="paragraph" w:customStyle="1" w:styleId="2EA7A7ED4B1B4C8FA1C62C9B1AC686FA7">
    <w:name w:val="2EA7A7ED4B1B4C8FA1C62C9B1AC686FA7"/>
    <w:rsid w:val="00D305DA"/>
    <w:rPr>
      <w:rFonts w:eastAsiaTheme="minorHAnsi"/>
      <w:lang w:val="es-EC" w:eastAsia="en-US"/>
    </w:rPr>
  </w:style>
  <w:style w:type="paragraph" w:customStyle="1" w:styleId="2DB95C20124446B0B9B4B7726C4C967F7">
    <w:name w:val="2DB95C20124446B0B9B4B7726C4C967F7"/>
    <w:rsid w:val="00D305DA"/>
    <w:rPr>
      <w:rFonts w:eastAsiaTheme="minorHAnsi"/>
      <w:lang w:val="es-EC" w:eastAsia="en-US"/>
    </w:rPr>
  </w:style>
  <w:style w:type="paragraph" w:customStyle="1" w:styleId="FF2BF67F211C4DD6A8F126AEA876CCEE7">
    <w:name w:val="FF2BF67F211C4DD6A8F126AEA876CCEE7"/>
    <w:rsid w:val="00D305DA"/>
    <w:rPr>
      <w:rFonts w:eastAsiaTheme="minorHAnsi"/>
      <w:lang w:val="es-EC" w:eastAsia="en-US"/>
    </w:rPr>
  </w:style>
  <w:style w:type="paragraph" w:customStyle="1" w:styleId="7DD224FBAC3C4B4EB8DDDE54BA626FBF7">
    <w:name w:val="7DD224FBAC3C4B4EB8DDDE54BA626FBF7"/>
    <w:rsid w:val="00D305DA"/>
    <w:rPr>
      <w:rFonts w:eastAsiaTheme="minorHAnsi"/>
      <w:lang w:val="es-EC" w:eastAsia="en-US"/>
    </w:rPr>
  </w:style>
  <w:style w:type="paragraph" w:customStyle="1" w:styleId="D68A2059810B47FD9B3720121AB96B4C7">
    <w:name w:val="D68A2059810B47FD9B3720121AB96B4C7"/>
    <w:rsid w:val="00D305DA"/>
    <w:rPr>
      <w:rFonts w:eastAsiaTheme="minorHAnsi"/>
      <w:lang w:val="es-EC" w:eastAsia="en-US"/>
    </w:rPr>
  </w:style>
  <w:style w:type="paragraph" w:customStyle="1" w:styleId="422C6119AA53426F9E88E4D79C672E557">
    <w:name w:val="422C6119AA53426F9E88E4D79C672E557"/>
    <w:rsid w:val="00D305DA"/>
    <w:rPr>
      <w:rFonts w:eastAsiaTheme="minorHAnsi"/>
      <w:lang w:val="es-EC" w:eastAsia="en-US"/>
    </w:rPr>
  </w:style>
  <w:style w:type="paragraph" w:customStyle="1" w:styleId="F0C026DE105140C199414101FA2C1AD17">
    <w:name w:val="F0C026DE105140C199414101FA2C1AD17"/>
    <w:rsid w:val="00D305DA"/>
    <w:rPr>
      <w:rFonts w:eastAsiaTheme="minorHAnsi"/>
      <w:lang w:val="es-EC" w:eastAsia="en-US"/>
    </w:rPr>
  </w:style>
  <w:style w:type="paragraph" w:customStyle="1" w:styleId="905CBE9BC36945689E978DDF1F2D53EF7">
    <w:name w:val="905CBE9BC36945689E978DDF1F2D53EF7"/>
    <w:rsid w:val="00D305DA"/>
    <w:rPr>
      <w:rFonts w:eastAsiaTheme="minorHAnsi"/>
      <w:lang w:val="es-EC" w:eastAsia="en-US"/>
    </w:rPr>
  </w:style>
  <w:style w:type="paragraph" w:customStyle="1" w:styleId="87612A6FB1D64B6F81960A09CFC51CC67">
    <w:name w:val="87612A6FB1D64B6F81960A09CFC51CC67"/>
    <w:rsid w:val="00D305DA"/>
    <w:rPr>
      <w:rFonts w:eastAsiaTheme="minorHAnsi"/>
      <w:lang w:val="es-EC" w:eastAsia="en-US"/>
    </w:rPr>
  </w:style>
  <w:style w:type="paragraph" w:customStyle="1" w:styleId="0FBC8F5C49BD4C87B46D1C222DD27B2A7">
    <w:name w:val="0FBC8F5C49BD4C87B46D1C222DD27B2A7"/>
    <w:rsid w:val="00D305DA"/>
    <w:rPr>
      <w:rFonts w:eastAsiaTheme="minorHAnsi"/>
      <w:lang w:val="es-EC" w:eastAsia="en-US"/>
    </w:rPr>
  </w:style>
  <w:style w:type="paragraph" w:customStyle="1" w:styleId="E28DB2CFA17F4EF2AAF8B3B69736CBDE7">
    <w:name w:val="E28DB2CFA17F4EF2AAF8B3B69736CBDE7"/>
    <w:rsid w:val="00D305DA"/>
    <w:rPr>
      <w:rFonts w:eastAsiaTheme="minorHAnsi"/>
      <w:lang w:val="es-EC" w:eastAsia="en-US"/>
    </w:rPr>
  </w:style>
  <w:style w:type="paragraph" w:customStyle="1" w:styleId="0B4CDD7DC7294C4AB9B484BF6566EECD7">
    <w:name w:val="0B4CDD7DC7294C4AB9B484BF6566EECD7"/>
    <w:rsid w:val="00D305DA"/>
    <w:rPr>
      <w:rFonts w:eastAsiaTheme="minorHAnsi"/>
      <w:lang w:val="es-EC" w:eastAsia="en-US"/>
    </w:rPr>
  </w:style>
  <w:style w:type="paragraph" w:customStyle="1" w:styleId="DC3B5A7CFFA147D18BF4656790CF6F0D7">
    <w:name w:val="DC3B5A7CFFA147D18BF4656790CF6F0D7"/>
    <w:rsid w:val="00D305DA"/>
    <w:rPr>
      <w:rFonts w:eastAsiaTheme="minorHAnsi"/>
      <w:lang w:val="es-EC" w:eastAsia="en-US"/>
    </w:rPr>
  </w:style>
  <w:style w:type="paragraph" w:customStyle="1" w:styleId="ADB4D652EE9442FAA7459231A004DA3E7">
    <w:name w:val="ADB4D652EE9442FAA7459231A004DA3E7"/>
    <w:rsid w:val="00D305DA"/>
    <w:rPr>
      <w:rFonts w:eastAsiaTheme="minorHAnsi"/>
      <w:lang w:val="es-EC" w:eastAsia="en-US"/>
    </w:rPr>
  </w:style>
  <w:style w:type="paragraph" w:customStyle="1" w:styleId="7F9C2F4FB3D5430D9ABD4B88845EC4F17">
    <w:name w:val="7F9C2F4FB3D5430D9ABD4B88845EC4F17"/>
    <w:rsid w:val="00D305DA"/>
    <w:rPr>
      <w:rFonts w:eastAsiaTheme="minorHAnsi"/>
      <w:lang w:val="es-EC" w:eastAsia="en-US"/>
    </w:rPr>
  </w:style>
  <w:style w:type="paragraph" w:customStyle="1" w:styleId="615543A93AE247FDBC7327611C9441E67">
    <w:name w:val="615543A93AE247FDBC7327611C9441E67"/>
    <w:rsid w:val="00D305DA"/>
    <w:rPr>
      <w:rFonts w:eastAsiaTheme="minorHAnsi"/>
      <w:lang w:val="es-EC" w:eastAsia="en-US"/>
    </w:rPr>
  </w:style>
  <w:style w:type="paragraph" w:customStyle="1" w:styleId="E0499286279244CEA50D2526FF5485217">
    <w:name w:val="E0499286279244CEA50D2526FF5485217"/>
    <w:rsid w:val="00D305DA"/>
    <w:rPr>
      <w:rFonts w:eastAsiaTheme="minorHAnsi"/>
      <w:lang w:val="es-EC" w:eastAsia="en-US"/>
    </w:rPr>
  </w:style>
  <w:style w:type="paragraph" w:customStyle="1" w:styleId="17478936F1934BA4A82B4F3BEDBBACC17">
    <w:name w:val="17478936F1934BA4A82B4F3BEDBBACC17"/>
    <w:rsid w:val="00D305DA"/>
    <w:rPr>
      <w:rFonts w:eastAsiaTheme="minorHAnsi"/>
      <w:lang w:val="es-EC" w:eastAsia="en-US"/>
    </w:rPr>
  </w:style>
  <w:style w:type="paragraph" w:customStyle="1" w:styleId="E1DA3C8388CC4DAEAC1751F78D7DCD007">
    <w:name w:val="E1DA3C8388CC4DAEAC1751F78D7DCD007"/>
    <w:rsid w:val="00D305DA"/>
    <w:rPr>
      <w:rFonts w:eastAsiaTheme="minorHAnsi"/>
      <w:lang w:val="es-EC" w:eastAsia="en-US"/>
    </w:rPr>
  </w:style>
  <w:style w:type="paragraph" w:customStyle="1" w:styleId="B19AD027C92C4DE7A5F353BD5C851A217">
    <w:name w:val="B19AD027C92C4DE7A5F353BD5C851A217"/>
    <w:rsid w:val="00D305DA"/>
    <w:rPr>
      <w:rFonts w:eastAsiaTheme="minorHAnsi"/>
      <w:lang w:val="es-EC" w:eastAsia="en-US"/>
    </w:rPr>
  </w:style>
  <w:style w:type="paragraph" w:customStyle="1" w:styleId="E05F5C2DD5F54D84A330B5D176A416EB">
    <w:name w:val="E05F5C2DD5F54D84A330B5D176A416EB"/>
    <w:rsid w:val="00D305DA"/>
  </w:style>
  <w:style w:type="paragraph" w:customStyle="1" w:styleId="C2FC9D6476FB45959277F893116DB387">
    <w:name w:val="C2FC9D6476FB45959277F893116DB387"/>
    <w:rsid w:val="00D305DA"/>
  </w:style>
  <w:style w:type="paragraph" w:customStyle="1" w:styleId="A17B55B39A9642C19057312793946D12">
    <w:name w:val="A17B55B39A9642C19057312793946D12"/>
    <w:rsid w:val="00D305DA"/>
  </w:style>
  <w:style w:type="paragraph" w:customStyle="1" w:styleId="DB7EC890D0C040B79C68379AE63D0A7A">
    <w:name w:val="DB7EC890D0C040B79C68379AE63D0A7A"/>
    <w:rsid w:val="00D305DA"/>
  </w:style>
  <w:style w:type="paragraph" w:customStyle="1" w:styleId="FB5314FFA9B8495EBA6081124A88B359">
    <w:name w:val="FB5314FFA9B8495EBA6081124A88B359"/>
    <w:rsid w:val="00D305DA"/>
  </w:style>
  <w:style w:type="paragraph" w:customStyle="1" w:styleId="7B10CC5BD4904D7ABD414FD82B68205D">
    <w:name w:val="7B10CC5BD4904D7ABD414FD82B68205D"/>
    <w:rsid w:val="00D305DA"/>
  </w:style>
  <w:style w:type="paragraph" w:customStyle="1" w:styleId="7C671C086E69474EA216008DD16C01E3">
    <w:name w:val="7C671C086E69474EA216008DD16C01E3"/>
    <w:rsid w:val="00D305DA"/>
  </w:style>
  <w:style w:type="paragraph" w:customStyle="1" w:styleId="CF3B75EA8F5945DEBF4FB069C80291D3">
    <w:name w:val="CF3B75EA8F5945DEBF4FB069C80291D3"/>
    <w:rsid w:val="00D305DA"/>
  </w:style>
  <w:style w:type="paragraph" w:customStyle="1" w:styleId="CC62EDFDFC964ABF8F8133F671F067B3">
    <w:name w:val="CC62EDFDFC964ABF8F8133F671F067B3"/>
    <w:rsid w:val="00D305DA"/>
  </w:style>
  <w:style w:type="paragraph" w:customStyle="1" w:styleId="EFF905A2E8B545B28B06D571F245E280">
    <w:name w:val="EFF905A2E8B545B28B06D571F245E280"/>
    <w:rsid w:val="00D305DA"/>
  </w:style>
  <w:style w:type="paragraph" w:customStyle="1" w:styleId="BEB2A7A527B3432D966D1A2ED148476B">
    <w:name w:val="BEB2A7A527B3432D966D1A2ED148476B"/>
    <w:rsid w:val="00D305DA"/>
  </w:style>
  <w:style w:type="paragraph" w:customStyle="1" w:styleId="6C26D3708FCE4AA7BC6A983E0BDF17BE">
    <w:name w:val="6C26D3708FCE4AA7BC6A983E0BDF17BE"/>
    <w:rsid w:val="00D305DA"/>
  </w:style>
  <w:style w:type="paragraph" w:customStyle="1" w:styleId="DDC18803F13C4638A5FA3DCF6B567C96">
    <w:name w:val="DDC18803F13C4638A5FA3DCF6B567C96"/>
    <w:rsid w:val="00D305DA"/>
  </w:style>
  <w:style w:type="paragraph" w:customStyle="1" w:styleId="97B455ED83354F7591791CEA891B6120">
    <w:name w:val="97B455ED83354F7591791CEA891B6120"/>
    <w:rsid w:val="00D305DA"/>
  </w:style>
  <w:style w:type="paragraph" w:customStyle="1" w:styleId="1EA935D8759A4D529561F18F0572A4BF">
    <w:name w:val="1EA935D8759A4D529561F18F0572A4BF"/>
    <w:rsid w:val="00D305DA"/>
  </w:style>
  <w:style w:type="paragraph" w:customStyle="1" w:styleId="79263108005949E8A1D5754443151950">
    <w:name w:val="79263108005949E8A1D5754443151950"/>
    <w:rsid w:val="00D305DA"/>
  </w:style>
  <w:style w:type="paragraph" w:customStyle="1" w:styleId="3485F2232DF94D2DAB71FD86C71B7044">
    <w:name w:val="3485F2232DF94D2DAB71FD86C71B7044"/>
    <w:rsid w:val="00D305DA"/>
  </w:style>
  <w:style w:type="paragraph" w:customStyle="1" w:styleId="C2211B1550644411A0F9E235D06E6BF5">
    <w:name w:val="C2211B1550644411A0F9E235D06E6BF5"/>
    <w:rsid w:val="00D305DA"/>
  </w:style>
  <w:style w:type="paragraph" w:customStyle="1" w:styleId="B192C59A09874921A27BC8F63E934DFB">
    <w:name w:val="B192C59A09874921A27BC8F63E934DFB"/>
    <w:rsid w:val="00D305DA"/>
  </w:style>
  <w:style w:type="paragraph" w:customStyle="1" w:styleId="F8A14CE58E354B4E9718DABC1FAA1333">
    <w:name w:val="F8A14CE58E354B4E9718DABC1FAA1333"/>
    <w:rsid w:val="00D305DA"/>
  </w:style>
  <w:style w:type="paragraph" w:customStyle="1" w:styleId="3D78838F5AF647CF88A143D1E8E500AF">
    <w:name w:val="3D78838F5AF647CF88A143D1E8E500AF"/>
    <w:rsid w:val="00D305DA"/>
  </w:style>
  <w:style w:type="paragraph" w:customStyle="1" w:styleId="D6B690D9A3F5419987CEB52D2C523E1E">
    <w:name w:val="D6B690D9A3F5419987CEB52D2C523E1E"/>
    <w:rsid w:val="00D305DA"/>
  </w:style>
  <w:style w:type="paragraph" w:customStyle="1" w:styleId="368290D6B20E4F9C9A99A4B6EB5CE234">
    <w:name w:val="368290D6B20E4F9C9A99A4B6EB5CE234"/>
    <w:rsid w:val="00D305DA"/>
  </w:style>
  <w:style w:type="paragraph" w:customStyle="1" w:styleId="F301C05171F84CBC92BA5B1061245548">
    <w:name w:val="F301C05171F84CBC92BA5B1061245548"/>
    <w:rsid w:val="00D305DA"/>
  </w:style>
  <w:style w:type="paragraph" w:customStyle="1" w:styleId="1346B9DA67EA406B8EC72B01BEC7428E8">
    <w:name w:val="1346B9DA67EA406B8EC72B01BEC7428E8"/>
    <w:rsid w:val="00D305DA"/>
    <w:rPr>
      <w:rFonts w:eastAsiaTheme="minorHAnsi"/>
      <w:lang w:val="es-EC" w:eastAsia="en-US"/>
    </w:rPr>
  </w:style>
  <w:style w:type="paragraph" w:customStyle="1" w:styleId="D48B78BA59304391A27962A43421EF648">
    <w:name w:val="D48B78BA59304391A27962A43421EF648"/>
    <w:rsid w:val="00D305DA"/>
    <w:rPr>
      <w:rFonts w:eastAsiaTheme="minorHAnsi"/>
      <w:lang w:val="es-EC" w:eastAsia="en-US"/>
    </w:rPr>
  </w:style>
  <w:style w:type="paragraph" w:customStyle="1" w:styleId="B7C07A82DE7F4FFD94435CB4535CC40F8">
    <w:name w:val="B7C07A82DE7F4FFD94435CB4535CC40F8"/>
    <w:rsid w:val="00D305DA"/>
    <w:rPr>
      <w:rFonts w:eastAsiaTheme="minorHAnsi"/>
      <w:lang w:val="es-EC" w:eastAsia="en-US"/>
    </w:rPr>
  </w:style>
  <w:style w:type="paragraph" w:customStyle="1" w:styleId="F53A35E6664848978E95535C1D11C9818">
    <w:name w:val="F53A35E6664848978E95535C1D11C9818"/>
    <w:rsid w:val="00D305DA"/>
    <w:rPr>
      <w:rFonts w:eastAsiaTheme="minorHAnsi"/>
      <w:lang w:val="es-EC" w:eastAsia="en-US"/>
    </w:rPr>
  </w:style>
  <w:style w:type="paragraph" w:customStyle="1" w:styleId="9E626E45202F414F9108243F6FBA83098">
    <w:name w:val="9E626E45202F414F9108243F6FBA83098"/>
    <w:rsid w:val="00D305DA"/>
    <w:rPr>
      <w:rFonts w:eastAsiaTheme="minorHAnsi"/>
      <w:lang w:val="es-EC" w:eastAsia="en-US"/>
    </w:rPr>
  </w:style>
  <w:style w:type="paragraph" w:customStyle="1" w:styleId="EE2139BB3E06499E9166BC5DF14926E28">
    <w:name w:val="EE2139BB3E06499E9166BC5DF14926E28"/>
    <w:rsid w:val="00D305DA"/>
    <w:rPr>
      <w:rFonts w:eastAsiaTheme="minorHAnsi"/>
      <w:lang w:val="es-EC" w:eastAsia="en-US"/>
    </w:rPr>
  </w:style>
  <w:style w:type="paragraph" w:customStyle="1" w:styleId="10845DBE96C342C285CCD6E528AB26B18">
    <w:name w:val="10845DBE96C342C285CCD6E528AB26B18"/>
    <w:rsid w:val="00D305DA"/>
    <w:rPr>
      <w:rFonts w:eastAsiaTheme="minorHAnsi"/>
      <w:lang w:val="es-EC" w:eastAsia="en-US"/>
    </w:rPr>
  </w:style>
  <w:style w:type="paragraph" w:customStyle="1" w:styleId="4F4C068E327D4225AE9CA58505E73A8E5">
    <w:name w:val="4F4C068E327D4225AE9CA58505E73A8E5"/>
    <w:rsid w:val="00D305DA"/>
    <w:rPr>
      <w:rFonts w:eastAsiaTheme="minorHAnsi"/>
      <w:lang w:val="es-EC" w:eastAsia="en-US"/>
    </w:rPr>
  </w:style>
  <w:style w:type="paragraph" w:customStyle="1" w:styleId="A992BAC19587424888D2ADEFB64977306">
    <w:name w:val="A992BAC19587424888D2ADEFB64977306"/>
    <w:rsid w:val="00D305DA"/>
    <w:rPr>
      <w:rFonts w:eastAsiaTheme="minorHAnsi"/>
      <w:lang w:val="es-EC" w:eastAsia="en-US"/>
    </w:rPr>
  </w:style>
  <w:style w:type="paragraph" w:customStyle="1" w:styleId="71E9232CC4D94F8BAAB040A194F427B86">
    <w:name w:val="71E9232CC4D94F8BAAB040A194F427B86"/>
    <w:rsid w:val="00D305DA"/>
    <w:rPr>
      <w:rFonts w:eastAsiaTheme="minorHAnsi"/>
      <w:lang w:val="es-EC" w:eastAsia="en-US"/>
    </w:rPr>
  </w:style>
  <w:style w:type="paragraph" w:customStyle="1" w:styleId="B9DF7B1A46DF4B969903E92B2F1AAD2C8">
    <w:name w:val="B9DF7B1A46DF4B969903E92B2F1AAD2C8"/>
    <w:rsid w:val="00D305DA"/>
    <w:rPr>
      <w:rFonts w:eastAsiaTheme="minorHAnsi"/>
      <w:lang w:val="es-EC" w:eastAsia="en-US"/>
    </w:rPr>
  </w:style>
  <w:style w:type="paragraph" w:customStyle="1" w:styleId="881B1BE5CDEC4F929C56A71ED40075B38">
    <w:name w:val="881B1BE5CDEC4F929C56A71ED40075B38"/>
    <w:rsid w:val="00D305DA"/>
    <w:rPr>
      <w:rFonts w:eastAsiaTheme="minorHAnsi"/>
      <w:lang w:val="es-EC" w:eastAsia="en-US"/>
    </w:rPr>
  </w:style>
  <w:style w:type="paragraph" w:customStyle="1" w:styleId="CE75B8F21FC74AEA8D63FF00918B8B8F8">
    <w:name w:val="CE75B8F21FC74AEA8D63FF00918B8B8F8"/>
    <w:rsid w:val="00D305DA"/>
    <w:rPr>
      <w:rFonts w:eastAsiaTheme="minorHAnsi"/>
      <w:lang w:val="es-EC" w:eastAsia="en-US"/>
    </w:rPr>
  </w:style>
  <w:style w:type="paragraph" w:customStyle="1" w:styleId="DA10A2CE462E4344AFB75924CE6FA73F5">
    <w:name w:val="DA10A2CE462E4344AFB75924CE6FA73F5"/>
    <w:rsid w:val="00D305DA"/>
    <w:rPr>
      <w:rFonts w:eastAsiaTheme="minorHAnsi"/>
      <w:lang w:val="es-EC" w:eastAsia="en-US"/>
    </w:rPr>
  </w:style>
  <w:style w:type="paragraph" w:customStyle="1" w:styleId="01705F66845A4A39AE7519BEAC52C6991">
    <w:name w:val="01705F66845A4A39AE7519BEAC52C6991"/>
    <w:rsid w:val="00D305DA"/>
    <w:rPr>
      <w:rFonts w:eastAsiaTheme="minorHAnsi"/>
      <w:lang w:val="es-EC" w:eastAsia="en-US"/>
    </w:rPr>
  </w:style>
  <w:style w:type="paragraph" w:customStyle="1" w:styleId="E5C8704FC8084DAE9BC60D23909BA54B1">
    <w:name w:val="E5C8704FC8084DAE9BC60D23909BA54B1"/>
    <w:rsid w:val="00D305DA"/>
    <w:rPr>
      <w:rFonts w:eastAsiaTheme="minorHAnsi"/>
      <w:lang w:val="es-EC" w:eastAsia="en-US"/>
    </w:rPr>
  </w:style>
  <w:style w:type="paragraph" w:customStyle="1" w:styleId="BF33E177B7694A8B858944C089A821621">
    <w:name w:val="BF33E177B7694A8B858944C089A821621"/>
    <w:rsid w:val="00D305DA"/>
    <w:rPr>
      <w:rFonts w:eastAsiaTheme="minorHAnsi"/>
      <w:lang w:val="es-EC" w:eastAsia="en-US"/>
    </w:rPr>
  </w:style>
  <w:style w:type="paragraph" w:customStyle="1" w:styleId="19B6194F2F92406F8F3E2F1BCAD305791">
    <w:name w:val="19B6194F2F92406F8F3E2F1BCAD305791"/>
    <w:rsid w:val="00D305DA"/>
    <w:rPr>
      <w:rFonts w:eastAsiaTheme="minorHAnsi"/>
      <w:lang w:val="es-EC" w:eastAsia="en-US"/>
    </w:rPr>
  </w:style>
  <w:style w:type="paragraph" w:customStyle="1" w:styleId="4F6F29408B39484AADB0667328761F1F1">
    <w:name w:val="4F6F29408B39484AADB0667328761F1F1"/>
    <w:rsid w:val="00D305DA"/>
    <w:rPr>
      <w:rFonts w:eastAsiaTheme="minorHAnsi"/>
      <w:lang w:val="es-EC" w:eastAsia="en-US"/>
    </w:rPr>
  </w:style>
  <w:style w:type="paragraph" w:customStyle="1" w:styleId="626B10955F14442BA2A18812EAC382031">
    <w:name w:val="626B10955F14442BA2A18812EAC382031"/>
    <w:rsid w:val="00D305DA"/>
    <w:rPr>
      <w:rFonts w:eastAsiaTheme="minorHAnsi"/>
      <w:lang w:val="es-EC" w:eastAsia="en-US"/>
    </w:rPr>
  </w:style>
  <w:style w:type="paragraph" w:customStyle="1" w:styleId="0E87E0CC760445918E28B05A55157F741">
    <w:name w:val="0E87E0CC760445918E28B05A55157F741"/>
    <w:rsid w:val="00D305DA"/>
    <w:rPr>
      <w:rFonts w:eastAsiaTheme="minorHAnsi"/>
      <w:lang w:val="es-EC" w:eastAsia="en-US"/>
    </w:rPr>
  </w:style>
  <w:style w:type="paragraph" w:customStyle="1" w:styleId="ECF99AEEAEE84EFC972B6044520D4AF5">
    <w:name w:val="ECF99AEEAEE84EFC972B6044520D4AF5"/>
    <w:rsid w:val="00D305DA"/>
    <w:rPr>
      <w:rFonts w:eastAsiaTheme="minorHAnsi"/>
      <w:lang w:val="es-EC" w:eastAsia="en-US"/>
    </w:rPr>
  </w:style>
  <w:style w:type="paragraph" w:customStyle="1" w:styleId="1346B9DA67EA406B8EC72B01BEC7428E9">
    <w:name w:val="1346B9DA67EA406B8EC72B01BEC7428E9"/>
    <w:rsid w:val="00D305DA"/>
    <w:rPr>
      <w:rFonts w:eastAsiaTheme="minorHAnsi"/>
      <w:lang w:val="es-EC" w:eastAsia="en-US"/>
    </w:rPr>
  </w:style>
  <w:style w:type="paragraph" w:customStyle="1" w:styleId="D48B78BA59304391A27962A43421EF649">
    <w:name w:val="D48B78BA59304391A27962A43421EF649"/>
    <w:rsid w:val="00D305DA"/>
    <w:rPr>
      <w:rFonts w:eastAsiaTheme="minorHAnsi"/>
      <w:lang w:val="es-EC" w:eastAsia="en-US"/>
    </w:rPr>
  </w:style>
  <w:style w:type="paragraph" w:customStyle="1" w:styleId="B7C07A82DE7F4FFD94435CB4535CC40F9">
    <w:name w:val="B7C07A82DE7F4FFD94435CB4535CC40F9"/>
    <w:rsid w:val="00D305DA"/>
    <w:rPr>
      <w:rFonts w:eastAsiaTheme="minorHAnsi"/>
      <w:lang w:val="es-EC" w:eastAsia="en-US"/>
    </w:rPr>
  </w:style>
  <w:style w:type="paragraph" w:customStyle="1" w:styleId="F53A35E6664848978E95535C1D11C9819">
    <w:name w:val="F53A35E6664848978E95535C1D11C9819"/>
    <w:rsid w:val="00D305DA"/>
    <w:rPr>
      <w:rFonts w:eastAsiaTheme="minorHAnsi"/>
      <w:lang w:val="es-EC" w:eastAsia="en-US"/>
    </w:rPr>
  </w:style>
  <w:style w:type="paragraph" w:customStyle="1" w:styleId="9E626E45202F414F9108243F6FBA83099">
    <w:name w:val="9E626E45202F414F9108243F6FBA83099"/>
    <w:rsid w:val="00D305DA"/>
    <w:rPr>
      <w:rFonts w:eastAsiaTheme="minorHAnsi"/>
      <w:lang w:val="es-EC" w:eastAsia="en-US"/>
    </w:rPr>
  </w:style>
  <w:style w:type="paragraph" w:customStyle="1" w:styleId="EE2139BB3E06499E9166BC5DF14926E29">
    <w:name w:val="EE2139BB3E06499E9166BC5DF14926E29"/>
    <w:rsid w:val="00D305DA"/>
    <w:rPr>
      <w:rFonts w:eastAsiaTheme="minorHAnsi"/>
      <w:lang w:val="es-EC" w:eastAsia="en-US"/>
    </w:rPr>
  </w:style>
  <w:style w:type="paragraph" w:customStyle="1" w:styleId="10845DBE96C342C285CCD6E528AB26B19">
    <w:name w:val="10845DBE96C342C285CCD6E528AB26B19"/>
    <w:rsid w:val="00D305DA"/>
    <w:rPr>
      <w:rFonts w:eastAsiaTheme="minorHAnsi"/>
      <w:lang w:val="es-EC" w:eastAsia="en-US"/>
    </w:rPr>
  </w:style>
  <w:style w:type="paragraph" w:customStyle="1" w:styleId="4F4C068E327D4225AE9CA58505E73A8E6">
    <w:name w:val="4F4C068E327D4225AE9CA58505E73A8E6"/>
    <w:rsid w:val="00D305DA"/>
    <w:rPr>
      <w:rFonts w:eastAsiaTheme="minorHAnsi"/>
      <w:lang w:val="es-EC" w:eastAsia="en-US"/>
    </w:rPr>
  </w:style>
  <w:style w:type="paragraph" w:customStyle="1" w:styleId="A992BAC19587424888D2ADEFB64977307">
    <w:name w:val="A992BAC19587424888D2ADEFB64977307"/>
    <w:rsid w:val="00D305DA"/>
    <w:rPr>
      <w:rFonts w:eastAsiaTheme="minorHAnsi"/>
      <w:lang w:val="es-EC" w:eastAsia="en-US"/>
    </w:rPr>
  </w:style>
  <w:style w:type="paragraph" w:customStyle="1" w:styleId="71E9232CC4D94F8BAAB040A194F427B87">
    <w:name w:val="71E9232CC4D94F8BAAB040A194F427B87"/>
    <w:rsid w:val="00D305DA"/>
    <w:rPr>
      <w:rFonts w:eastAsiaTheme="minorHAnsi"/>
      <w:lang w:val="es-EC" w:eastAsia="en-US"/>
    </w:rPr>
  </w:style>
  <w:style w:type="paragraph" w:customStyle="1" w:styleId="B9DF7B1A46DF4B969903E92B2F1AAD2C9">
    <w:name w:val="B9DF7B1A46DF4B969903E92B2F1AAD2C9"/>
    <w:rsid w:val="00D305DA"/>
    <w:rPr>
      <w:rFonts w:eastAsiaTheme="minorHAnsi"/>
      <w:lang w:val="es-EC" w:eastAsia="en-US"/>
    </w:rPr>
  </w:style>
  <w:style w:type="paragraph" w:customStyle="1" w:styleId="881B1BE5CDEC4F929C56A71ED40075B39">
    <w:name w:val="881B1BE5CDEC4F929C56A71ED40075B39"/>
    <w:rsid w:val="00D305DA"/>
    <w:rPr>
      <w:rFonts w:eastAsiaTheme="minorHAnsi"/>
      <w:lang w:val="es-EC" w:eastAsia="en-US"/>
    </w:rPr>
  </w:style>
  <w:style w:type="paragraph" w:customStyle="1" w:styleId="CE75B8F21FC74AEA8D63FF00918B8B8F9">
    <w:name w:val="CE75B8F21FC74AEA8D63FF00918B8B8F9"/>
    <w:rsid w:val="00D305DA"/>
    <w:rPr>
      <w:rFonts w:eastAsiaTheme="minorHAnsi"/>
      <w:lang w:val="es-EC" w:eastAsia="en-US"/>
    </w:rPr>
  </w:style>
  <w:style w:type="paragraph" w:customStyle="1" w:styleId="DA10A2CE462E4344AFB75924CE6FA73F6">
    <w:name w:val="DA10A2CE462E4344AFB75924CE6FA73F6"/>
    <w:rsid w:val="00D305DA"/>
    <w:rPr>
      <w:rFonts w:eastAsiaTheme="minorHAnsi"/>
      <w:lang w:val="es-EC" w:eastAsia="en-US"/>
    </w:rPr>
  </w:style>
  <w:style w:type="paragraph" w:customStyle="1" w:styleId="01705F66845A4A39AE7519BEAC52C6992">
    <w:name w:val="01705F66845A4A39AE7519BEAC52C6992"/>
    <w:rsid w:val="00D305DA"/>
    <w:rPr>
      <w:rFonts w:eastAsiaTheme="minorHAnsi"/>
      <w:lang w:val="es-EC" w:eastAsia="en-US"/>
    </w:rPr>
  </w:style>
  <w:style w:type="paragraph" w:customStyle="1" w:styleId="E5C8704FC8084DAE9BC60D23909BA54B2">
    <w:name w:val="E5C8704FC8084DAE9BC60D23909BA54B2"/>
    <w:rsid w:val="00D305DA"/>
    <w:rPr>
      <w:rFonts w:eastAsiaTheme="minorHAnsi"/>
      <w:lang w:val="es-EC" w:eastAsia="en-US"/>
    </w:rPr>
  </w:style>
  <w:style w:type="paragraph" w:customStyle="1" w:styleId="BF33E177B7694A8B858944C089A821622">
    <w:name w:val="BF33E177B7694A8B858944C089A821622"/>
    <w:rsid w:val="00D305DA"/>
    <w:rPr>
      <w:rFonts w:eastAsiaTheme="minorHAnsi"/>
      <w:lang w:val="es-EC" w:eastAsia="en-US"/>
    </w:rPr>
  </w:style>
  <w:style w:type="paragraph" w:customStyle="1" w:styleId="19B6194F2F92406F8F3E2F1BCAD305792">
    <w:name w:val="19B6194F2F92406F8F3E2F1BCAD305792"/>
    <w:rsid w:val="00D305DA"/>
    <w:rPr>
      <w:rFonts w:eastAsiaTheme="minorHAnsi"/>
      <w:lang w:val="es-EC" w:eastAsia="en-US"/>
    </w:rPr>
  </w:style>
  <w:style w:type="paragraph" w:customStyle="1" w:styleId="4F6F29408B39484AADB0667328761F1F2">
    <w:name w:val="4F6F29408B39484AADB0667328761F1F2"/>
    <w:rsid w:val="00D305DA"/>
    <w:rPr>
      <w:rFonts w:eastAsiaTheme="minorHAnsi"/>
      <w:lang w:val="es-EC" w:eastAsia="en-US"/>
    </w:rPr>
  </w:style>
  <w:style w:type="paragraph" w:customStyle="1" w:styleId="626B10955F14442BA2A18812EAC382032">
    <w:name w:val="626B10955F14442BA2A18812EAC382032"/>
    <w:rsid w:val="00D305DA"/>
    <w:rPr>
      <w:rFonts w:eastAsiaTheme="minorHAnsi"/>
      <w:lang w:val="es-EC" w:eastAsia="en-US"/>
    </w:rPr>
  </w:style>
  <w:style w:type="paragraph" w:customStyle="1" w:styleId="0E87E0CC760445918E28B05A55157F742">
    <w:name w:val="0E87E0CC760445918E28B05A55157F742"/>
    <w:rsid w:val="00D305DA"/>
    <w:rPr>
      <w:rFonts w:eastAsiaTheme="minorHAnsi"/>
      <w:lang w:val="es-EC" w:eastAsia="en-US"/>
    </w:rPr>
  </w:style>
  <w:style w:type="paragraph" w:customStyle="1" w:styleId="939F3CFDAF3D4E719DCD8EFD768805C6">
    <w:name w:val="939F3CFDAF3D4E719DCD8EFD768805C6"/>
    <w:rsid w:val="00D305DA"/>
    <w:rPr>
      <w:rFonts w:eastAsiaTheme="minorHAnsi"/>
      <w:lang w:val="es-EC" w:eastAsia="en-US"/>
    </w:rPr>
  </w:style>
  <w:style w:type="paragraph" w:customStyle="1" w:styleId="1346B9DA67EA406B8EC72B01BEC7428E10">
    <w:name w:val="1346B9DA67EA406B8EC72B01BEC7428E10"/>
    <w:rsid w:val="00D305DA"/>
    <w:rPr>
      <w:rFonts w:eastAsiaTheme="minorHAnsi"/>
      <w:lang w:val="es-EC" w:eastAsia="en-US"/>
    </w:rPr>
  </w:style>
  <w:style w:type="paragraph" w:customStyle="1" w:styleId="D48B78BA59304391A27962A43421EF6410">
    <w:name w:val="D48B78BA59304391A27962A43421EF6410"/>
    <w:rsid w:val="00D305DA"/>
    <w:rPr>
      <w:rFonts w:eastAsiaTheme="minorHAnsi"/>
      <w:lang w:val="es-EC" w:eastAsia="en-US"/>
    </w:rPr>
  </w:style>
  <w:style w:type="paragraph" w:customStyle="1" w:styleId="B7C07A82DE7F4FFD94435CB4535CC40F10">
    <w:name w:val="B7C07A82DE7F4FFD94435CB4535CC40F10"/>
    <w:rsid w:val="00D305DA"/>
    <w:rPr>
      <w:rFonts w:eastAsiaTheme="minorHAnsi"/>
      <w:lang w:val="es-EC" w:eastAsia="en-US"/>
    </w:rPr>
  </w:style>
  <w:style w:type="paragraph" w:customStyle="1" w:styleId="F53A35E6664848978E95535C1D11C98110">
    <w:name w:val="F53A35E6664848978E95535C1D11C98110"/>
    <w:rsid w:val="00D305DA"/>
    <w:rPr>
      <w:rFonts w:eastAsiaTheme="minorHAnsi"/>
      <w:lang w:val="es-EC" w:eastAsia="en-US"/>
    </w:rPr>
  </w:style>
  <w:style w:type="paragraph" w:customStyle="1" w:styleId="9E626E45202F414F9108243F6FBA830910">
    <w:name w:val="9E626E45202F414F9108243F6FBA830910"/>
    <w:rsid w:val="00D305DA"/>
    <w:rPr>
      <w:rFonts w:eastAsiaTheme="minorHAnsi"/>
      <w:lang w:val="es-EC" w:eastAsia="en-US"/>
    </w:rPr>
  </w:style>
  <w:style w:type="paragraph" w:customStyle="1" w:styleId="EE2139BB3E06499E9166BC5DF14926E210">
    <w:name w:val="EE2139BB3E06499E9166BC5DF14926E210"/>
    <w:rsid w:val="00D305DA"/>
    <w:rPr>
      <w:rFonts w:eastAsiaTheme="minorHAnsi"/>
      <w:lang w:val="es-EC" w:eastAsia="en-US"/>
    </w:rPr>
  </w:style>
  <w:style w:type="paragraph" w:customStyle="1" w:styleId="10845DBE96C342C285CCD6E528AB26B110">
    <w:name w:val="10845DBE96C342C285CCD6E528AB26B110"/>
    <w:rsid w:val="00D305DA"/>
    <w:rPr>
      <w:rFonts w:eastAsiaTheme="minorHAnsi"/>
      <w:lang w:val="es-EC" w:eastAsia="en-US"/>
    </w:rPr>
  </w:style>
  <w:style w:type="paragraph" w:customStyle="1" w:styleId="4F4C068E327D4225AE9CA58505E73A8E7">
    <w:name w:val="4F4C068E327D4225AE9CA58505E73A8E7"/>
    <w:rsid w:val="00D305DA"/>
    <w:rPr>
      <w:rFonts w:eastAsiaTheme="minorHAnsi"/>
      <w:lang w:val="es-EC" w:eastAsia="en-US"/>
    </w:rPr>
  </w:style>
  <w:style w:type="paragraph" w:customStyle="1" w:styleId="A992BAC19587424888D2ADEFB64977308">
    <w:name w:val="A992BAC19587424888D2ADEFB64977308"/>
    <w:rsid w:val="00D305DA"/>
    <w:rPr>
      <w:rFonts w:eastAsiaTheme="minorHAnsi"/>
      <w:lang w:val="es-EC" w:eastAsia="en-US"/>
    </w:rPr>
  </w:style>
  <w:style w:type="paragraph" w:customStyle="1" w:styleId="71E9232CC4D94F8BAAB040A194F427B88">
    <w:name w:val="71E9232CC4D94F8BAAB040A194F427B88"/>
    <w:rsid w:val="00D305DA"/>
    <w:rPr>
      <w:rFonts w:eastAsiaTheme="minorHAnsi"/>
      <w:lang w:val="es-EC" w:eastAsia="en-US"/>
    </w:rPr>
  </w:style>
  <w:style w:type="paragraph" w:customStyle="1" w:styleId="B9DF7B1A46DF4B969903E92B2F1AAD2C10">
    <w:name w:val="B9DF7B1A46DF4B969903E92B2F1AAD2C10"/>
    <w:rsid w:val="00D305DA"/>
    <w:rPr>
      <w:rFonts w:eastAsiaTheme="minorHAnsi"/>
      <w:lang w:val="es-EC" w:eastAsia="en-US"/>
    </w:rPr>
  </w:style>
  <w:style w:type="paragraph" w:customStyle="1" w:styleId="881B1BE5CDEC4F929C56A71ED40075B310">
    <w:name w:val="881B1BE5CDEC4F929C56A71ED40075B310"/>
    <w:rsid w:val="00D305DA"/>
    <w:rPr>
      <w:rFonts w:eastAsiaTheme="minorHAnsi"/>
      <w:lang w:val="es-EC" w:eastAsia="en-US"/>
    </w:rPr>
  </w:style>
  <w:style w:type="paragraph" w:customStyle="1" w:styleId="CE75B8F21FC74AEA8D63FF00918B8B8F10">
    <w:name w:val="CE75B8F21FC74AEA8D63FF00918B8B8F10"/>
    <w:rsid w:val="00D305DA"/>
    <w:rPr>
      <w:rFonts w:eastAsiaTheme="minorHAnsi"/>
      <w:lang w:val="es-EC" w:eastAsia="en-US"/>
    </w:rPr>
  </w:style>
  <w:style w:type="paragraph" w:customStyle="1" w:styleId="DA10A2CE462E4344AFB75924CE6FA73F7">
    <w:name w:val="DA10A2CE462E4344AFB75924CE6FA73F7"/>
    <w:rsid w:val="00D305DA"/>
    <w:rPr>
      <w:rFonts w:eastAsiaTheme="minorHAnsi"/>
      <w:lang w:val="es-EC" w:eastAsia="en-US"/>
    </w:rPr>
  </w:style>
  <w:style w:type="paragraph" w:customStyle="1" w:styleId="01705F66845A4A39AE7519BEAC52C6993">
    <w:name w:val="01705F66845A4A39AE7519BEAC52C6993"/>
    <w:rsid w:val="00D305DA"/>
    <w:rPr>
      <w:rFonts w:eastAsiaTheme="minorHAnsi"/>
      <w:lang w:val="es-EC" w:eastAsia="en-US"/>
    </w:rPr>
  </w:style>
  <w:style w:type="paragraph" w:customStyle="1" w:styleId="E5C8704FC8084DAE9BC60D23909BA54B3">
    <w:name w:val="E5C8704FC8084DAE9BC60D23909BA54B3"/>
    <w:rsid w:val="00D305DA"/>
    <w:rPr>
      <w:rFonts w:eastAsiaTheme="minorHAnsi"/>
      <w:lang w:val="es-EC" w:eastAsia="en-US"/>
    </w:rPr>
  </w:style>
  <w:style w:type="paragraph" w:customStyle="1" w:styleId="BF33E177B7694A8B858944C089A821623">
    <w:name w:val="BF33E177B7694A8B858944C089A821623"/>
    <w:rsid w:val="00D305DA"/>
    <w:rPr>
      <w:rFonts w:eastAsiaTheme="minorHAnsi"/>
      <w:lang w:val="es-EC" w:eastAsia="en-US"/>
    </w:rPr>
  </w:style>
  <w:style w:type="paragraph" w:customStyle="1" w:styleId="19B6194F2F92406F8F3E2F1BCAD305793">
    <w:name w:val="19B6194F2F92406F8F3E2F1BCAD305793"/>
    <w:rsid w:val="00D305DA"/>
    <w:rPr>
      <w:rFonts w:eastAsiaTheme="minorHAnsi"/>
      <w:lang w:val="es-EC" w:eastAsia="en-US"/>
    </w:rPr>
  </w:style>
  <w:style w:type="paragraph" w:customStyle="1" w:styleId="4F6F29408B39484AADB0667328761F1F3">
    <w:name w:val="4F6F29408B39484AADB0667328761F1F3"/>
    <w:rsid w:val="00D305DA"/>
    <w:rPr>
      <w:rFonts w:eastAsiaTheme="minorHAnsi"/>
      <w:lang w:val="es-EC" w:eastAsia="en-US"/>
    </w:rPr>
  </w:style>
  <w:style w:type="paragraph" w:customStyle="1" w:styleId="626B10955F14442BA2A18812EAC382033">
    <w:name w:val="626B10955F14442BA2A18812EAC382033"/>
    <w:rsid w:val="00D305DA"/>
    <w:rPr>
      <w:rFonts w:eastAsiaTheme="minorHAnsi"/>
      <w:lang w:val="es-EC" w:eastAsia="en-US"/>
    </w:rPr>
  </w:style>
  <w:style w:type="paragraph" w:customStyle="1" w:styleId="0E87E0CC760445918E28B05A55157F743">
    <w:name w:val="0E87E0CC760445918E28B05A55157F743"/>
    <w:rsid w:val="00D305DA"/>
    <w:rPr>
      <w:rFonts w:eastAsiaTheme="minorHAnsi"/>
      <w:lang w:val="es-EC" w:eastAsia="en-US"/>
    </w:rPr>
  </w:style>
  <w:style w:type="paragraph" w:customStyle="1" w:styleId="939F3CFDAF3D4E719DCD8EFD768805C61">
    <w:name w:val="939F3CFDAF3D4E719DCD8EFD768805C61"/>
    <w:rsid w:val="00D305DA"/>
    <w:rPr>
      <w:rFonts w:eastAsiaTheme="minorHAnsi"/>
      <w:lang w:val="es-EC" w:eastAsia="en-US"/>
    </w:rPr>
  </w:style>
  <w:style w:type="paragraph" w:customStyle="1" w:styleId="1346B9DA67EA406B8EC72B01BEC7428E11">
    <w:name w:val="1346B9DA67EA406B8EC72B01BEC7428E11"/>
    <w:rsid w:val="00D305DA"/>
    <w:rPr>
      <w:rFonts w:eastAsiaTheme="minorHAnsi"/>
      <w:lang w:val="es-EC" w:eastAsia="en-US"/>
    </w:rPr>
  </w:style>
  <w:style w:type="paragraph" w:customStyle="1" w:styleId="D48B78BA59304391A27962A43421EF6411">
    <w:name w:val="D48B78BA59304391A27962A43421EF6411"/>
    <w:rsid w:val="00D305DA"/>
    <w:rPr>
      <w:rFonts w:eastAsiaTheme="minorHAnsi"/>
      <w:lang w:val="es-EC" w:eastAsia="en-US"/>
    </w:rPr>
  </w:style>
  <w:style w:type="paragraph" w:customStyle="1" w:styleId="B7C07A82DE7F4FFD94435CB4535CC40F11">
    <w:name w:val="B7C07A82DE7F4FFD94435CB4535CC40F11"/>
    <w:rsid w:val="00D305DA"/>
    <w:rPr>
      <w:rFonts w:eastAsiaTheme="minorHAnsi"/>
      <w:lang w:val="es-EC" w:eastAsia="en-US"/>
    </w:rPr>
  </w:style>
  <w:style w:type="paragraph" w:customStyle="1" w:styleId="F53A35E6664848978E95535C1D11C98111">
    <w:name w:val="F53A35E6664848978E95535C1D11C98111"/>
    <w:rsid w:val="00D305DA"/>
    <w:rPr>
      <w:rFonts w:eastAsiaTheme="minorHAnsi"/>
      <w:lang w:val="es-EC" w:eastAsia="en-US"/>
    </w:rPr>
  </w:style>
  <w:style w:type="paragraph" w:customStyle="1" w:styleId="9E626E45202F414F9108243F6FBA830911">
    <w:name w:val="9E626E45202F414F9108243F6FBA830911"/>
    <w:rsid w:val="00D305DA"/>
    <w:rPr>
      <w:rFonts w:eastAsiaTheme="minorHAnsi"/>
      <w:lang w:val="es-EC" w:eastAsia="en-US"/>
    </w:rPr>
  </w:style>
  <w:style w:type="paragraph" w:customStyle="1" w:styleId="EE2139BB3E06499E9166BC5DF14926E211">
    <w:name w:val="EE2139BB3E06499E9166BC5DF14926E211"/>
    <w:rsid w:val="00D305DA"/>
    <w:rPr>
      <w:rFonts w:eastAsiaTheme="minorHAnsi"/>
      <w:lang w:val="es-EC" w:eastAsia="en-US"/>
    </w:rPr>
  </w:style>
  <w:style w:type="paragraph" w:customStyle="1" w:styleId="10845DBE96C342C285CCD6E528AB26B111">
    <w:name w:val="10845DBE96C342C285CCD6E528AB26B111"/>
    <w:rsid w:val="00D305DA"/>
    <w:rPr>
      <w:rFonts w:eastAsiaTheme="minorHAnsi"/>
      <w:lang w:val="es-EC" w:eastAsia="en-US"/>
    </w:rPr>
  </w:style>
  <w:style w:type="paragraph" w:customStyle="1" w:styleId="4F4C068E327D4225AE9CA58505E73A8E8">
    <w:name w:val="4F4C068E327D4225AE9CA58505E73A8E8"/>
    <w:rsid w:val="00D305DA"/>
    <w:rPr>
      <w:rFonts w:eastAsiaTheme="minorHAnsi"/>
      <w:lang w:val="es-EC" w:eastAsia="en-US"/>
    </w:rPr>
  </w:style>
  <w:style w:type="paragraph" w:customStyle="1" w:styleId="A992BAC19587424888D2ADEFB64977309">
    <w:name w:val="A992BAC19587424888D2ADEFB64977309"/>
    <w:rsid w:val="00D305DA"/>
    <w:rPr>
      <w:rFonts w:eastAsiaTheme="minorHAnsi"/>
      <w:lang w:val="es-EC" w:eastAsia="en-US"/>
    </w:rPr>
  </w:style>
  <w:style w:type="paragraph" w:customStyle="1" w:styleId="71E9232CC4D94F8BAAB040A194F427B89">
    <w:name w:val="71E9232CC4D94F8BAAB040A194F427B89"/>
    <w:rsid w:val="00D305DA"/>
    <w:rPr>
      <w:rFonts w:eastAsiaTheme="minorHAnsi"/>
      <w:lang w:val="es-EC" w:eastAsia="en-US"/>
    </w:rPr>
  </w:style>
  <w:style w:type="paragraph" w:customStyle="1" w:styleId="B9DF7B1A46DF4B969903E92B2F1AAD2C11">
    <w:name w:val="B9DF7B1A46DF4B969903E92B2F1AAD2C11"/>
    <w:rsid w:val="00D305DA"/>
    <w:rPr>
      <w:rFonts w:eastAsiaTheme="minorHAnsi"/>
      <w:lang w:val="es-EC" w:eastAsia="en-US"/>
    </w:rPr>
  </w:style>
  <w:style w:type="paragraph" w:customStyle="1" w:styleId="881B1BE5CDEC4F929C56A71ED40075B311">
    <w:name w:val="881B1BE5CDEC4F929C56A71ED40075B311"/>
    <w:rsid w:val="00D305DA"/>
    <w:rPr>
      <w:rFonts w:eastAsiaTheme="minorHAnsi"/>
      <w:lang w:val="es-EC" w:eastAsia="en-US"/>
    </w:rPr>
  </w:style>
  <w:style w:type="paragraph" w:customStyle="1" w:styleId="CE75B8F21FC74AEA8D63FF00918B8B8F11">
    <w:name w:val="CE75B8F21FC74AEA8D63FF00918B8B8F11"/>
    <w:rsid w:val="00D305DA"/>
    <w:rPr>
      <w:rFonts w:eastAsiaTheme="minorHAnsi"/>
      <w:lang w:val="es-EC" w:eastAsia="en-US"/>
    </w:rPr>
  </w:style>
  <w:style w:type="paragraph" w:customStyle="1" w:styleId="DA10A2CE462E4344AFB75924CE6FA73F8">
    <w:name w:val="DA10A2CE462E4344AFB75924CE6FA73F8"/>
    <w:rsid w:val="00D305DA"/>
    <w:rPr>
      <w:rFonts w:eastAsiaTheme="minorHAnsi"/>
      <w:lang w:val="es-EC" w:eastAsia="en-US"/>
    </w:rPr>
  </w:style>
  <w:style w:type="paragraph" w:customStyle="1" w:styleId="01705F66845A4A39AE7519BEAC52C6994">
    <w:name w:val="01705F66845A4A39AE7519BEAC52C6994"/>
    <w:rsid w:val="00D305DA"/>
    <w:rPr>
      <w:rFonts w:eastAsiaTheme="minorHAnsi"/>
      <w:lang w:val="es-EC" w:eastAsia="en-US"/>
    </w:rPr>
  </w:style>
  <w:style w:type="paragraph" w:customStyle="1" w:styleId="E5C8704FC8084DAE9BC60D23909BA54B4">
    <w:name w:val="E5C8704FC8084DAE9BC60D23909BA54B4"/>
    <w:rsid w:val="00D305DA"/>
    <w:rPr>
      <w:rFonts w:eastAsiaTheme="minorHAnsi"/>
      <w:lang w:val="es-EC" w:eastAsia="en-US"/>
    </w:rPr>
  </w:style>
  <w:style w:type="paragraph" w:customStyle="1" w:styleId="BF33E177B7694A8B858944C089A821624">
    <w:name w:val="BF33E177B7694A8B858944C089A821624"/>
    <w:rsid w:val="00D305DA"/>
    <w:rPr>
      <w:rFonts w:eastAsiaTheme="minorHAnsi"/>
      <w:lang w:val="es-EC" w:eastAsia="en-US"/>
    </w:rPr>
  </w:style>
  <w:style w:type="paragraph" w:customStyle="1" w:styleId="19B6194F2F92406F8F3E2F1BCAD305794">
    <w:name w:val="19B6194F2F92406F8F3E2F1BCAD305794"/>
    <w:rsid w:val="00D305DA"/>
    <w:rPr>
      <w:rFonts w:eastAsiaTheme="minorHAnsi"/>
      <w:lang w:val="es-EC" w:eastAsia="en-US"/>
    </w:rPr>
  </w:style>
  <w:style w:type="paragraph" w:customStyle="1" w:styleId="4F6F29408B39484AADB0667328761F1F4">
    <w:name w:val="4F6F29408B39484AADB0667328761F1F4"/>
    <w:rsid w:val="00D305DA"/>
    <w:rPr>
      <w:rFonts w:eastAsiaTheme="minorHAnsi"/>
      <w:lang w:val="es-EC" w:eastAsia="en-US"/>
    </w:rPr>
  </w:style>
  <w:style w:type="paragraph" w:customStyle="1" w:styleId="626B10955F14442BA2A18812EAC382034">
    <w:name w:val="626B10955F14442BA2A18812EAC382034"/>
    <w:rsid w:val="00D305DA"/>
    <w:rPr>
      <w:rFonts w:eastAsiaTheme="minorHAnsi"/>
      <w:lang w:val="es-EC" w:eastAsia="en-US"/>
    </w:rPr>
  </w:style>
  <w:style w:type="paragraph" w:customStyle="1" w:styleId="0E87E0CC760445918E28B05A55157F744">
    <w:name w:val="0E87E0CC760445918E28B05A55157F744"/>
    <w:rsid w:val="00D305DA"/>
    <w:rPr>
      <w:rFonts w:eastAsiaTheme="minorHAnsi"/>
      <w:lang w:val="es-EC" w:eastAsia="en-US"/>
    </w:rPr>
  </w:style>
  <w:style w:type="paragraph" w:customStyle="1" w:styleId="939F3CFDAF3D4E719DCD8EFD768805C62">
    <w:name w:val="939F3CFDAF3D4E719DCD8EFD768805C62"/>
    <w:rsid w:val="00D305DA"/>
    <w:rPr>
      <w:rFonts w:eastAsiaTheme="minorHAnsi"/>
      <w:lang w:val="es-EC" w:eastAsia="en-US"/>
    </w:rPr>
  </w:style>
  <w:style w:type="paragraph" w:customStyle="1" w:styleId="6F0879208C6044B79B405210D42FBE4D">
    <w:name w:val="6F0879208C6044B79B405210D42FBE4D"/>
    <w:rsid w:val="00D305DA"/>
  </w:style>
  <w:style w:type="paragraph" w:customStyle="1" w:styleId="1346B9DA67EA406B8EC72B01BEC7428E12">
    <w:name w:val="1346B9DA67EA406B8EC72B01BEC7428E12"/>
    <w:rsid w:val="00D305DA"/>
    <w:rPr>
      <w:rFonts w:eastAsiaTheme="minorHAnsi"/>
      <w:lang w:val="es-EC" w:eastAsia="en-US"/>
    </w:rPr>
  </w:style>
  <w:style w:type="paragraph" w:customStyle="1" w:styleId="D48B78BA59304391A27962A43421EF6412">
    <w:name w:val="D48B78BA59304391A27962A43421EF6412"/>
    <w:rsid w:val="00D305DA"/>
    <w:rPr>
      <w:rFonts w:eastAsiaTheme="minorHAnsi"/>
      <w:lang w:val="es-EC" w:eastAsia="en-US"/>
    </w:rPr>
  </w:style>
  <w:style w:type="paragraph" w:customStyle="1" w:styleId="B7C07A82DE7F4FFD94435CB4535CC40F12">
    <w:name w:val="B7C07A82DE7F4FFD94435CB4535CC40F12"/>
    <w:rsid w:val="00D305DA"/>
    <w:rPr>
      <w:rFonts w:eastAsiaTheme="minorHAnsi"/>
      <w:lang w:val="es-EC" w:eastAsia="en-US"/>
    </w:rPr>
  </w:style>
  <w:style w:type="paragraph" w:customStyle="1" w:styleId="F53A35E6664848978E95535C1D11C98112">
    <w:name w:val="F53A35E6664848978E95535C1D11C98112"/>
    <w:rsid w:val="00D305DA"/>
    <w:rPr>
      <w:rFonts w:eastAsiaTheme="minorHAnsi"/>
      <w:lang w:val="es-EC" w:eastAsia="en-US"/>
    </w:rPr>
  </w:style>
  <w:style w:type="paragraph" w:customStyle="1" w:styleId="9E626E45202F414F9108243F6FBA830912">
    <w:name w:val="9E626E45202F414F9108243F6FBA830912"/>
    <w:rsid w:val="00D305DA"/>
    <w:rPr>
      <w:rFonts w:eastAsiaTheme="minorHAnsi"/>
      <w:lang w:val="es-EC" w:eastAsia="en-US"/>
    </w:rPr>
  </w:style>
  <w:style w:type="paragraph" w:customStyle="1" w:styleId="EE2139BB3E06499E9166BC5DF14926E212">
    <w:name w:val="EE2139BB3E06499E9166BC5DF14926E212"/>
    <w:rsid w:val="00D305DA"/>
    <w:rPr>
      <w:rFonts w:eastAsiaTheme="minorHAnsi"/>
      <w:lang w:val="es-EC" w:eastAsia="en-US"/>
    </w:rPr>
  </w:style>
  <w:style w:type="paragraph" w:customStyle="1" w:styleId="10845DBE96C342C285CCD6E528AB26B112">
    <w:name w:val="10845DBE96C342C285CCD6E528AB26B112"/>
    <w:rsid w:val="00D305DA"/>
    <w:rPr>
      <w:rFonts w:eastAsiaTheme="minorHAnsi"/>
      <w:lang w:val="es-EC" w:eastAsia="en-US"/>
    </w:rPr>
  </w:style>
  <w:style w:type="paragraph" w:customStyle="1" w:styleId="4F4C068E327D4225AE9CA58505E73A8E9">
    <w:name w:val="4F4C068E327D4225AE9CA58505E73A8E9"/>
    <w:rsid w:val="00D305DA"/>
    <w:rPr>
      <w:rFonts w:eastAsiaTheme="minorHAnsi"/>
      <w:lang w:val="es-EC" w:eastAsia="en-US"/>
    </w:rPr>
  </w:style>
  <w:style w:type="paragraph" w:customStyle="1" w:styleId="A992BAC19587424888D2ADEFB649773010">
    <w:name w:val="A992BAC19587424888D2ADEFB649773010"/>
    <w:rsid w:val="00D305DA"/>
    <w:rPr>
      <w:rFonts w:eastAsiaTheme="minorHAnsi"/>
      <w:lang w:val="es-EC" w:eastAsia="en-US"/>
    </w:rPr>
  </w:style>
  <w:style w:type="paragraph" w:customStyle="1" w:styleId="71E9232CC4D94F8BAAB040A194F427B810">
    <w:name w:val="71E9232CC4D94F8BAAB040A194F427B810"/>
    <w:rsid w:val="00D305DA"/>
    <w:rPr>
      <w:rFonts w:eastAsiaTheme="minorHAnsi"/>
      <w:lang w:val="es-EC" w:eastAsia="en-US"/>
    </w:rPr>
  </w:style>
  <w:style w:type="paragraph" w:customStyle="1" w:styleId="B9DF7B1A46DF4B969903E92B2F1AAD2C12">
    <w:name w:val="B9DF7B1A46DF4B969903E92B2F1AAD2C12"/>
    <w:rsid w:val="00D305DA"/>
    <w:rPr>
      <w:rFonts w:eastAsiaTheme="minorHAnsi"/>
      <w:lang w:val="es-EC" w:eastAsia="en-US"/>
    </w:rPr>
  </w:style>
  <w:style w:type="paragraph" w:customStyle="1" w:styleId="881B1BE5CDEC4F929C56A71ED40075B312">
    <w:name w:val="881B1BE5CDEC4F929C56A71ED40075B312"/>
    <w:rsid w:val="00D305DA"/>
    <w:rPr>
      <w:rFonts w:eastAsiaTheme="minorHAnsi"/>
      <w:lang w:val="es-EC" w:eastAsia="en-US"/>
    </w:rPr>
  </w:style>
  <w:style w:type="paragraph" w:customStyle="1" w:styleId="CE75B8F21FC74AEA8D63FF00918B8B8F12">
    <w:name w:val="CE75B8F21FC74AEA8D63FF00918B8B8F12"/>
    <w:rsid w:val="00D305DA"/>
    <w:rPr>
      <w:rFonts w:eastAsiaTheme="minorHAnsi"/>
      <w:lang w:val="es-EC" w:eastAsia="en-US"/>
    </w:rPr>
  </w:style>
  <w:style w:type="paragraph" w:customStyle="1" w:styleId="DA10A2CE462E4344AFB75924CE6FA73F9">
    <w:name w:val="DA10A2CE462E4344AFB75924CE6FA73F9"/>
    <w:rsid w:val="00D305DA"/>
    <w:rPr>
      <w:rFonts w:eastAsiaTheme="minorHAnsi"/>
      <w:lang w:val="es-EC" w:eastAsia="en-US"/>
    </w:rPr>
  </w:style>
  <w:style w:type="paragraph" w:customStyle="1" w:styleId="01705F66845A4A39AE7519BEAC52C6995">
    <w:name w:val="01705F66845A4A39AE7519BEAC52C6995"/>
    <w:rsid w:val="00D305DA"/>
    <w:rPr>
      <w:rFonts w:eastAsiaTheme="minorHAnsi"/>
      <w:lang w:val="es-EC" w:eastAsia="en-US"/>
    </w:rPr>
  </w:style>
  <w:style w:type="paragraph" w:customStyle="1" w:styleId="E5C8704FC8084DAE9BC60D23909BA54B5">
    <w:name w:val="E5C8704FC8084DAE9BC60D23909BA54B5"/>
    <w:rsid w:val="00D305DA"/>
    <w:rPr>
      <w:rFonts w:eastAsiaTheme="minorHAnsi"/>
      <w:lang w:val="es-EC" w:eastAsia="en-US"/>
    </w:rPr>
  </w:style>
  <w:style w:type="paragraph" w:customStyle="1" w:styleId="BF33E177B7694A8B858944C089A821625">
    <w:name w:val="BF33E177B7694A8B858944C089A821625"/>
    <w:rsid w:val="00D305DA"/>
    <w:rPr>
      <w:rFonts w:eastAsiaTheme="minorHAnsi"/>
      <w:lang w:val="es-EC" w:eastAsia="en-US"/>
    </w:rPr>
  </w:style>
  <w:style w:type="paragraph" w:customStyle="1" w:styleId="19B6194F2F92406F8F3E2F1BCAD305795">
    <w:name w:val="19B6194F2F92406F8F3E2F1BCAD305795"/>
    <w:rsid w:val="00D305DA"/>
    <w:rPr>
      <w:rFonts w:eastAsiaTheme="minorHAnsi"/>
      <w:lang w:val="es-EC" w:eastAsia="en-US"/>
    </w:rPr>
  </w:style>
  <w:style w:type="paragraph" w:customStyle="1" w:styleId="4F6F29408B39484AADB0667328761F1F5">
    <w:name w:val="4F6F29408B39484AADB0667328761F1F5"/>
    <w:rsid w:val="00D305DA"/>
    <w:rPr>
      <w:rFonts w:eastAsiaTheme="minorHAnsi"/>
      <w:lang w:val="es-EC" w:eastAsia="en-US"/>
    </w:rPr>
  </w:style>
  <w:style w:type="paragraph" w:customStyle="1" w:styleId="626B10955F14442BA2A18812EAC382035">
    <w:name w:val="626B10955F14442BA2A18812EAC382035"/>
    <w:rsid w:val="00D305DA"/>
    <w:rPr>
      <w:rFonts w:eastAsiaTheme="minorHAnsi"/>
      <w:lang w:val="es-EC" w:eastAsia="en-US"/>
    </w:rPr>
  </w:style>
  <w:style w:type="paragraph" w:customStyle="1" w:styleId="0E87E0CC760445918E28B05A55157F745">
    <w:name w:val="0E87E0CC760445918E28B05A55157F745"/>
    <w:rsid w:val="00D305DA"/>
    <w:rPr>
      <w:rFonts w:eastAsiaTheme="minorHAnsi"/>
      <w:lang w:val="es-EC" w:eastAsia="en-US"/>
    </w:rPr>
  </w:style>
  <w:style w:type="paragraph" w:customStyle="1" w:styleId="939F3CFDAF3D4E719DCD8EFD768805C63">
    <w:name w:val="939F3CFDAF3D4E719DCD8EFD768805C63"/>
    <w:rsid w:val="00D305DA"/>
    <w:rPr>
      <w:rFonts w:eastAsiaTheme="minorHAnsi"/>
      <w:lang w:val="es-EC" w:eastAsia="en-US"/>
    </w:rPr>
  </w:style>
  <w:style w:type="paragraph" w:customStyle="1" w:styleId="1346B9DA67EA406B8EC72B01BEC7428E13">
    <w:name w:val="1346B9DA67EA406B8EC72B01BEC7428E13"/>
    <w:rsid w:val="00D305DA"/>
    <w:rPr>
      <w:rFonts w:eastAsiaTheme="minorHAnsi"/>
      <w:lang w:val="es-EC" w:eastAsia="en-US"/>
    </w:rPr>
  </w:style>
  <w:style w:type="paragraph" w:customStyle="1" w:styleId="D48B78BA59304391A27962A43421EF6413">
    <w:name w:val="D48B78BA59304391A27962A43421EF6413"/>
    <w:rsid w:val="00D305DA"/>
    <w:rPr>
      <w:rFonts w:eastAsiaTheme="minorHAnsi"/>
      <w:lang w:val="es-EC" w:eastAsia="en-US"/>
    </w:rPr>
  </w:style>
  <w:style w:type="paragraph" w:customStyle="1" w:styleId="B7C07A82DE7F4FFD94435CB4535CC40F13">
    <w:name w:val="B7C07A82DE7F4FFD94435CB4535CC40F13"/>
    <w:rsid w:val="00D305DA"/>
    <w:rPr>
      <w:rFonts w:eastAsiaTheme="minorHAnsi"/>
      <w:lang w:val="es-EC" w:eastAsia="en-US"/>
    </w:rPr>
  </w:style>
  <w:style w:type="paragraph" w:customStyle="1" w:styleId="F53A35E6664848978E95535C1D11C98113">
    <w:name w:val="F53A35E6664848978E95535C1D11C98113"/>
    <w:rsid w:val="00D305DA"/>
    <w:rPr>
      <w:rFonts w:eastAsiaTheme="minorHAnsi"/>
      <w:lang w:val="es-EC" w:eastAsia="en-US"/>
    </w:rPr>
  </w:style>
  <w:style w:type="paragraph" w:customStyle="1" w:styleId="9E626E45202F414F9108243F6FBA830913">
    <w:name w:val="9E626E45202F414F9108243F6FBA830913"/>
    <w:rsid w:val="00D305DA"/>
    <w:rPr>
      <w:rFonts w:eastAsiaTheme="minorHAnsi"/>
      <w:lang w:val="es-EC" w:eastAsia="en-US"/>
    </w:rPr>
  </w:style>
  <w:style w:type="paragraph" w:customStyle="1" w:styleId="EE2139BB3E06499E9166BC5DF14926E213">
    <w:name w:val="EE2139BB3E06499E9166BC5DF14926E213"/>
    <w:rsid w:val="00D305DA"/>
    <w:rPr>
      <w:rFonts w:eastAsiaTheme="minorHAnsi"/>
      <w:lang w:val="es-EC" w:eastAsia="en-US"/>
    </w:rPr>
  </w:style>
  <w:style w:type="paragraph" w:customStyle="1" w:styleId="10845DBE96C342C285CCD6E528AB26B113">
    <w:name w:val="10845DBE96C342C285CCD6E528AB26B113"/>
    <w:rsid w:val="00D305DA"/>
    <w:rPr>
      <w:rFonts w:eastAsiaTheme="minorHAnsi"/>
      <w:lang w:val="es-EC" w:eastAsia="en-US"/>
    </w:rPr>
  </w:style>
  <w:style w:type="paragraph" w:customStyle="1" w:styleId="4F4C068E327D4225AE9CA58505E73A8E10">
    <w:name w:val="4F4C068E327D4225AE9CA58505E73A8E10"/>
    <w:rsid w:val="00D305DA"/>
    <w:rPr>
      <w:rFonts w:eastAsiaTheme="minorHAnsi"/>
      <w:lang w:val="es-EC" w:eastAsia="en-US"/>
    </w:rPr>
  </w:style>
  <w:style w:type="paragraph" w:customStyle="1" w:styleId="A992BAC19587424888D2ADEFB649773011">
    <w:name w:val="A992BAC19587424888D2ADEFB649773011"/>
    <w:rsid w:val="00D305DA"/>
    <w:rPr>
      <w:rFonts w:eastAsiaTheme="minorHAnsi"/>
      <w:lang w:val="es-EC" w:eastAsia="en-US"/>
    </w:rPr>
  </w:style>
  <w:style w:type="paragraph" w:customStyle="1" w:styleId="71E9232CC4D94F8BAAB040A194F427B811">
    <w:name w:val="71E9232CC4D94F8BAAB040A194F427B811"/>
    <w:rsid w:val="00D305DA"/>
    <w:rPr>
      <w:rFonts w:eastAsiaTheme="minorHAnsi"/>
      <w:lang w:val="es-EC" w:eastAsia="en-US"/>
    </w:rPr>
  </w:style>
  <w:style w:type="paragraph" w:customStyle="1" w:styleId="B9DF7B1A46DF4B969903E92B2F1AAD2C13">
    <w:name w:val="B9DF7B1A46DF4B969903E92B2F1AAD2C13"/>
    <w:rsid w:val="00D305DA"/>
    <w:rPr>
      <w:rFonts w:eastAsiaTheme="minorHAnsi"/>
      <w:lang w:val="es-EC" w:eastAsia="en-US"/>
    </w:rPr>
  </w:style>
  <w:style w:type="paragraph" w:customStyle="1" w:styleId="881B1BE5CDEC4F929C56A71ED40075B313">
    <w:name w:val="881B1BE5CDEC4F929C56A71ED40075B313"/>
    <w:rsid w:val="00D305DA"/>
    <w:rPr>
      <w:rFonts w:eastAsiaTheme="minorHAnsi"/>
      <w:lang w:val="es-EC" w:eastAsia="en-US"/>
    </w:rPr>
  </w:style>
  <w:style w:type="paragraph" w:customStyle="1" w:styleId="CE75B8F21FC74AEA8D63FF00918B8B8F13">
    <w:name w:val="CE75B8F21FC74AEA8D63FF00918B8B8F13"/>
    <w:rsid w:val="00D305DA"/>
    <w:rPr>
      <w:rFonts w:eastAsiaTheme="minorHAnsi"/>
      <w:lang w:val="es-EC" w:eastAsia="en-US"/>
    </w:rPr>
  </w:style>
  <w:style w:type="paragraph" w:customStyle="1" w:styleId="DA10A2CE462E4344AFB75924CE6FA73F10">
    <w:name w:val="DA10A2CE462E4344AFB75924CE6FA73F10"/>
    <w:rsid w:val="00D305DA"/>
    <w:rPr>
      <w:rFonts w:eastAsiaTheme="minorHAnsi"/>
      <w:lang w:val="es-EC" w:eastAsia="en-US"/>
    </w:rPr>
  </w:style>
  <w:style w:type="paragraph" w:customStyle="1" w:styleId="01705F66845A4A39AE7519BEAC52C6996">
    <w:name w:val="01705F66845A4A39AE7519BEAC52C6996"/>
    <w:rsid w:val="00D305DA"/>
    <w:rPr>
      <w:rFonts w:eastAsiaTheme="minorHAnsi"/>
      <w:lang w:val="es-EC" w:eastAsia="en-US"/>
    </w:rPr>
  </w:style>
  <w:style w:type="paragraph" w:customStyle="1" w:styleId="E5C8704FC8084DAE9BC60D23909BA54B6">
    <w:name w:val="E5C8704FC8084DAE9BC60D23909BA54B6"/>
    <w:rsid w:val="00D305DA"/>
    <w:rPr>
      <w:rFonts w:eastAsiaTheme="minorHAnsi"/>
      <w:lang w:val="es-EC" w:eastAsia="en-US"/>
    </w:rPr>
  </w:style>
  <w:style w:type="paragraph" w:customStyle="1" w:styleId="BF33E177B7694A8B858944C089A821626">
    <w:name w:val="BF33E177B7694A8B858944C089A821626"/>
    <w:rsid w:val="00D305DA"/>
    <w:rPr>
      <w:rFonts w:eastAsiaTheme="minorHAnsi"/>
      <w:lang w:val="es-EC" w:eastAsia="en-US"/>
    </w:rPr>
  </w:style>
  <w:style w:type="paragraph" w:customStyle="1" w:styleId="19B6194F2F92406F8F3E2F1BCAD305796">
    <w:name w:val="19B6194F2F92406F8F3E2F1BCAD305796"/>
    <w:rsid w:val="00D305DA"/>
    <w:rPr>
      <w:rFonts w:eastAsiaTheme="minorHAnsi"/>
      <w:lang w:val="es-EC" w:eastAsia="en-US"/>
    </w:rPr>
  </w:style>
  <w:style w:type="paragraph" w:customStyle="1" w:styleId="4F6F29408B39484AADB0667328761F1F6">
    <w:name w:val="4F6F29408B39484AADB0667328761F1F6"/>
    <w:rsid w:val="00D305DA"/>
    <w:rPr>
      <w:rFonts w:eastAsiaTheme="minorHAnsi"/>
      <w:lang w:val="es-EC" w:eastAsia="en-US"/>
    </w:rPr>
  </w:style>
  <w:style w:type="paragraph" w:customStyle="1" w:styleId="626B10955F14442BA2A18812EAC382036">
    <w:name w:val="626B10955F14442BA2A18812EAC382036"/>
    <w:rsid w:val="00D305DA"/>
    <w:rPr>
      <w:rFonts w:eastAsiaTheme="minorHAnsi"/>
      <w:lang w:val="es-EC" w:eastAsia="en-US"/>
    </w:rPr>
  </w:style>
  <w:style w:type="paragraph" w:customStyle="1" w:styleId="0E87E0CC760445918E28B05A55157F746">
    <w:name w:val="0E87E0CC760445918E28B05A55157F746"/>
    <w:rsid w:val="00D305DA"/>
    <w:rPr>
      <w:rFonts w:eastAsiaTheme="minorHAnsi"/>
      <w:lang w:val="es-EC" w:eastAsia="en-US"/>
    </w:rPr>
  </w:style>
  <w:style w:type="paragraph" w:customStyle="1" w:styleId="939F3CFDAF3D4E719DCD8EFD768805C64">
    <w:name w:val="939F3CFDAF3D4E719DCD8EFD768805C64"/>
    <w:rsid w:val="00D305DA"/>
    <w:rPr>
      <w:rFonts w:eastAsiaTheme="minorHAnsi"/>
      <w:lang w:val="es-EC" w:eastAsia="en-US"/>
    </w:rPr>
  </w:style>
  <w:style w:type="paragraph" w:customStyle="1" w:styleId="1346B9DA67EA406B8EC72B01BEC7428E14">
    <w:name w:val="1346B9DA67EA406B8EC72B01BEC7428E14"/>
    <w:rsid w:val="00D305DA"/>
    <w:rPr>
      <w:rFonts w:eastAsiaTheme="minorHAnsi"/>
      <w:lang w:val="es-EC" w:eastAsia="en-US"/>
    </w:rPr>
  </w:style>
  <w:style w:type="paragraph" w:customStyle="1" w:styleId="D48B78BA59304391A27962A43421EF6414">
    <w:name w:val="D48B78BA59304391A27962A43421EF6414"/>
    <w:rsid w:val="00D305DA"/>
    <w:rPr>
      <w:rFonts w:eastAsiaTheme="minorHAnsi"/>
      <w:lang w:val="es-EC" w:eastAsia="en-US"/>
    </w:rPr>
  </w:style>
  <w:style w:type="paragraph" w:customStyle="1" w:styleId="B7C07A82DE7F4FFD94435CB4535CC40F14">
    <w:name w:val="B7C07A82DE7F4FFD94435CB4535CC40F14"/>
    <w:rsid w:val="00D305DA"/>
    <w:rPr>
      <w:rFonts w:eastAsiaTheme="minorHAnsi"/>
      <w:lang w:val="es-EC" w:eastAsia="en-US"/>
    </w:rPr>
  </w:style>
  <w:style w:type="paragraph" w:customStyle="1" w:styleId="F53A35E6664848978E95535C1D11C98114">
    <w:name w:val="F53A35E6664848978E95535C1D11C98114"/>
    <w:rsid w:val="00D305DA"/>
    <w:rPr>
      <w:rFonts w:eastAsiaTheme="minorHAnsi"/>
      <w:lang w:val="es-EC" w:eastAsia="en-US"/>
    </w:rPr>
  </w:style>
  <w:style w:type="paragraph" w:customStyle="1" w:styleId="9E626E45202F414F9108243F6FBA830914">
    <w:name w:val="9E626E45202F414F9108243F6FBA830914"/>
    <w:rsid w:val="00D305DA"/>
    <w:rPr>
      <w:rFonts w:eastAsiaTheme="minorHAnsi"/>
      <w:lang w:val="es-EC" w:eastAsia="en-US"/>
    </w:rPr>
  </w:style>
  <w:style w:type="paragraph" w:customStyle="1" w:styleId="EE2139BB3E06499E9166BC5DF14926E214">
    <w:name w:val="EE2139BB3E06499E9166BC5DF14926E214"/>
    <w:rsid w:val="00D305DA"/>
    <w:rPr>
      <w:rFonts w:eastAsiaTheme="minorHAnsi"/>
      <w:lang w:val="es-EC" w:eastAsia="en-US"/>
    </w:rPr>
  </w:style>
  <w:style w:type="paragraph" w:customStyle="1" w:styleId="10845DBE96C342C285CCD6E528AB26B114">
    <w:name w:val="10845DBE96C342C285CCD6E528AB26B114"/>
    <w:rsid w:val="00D305DA"/>
    <w:rPr>
      <w:rFonts w:eastAsiaTheme="minorHAnsi"/>
      <w:lang w:val="es-EC" w:eastAsia="en-US"/>
    </w:rPr>
  </w:style>
  <w:style w:type="paragraph" w:customStyle="1" w:styleId="4F4C068E327D4225AE9CA58505E73A8E11">
    <w:name w:val="4F4C068E327D4225AE9CA58505E73A8E11"/>
    <w:rsid w:val="00D305DA"/>
    <w:rPr>
      <w:rFonts w:eastAsiaTheme="minorHAnsi"/>
      <w:lang w:val="es-EC" w:eastAsia="en-US"/>
    </w:rPr>
  </w:style>
  <w:style w:type="paragraph" w:customStyle="1" w:styleId="A992BAC19587424888D2ADEFB649773012">
    <w:name w:val="A992BAC19587424888D2ADEFB649773012"/>
    <w:rsid w:val="00D305DA"/>
    <w:rPr>
      <w:rFonts w:eastAsiaTheme="minorHAnsi"/>
      <w:lang w:val="es-EC" w:eastAsia="en-US"/>
    </w:rPr>
  </w:style>
  <w:style w:type="paragraph" w:customStyle="1" w:styleId="71E9232CC4D94F8BAAB040A194F427B812">
    <w:name w:val="71E9232CC4D94F8BAAB040A194F427B812"/>
    <w:rsid w:val="00D305DA"/>
    <w:rPr>
      <w:rFonts w:eastAsiaTheme="minorHAnsi"/>
      <w:lang w:val="es-EC" w:eastAsia="en-US"/>
    </w:rPr>
  </w:style>
  <w:style w:type="paragraph" w:customStyle="1" w:styleId="B9DF7B1A46DF4B969903E92B2F1AAD2C14">
    <w:name w:val="B9DF7B1A46DF4B969903E92B2F1AAD2C14"/>
    <w:rsid w:val="00D305DA"/>
    <w:rPr>
      <w:rFonts w:eastAsiaTheme="minorHAnsi"/>
      <w:lang w:val="es-EC" w:eastAsia="en-US"/>
    </w:rPr>
  </w:style>
  <w:style w:type="paragraph" w:customStyle="1" w:styleId="881B1BE5CDEC4F929C56A71ED40075B314">
    <w:name w:val="881B1BE5CDEC4F929C56A71ED40075B314"/>
    <w:rsid w:val="00D305DA"/>
    <w:rPr>
      <w:rFonts w:eastAsiaTheme="minorHAnsi"/>
      <w:lang w:val="es-EC" w:eastAsia="en-US"/>
    </w:rPr>
  </w:style>
  <w:style w:type="paragraph" w:customStyle="1" w:styleId="CE75B8F21FC74AEA8D63FF00918B8B8F14">
    <w:name w:val="CE75B8F21FC74AEA8D63FF00918B8B8F14"/>
    <w:rsid w:val="00D305DA"/>
    <w:rPr>
      <w:rFonts w:eastAsiaTheme="minorHAnsi"/>
      <w:lang w:val="es-EC" w:eastAsia="en-US"/>
    </w:rPr>
  </w:style>
  <w:style w:type="paragraph" w:customStyle="1" w:styleId="DA10A2CE462E4344AFB75924CE6FA73F11">
    <w:name w:val="DA10A2CE462E4344AFB75924CE6FA73F11"/>
    <w:rsid w:val="00D305DA"/>
    <w:rPr>
      <w:rFonts w:eastAsiaTheme="minorHAnsi"/>
      <w:lang w:val="es-EC" w:eastAsia="en-US"/>
    </w:rPr>
  </w:style>
  <w:style w:type="paragraph" w:customStyle="1" w:styleId="01705F66845A4A39AE7519BEAC52C6997">
    <w:name w:val="01705F66845A4A39AE7519BEAC52C6997"/>
    <w:rsid w:val="00D305DA"/>
    <w:rPr>
      <w:rFonts w:eastAsiaTheme="minorHAnsi"/>
      <w:lang w:val="es-EC" w:eastAsia="en-US"/>
    </w:rPr>
  </w:style>
  <w:style w:type="paragraph" w:customStyle="1" w:styleId="E5C8704FC8084DAE9BC60D23909BA54B7">
    <w:name w:val="E5C8704FC8084DAE9BC60D23909BA54B7"/>
    <w:rsid w:val="00D305DA"/>
    <w:rPr>
      <w:rFonts w:eastAsiaTheme="minorHAnsi"/>
      <w:lang w:val="es-EC" w:eastAsia="en-US"/>
    </w:rPr>
  </w:style>
  <w:style w:type="paragraph" w:customStyle="1" w:styleId="BF33E177B7694A8B858944C089A821627">
    <w:name w:val="BF33E177B7694A8B858944C089A821627"/>
    <w:rsid w:val="00D305DA"/>
    <w:rPr>
      <w:rFonts w:eastAsiaTheme="minorHAnsi"/>
      <w:lang w:val="es-EC" w:eastAsia="en-US"/>
    </w:rPr>
  </w:style>
  <w:style w:type="paragraph" w:customStyle="1" w:styleId="19B6194F2F92406F8F3E2F1BCAD305797">
    <w:name w:val="19B6194F2F92406F8F3E2F1BCAD305797"/>
    <w:rsid w:val="00D305DA"/>
    <w:rPr>
      <w:rFonts w:eastAsiaTheme="minorHAnsi"/>
      <w:lang w:val="es-EC" w:eastAsia="en-US"/>
    </w:rPr>
  </w:style>
  <w:style w:type="paragraph" w:customStyle="1" w:styleId="4F6F29408B39484AADB0667328761F1F7">
    <w:name w:val="4F6F29408B39484AADB0667328761F1F7"/>
    <w:rsid w:val="00D305DA"/>
    <w:rPr>
      <w:rFonts w:eastAsiaTheme="minorHAnsi"/>
      <w:lang w:val="es-EC" w:eastAsia="en-US"/>
    </w:rPr>
  </w:style>
  <w:style w:type="paragraph" w:customStyle="1" w:styleId="626B10955F14442BA2A18812EAC382037">
    <w:name w:val="626B10955F14442BA2A18812EAC382037"/>
    <w:rsid w:val="00D305DA"/>
    <w:rPr>
      <w:rFonts w:eastAsiaTheme="minorHAnsi"/>
      <w:lang w:val="es-EC" w:eastAsia="en-US"/>
    </w:rPr>
  </w:style>
  <w:style w:type="paragraph" w:customStyle="1" w:styleId="0E87E0CC760445918E28B05A55157F747">
    <w:name w:val="0E87E0CC760445918E28B05A55157F747"/>
    <w:rsid w:val="00D305DA"/>
    <w:rPr>
      <w:rFonts w:eastAsiaTheme="minorHAnsi"/>
      <w:lang w:val="es-EC" w:eastAsia="en-US"/>
    </w:rPr>
  </w:style>
  <w:style w:type="paragraph" w:customStyle="1" w:styleId="939F3CFDAF3D4E719DCD8EFD768805C65">
    <w:name w:val="939F3CFDAF3D4E719DCD8EFD768805C65"/>
    <w:rsid w:val="00D305DA"/>
    <w:rPr>
      <w:rFonts w:eastAsiaTheme="minorHAnsi"/>
      <w:lang w:val="es-EC" w:eastAsia="en-US"/>
    </w:rPr>
  </w:style>
  <w:style w:type="paragraph" w:customStyle="1" w:styleId="04C31CF0325B4BFDA6D6C31C63CFDA05">
    <w:name w:val="04C31CF0325B4BFDA6D6C31C63CFDA05"/>
    <w:rsid w:val="00D305DA"/>
  </w:style>
  <w:style w:type="paragraph" w:customStyle="1" w:styleId="1346B9DA67EA406B8EC72B01BEC7428E15">
    <w:name w:val="1346B9DA67EA406B8EC72B01BEC7428E15"/>
    <w:rsid w:val="00D305DA"/>
    <w:rPr>
      <w:rFonts w:eastAsiaTheme="minorHAnsi"/>
      <w:lang w:val="es-EC" w:eastAsia="en-US"/>
    </w:rPr>
  </w:style>
  <w:style w:type="paragraph" w:customStyle="1" w:styleId="D48B78BA59304391A27962A43421EF6415">
    <w:name w:val="D48B78BA59304391A27962A43421EF6415"/>
    <w:rsid w:val="00D305DA"/>
    <w:rPr>
      <w:rFonts w:eastAsiaTheme="minorHAnsi"/>
      <w:lang w:val="es-EC" w:eastAsia="en-US"/>
    </w:rPr>
  </w:style>
  <w:style w:type="paragraph" w:customStyle="1" w:styleId="B7C07A82DE7F4FFD94435CB4535CC40F15">
    <w:name w:val="B7C07A82DE7F4FFD94435CB4535CC40F15"/>
    <w:rsid w:val="00D305DA"/>
    <w:rPr>
      <w:rFonts w:eastAsiaTheme="minorHAnsi"/>
      <w:lang w:val="es-EC" w:eastAsia="en-US"/>
    </w:rPr>
  </w:style>
  <w:style w:type="paragraph" w:customStyle="1" w:styleId="F53A35E6664848978E95535C1D11C98115">
    <w:name w:val="F53A35E6664848978E95535C1D11C98115"/>
    <w:rsid w:val="00D305DA"/>
    <w:rPr>
      <w:rFonts w:eastAsiaTheme="minorHAnsi"/>
      <w:lang w:val="es-EC" w:eastAsia="en-US"/>
    </w:rPr>
  </w:style>
  <w:style w:type="paragraph" w:customStyle="1" w:styleId="9E626E45202F414F9108243F6FBA830915">
    <w:name w:val="9E626E45202F414F9108243F6FBA830915"/>
    <w:rsid w:val="00D305DA"/>
    <w:rPr>
      <w:rFonts w:eastAsiaTheme="minorHAnsi"/>
      <w:lang w:val="es-EC" w:eastAsia="en-US"/>
    </w:rPr>
  </w:style>
  <w:style w:type="paragraph" w:customStyle="1" w:styleId="EE2139BB3E06499E9166BC5DF14926E215">
    <w:name w:val="EE2139BB3E06499E9166BC5DF14926E215"/>
    <w:rsid w:val="00D305DA"/>
    <w:rPr>
      <w:rFonts w:eastAsiaTheme="minorHAnsi"/>
      <w:lang w:val="es-EC" w:eastAsia="en-US"/>
    </w:rPr>
  </w:style>
  <w:style w:type="paragraph" w:customStyle="1" w:styleId="10845DBE96C342C285CCD6E528AB26B115">
    <w:name w:val="10845DBE96C342C285CCD6E528AB26B115"/>
    <w:rsid w:val="00D305DA"/>
    <w:rPr>
      <w:rFonts w:eastAsiaTheme="minorHAnsi"/>
      <w:lang w:val="es-EC" w:eastAsia="en-US"/>
    </w:rPr>
  </w:style>
  <w:style w:type="paragraph" w:customStyle="1" w:styleId="4F4C068E327D4225AE9CA58505E73A8E12">
    <w:name w:val="4F4C068E327D4225AE9CA58505E73A8E12"/>
    <w:rsid w:val="00D305DA"/>
    <w:rPr>
      <w:rFonts w:eastAsiaTheme="minorHAnsi"/>
      <w:lang w:val="es-EC" w:eastAsia="en-US"/>
    </w:rPr>
  </w:style>
  <w:style w:type="paragraph" w:customStyle="1" w:styleId="A992BAC19587424888D2ADEFB649773013">
    <w:name w:val="A992BAC19587424888D2ADEFB649773013"/>
    <w:rsid w:val="00D305DA"/>
    <w:rPr>
      <w:rFonts w:eastAsiaTheme="minorHAnsi"/>
      <w:lang w:val="es-EC" w:eastAsia="en-US"/>
    </w:rPr>
  </w:style>
  <w:style w:type="paragraph" w:customStyle="1" w:styleId="71E9232CC4D94F8BAAB040A194F427B813">
    <w:name w:val="71E9232CC4D94F8BAAB040A194F427B813"/>
    <w:rsid w:val="00D305DA"/>
    <w:rPr>
      <w:rFonts w:eastAsiaTheme="minorHAnsi"/>
      <w:lang w:val="es-EC" w:eastAsia="en-US"/>
    </w:rPr>
  </w:style>
  <w:style w:type="paragraph" w:customStyle="1" w:styleId="B9DF7B1A46DF4B969903E92B2F1AAD2C15">
    <w:name w:val="B9DF7B1A46DF4B969903E92B2F1AAD2C15"/>
    <w:rsid w:val="00D305DA"/>
    <w:rPr>
      <w:rFonts w:eastAsiaTheme="minorHAnsi"/>
      <w:lang w:val="es-EC" w:eastAsia="en-US"/>
    </w:rPr>
  </w:style>
  <w:style w:type="paragraph" w:customStyle="1" w:styleId="881B1BE5CDEC4F929C56A71ED40075B315">
    <w:name w:val="881B1BE5CDEC4F929C56A71ED40075B315"/>
    <w:rsid w:val="00D305DA"/>
    <w:rPr>
      <w:rFonts w:eastAsiaTheme="minorHAnsi"/>
      <w:lang w:val="es-EC" w:eastAsia="en-US"/>
    </w:rPr>
  </w:style>
  <w:style w:type="paragraph" w:customStyle="1" w:styleId="CE75B8F21FC74AEA8D63FF00918B8B8F15">
    <w:name w:val="CE75B8F21FC74AEA8D63FF00918B8B8F15"/>
    <w:rsid w:val="00D305DA"/>
    <w:rPr>
      <w:rFonts w:eastAsiaTheme="minorHAnsi"/>
      <w:lang w:val="es-EC" w:eastAsia="en-US"/>
    </w:rPr>
  </w:style>
  <w:style w:type="paragraph" w:customStyle="1" w:styleId="DA10A2CE462E4344AFB75924CE6FA73F12">
    <w:name w:val="DA10A2CE462E4344AFB75924CE6FA73F12"/>
    <w:rsid w:val="00D305DA"/>
    <w:rPr>
      <w:rFonts w:eastAsiaTheme="minorHAnsi"/>
      <w:lang w:val="es-EC" w:eastAsia="en-US"/>
    </w:rPr>
  </w:style>
  <w:style w:type="paragraph" w:customStyle="1" w:styleId="01705F66845A4A39AE7519BEAC52C6998">
    <w:name w:val="01705F66845A4A39AE7519BEAC52C6998"/>
    <w:rsid w:val="00D305DA"/>
    <w:rPr>
      <w:rFonts w:eastAsiaTheme="minorHAnsi"/>
      <w:lang w:val="es-EC" w:eastAsia="en-US"/>
    </w:rPr>
  </w:style>
  <w:style w:type="paragraph" w:customStyle="1" w:styleId="E5C8704FC8084DAE9BC60D23909BA54B8">
    <w:name w:val="E5C8704FC8084DAE9BC60D23909BA54B8"/>
    <w:rsid w:val="00D305DA"/>
    <w:rPr>
      <w:rFonts w:eastAsiaTheme="minorHAnsi"/>
      <w:lang w:val="es-EC" w:eastAsia="en-US"/>
    </w:rPr>
  </w:style>
  <w:style w:type="paragraph" w:customStyle="1" w:styleId="BF33E177B7694A8B858944C089A821628">
    <w:name w:val="BF33E177B7694A8B858944C089A821628"/>
    <w:rsid w:val="00D305DA"/>
    <w:rPr>
      <w:rFonts w:eastAsiaTheme="minorHAnsi"/>
      <w:lang w:val="es-EC" w:eastAsia="en-US"/>
    </w:rPr>
  </w:style>
  <w:style w:type="paragraph" w:customStyle="1" w:styleId="19B6194F2F92406F8F3E2F1BCAD305798">
    <w:name w:val="19B6194F2F92406F8F3E2F1BCAD305798"/>
    <w:rsid w:val="00D305DA"/>
    <w:rPr>
      <w:rFonts w:eastAsiaTheme="minorHAnsi"/>
      <w:lang w:val="es-EC" w:eastAsia="en-US"/>
    </w:rPr>
  </w:style>
  <w:style w:type="paragraph" w:customStyle="1" w:styleId="4F6F29408B39484AADB0667328761F1F8">
    <w:name w:val="4F6F29408B39484AADB0667328761F1F8"/>
    <w:rsid w:val="00D305DA"/>
    <w:rPr>
      <w:rFonts w:eastAsiaTheme="minorHAnsi"/>
      <w:lang w:val="es-EC" w:eastAsia="en-US"/>
    </w:rPr>
  </w:style>
  <w:style w:type="paragraph" w:customStyle="1" w:styleId="626B10955F14442BA2A18812EAC382038">
    <w:name w:val="626B10955F14442BA2A18812EAC382038"/>
    <w:rsid w:val="00D305DA"/>
    <w:rPr>
      <w:rFonts w:eastAsiaTheme="minorHAnsi"/>
      <w:lang w:val="es-EC" w:eastAsia="en-US"/>
    </w:rPr>
  </w:style>
  <w:style w:type="paragraph" w:customStyle="1" w:styleId="0E87E0CC760445918E28B05A55157F748">
    <w:name w:val="0E87E0CC760445918E28B05A55157F748"/>
    <w:rsid w:val="00D305DA"/>
    <w:rPr>
      <w:rFonts w:eastAsiaTheme="minorHAnsi"/>
      <w:lang w:val="es-EC" w:eastAsia="en-US"/>
    </w:rPr>
  </w:style>
  <w:style w:type="paragraph" w:customStyle="1" w:styleId="939F3CFDAF3D4E719DCD8EFD768805C66">
    <w:name w:val="939F3CFDAF3D4E719DCD8EFD768805C66"/>
    <w:rsid w:val="00D305DA"/>
    <w:rPr>
      <w:rFonts w:eastAsiaTheme="minorHAnsi"/>
      <w:lang w:val="es-EC" w:eastAsia="en-US"/>
    </w:rPr>
  </w:style>
  <w:style w:type="paragraph" w:customStyle="1" w:styleId="E2CC841D043846B49F030638C58020F8">
    <w:name w:val="E2CC841D043846B49F030638C58020F8"/>
    <w:rsid w:val="00D305DA"/>
    <w:rPr>
      <w:rFonts w:eastAsiaTheme="minorHAnsi"/>
      <w:lang w:val="es-EC" w:eastAsia="en-US"/>
    </w:rPr>
  </w:style>
  <w:style w:type="paragraph" w:customStyle="1" w:styleId="10F8CDC4A7914AD8AA94E2C384333435">
    <w:name w:val="10F8CDC4A7914AD8AA94E2C384333435"/>
    <w:rsid w:val="00D305DA"/>
    <w:rPr>
      <w:rFonts w:eastAsiaTheme="minorHAnsi"/>
      <w:lang w:val="es-EC" w:eastAsia="en-US"/>
    </w:rPr>
  </w:style>
  <w:style w:type="paragraph" w:customStyle="1" w:styleId="2182B824C37B4D77B1563BDCF3CBA901">
    <w:name w:val="2182B824C37B4D77B1563BDCF3CBA901"/>
    <w:rsid w:val="00D305DA"/>
    <w:rPr>
      <w:rFonts w:eastAsiaTheme="minorHAnsi"/>
      <w:lang w:val="es-EC" w:eastAsia="en-US"/>
    </w:rPr>
  </w:style>
  <w:style w:type="paragraph" w:customStyle="1" w:styleId="2BD56F449C724EF3B1E286A80C8ECDB0">
    <w:name w:val="2BD56F449C724EF3B1E286A80C8ECDB0"/>
    <w:rsid w:val="00D305DA"/>
    <w:rPr>
      <w:rFonts w:eastAsiaTheme="minorHAnsi"/>
      <w:lang w:val="es-EC" w:eastAsia="en-US"/>
    </w:rPr>
  </w:style>
  <w:style w:type="paragraph" w:customStyle="1" w:styleId="8EAE612E3A4D43CF8223846F68390C9D">
    <w:name w:val="8EAE612E3A4D43CF8223846F68390C9D"/>
    <w:rsid w:val="00D305DA"/>
    <w:rPr>
      <w:rFonts w:eastAsiaTheme="minorHAnsi"/>
      <w:lang w:val="es-EC" w:eastAsia="en-US"/>
    </w:rPr>
  </w:style>
  <w:style w:type="paragraph" w:customStyle="1" w:styleId="18C7C69FC3774A8FA5C15E8B74D93D26">
    <w:name w:val="18C7C69FC3774A8FA5C15E8B74D93D26"/>
    <w:rsid w:val="00D305DA"/>
    <w:rPr>
      <w:rFonts w:eastAsiaTheme="minorHAnsi"/>
      <w:lang w:val="es-EC" w:eastAsia="en-US"/>
    </w:rPr>
  </w:style>
  <w:style w:type="paragraph" w:customStyle="1" w:styleId="23CAB85223594894AB225A9E2B570FE8">
    <w:name w:val="23CAB85223594894AB225A9E2B570FE8"/>
    <w:rsid w:val="00D305DA"/>
    <w:rPr>
      <w:rFonts w:eastAsiaTheme="minorHAnsi"/>
      <w:lang w:val="es-EC" w:eastAsia="en-US"/>
    </w:rPr>
  </w:style>
  <w:style w:type="paragraph" w:customStyle="1" w:styleId="44237308E1F546CBA7ADF7D45EDA0D8B">
    <w:name w:val="44237308E1F546CBA7ADF7D45EDA0D8B"/>
    <w:rsid w:val="00D305DA"/>
    <w:rPr>
      <w:rFonts w:eastAsiaTheme="minorHAnsi"/>
      <w:lang w:val="es-EC" w:eastAsia="en-US"/>
    </w:rPr>
  </w:style>
  <w:style w:type="paragraph" w:customStyle="1" w:styleId="D09A44C6D0CA4C5F813946D6E2509DE9">
    <w:name w:val="D09A44C6D0CA4C5F813946D6E2509DE9"/>
    <w:rsid w:val="00D305DA"/>
    <w:rPr>
      <w:rFonts w:eastAsiaTheme="minorHAnsi"/>
      <w:lang w:val="es-EC" w:eastAsia="en-US"/>
    </w:rPr>
  </w:style>
  <w:style w:type="paragraph" w:customStyle="1" w:styleId="4066846A06F04329BE8A3A6055033105">
    <w:name w:val="4066846A06F04329BE8A3A6055033105"/>
    <w:rsid w:val="00D305DA"/>
    <w:rPr>
      <w:rFonts w:eastAsiaTheme="minorHAnsi"/>
      <w:lang w:val="es-EC" w:eastAsia="en-US"/>
    </w:rPr>
  </w:style>
  <w:style w:type="paragraph" w:customStyle="1" w:styleId="D79E02C1C27C45869D5894E9A8E7B0D0">
    <w:name w:val="D79E02C1C27C45869D5894E9A8E7B0D0"/>
    <w:rsid w:val="00D305DA"/>
    <w:rPr>
      <w:rFonts w:eastAsiaTheme="minorHAnsi"/>
      <w:lang w:val="es-EC" w:eastAsia="en-US"/>
    </w:rPr>
  </w:style>
  <w:style w:type="paragraph" w:customStyle="1" w:styleId="7D968C90A1BC45CC86B6562692F23DF7">
    <w:name w:val="7D968C90A1BC45CC86B6562692F23DF7"/>
    <w:rsid w:val="00D305DA"/>
    <w:rPr>
      <w:rFonts w:eastAsiaTheme="minorHAnsi"/>
      <w:lang w:val="es-EC" w:eastAsia="en-US"/>
    </w:rPr>
  </w:style>
  <w:style w:type="paragraph" w:customStyle="1" w:styleId="EE7228D15F2A450F964970568CD8B98C">
    <w:name w:val="EE7228D15F2A450F964970568CD8B98C"/>
    <w:rsid w:val="00D305DA"/>
    <w:rPr>
      <w:rFonts w:eastAsiaTheme="minorHAnsi"/>
      <w:lang w:val="es-EC" w:eastAsia="en-US"/>
    </w:rPr>
  </w:style>
  <w:style w:type="paragraph" w:customStyle="1" w:styleId="43E2CB88C9D1475EB4DD7C491E5D5EB9">
    <w:name w:val="43E2CB88C9D1475EB4DD7C491E5D5EB9"/>
    <w:rsid w:val="00D305DA"/>
    <w:rPr>
      <w:rFonts w:eastAsiaTheme="minorHAnsi"/>
      <w:lang w:val="es-EC" w:eastAsia="en-US"/>
    </w:rPr>
  </w:style>
  <w:style w:type="paragraph" w:customStyle="1" w:styleId="F9FEE0623D6849869FBC484FEBAA72AD">
    <w:name w:val="F9FEE0623D6849869FBC484FEBAA72AD"/>
    <w:rsid w:val="00D305DA"/>
    <w:rPr>
      <w:rFonts w:eastAsiaTheme="minorHAnsi"/>
      <w:lang w:val="es-EC" w:eastAsia="en-US"/>
    </w:rPr>
  </w:style>
  <w:style w:type="paragraph" w:customStyle="1" w:styleId="2DF2C7AE28084371A6E04B14C148E315">
    <w:name w:val="2DF2C7AE28084371A6E04B14C148E315"/>
    <w:rsid w:val="00D305DA"/>
    <w:rPr>
      <w:rFonts w:eastAsiaTheme="minorHAnsi"/>
      <w:lang w:val="es-EC" w:eastAsia="en-US"/>
    </w:rPr>
  </w:style>
  <w:style w:type="paragraph" w:customStyle="1" w:styleId="1346B9DA67EA406B8EC72B01BEC7428E16">
    <w:name w:val="1346B9DA67EA406B8EC72B01BEC7428E16"/>
    <w:rsid w:val="00B31487"/>
    <w:rPr>
      <w:rFonts w:eastAsiaTheme="minorHAnsi"/>
      <w:lang w:val="es-EC" w:eastAsia="en-US"/>
    </w:rPr>
  </w:style>
  <w:style w:type="paragraph" w:customStyle="1" w:styleId="D48B78BA59304391A27962A43421EF6416">
    <w:name w:val="D48B78BA59304391A27962A43421EF6416"/>
    <w:rsid w:val="00B31487"/>
    <w:rPr>
      <w:rFonts w:eastAsiaTheme="minorHAnsi"/>
      <w:lang w:val="es-EC" w:eastAsia="en-US"/>
    </w:rPr>
  </w:style>
  <w:style w:type="paragraph" w:customStyle="1" w:styleId="B7C07A82DE7F4FFD94435CB4535CC40F16">
    <w:name w:val="B7C07A82DE7F4FFD94435CB4535CC40F16"/>
    <w:rsid w:val="00B31487"/>
    <w:rPr>
      <w:rFonts w:eastAsiaTheme="minorHAnsi"/>
      <w:lang w:val="es-EC" w:eastAsia="en-US"/>
    </w:rPr>
  </w:style>
  <w:style w:type="paragraph" w:customStyle="1" w:styleId="F53A35E6664848978E95535C1D11C98116">
    <w:name w:val="F53A35E6664848978E95535C1D11C98116"/>
    <w:rsid w:val="00B31487"/>
    <w:rPr>
      <w:rFonts w:eastAsiaTheme="minorHAnsi"/>
      <w:lang w:val="es-EC" w:eastAsia="en-US"/>
    </w:rPr>
  </w:style>
  <w:style w:type="paragraph" w:customStyle="1" w:styleId="9E626E45202F414F9108243F6FBA830916">
    <w:name w:val="9E626E45202F414F9108243F6FBA830916"/>
    <w:rsid w:val="00B31487"/>
    <w:rPr>
      <w:rFonts w:eastAsiaTheme="minorHAnsi"/>
      <w:lang w:val="es-EC" w:eastAsia="en-US"/>
    </w:rPr>
  </w:style>
  <w:style w:type="paragraph" w:customStyle="1" w:styleId="EE2139BB3E06499E9166BC5DF14926E216">
    <w:name w:val="EE2139BB3E06499E9166BC5DF14926E216"/>
    <w:rsid w:val="00B31487"/>
    <w:rPr>
      <w:rFonts w:eastAsiaTheme="minorHAnsi"/>
      <w:lang w:val="es-EC" w:eastAsia="en-US"/>
    </w:rPr>
  </w:style>
  <w:style w:type="paragraph" w:customStyle="1" w:styleId="10845DBE96C342C285CCD6E528AB26B116">
    <w:name w:val="10845DBE96C342C285CCD6E528AB26B116"/>
    <w:rsid w:val="00B31487"/>
    <w:rPr>
      <w:rFonts w:eastAsiaTheme="minorHAnsi"/>
      <w:lang w:val="es-EC" w:eastAsia="en-US"/>
    </w:rPr>
  </w:style>
  <w:style w:type="paragraph" w:customStyle="1" w:styleId="4F4C068E327D4225AE9CA58505E73A8E13">
    <w:name w:val="4F4C068E327D4225AE9CA58505E73A8E13"/>
    <w:rsid w:val="00B31487"/>
    <w:rPr>
      <w:rFonts w:eastAsiaTheme="minorHAnsi"/>
      <w:lang w:val="es-EC" w:eastAsia="en-US"/>
    </w:rPr>
  </w:style>
  <w:style w:type="paragraph" w:customStyle="1" w:styleId="A992BAC19587424888D2ADEFB649773014">
    <w:name w:val="A992BAC19587424888D2ADEFB649773014"/>
    <w:rsid w:val="00B31487"/>
    <w:rPr>
      <w:rFonts w:eastAsiaTheme="minorHAnsi"/>
      <w:lang w:val="es-EC" w:eastAsia="en-US"/>
    </w:rPr>
  </w:style>
  <w:style w:type="paragraph" w:customStyle="1" w:styleId="71E9232CC4D94F8BAAB040A194F427B814">
    <w:name w:val="71E9232CC4D94F8BAAB040A194F427B814"/>
    <w:rsid w:val="00B31487"/>
    <w:rPr>
      <w:rFonts w:eastAsiaTheme="minorHAnsi"/>
      <w:lang w:val="es-EC" w:eastAsia="en-US"/>
    </w:rPr>
  </w:style>
  <w:style w:type="paragraph" w:customStyle="1" w:styleId="B9DF7B1A46DF4B969903E92B2F1AAD2C16">
    <w:name w:val="B9DF7B1A46DF4B969903E92B2F1AAD2C16"/>
    <w:rsid w:val="00B31487"/>
    <w:rPr>
      <w:rFonts w:eastAsiaTheme="minorHAnsi"/>
      <w:lang w:val="es-EC" w:eastAsia="en-US"/>
    </w:rPr>
  </w:style>
  <w:style w:type="paragraph" w:customStyle="1" w:styleId="881B1BE5CDEC4F929C56A71ED40075B316">
    <w:name w:val="881B1BE5CDEC4F929C56A71ED40075B316"/>
    <w:rsid w:val="00B31487"/>
    <w:rPr>
      <w:rFonts w:eastAsiaTheme="minorHAnsi"/>
      <w:lang w:val="es-EC" w:eastAsia="en-US"/>
    </w:rPr>
  </w:style>
  <w:style w:type="paragraph" w:customStyle="1" w:styleId="CE75B8F21FC74AEA8D63FF00918B8B8F16">
    <w:name w:val="CE75B8F21FC74AEA8D63FF00918B8B8F16"/>
    <w:rsid w:val="00B31487"/>
    <w:rPr>
      <w:rFonts w:eastAsiaTheme="minorHAnsi"/>
      <w:lang w:val="es-EC" w:eastAsia="en-US"/>
    </w:rPr>
  </w:style>
  <w:style w:type="paragraph" w:customStyle="1" w:styleId="DA10A2CE462E4344AFB75924CE6FA73F13">
    <w:name w:val="DA10A2CE462E4344AFB75924CE6FA73F13"/>
    <w:rsid w:val="00B31487"/>
    <w:rPr>
      <w:rFonts w:eastAsiaTheme="minorHAnsi"/>
      <w:lang w:val="es-EC" w:eastAsia="en-US"/>
    </w:rPr>
  </w:style>
  <w:style w:type="paragraph" w:customStyle="1" w:styleId="01705F66845A4A39AE7519BEAC52C6999">
    <w:name w:val="01705F66845A4A39AE7519BEAC52C6999"/>
    <w:rsid w:val="00B31487"/>
    <w:rPr>
      <w:rFonts w:eastAsiaTheme="minorHAnsi"/>
      <w:lang w:val="es-EC" w:eastAsia="en-US"/>
    </w:rPr>
  </w:style>
  <w:style w:type="paragraph" w:customStyle="1" w:styleId="E5C8704FC8084DAE9BC60D23909BA54B9">
    <w:name w:val="E5C8704FC8084DAE9BC60D23909BA54B9"/>
    <w:rsid w:val="00B31487"/>
    <w:rPr>
      <w:rFonts w:eastAsiaTheme="minorHAnsi"/>
      <w:lang w:val="es-EC" w:eastAsia="en-US"/>
    </w:rPr>
  </w:style>
  <w:style w:type="paragraph" w:customStyle="1" w:styleId="BF33E177B7694A8B858944C089A821629">
    <w:name w:val="BF33E177B7694A8B858944C089A821629"/>
    <w:rsid w:val="00B31487"/>
    <w:rPr>
      <w:rFonts w:eastAsiaTheme="minorHAnsi"/>
      <w:lang w:val="es-EC" w:eastAsia="en-US"/>
    </w:rPr>
  </w:style>
  <w:style w:type="paragraph" w:customStyle="1" w:styleId="19B6194F2F92406F8F3E2F1BCAD305799">
    <w:name w:val="19B6194F2F92406F8F3E2F1BCAD305799"/>
    <w:rsid w:val="00B31487"/>
    <w:rPr>
      <w:rFonts w:eastAsiaTheme="minorHAnsi"/>
      <w:lang w:val="es-EC" w:eastAsia="en-US"/>
    </w:rPr>
  </w:style>
  <w:style w:type="paragraph" w:customStyle="1" w:styleId="4F6F29408B39484AADB0667328761F1F9">
    <w:name w:val="4F6F29408B39484AADB0667328761F1F9"/>
    <w:rsid w:val="00B31487"/>
    <w:rPr>
      <w:rFonts w:eastAsiaTheme="minorHAnsi"/>
      <w:lang w:val="es-EC" w:eastAsia="en-US"/>
    </w:rPr>
  </w:style>
  <w:style w:type="paragraph" w:customStyle="1" w:styleId="626B10955F14442BA2A18812EAC382039">
    <w:name w:val="626B10955F14442BA2A18812EAC382039"/>
    <w:rsid w:val="00B31487"/>
    <w:rPr>
      <w:rFonts w:eastAsiaTheme="minorHAnsi"/>
      <w:lang w:val="es-EC" w:eastAsia="en-US"/>
    </w:rPr>
  </w:style>
  <w:style w:type="paragraph" w:customStyle="1" w:styleId="0E87E0CC760445918E28B05A55157F749">
    <w:name w:val="0E87E0CC760445918E28B05A55157F749"/>
    <w:rsid w:val="00B31487"/>
    <w:rPr>
      <w:rFonts w:eastAsiaTheme="minorHAnsi"/>
      <w:lang w:val="es-EC" w:eastAsia="en-US"/>
    </w:rPr>
  </w:style>
  <w:style w:type="paragraph" w:customStyle="1" w:styleId="939F3CFDAF3D4E719DCD8EFD768805C67">
    <w:name w:val="939F3CFDAF3D4E719DCD8EFD768805C67"/>
    <w:rsid w:val="00B31487"/>
    <w:rPr>
      <w:rFonts w:eastAsiaTheme="minorHAnsi"/>
      <w:lang w:val="es-EC" w:eastAsia="en-US"/>
    </w:rPr>
  </w:style>
  <w:style w:type="paragraph" w:customStyle="1" w:styleId="E2CC841D043846B49F030638C58020F81">
    <w:name w:val="E2CC841D043846B49F030638C58020F81"/>
    <w:rsid w:val="00B31487"/>
    <w:rPr>
      <w:rFonts w:eastAsiaTheme="minorHAnsi"/>
      <w:lang w:val="es-EC" w:eastAsia="en-US"/>
    </w:rPr>
  </w:style>
  <w:style w:type="paragraph" w:customStyle="1" w:styleId="10F8CDC4A7914AD8AA94E2C3843334351">
    <w:name w:val="10F8CDC4A7914AD8AA94E2C3843334351"/>
    <w:rsid w:val="00B31487"/>
    <w:rPr>
      <w:rFonts w:eastAsiaTheme="minorHAnsi"/>
      <w:lang w:val="es-EC" w:eastAsia="en-US"/>
    </w:rPr>
  </w:style>
  <w:style w:type="paragraph" w:customStyle="1" w:styleId="2182B824C37B4D77B1563BDCF3CBA9011">
    <w:name w:val="2182B824C37B4D77B1563BDCF3CBA9011"/>
    <w:rsid w:val="00B31487"/>
    <w:rPr>
      <w:rFonts w:eastAsiaTheme="minorHAnsi"/>
      <w:lang w:val="es-EC" w:eastAsia="en-US"/>
    </w:rPr>
  </w:style>
  <w:style w:type="paragraph" w:customStyle="1" w:styleId="2BD56F449C724EF3B1E286A80C8ECDB01">
    <w:name w:val="2BD56F449C724EF3B1E286A80C8ECDB01"/>
    <w:rsid w:val="00B31487"/>
    <w:rPr>
      <w:rFonts w:eastAsiaTheme="minorHAnsi"/>
      <w:lang w:val="es-EC" w:eastAsia="en-US"/>
    </w:rPr>
  </w:style>
  <w:style w:type="paragraph" w:customStyle="1" w:styleId="8EAE612E3A4D43CF8223846F68390C9D1">
    <w:name w:val="8EAE612E3A4D43CF8223846F68390C9D1"/>
    <w:rsid w:val="00B31487"/>
    <w:rPr>
      <w:rFonts w:eastAsiaTheme="minorHAnsi"/>
      <w:lang w:val="es-EC" w:eastAsia="en-US"/>
    </w:rPr>
  </w:style>
  <w:style w:type="paragraph" w:customStyle="1" w:styleId="18C7C69FC3774A8FA5C15E8B74D93D261">
    <w:name w:val="18C7C69FC3774A8FA5C15E8B74D93D261"/>
    <w:rsid w:val="00B31487"/>
    <w:rPr>
      <w:rFonts w:eastAsiaTheme="minorHAnsi"/>
      <w:lang w:val="es-EC" w:eastAsia="en-US"/>
    </w:rPr>
  </w:style>
  <w:style w:type="paragraph" w:customStyle="1" w:styleId="23CAB85223594894AB225A9E2B570FE81">
    <w:name w:val="23CAB85223594894AB225A9E2B570FE81"/>
    <w:rsid w:val="00B31487"/>
    <w:rPr>
      <w:rFonts w:eastAsiaTheme="minorHAnsi"/>
      <w:lang w:val="es-EC" w:eastAsia="en-US"/>
    </w:rPr>
  </w:style>
  <w:style w:type="paragraph" w:customStyle="1" w:styleId="44237308E1F546CBA7ADF7D45EDA0D8B1">
    <w:name w:val="44237308E1F546CBA7ADF7D45EDA0D8B1"/>
    <w:rsid w:val="00B31487"/>
    <w:rPr>
      <w:rFonts w:eastAsiaTheme="minorHAnsi"/>
      <w:lang w:val="es-EC" w:eastAsia="en-US"/>
    </w:rPr>
  </w:style>
  <w:style w:type="paragraph" w:customStyle="1" w:styleId="D09A44C6D0CA4C5F813946D6E2509DE91">
    <w:name w:val="D09A44C6D0CA4C5F813946D6E2509DE91"/>
    <w:rsid w:val="00B31487"/>
    <w:rPr>
      <w:rFonts w:eastAsiaTheme="minorHAnsi"/>
      <w:lang w:val="es-EC" w:eastAsia="en-US"/>
    </w:rPr>
  </w:style>
  <w:style w:type="paragraph" w:customStyle="1" w:styleId="4066846A06F04329BE8A3A60550331051">
    <w:name w:val="4066846A06F04329BE8A3A60550331051"/>
    <w:rsid w:val="00B31487"/>
    <w:rPr>
      <w:rFonts w:eastAsiaTheme="minorHAnsi"/>
      <w:lang w:val="es-EC" w:eastAsia="en-US"/>
    </w:rPr>
  </w:style>
  <w:style w:type="paragraph" w:customStyle="1" w:styleId="D79E02C1C27C45869D5894E9A8E7B0D01">
    <w:name w:val="D79E02C1C27C45869D5894E9A8E7B0D01"/>
    <w:rsid w:val="00B31487"/>
    <w:rPr>
      <w:rFonts w:eastAsiaTheme="minorHAnsi"/>
      <w:lang w:val="es-EC" w:eastAsia="en-US"/>
    </w:rPr>
  </w:style>
  <w:style w:type="paragraph" w:customStyle="1" w:styleId="7D968C90A1BC45CC86B6562692F23DF71">
    <w:name w:val="7D968C90A1BC45CC86B6562692F23DF71"/>
    <w:rsid w:val="00B31487"/>
    <w:rPr>
      <w:rFonts w:eastAsiaTheme="minorHAnsi"/>
      <w:lang w:val="es-EC" w:eastAsia="en-US"/>
    </w:rPr>
  </w:style>
  <w:style w:type="paragraph" w:customStyle="1" w:styleId="EE7228D15F2A450F964970568CD8B98C1">
    <w:name w:val="EE7228D15F2A450F964970568CD8B98C1"/>
    <w:rsid w:val="00B31487"/>
    <w:rPr>
      <w:rFonts w:eastAsiaTheme="minorHAnsi"/>
      <w:lang w:val="es-EC" w:eastAsia="en-US"/>
    </w:rPr>
  </w:style>
  <w:style w:type="paragraph" w:customStyle="1" w:styleId="43E2CB88C9D1475EB4DD7C491E5D5EB91">
    <w:name w:val="43E2CB88C9D1475EB4DD7C491E5D5EB91"/>
    <w:rsid w:val="00B31487"/>
    <w:rPr>
      <w:rFonts w:eastAsiaTheme="minorHAnsi"/>
      <w:lang w:val="es-EC" w:eastAsia="en-US"/>
    </w:rPr>
  </w:style>
  <w:style w:type="paragraph" w:customStyle="1" w:styleId="F9FEE0623D6849869FBC484FEBAA72AD1">
    <w:name w:val="F9FEE0623D6849869FBC484FEBAA72AD1"/>
    <w:rsid w:val="00B31487"/>
    <w:rPr>
      <w:rFonts w:eastAsiaTheme="minorHAnsi"/>
      <w:lang w:val="es-EC" w:eastAsia="en-US"/>
    </w:rPr>
  </w:style>
  <w:style w:type="paragraph" w:customStyle="1" w:styleId="2DF2C7AE28084371A6E04B14C148E3151">
    <w:name w:val="2DF2C7AE28084371A6E04B14C148E3151"/>
    <w:rsid w:val="00B31487"/>
    <w:rPr>
      <w:rFonts w:eastAsiaTheme="minorHAnsi"/>
      <w:lang w:val="es-EC" w:eastAsia="en-US"/>
    </w:rPr>
  </w:style>
  <w:style w:type="paragraph" w:customStyle="1" w:styleId="8B78C89EEFA94D4C8CBEF7F4F30CCA7E">
    <w:name w:val="8B78C89EEFA94D4C8CBEF7F4F30CCA7E"/>
    <w:rsid w:val="00B31487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9A1AE588B68F648957DEF877E6ADA74">
    <w:name w:val="99A1AE588B68F648957DEF877E6ADA74"/>
    <w:rsid w:val="00044C9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7DA746D94EB154BBF4F33177E3045F2">
    <w:name w:val="37DA746D94EB154BBF4F33177E3045F2"/>
    <w:rsid w:val="00044C9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787F4D5C12945958275EC6DC44FF76C1">
    <w:name w:val="C787F4D5C12945958275EC6DC44FF76C1"/>
    <w:rsid w:val="00C068B3"/>
    <w:rPr>
      <w:rFonts w:eastAsiaTheme="minorHAnsi"/>
      <w:lang w:val="es-EC" w:eastAsia="en-US"/>
    </w:rPr>
  </w:style>
  <w:style w:type="paragraph" w:customStyle="1" w:styleId="1346B9DA67EA406B8EC72B01BEC7428E17">
    <w:name w:val="1346B9DA67EA406B8EC72B01BEC7428E17"/>
    <w:rsid w:val="00C068B3"/>
    <w:rPr>
      <w:rFonts w:eastAsiaTheme="minorHAnsi"/>
      <w:lang w:val="es-EC" w:eastAsia="en-US"/>
    </w:rPr>
  </w:style>
  <w:style w:type="paragraph" w:customStyle="1" w:styleId="D48B78BA59304391A27962A43421EF6417">
    <w:name w:val="D48B78BA59304391A27962A43421EF6417"/>
    <w:rsid w:val="00C068B3"/>
    <w:rPr>
      <w:rFonts w:eastAsiaTheme="minorHAnsi"/>
      <w:lang w:val="es-EC" w:eastAsia="en-US"/>
    </w:rPr>
  </w:style>
  <w:style w:type="paragraph" w:customStyle="1" w:styleId="B7C07A82DE7F4FFD94435CB4535CC40F17">
    <w:name w:val="B7C07A82DE7F4FFD94435CB4535CC40F17"/>
    <w:rsid w:val="00C068B3"/>
    <w:rPr>
      <w:rFonts w:eastAsiaTheme="minorHAnsi"/>
      <w:lang w:val="es-EC" w:eastAsia="en-US"/>
    </w:rPr>
  </w:style>
  <w:style w:type="paragraph" w:customStyle="1" w:styleId="F53A35E6664848978E95535C1D11C98117">
    <w:name w:val="F53A35E6664848978E95535C1D11C98117"/>
    <w:rsid w:val="00C068B3"/>
    <w:rPr>
      <w:rFonts w:eastAsiaTheme="minorHAnsi"/>
      <w:lang w:val="es-EC" w:eastAsia="en-US"/>
    </w:rPr>
  </w:style>
  <w:style w:type="paragraph" w:customStyle="1" w:styleId="9E626E45202F414F9108243F6FBA830917">
    <w:name w:val="9E626E45202F414F9108243F6FBA830917"/>
    <w:rsid w:val="00C068B3"/>
    <w:rPr>
      <w:rFonts w:eastAsiaTheme="minorHAnsi"/>
      <w:lang w:val="es-EC" w:eastAsia="en-US"/>
    </w:rPr>
  </w:style>
  <w:style w:type="paragraph" w:customStyle="1" w:styleId="EE2139BB3E06499E9166BC5DF14926E217">
    <w:name w:val="EE2139BB3E06499E9166BC5DF14926E217"/>
    <w:rsid w:val="00C068B3"/>
    <w:rPr>
      <w:rFonts w:eastAsiaTheme="minorHAnsi"/>
      <w:lang w:val="es-EC" w:eastAsia="en-US"/>
    </w:rPr>
  </w:style>
  <w:style w:type="paragraph" w:customStyle="1" w:styleId="10845DBE96C342C285CCD6E528AB26B117">
    <w:name w:val="10845DBE96C342C285CCD6E528AB26B117"/>
    <w:rsid w:val="00C068B3"/>
    <w:rPr>
      <w:rFonts w:eastAsiaTheme="minorHAnsi"/>
      <w:lang w:val="es-EC" w:eastAsia="en-US"/>
    </w:rPr>
  </w:style>
  <w:style w:type="paragraph" w:customStyle="1" w:styleId="4F4C068E327D4225AE9CA58505E73A8E14">
    <w:name w:val="4F4C068E327D4225AE9CA58505E73A8E14"/>
    <w:rsid w:val="00C068B3"/>
    <w:rPr>
      <w:rFonts w:eastAsiaTheme="minorHAnsi"/>
      <w:lang w:val="es-EC" w:eastAsia="en-US"/>
    </w:rPr>
  </w:style>
  <w:style w:type="paragraph" w:customStyle="1" w:styleId="A992BAC19587424888D2ADEFB649773015">
    <w:name w:val="A992BAC19587424888D2ADEFB649773015"/>
    <w:rsid w:val="00C068B3"/>
    <w:rPr>
      <w:rFonts w:eastAsiaTheme="minorHAnsi"/>
      <w:lang w:val="es-EC" w:eastAsia="en-US"/>
    </w:rPr>
  </w:style>
  <w:style w:type="paragraph" w:customStyle="1" w:styleId="71E9232CC4D94F8BAAB040A194F427B815">
    <w:name w:val="71E9232CC4D94F8BAAB040A194F427B815"/>
    <w:rsid w:val="00C068B3"/>
    <w:rPr>
      <w:rFonts w:eastAsiaTheme="minorHAnsi"/>
      <w:lang w:val="es-EC" w:eastAsia="en-US"/>
    </w:rPr>
  </w:style>
  <w:style w:type="paragraph" w:customStyle="1" w:styleId="B9DF7B1A46DF4B969903E92B2F1AAD2C17">
    <w:name w:val="B9DF7B1A46DF4B969903E92B2F1AAD2C17"/>
    <w:rsid w:val="00C068B3"/>
    <w:rPr>
      <w:rFonts w:eastAsiaTheme="minorHAnsi"/>
      <w:lang w:val="es-EC" w:eastAsia="en-US"/>
    </w:rPr>
  </w:style>
  <w:style w:type="paragraph" w:customStyle="1" w:styleId="881B1BE5CDEC4F929C56A71ED40075B317">
    <w:name w:val="881B1BE5CDEC4F929C56A71ED40075B317"/>
    <w:rsid w:val="00C068B3"/>
    <w:rPr>
      <w:rFonts w:eastAsiaTheme="minorHAnsi"/>
      <w:lang w:val="es-EC" w:eastAsia="en-US"/>
    </w:rPr>
  </w:style>
  <w:style w:type="paragraph" w:customStyle="1" w:styleId="CE75B8F21FC74AEA8D63FF00918B8B8F17">
    <w:name w:val="CE75B8F21FC74AEA8D63FF00918B8B8F17"/>
    <w:rsid w:val="00C068B3"/>
    <w:rPr>
      <w:rFonts w:eastAsiaTheme="minorHAnsi"/>
      <w:lang w:val="es-EC" w:eastAsia="en-US"/>
    </w:rPr>
  </w:style>
  <w:style w:type="paragraph" w:customStyle="1" w:styleId="DA10A2CE462E4344AFB75924CE6FA73F14">
    <w:name w:val="DA10A2CE462E4344AFB75924CE6FA73F14"/>
    <w:rsid w:val="00C068B3"/>
    <w:rPr>
      <w:rFonts w:eastAsiaTheme="minorHAnsi"/>
      <w:lang w:val="es-EC" w:eastAsia="en-US"/>
    </w:rPr>
  </w:style>
  <w:style w:type="paragraph" w:customStyle="1" w:styleId="37DA746D94EB154BBF4F33177E3045F21">
    <w:name w:val="37DA746D94EB154BBF4F33177E3045F21"/>
    <w:rsid w:val="00C068B3"/>
    <w:rPr>
      <w:rFonts w:eastAsiaTheme="minorHAnsi"/>
      <w:lang w:val="es-EC" w:eastAsia="en-US"/>
    </w:rPr>
  </w:style>
  <w:style w:type="paragraph" w:customStyle="1" w:styleId="01705F66845A4A39AE7519BEAC52C69910">
    <w:name w:val="01705F66845A4A39AE7519BEAC52C69910"/>
    <w:rsid w:val="00C068B3"/>
    <w:rPr>
      <w:rFonts w:eastAsiaTheme="minorHAnsi"/>
      <w:lang w:val="es-EC" w:eastAsia="en-US"/>
    </w:rPr>
  </w:style>
  <w:style w:type="paragraph" w:customStyle="1" w:styleId="E5C8704FC8084DAE9BC60D23909BA54B10">
    <w:name w:val="E5C8704FC8084DAE9BC60D23909BA54B10"/>
    <w:rsid w:val="00C068B3"/>
    <w:rPr>
      <w:rFonts w:eastAsiaTheme="minorHAnsi"/>
      <w:lang w:val="es-EC" w:eastAsia="en-US"/>
    </w:rPr>
  </w:style>
  <w:style w:type="paragraph" w:customStyle="1" w:styleId="BF33E177B7694A8B858944C089A8216210">
    <w:name w:val="BF33E177B7694A8B858944C089A8216210"/>
    <w:rsid w:val="00C068B3"/>
    <w:rPr>
      <w:rFonts w:eastAsiaTheme="minorHAnsi"/>
      <w:lang w:val="es-EC" w:eastAsia="en-US"/>
    </w:rPr>
  </w:style>
  <w:style w:type="paragraph" w:customStyle="1" w:styleId="19B6194F2F92406F8F3E2F1BCAD3057910">
    <w:name w:val="19B6194F2F92406F8F3E2F1BCAD3057910"/>
    <w:rsid w:val="00C068B3"/>
    <w:rPr>
      <w:rFonts w:eastAsiaTheme="minorHAnsi"/>
      <w:lang w:val="es-EC" w:eastAsia="en-US"/>
    </w:rPr>
  </w:style>
  <w:style w:type="paragraph" w:customStyle="1" w:styleId="4F6F29408B39484AADB0667328761F1F10">
    <w:name w:val="4F6F29408B39484AADB0667328761F1F10"/>
    <w:rsid w:val="00C068B3"/>
    <w:rPr>
      <w:rFonts w:eastAsiaTheme="minorHAnsi"/>
      <w:lang w:val="es-EC" w:eastAsia="en-US"/>
    </w:rPr>
  </w:style>
  <w:style w:type="paragraph" w:customStyle="1" w:styleId="626B10955F14442BA2A18812EAC3820310">
    <w:name w:val="626B10955F14442BA2A18812EAC3820310"/>
    <w:rsid w:val="00C068B3"/>
    <w:rPr>
      <w:rFonts w:eastAsiaTheme="minorHAnsi"/>
      <w:lang w:val="es-EC" w:eastAsia="en-US"/>
    </w:rPr>
  </w:style>
  <w:style w:type="paragraph" w:customStyle="1" w:styleId="0E87E0CC760445918E28B05A55157F7410">
    <w:name w:val="0E87E0CC760445918E28B05A55157F7410"/>
    <w:rsid w:val="00C068B3"/>
    <w:rPr>
      <w:rFonts w:eastAsiaTheme="minorHAnsi"/>
      <w:lang w:val="es-EC" w:eastAsia="en-US"/>
    </w:rPr>
  </w:style>
  <w:style w:type="paragraph" w:customStyle="1" w:styleId="939F3CFDAF3D4E719DCD8EFD768805C68">
    <w:name w:val="939F3CFDAF3D4E719DCD8EFD768805C68"/>
    <w:rsid w:val="00C068B3"/>
    <w:rPr>
      <w:rFonts w:eastAsiaTheme="minorHAnsi"/>
      <w:lang w:val="es-EC" w:eastAsia="en-US"/>
    </w:rPr>
  </w:style>
  <w:style w:type="paragraph" w:customStyle="1" w:styleId="E2CC841D043846B49F030638C58020F82">
    <w:name w:val="E2CC841D043846B49F030638C58020F82"/>
    <w:rsid w:val="00C068B3"/>
    <w:rPr>
      <w:rFonts w:eastAsiaTheme="minorHAnsi"/>
      <w:lang w:val="es-EC" w:eastAsia="en-US"/>
    </w:rPr>
  </w:style>
  <w:style w:type="paragraph" w:customStyle="1" w:styleId="10F8CDC4A7914AD8AA94E2C3843334352">
    <w:name w:val="10F8CDC4A7914AD8AA94E2C3843334352"/>
    <w:rsid w:val="00C068B3"/>
    <w:rPr>
      <w:rFonts w:eastAsiaTheme="minorHAnsi"/>
      <w:lang w:val="es-EC" w:eastAsia="en-US"/>
    </w:rPr>
  </w:style>
  <w:style w:type="paragraph" w:customStyle="1" w:styleId="2182B824C37B4D77B1563BDCF3CBA9012">
    <w:name w:val="2182B824C37B4D77B1563BDCF3CBA9012"/>
    <w:rsid w:val="00C068B3"/>
    <w:rPr>
      <w:rFonts w:eastAsiaTheme="minorHAnsi"/>
      <w:lang w:val="es-EC" w:eastAsia="en-US"/>
    </w:rPr>
  </w:style>
  <w:style w:type="paragraph" w:customStyle="1" w:styleId="2BD56F449C724EF3B1E286A80C8ECDB02">
    <w:name w:val="2BD56F449C724EF3B1E286A80C8ECDB02"/>
    <w:rsid w:val="00C068B3"/>
    <w:rPr>
      <w:rFonts w:eastAsiaTheme="minorHAnsi"/>
      <w:lang w:val="es-EC" w:eastAsia="en-US"/>
    </w:rPr>
  </w:style>
  <w:style w:type="paragraph" w:customStyle="1" w:styleId="8EAE612E3A4D43CF8223846F68390C9D2">
    <w:name w:val="8EAE612E3A4D43CF8223846F68390C9D2"/>
    <w:rsid w:val="00C068B3"/>
    <w:rPr>
      <w:rFonts w:eastAsiaTheme="minorHAnsi"/>
      <w:lang w:val="es-EC" w:eastAsia="en-US"/>
    </w:rPr>
  </w:style>
  <w:style w:type="paragraph" w:customStyle="1" w:styleId="18C7C69FC3774A8FA5C15E8B74D93D262">
    <w:name w:val="18C7C69FC3774A8FA5C15E8B74D93D262"/>
    <w:rsid w:val="00C068B3"/>
    <w:rPr>
      <w:rFonts w:eastAsiaTheme="minorHAnsi"/>
      <w:lang w:val="es-EC" w:eastAsia="en-US"/>
    </w:rPr>
  </w:style>
  <w:style w:type="paragraph" w:customStyle="1" w:styleId="23CAB85223594894AB225A9E2B570FE82">
    <w:name w:val="23CAB85223594894AB225A9E2B570FE82"/>
    <w:rsid w:val="00C068B3"/>
    <w:rPr>
      <w:rFonts w:eastAsiaTheme="minorHAnsi"/>
      <w:lang w:val="es-EC" w:eastAsia="en-US"/>
    </w:rPr>
  </w:style>
  <w:style w:type="paragraph" w:customStyle="1" w:styleId="44237308E1F546CBA7ADF7D45EDA0D8B2">
    <w:name w:val="44237308E1F546CBA7ADF7D45EDA0D8B2"/>
    <w:rsid w:val="00C068B3"/>
    <w:rPr>
      <w:rFonts w:eastAsiaTheme="minorHAnsi"/>
      <w:lang w:val="es-EC" w:eastAsia="en-US"/>
    </w:rPr>
  </w:style>
  <w:style w:type="paragraph" w:customStyle="1" w:styleId="D09A44C6D0CA4C5F813946D6E2509DE92">
    <w:name w:val="D09A44C6D0CA4C5F813946D6E2509DE92"/>
    <w:rsid w:val="00C068B3"/>
    <w:rPr>
      <w:rFonts w:eastAsiaTheme="minorHAnsi"/>
      <w:lang w:val="es-EC" w:eastAsia="en-US"/>
    </w:rPr>
  </w:style>
  <w:style w:type="paragraph" w:customStyle="1" w:styleId="4066846A06F04329BE8A3A60550331052">
    <w:name w:val="4066846A06F04329BE8A3A60550331052"/>
    <w:rsid w:val="00C068B3"/>
    <w:rPr>
      <w:rFonts w:eastAsiaTheme="minorHAnsi"/>
      <w:lang w:val="es-EC" w:eastAsia="en-US"/>
    </w:rPr>
  </w:style>
  <w:style w:type="paragraph" w:customStyle="1" w:styleId="D79E02C1C27C45869D5894E9A8E7B0D02">
    <w:name w:val="D79E02C1C27C45869D5894E9A8E7B0D02"/>
    <w:rsid w:val="00C068B3"/>
    <w:rPr>
      <w:rFonts w:eastAsiaTheme="minorHAnsi"/>
      <w:lang w:val="es-EC" w:eastAsia="en-US"/>
    </w:rPr>
  </w:style>
  <w:style w:type="paragraph" w:customStyle="1" w:styleId="7D968C90A1BC45CC86B6562692F23DF72">
    <w:name w:val="7D968C90A1BC45CC86B6562692F23DF72"/>
    <w:rsid w:val="00C068B3"/>
    <w:rPr>
      <w:rFonts w:eastAsiaTheme="minorHAnsi"/>
      <w:lang w:val="es-EC" w:eastAsia="en-US"/>
    </w:rPr>
  </w:style>
  <w:style w:type="paragraph" w:customStyle="1" w:styleId="EE7228D15F2A450F964970568CD8B98C2">
    <w:name w:val="EE7228D15F2A450F964970568CD8B98C2"/>
    <w:rsid w:val="00C068B3"/>
    <w:rPr>
      <w:rFonts w:eastAsiaTheme="minorHAnsi"/>
      <w:lang w:val="es-EC" w:eastAsia="en-US"/>
    </w:rPr>
  </w:style>
  <w:style w:type="paragraph" w:customStyle="1" w:styleId="43E2CB88C9D1475EB4DD7C491E5D5EB92">
    <w:name w:val="43E2CB88C9D1475EB4DD7C491E5D5EB92"/>
    <w:rsid w:val="00C068B3"/>
    <w:rPr>
      <w:rFonts w:eastAsiaTheme="minorHAnsi"/>
      <w:lang w:val="es-EC" w:eastAsia="en-US"/>
    </w:rPr>
  </w:style>
  <w:style w:type="paragraph" w:customStyle="1" w:styleId="F9FEE0623D6849869FBC484FEBAA72AD2">
    <w:name w:val="F9FEE0623D6849869FBC484FEBAA72AD2"/>
    <w:rsid w:val="00C068B3"/>
    <w:rPr>
      <w:rFonts w:eastAsiaTheme="minorHAnsi"/>
      <w:lang w:val="es-EC" w:eastAsia="en-US"/>
    </w:rPr>
  </w:style>
  <w:style w:type="paragraph" w:customStyle="1" w:styleId="2DF2C7AE28084371A6E04B14C148E3152">
    <w:name w:val="2DF2C7AE28084371A6E04B14C148E3152"/>
    <w:rsid w:val="00C068B3"/>
    <w:rPr>
      <w:rFonts w:eastAsiaTheme="minorHAnsi"/>
      <w:lang w:val="es-EC" w:eastAsia="en-US"/>
    </w:rPr>
  </w:style>
  <w:style w:type="paragraph" w:customStyle="1" w:styleId="C787F4D5C12945958275EC6DC44FF76C2">
    <w:name w:val="C787F4D5C12945958275EC6DC44FF76C2"/>
    <w:rsid w:val="00C068B3"/>
    <w:rPr>
      <w:rFonts w:eastAsiaTheme="minorHAnsi"/>
      <w:lang w:val="es-EC" w:eastAsia="en-US"/>
    </w:rPr>
  </w:style>
  <w:style w:type="paragraph" w:customStyle="1" w:styleId="1346B9DA67EA406B8EC72B01BEC7428E18">
    <w:name w:val="1346B9DA67EA406B8EC72B01BEC7428E18"/>
    <w:rsid w:val="00C068B3"/>
    <w:rPr>
      <w:rFonts w:eastAsiaTheme="minorHAnsi"/>
      <w:lang w:val="es-EC" w:eastAsia="en-US"/>
    </w:rPr>
  </w:style>
  <w:style w:type="paragraph" w:customStyle="1" w:styleId="D48B78BA59304391A27962A43421EF6418">
    <w:name w:val="D48B78BA59304391A27962A43421EF6418"/>
    <w:rsid w:val="00C068B3"/>
    <w:rPr>
      <w:rFonts w:eastAsiaTheme="minorHAnsi"/>
      <w:lang w:val="es-EC" w:eastAsia="en-US"/>
    </w:rPr>
  </w:style>
  <w:style w:type="paragraph" w:customStyle="1" w:styleId="B7C07A82DE7F4FFD94435CB4535CC40F18">
    <w:name w:val="B7C07A82DE7F4FFD94435CB4535CC40F18"/>
    <w:rsid w:val="00C068B3"/>
    <w:rPr>
      <w:rFonts w:eastAsiaTheme="minorHAnsi"/>
      <w:lang w:val="es-EC" w:eastAsia="en-US"/>
    </w:rPr>
  </w:style>
  <w:style w:type="paragraph" w:customStyle="1" w:styleId="F53A35E6664848978E95535C1D11C98118">
    <w:name w:val="F53A35E6664848978E95535C1D11C98118"/>
    <w:rsid w:val="00C068B3"/>
    <w:rPr>
      <w:rFonts w:eastAsiaTheme="minorHAnsi"/>
      <w:lang w:val="es-EC" w:eastAsia="en-US"/>
    </w:rPr>
  </w:style>
  <w:style w:type="paragraph" w:customStyle="1" w:styleId="9E626E45202F414F9108243F6FBA830918">
    <w:name w:val="9E626E45202F414F9108243F6FBA830918"/>
    <w:rsid w:val="00C068B3"/>
    <w:rPr>
      <w:rFonts w:eastAsiaTheme="minorHAnsi"/>
      <w:lang w:val="es-EC" w:eastAsia="en-US"/>
    </w:rPr>
  </w:style>
  <w:style w:type="paragraph" w:customStyle="1" w:styleId="EE2139BB3E06499E9166BC5DF14926E218">
    <w:name w:val="EE2139BB3E06499E9166BC5DF14926E218"/>
    <w:rsid w:val="00C068B3"/>
    <w:rPr>
      <w:rFonts w:eastAsiaTheme="minorHAnsi"/>
      <w:lang w:val="es-EC" w:eastAsia="en-US"/>
    </w:rPr>
  </w:style>
  <w:style w:type="paragraph" w:customStyle="1" w:styleId="10845DBE96C342C285CCD6E528AB26B118">
    <w:name w:val="10845DBE96C342C285CCD6E528AB26B118"/>
    <w:rsid w:val="00C068B3"/>
    <w:rPr>
      <w:rFonts w:eastAsiaTheme="minorHAnsi"/>
      <w:lang w:val="es-EC" w:eastAsia="en-US"/>
    </w:rPr>
  </w:style>
  <w:style w:type="paragraph" w:customStyle="1" w:styleId="4F4C068E327D4225AE9CA58505E73A8E15">
    <w:name w:val="4F4C068E327D4225AE9CA58505E73A8E15"/>
    <w:rsid w:val="00C068B3"/>
    <w:rPr>
      <w:rFonts w:eastAsiaTheme="minorHAnsi"/>
      <w:lang w:val="es-EC" w:eastAsia="en-US"/>
    </w:rPr>
  </w:style>
  <w:style w:type="paragraph" w:customStyle="1" w:styleId="A992BAC19587424888D2ADEFB649773016">
    <w:name w:val="A992BAC19587424888D2ADEFB649773016"/>
    <w:rsid w:val="00C068B3"/>
    <w:rPr>
      <w:rFonts w:eastAsiaTheme="minorHAnsi"/>
      <w:lang w:val="es-EC" w:eastAsia="en-US"/>
    </w:rPr>
  </w:style>
  <w:style w:type="paragraph" w:customStyle="1" w:styleId="71E9232CC4D94F8BAAB040A194F427B816">
    <w:name w:val="71E9232CC4D94F8BAAB040A194F427B816"/>
    <w:rsid w:val="00C068B3"/>
    <w:rPr>
      <w:rFonts w:eastAsiaTheme="minorHAnsi"/>
      <w:lang w:val="es-EC" w:eastAsia="en-US"/>
    </w:rPr>
  </w:style>
  <w:style w:type="paragraph" w:customStyle="1" w:styleId="B9DF7B1A46DF4B969903E92B2F1AAD2C18">
    <w:name w:val="B9DF7B1A46DF4B969903E92B2F1AAD2C18"/>
    <w:rsid w:val="00C068B3"/>
    <w:rPr>
      <w:rFonts w:eastAsiaTheme="minorHAnsi"/>
      <w:lang w:val="es-EC" w:eastAsia="en-US"/>
    </w:rPr>
  </w:style>
  <w:style w:type="paragraph" w:customStyle="1" w:styleId="881B1BE5CDEC4F929C56A71ED40075B318">
    <w:name w:val="881B1BE5CDEC4F929C56A71ED40075B318"/>
    <w:rsid w:val="00C068B3"/>
    <w:rPr>
      <w:rFonts w:eastAsiaTheme="minorHAnsi"/>
      <w:lang w:val="es-EC" w:eastAsia="en-US"/>
    </w:rPr>
  </w:style>
  <w:style w:type="paragraph" w:customStyle="1" w:styleId="CE75B8F21FC74AEA8D63FF00918B8B8F18">
    <w:name w:val="CE75B8F21FC74AEA8D63FF00918B8B8F18"/>
    <w:rsid w:val="00C068B3"/>
    <w:rPr>
      <w:rFonts w:eastAsiaTheme="minorHAnsi"/>
      <w:lang w:val="es-EC" w:eastAsia="en-US"/>
    </w:rPr>
  </w:style>
  <w:style w:type="paragraph" w:customStyle="1" w:styleId="DA10A2CE462E4344AFB75924CE6FA73F15">
    <w:name w:val="DA10A2CE462E4344AFB75924CE6FA73F15"/>
    <w:rsid w:val="00C068B3"/>
    <w:rPr>
      <w:rFonts w:eastAsiaTheme="minorHAnsi"/>
      <w:lang w:val="es-EC" w:eastAsia="en-US"/>
    </w:rPr>
  </w:style>
  <w:style w:type="paragraph" w:customStyle="1" w:styleId="37DA746D94EB154BBF4F33177E3045F22">
    <w:name w:val="37DA746D94EB154BBF4F33177E3045F22"/>
    <w:rsid w:val="00C068B3"/>
    <w:rPr>
      <w:rFonts w:eastAsiaTheme="minorHAnsi"/>
      <w:lang w:val="es-EC" w:eastAsia="en-US"/>
    </w:rPr>
  </w:style>
  <w:style w:type="paragraph" w:customStyle="1" w:styleId="01705F66845A4A39AE7519BEAC52C69911">
    <w:name w:val="01705F66845A4A39AE7519BEAC52C69911"/>
    <w:rsid w:val="00C068B3"/>
    <w:rPr>
      <w:rFonts w:eastAsiaTheme="minorHAnsi"/>
      <w:lang w:val="es-EC" w:eastAsia="en-US"/>
    </w:rPr>
  </w:style>
  <w:style w:type="paragraph" w:customStyle="1" w:styleId="E5C8704FC8084DAE9BC60D23909BA54B11">
    <w:name w:val="E5C8704FC8084DAE9BC60D23909BA54B11"/>
    <w:rsid w:val="00C068B3"/>
    <w:rPr>
      <w:rFonts w:eastAsiaTheme="minorHAnsi"/>
      <w:lang w:val="es-EC" w:eastAsia="en-US"/>
    </w:rPr>
  </w:style>
  <w:style w:type="paragraph" w:customStyle="1" w:styleId="BF33E177B7694A8B858944C089A8216211">
    <w:name w:val="BF33E177B7694A8B858944C089A8216211"/>
    <w:rsid w:val="00C068B3"/>
    <w:rPr>
      <w:rFonts w:eastAsiaTheme="minorHAnsi"/>
      <w:lang w:val="es-EC" w:eastAsia="en-US"/>
    </w:rPr>
  </w:style>
  <w:style w:type="paragraph" w:customStyle="1" w:styleId="19B6194F2F92406F8F3E2F1BCAD3057911">
    <w:name w:val="19B6194F2F92406F8F3E2F1BCAD3057911"/>
    <w:rsid w:val="00C068B3"/>
    <w:rPr>
      <w:rFonts w:eastAsiaTheme="minorHAnsi"/>
      <w:lang w:val="es-EC" w:eastAsia="en-US"/>
    </w:rPr>
  </w:style>
  <w:style w:type="paragraph" w:customStyle="1" w:styleId="4F6F29408B39484AADB0667328761F1F11">
    <w:name w:val="4F6F29408B39484AADB0667328761F1F11"/>
    <w:rsid w:val="00C068B3"/>
    <w:rPr>
      <w:rFonts w:eastAsiaTheme="minorHAnsi"/>
      <w:lang w:val="es-EC" w:eastAsia="en-US"/>
    </w:rPr>
  </w:style>
  <w:style w:type="paragraph" w:customStyle="1" w:styleId="626B10955F14442BA2A18812EAC3820311">
    <w:name w:val="626B10955F14442BA2A18812EAC3820311"/>
    <w:rsid w:val="00C068B3"/>
    <w:rPr>
      <w:rFonts w:eastAsiaTheme="minorHAnsi"/>
      <w:lang w:val="es-EC" w:eastAsia="en-US"/>
    </w:rPr>
  </w:style>
  <w:style w:type="paragraph" w:customStyle="1" w:styleId="0E87E0CC760445918E28B05A55157F7411">
    <w:name w:val="0E87E0CC760445918E28B05A55157F7411"/>
    <w:rsid w:val="00C068B3"/>
    <w:rPr>
      <w:rFonts w:eastAsiaTheme="minorHAnsi"/>
      <w:lang w:val="es-EC" w:eastAsia="en-US"/>
    </w:rPr>
  </w:style>
  <w:style w:type="paragraph" w:customStyle="1" w:styleId="939F3CFDAF3D4E719DCD8EFD768805C69">
    <w:name w:val="939F3CFDAF3D4E719DCD8EFD768805C69"/>
    <w:rsid w:val="00C068B3"/>
    <w:rPr>
      <w:rFonts w:eastAsiaTheme="minorHAnsi"/>
      <w:lang w:val="es-EC" w:eastAsia="en-US"/>
    </w:rPr>
  </w:style>
  <w:style w:type="paragraph" w:customStyle="1" w:styleId="E2CC841D043846B49F030638C58020F83">
    <w:name w:val="E2CC841D043846B49F030638C58020F83"/>
    <w:rsid w:val="00C068B3"/>
    <w:rPr>
      <w:rFonts w:eastAsiaTheme="minorHAnsi"/>
      <w:lang w:val="es-EC" w:eastAsia="en-US"/>
    </w:rPr>
  </w:style>
  <w:style w:type="paragraph" w:customStyle="1" w:styleId="10F8CDC4A7914AD8AA94E2C3843334353">
    <w:name w:val="10F8CDC4A7914AD8AA94E2C3843334353"/>
    <w:rsid w:val="00C068B3"/>
    <w:rPr>
      <w:rFonts w:eastAsiaTheme="minorHAnsi"/>
      <w:lang w:val="es-EC" w:eastAsia="en-US"/>
    </w:rPr>
  </w:style>
  <w:style w:type="paragraph" w:customStyle="1" w:styleId="2182B824C37B4D77B1563BDCF3CBA9013">
    <w:name w:val="2182B824C37B4D77B1563BDCF3CBA9013"/>
    <w:rsid w:val="00C068B3"/>
    <w:rPr>
      <w:rFonts w:eastAsiaTheme="minorHAnsi"/>
      <w:lang w:val="es-EC" w:eastAsia="en-US"/>
    </w:rPr>
  </w:style>
  <w:style w:type="paragraph" w:customStyle="1" w:styleId="2BD56F449C724EF3B1E286A80C8ECDB03">
    <w:name w:val="2BD56F449C724EF3B1E286A80C8ECDB03"/>
    <w:rsid w:val="00C068B3"/>
    <w:rPr>
      <w:rFonts w:eastAsiaTheme="minorHAnsi"/>
      <w:lang w:val="es-EC" w:eastAsia="en-US"/>
    </w:rPr>
  </w:style>
  <w:style w:type="paragraph" w:customStyle="1" w:styleId="8EAE612E3A4D43CF8223846F68390C9D3">
    <w:name w:val="8EAE612E3A4D43CF8223846F68390C9D3"/>
    <w:rsid w:val="00C068B3"/>
    <w:rPr>
      <w:rFonts w:eastAsiaTheme="minorHAnsi"/>
      <w:lang w:val="es-EC" w:eastAsia="en-US"/>
    </w:rPr>
  </w:style>
  <w:style w:type="paragraph" w:customStyle="1" w:styleId="18C7C69FC3774A8FA5C15E8B74D93D263">
    <w:name w:val="18C7C69FC3774A8FA5C15E8B74D93D263"/>
    <w:rsid w:val="00C068B3"/>
    <w:rPr>
      <w:rFonts w:eastAsiaTheme="minorHAnsi"/>
      <w:lang w:val="es-EC" w:eastAsia="en-US"/>
    </w:rPr>
  </w:style>
  <w:style w:type="paragraph" w:customStyle="1" w:styleId="23CAB85223594894AB225A9E2B570FE83">
    <w:name w:val="23CAB85223594894AB225A9E2B570FE83"/>
    <w:rsid w:val="00C068B3"/>
    <w:rPr>
      <w:rFonts w:eastAsiaTheme="minorHAnsi"/>
      <w:lang w:val="es-EC" w:eastAsia="en-US"/>
    </w:rPr>
  </w:style>
  <w:style w:type="paragraph" w:customStyle="1" w:styleId="44237308E1F546CBA7ADF7D45EDA0D8B3">
    <w:name w:val="44237308E1F546CBA7ADF7D45EDA0D8B3"/>
    <w:rsid w:val="00C068B3"/>
    <w:rPr>
      <w:rFonts w:eastAsiaTheme="minorHAnsi"/>
      <w:lang w:val="es-EC" w:eastAsia="en-US"/>
    </w:rPr>
  </w:style>
  <w:style w:type="paragraph" w:customStyle="1" w:styleId="D09A44C6D0CA4C5F813946D6E2509DE93">
    <w:name w:val="D09A44C6D0CA4C5F813946D6E2509DE93"/>
    <w:rsid w:val="00C068B3"/>
    <w:rPr>
      <w:rFonts w:eastAsiaTheme="minorHAnsi"/>
      <w:lang w:val="es-EC" w:eastAsia="en-US"/>
    </w:rPr>
  </w:style>
  <w:style w:type="paragraph" w:customStyle="1" w:styleId="4066846A06F04329BE8A3A60550331053">
    <w:name w:val="4066846A06F04329BE8A3A60550331053"/>
    <w:rsid w:val="00C068B3"/>
    <w:rPr>
      <w:rFonts w:eastAsiaTheme="minorHAnsi"/>
      <w:lang w:val="es-EC" w:eastAsia="en-US"/>
    </w:rPr>
  </w:style>
  <w:style w:type="paragraph" w:customStyle="1" w:styleId="D79E02C1C27C45869D5894E9A8E7B0D03">
    <w:name w:val="D79E02C1C27C45869D5894E9A8E7B0D03"/>
    <w:rsid w:val="00C068B3"/>
    <w:rPr>
      <w:rFonts w:eastAsiaTheme="minorHAnsi"/>
      <w:lang w:val="es-EC" w:eastAsia="en-US"/>
    </w:rPr>
  </w:style>
  <w:style w:type="paragraph" w:customStyle="1" w:styleId="7D968C90A1BC45CC86B6562692F23DF73">
    <w:name w:val="7D968C90A1BC45CC86B6562692F23DF73"/>
    <w:rsid w:val="00C068B3"/>
    <w:rPr>
      <w:rFonts w:eastAsiaTheme="minorHAnsi"/>
      <w:lang w:val="es-EC" w:eastAsia="en-US"/>
    </w:rPr>
  </w:style>
  <w:style w:type="paragraph" w:customStyle="1" w:styleId="EE7228D15F2A450F964970568CD8B98C3">
    <w:name w:val="EE7228D15F2A450F964970568CD8B98C3"/>
    <w:rsid w:val="00C068B3"/>
    <w:rPr>
      <w:rFonts w:eastAsiaTheme="minorHAnsi"/>
      <w:lang w:val="es-EC" w:eastAsia="en-US"/>
    </w:rPr>
  </w:style>
  <w:style w:type="paragraph" w:customStyle="1" w:styleId="43E2CB88C9D1475EB4DD7C491E5D5EB93">
    <w:name w:val="43E2CB88C9D1475EB4DD7C491E5D5EB93"/>
    <w:rsid w:val="00C068B3"/>
    <w:rPr>
      <w:rFonts w:eastAsiaTheme="minorHAnsi"/>
      <w:lang w:val="es-EC" w:eastAsia="en-US"/>
    </w:rPr>
  </w:style>
  <w:style w:type="paragraph" w:customStyle="1" w:styleId="F9FEE0623D6849869FBC484FEBAA72AD3">
    <w:name w:val="F9FEE0623D6849869FBC484FEBAA72AD3"/>
    <w:rsid w:val="00C068B3"/>
    <w:rPr>
      <w:rFonts w:eastAsiaTheme="minorHAnsi"/>
      <w:lang w:val="es-EC" w:eastAsia="en-US"/>
    </w:rPr>
  </w:style>
  <w:style w:type="paragraph" w:customStyle="1" w:styleId="2DF2C7AE28084371A6E04B14C148E3153">
    <w:name w:val="2DF2C7AE28084371A6E04B14C148E3153"/>
    <w:rsid w:val="00C068B3"/>
    <w:rPr>
      <w:rFonts w:eastAsiaTheme="minorHAnsi"/>
      <w:lang w:val="es-EC" w:eastAsia="en-US"/>
    </w:rPr>
  </w:style>
  <w:style w:type="paragraph" w:customStyle="1" w:styleId="C787F4D5C12945958275EC6DC44FF76C3">
    <w:name w:val="C787F4D5C12945958275EC6DC44FF76C3"/>
    <w:rsid w:val="00C068B3"/>
    <w:rPr>
      <w:rFonts w:eastAsiaTheme="minorHAnsi"/>
      <w:lang w:val="es-EC" w:eastAsia="en-US"/>
    </w:rPr>
  </w:style>
  <w:style w:type="paragraph" w:customStyle="1" w:styleId="1346B9DA67EA406B8EC72B01BEC7428E19">
    <w:name w:val="1346B9DA67EA406B8EC72B01BEC7428E19"/>
    <w:rsid w:val="00C068B3"/>
    <w:rPr>
      <w:rFonts w:eastAsiaTheme="minorHAnsi"/>
      <w:lang w:val="es-EC" w:eastAsia="en-US"/>
    </w:rPr>
  </w:style>
  <w:style w:type="paragraph" w:customStyle="1" w:styleId="D48B78BA59304391A27962A43421EF6419">
    <w:name w:val="D48B78BA59304391A27962A43421EF6419"/>
    <w:rsid w:val="00C068B3"/>
    <w:rPr>
      <w:rFonts w:eastAsiaTheme="minorHAnsi"/>
      <w:lang w:val="es-EC" w:eastAsia="en-US"/>
    </w:rPr>
  </w:style>
  <w:style w:type="paragraph" w:customStyle="1" w:styleId="B7C07A82DE7F4FFD94435CB4535CC40F19">
    <w:name w:val="B7C07A82DE7F4FFD94435CB4535CC40F19"/>
    <w:rsid w:val="00C068B3"/>
    <w:rPr>
      <w:rFonts w:eastAsiaTheme="minorHAnsi"/>
      <w:lang w:val="es-EC" w:eastAsia="en-US"/>
    </w:rPr>
  </w:style>
  <w:style w:type="paragraph" w:customStyle="1" w:styleId="F53A35E6664848978E95535C1D11C98119">
    <w:name w:val="F53A35E6664848978E95535C1D11C98119"/>
    <w:rsid w:val="00C068B3"/>
    <w:rPr>
      <w:rFonts w:eastAsiaTheme="minorHAnsi"/>
      <w:lang w:val="es-EC" w:eastAsia="en-US"/>
    </w:rPr>
  </w:style>
  <w:style w:type="paragraph" w:customStyle="1" w:styleId="9E626E45202F414F9108243F6FBA830919">
    <w:name w:val="9E626E45202F414F9108243F6FBA830919"/>
    <w:rsid w:val="00C068B3"/>
    <w:rPr>
      <w:rFonts w:eastAsiaTheme="minorHAnsi"/>
      <w:lang w:val="es-EC" w:eastAsia="en-US"/>
    </w:rPr>
  </w:style>
  <w:style w:type="paragraph" w:customStyle="1" w:styleId="EE2139BB3E06499E9166BC5DF14926E219">
    <w:name w:val="EE2139BB3E06499E9166BC5DF14926E219"/>
    <w:rsid w:val="00C068B3"/>
    <w:rPr>
      <w:rFonts w:eastAsiaTheme="minorHAnsi"/>
      <w:lang w:val="es-EC" w:eastAsia="en-US"/>
    </w:rPr>
  </w:style>
  <w:style w:type="paragraph" w:customStyle="1" w:styleId="10845DBE96C342C285CCD6E528AB26B119">
    <w:name w:val="10845DBE96C342C285CCD6E528AB26B119"/>
    <w:rsid w:val="00C068B3"/>
    <w:rPr>
      <w:rFonts w:eastAsiaTheme="minorHAnsi"/>
      <w:lang w:val="es-EC" w:eastAsia="en-US"/>
    </w:rPr>
  </w:style>
  <w:style w:type="paragraph" w:customStyle="1" w:styleId="4F4C068E327D4225AE9CA58505E73A8E16">
    <w:name w:val="4F4C068E327D4225AE9CA58505E73A8E16"/>
    <w:rsid w:val="00C068B3"/>
    <w:rPr>
      <w:rFonts w:eastAsiaTheme="minorHAnsi"/>
      <w:lang w:val="es-EC" w:eastAsia="en-US"/>
    </w:rPr>
  </w:style>
  <w:style w:type="paragraph" w:customStyle="1" w:styleId="A992BAC19587424888D2ADEFB649773017">
    <w:name w:val="A992BAC19587424888D2ADEFB649773017"/>
    <w:rsid w:val="00C068B3"/>
    <w:rPr>
      <w:rFonts w:eastAsiaTheme="minorHAnsi"/>
      <w:lang w:val="es-EC" w:eastAsia="en-US"/>
    </w:rPr>
  </w:style>
  <w:style w:type="paragraph" w:customStyle="1" w:styleId="71E9232CC4D94F8BAAB040A194F427B817">
    <w:name w:val="71E9232CC4D94F8BAAB040A194F427B817"/>
    <w:rsid w:val="00C068B3"/>
    <w:rPr>
      <w:rFonts w:eastAsiaTheme="minorHAnsi"/>
      <w:lang w:val="es-EC" w:eastAsia="en-US"/>
    </w:rPr>
  </w:style>
  <w:style w:type="paragraph" w:customStyle="1" w:styleId="B9DF7B1A46DF4B969903E92B2F1AAD2C19">
    <w:name w:val="B9DF7B1A46DF4B969903E92B2F1AAD2C19"/>
    <w:rsid w:val="00C068B3"/>
    <w:rPr>
      <w:rFonts w:eastAsiaTheme="minorHAnsi"/>
      <w:lang w:val="es-EC" w:eastAsia="en-US"/>
    </w:rPr>
  </w:style>
  <w:style w:type="paragraph" w:customStyle="1" w:styleId="881B1BE5CDEC4F929C56A71ED40075B319">
    <w:name w:val="881B1BE5CDEC4F929C56A71ED40075B319"/>
    <w:rsid w:val="00C068B3"/>
    <w:rPr>
      <w:rFonts w:eastAsiaTheme="minorHAnsi"/>
      <w:lang w:val="es-EC" w:eastAsia="en-US"/>
    </w:rPr>
  </w:style>
  <w:style w:type="paragraph" w:customStyle="1" w:styleId="CE75B8F21FC74AEA8D63FF00918B8B8F19">
    <w:name w:val="CE75B8F21FC74AEA8D63FF00918B8B8F19"/>
    <w:rsid w:val="00C068B3"/>
    <w:rPr>
      <w:rFonts w:eastAsiaTheme="minorHAnsi"/>
      <w:lang w:val="es-EC" w:eastAsia="en-US"/>
    </w:rPr>
  </w:style>
  <w:style w:type="paragraph" w:customStyle="1" w:styleId="DA10A2CE462E4344AFB75924CE6FA73F16">
    <w:name w:val="DA10A2CE462E4344AFB75924CE6FA73F16"/>
    <w:rsid w:val="00C068B3"/>
    <w:rPr>
      <w:rFonts w:eastAsiaTheme="minorHAnsi"/>
      <w:lang w:val="es-EC" w:eastAsia="en-US"/>
    </w:rPr>
  </w:style>
  <w:style w:type="paragraph" w:customStyle="1" w:styleId="37DA746D94EB154BBF4F33177E3045F23">
    <w:name w:val="37DA746D94EB154BBF4F33177E3045F23"/>
    <w:rsid w:val="00C068B3"/>
    <w:rPr>
      <w:rFonts w:eastAsiaTheme="minorHAnsi"/>
      <w:lang w:val="es-EC" w:eastAsia="en-US"/>
    </w:rPr>
  </w:style>
  <w:style w:type="paragraph" w:customStyle="1" w:styleId="01705F66845A4A39AE7519BEAC52C69912">
    <w:name w:val="01705F66845A4A39AE7519BEAC52C69912"/>
    <w:rsid w:val="00C068B3"/>
    <w:rPr>
      <w:rFonts w:eastAsiaTheme="minorHAnsi"/>
      <w:lang w:val="es-EC" w:eastAsia="en-US"/>
    </w:rPr>
  </w:style>
  <w:style w:type="paragraph" w:customStyle="1" w:styleId="E5C8704FC8084DAE9BC60D23909BA54B12">
    <w:name w:val="E5C8704FC8084DAE9BC60D23909BA54B12"/>
    <w:rsid w:val="00C068B3"/>
    <w:rPr>
      <w:rFonts w:eastAsiaTheme="minorHAnsi"/>
      <w:lang w:val="es-EC" w:eastAsia="en-US"/>
    </w:rPr>
  </w:style>
  <w:style w:type="paragraph" w:customStyle="1" w:styleId="BF33E177B7694A8B858944C089A8216212">
    <w:name w:val="BF33E177B7694A8B858944C089A8216212"/>
    <w:rsid w:val="00C068B3"/>
    <w:rPr>
      <w:rFonts w:eastAsiaTheme="minorHAnsi"/>
      <w:lang w:val="es-EC" w:eastAsia="en-US"/>
    </w:rPr>
  </w:style>
  <w:style w:type="paragraph" w:customStyle="1" w:styleId="19B6194F2F92406F8F3E2F1BCAD3057912">
    <w:name w:val="19B6194F2F92406F8F3E2F1BCAD3057912"/>
    <w:rsid w:val="00C068B3"/>
    <w:rPr>
      <w:rFonts w:eastAsiaTheme="minorHAnsi"/>
      <w:lang w:val="es-EC" w:eastAsia="en-US"/>
    </w:rPr>
  </w:style>
  <w:style w:type="paragraph" w:customStyle="1" w:styleId="4F6F29408B39484AADB0667328761F1F12">
    <w:name w:val="4F6F29408B39484AADB0667328761F1F12"/>
    <w:rsid w:val="00C068B3"/>
    <w:rPr>
      <w:rFonts w:eastAsiaTheme="minorHAnsi"/>
      <w:lang w:val="es-EC" w:eastAsia="en-US"/>
    </w:rPr>
  </w:style>
  <w:style w:type="paragraph" w:customStyle="1" w:styleId="626B10955F14442BA2A18812EAC3820312">
    <w:name w:val="626B10955F14442BA2A18812EAC3820312"/>
    <w:rsid w:val="00C068B3"/>
    <w:rPr>
      <w:rFonts w:eastAsiaTheme="minorHAnsi"/>
      <w:lang w:val="es-EC" w:eastAsia="en-US"/>
    </w:rPr>
  </w:style>
  <w:style w:type="paragraph" w:customStyle="1" w:styleId="0E87E0CC760445918E28B05A55157F7412">
    <w:name w:val="0E87E0CC760445918E28B05A55157F7412"/>
    <w:rsid w:val="00C068B3"/>
    <w:rPr>
      <w:rFonts w:eastAsiaTheme="minorHAnsi"/>
      <w:lang w:val="es-EC" w:eastAsia="en-US"/>
    </w:rPr>
  </w:style>
  <w:style w:type="paragraph" w:customStyle="1" w:styleId="939F3CFDAF3D4E719DCD8EFD768805C610">
    <w:name w:val="939F3CFDAF3D4E719DCD8EFD768805C610"/>
    <w:rsid w:val="00C068B3"/>
    <w:rPr>
      <w:rFonts w:eastAsiaTheme="minorHAnsi"/>
      <w:lang w:val="es-EC" w:eastAsia="en-US"/>
    </w:rPr>
  </w:style>
  <w:style w:type="paragraph" w:customStyle="1" w:styleId="E2CC841D043846B49F030638C58020F84">
    <w:name w:val="E2CC841D043846B49F030638C58020F84"/>
    <w:rsid w:val="00C068B3"/>
    <w:rPr>
      <w:rFonts w:eastAsiaTheme="minorHAnsi"/>
      <w:lang w:val="es-EC" w:eastAsia="en-US"/>
    </w:rPr>
  </w:style>
  <w:style w:type="paragraph" w:customStyle="1" w:styleId="10F8CDC4A7914AD8AA94E2C3843334354">
    <w:name w:val="10F8CDC4A7914AD8AA94E2C3843334354"/>
    <w:rsid w:val="00C068B3"/>
    <w:rPr>
      <w:rFonts w:eastAsiaTheme="minorHAnsi"/>
      <w:lang w:val="es-EC" w:eastAsia="en-US"/>
    </w:rPr>
  </w:style>
  <w:style w:type="paragraph" w:customStyle="1" w:styleId="2182B824C37B4D77B1563BDCF3CBA9014">
    <w:name w:val="2182B824C37B4D77B1563BDCF3CBA9014"/>
    <w:rsid w:val="00C068B3"/>
    <w:rPr>
      <w:rFonts w:eastAsiaTheme="minorHAnsi"/>
      <w:lang w:val="es-EC" w:eastAsia="en-US"/>
    </w:rPr>
  </w:style>
  <w:style w:type="paragraph" w:customStyle="1" w:styleId="2BD56F449C724EF3B1E286A80C8ECDB04">
    <w:name w:val="2BD56F449C724EF3B1E286A80C8ECDB04"/>
    <w:rsid w:val="00C068B3"/>
    <w:rPr>
      <w:rFonts w:eastAsiaTheme="minorHAnsi"/>
      <w:lang w:val="es-EC" w:eastAsia="en-US"/>
    </w:rPr>
  </w:style>
  <w:style w:type="paragraph" w:customStyle="1" w:styleId="8EAE612E3A4D43CF8223846F68390C9D4">
    <w:name w:val="8EAE612E3A4D43CF8223846F68390C9D4"/>
    <w:rsid w:val="00C068B3"/>
    <w:rPr>
      <w:rFonts w:eastAsiaTheme="minorHAnsi"/>
      <w:lang w:val="es-EC" w:eastAsia="en-US"/>
    </w:rPr>
  </w:style>
  <w:style w:type="paragraph" w:customStyle="1" w:styleId="18C7C69FC3774A8FA5C15E8B74D93D264">
    <w:name w:val="18C7C69FC3774A8FA5C15E8B74D93D264"/>
    <w:rsid w:val="00C068B3"/>
    <w:rPr>
      <w:rFonts w:eastAsiaTheme="minorHAnsi"/>
      <w:lang w:val="es-EC" w:eastAsia="en-US"/>
    </w:rPr>
  </w:style>
  <w:style w:type="paragraph" w:customStyle="1" w:styleId="23CAB85223594894AB225A9E2B570FE84">
    <w:name w:val="23CAB85223594894AB225A9E2B570FE84"/>
    <w:rsid w:val="00C068B3"/>
    <w:rPr>
      <w:rFonts w:eastAsiaTheme="minorHAnsi"/>
      <w:lang w:val="es-EC" w:eastAsia="en-US"/>
    </w:rPr>
  </w:style>
  <w:style w:type="paragraph" w:customStyle="1" w:styleId="44237308E1F546CBA7ADF7D45EDA0D8B4">
    <w:name w:val="44237308E1F546CBA7ADF7D45EDA0D8B4"/>
    <w:rsid w:val="00C068B3"/>
    <w:rPr>
      <w:rFonts w:eastAsiaTheme="minorHAnsi"/>
      <w:lang w:val="es-EC" w:eastAsia="en-US"/>
    </w:rPr>
  </w:style>
  <w:style w:type="paragraph" w:customStyle="1" w:styleId="D09A44C6D0CA4C5F813946D6E2509DE94">
    <w:name w:val="D09A44C6D0CA4C5F813946D6E2509DE94"/>
    <w:rsid w:val="00C068B3"/>
    <w:rPr>
      <w:rFonts w:eastAsiaTheme="minorHAnsi"/>
      <w:lang w:val="es-EC" w:eastAsia="en-US"/>
    </w:rPr>
  </w:style>
  <w:style w:type="paragraph" w:customStyle="1" w:styleId="4066846A06F04329BE8A3A60550331054">
    <w:name w:val="4066846A06F04329BE8A3A60550331054"/>
    <w:rsid w:val="00C068B3"/>
    <w:rPr>
      <w:rFonts w:eastAsiaTheme="minorHAnsi"/>
      <w:lang w:val="es-EC" w:eastAsia="en-US"/>
    </w:rPr>
  </w:style>
  <w:style w:type="paragraph" w:customStyle="1" w:styleId="D79E02C1C27C45869D5894E9A8E7B0D04">
    <w:name w:val="D79E02C1C27C45869D5894E9A8E7B0D04"/>
    <w:rsid w:val="00C068B3"/>
    <w:rPr>
      <w:rFonts w:eastAsiaTheme="minorHAnsi"/>
      <w:lang w:val="es-EC" w:eastAsia="en-US"/>
    </w:rPr>
  </w:style>
  <w:style w:type="paragraph" w:customStyle="1" w:styleId="7D968C90A1BC45CC86B6562692F23DF74">
    <w:name w:val="7D968C90A1BC45CC86B6562692F23DF74"/>
    <w:rsid w:val="00C068B3"/>
    <w:rPr>
      <w:rFonts w:eastAsiaTheme="minorHAnsi"/>
      <w:lang w:val="es-EC" w:eastAsia="en-US"/>
    </w:rPr>
  </w:style>
  <w:style w:type="paragraph" w:customStyle="1" w:styleId="EE7228D15F2A450F964970568CD8B98C4">
    <w:name w:val="EE7228D15F2A450F964970568CD8B98C4"/>
    <w:rsid w:val="00C068B3"/>
    <w:rPr>
      <w:rFonts w:eastAsiaTheme="minorHAnsi"/>
      <w:lang w:val="es-EC" w:eastAsia="en-US"/>
    </w:rPr>
  </w:style>
  <w:style w:type="paragraph" w:customStyle="1" w:styleId="43E2CB88C9D1475EB4DD7C491E5D5EB94">
    <w:name w:val="43E2CB88C9D1475EB4DD7C491E5D5EB94"/>
    <w:rsid w:val="00C068B3"/>
    <w:rPr>
      <w:rFonts w:eastAsiaTheme="minorHAnsi"/>
      <w:lang w:val="es-EC" w:eastAsia="en-US"/>
    </w:rPr>
  </w:style>
  <w:style w:type="paragraph" w:customStyle="1" w:styleId="F9FEE0623D6849869FBC484FEBAA72AD4">
    <w:name w:val="F9FEE0623D6849869FBC484FEBAA72AD4"/>
    <w:rsid w:val="00C068B3"/>
    <w:rPr>
      <w:rFonts w:eastAsiaTheme="minorHAnsi"/>
      <w:lang w:val="es-EC" w:eastAsia="en-US"/>
    </w:rPr>
  </w:style>
  <w:style w:type="paragraph" w:customStyle="1" w:styleId="2DF2C7AE28084371A6E04B14C148E3154">
    <w:name w:val="2DF2C7AE28084371A6E04B14C148E3154"/>
    <w:rsid w:val="00C068B3"/>
    <w:rPr>
      <w:rFonts w:eastAsiaTheme="minorHAnsi"/>
      <w:lang w:val="es-EC" w:eastAsia="en-US"/>
    </w:rPr>
  </w:style>
  <w:style w:type="paragraph" w:customStyle="1" w:styleId="29F690D70BA1403EAB02E07639901AB5">
    <w:name w:val="29F690D70BA1403EAB02E07639901AB5"/>
    <w:rsid w:val="00C068B3"/>
  </w:style>
  <w:style w:type="paragraph" w:customStyle="1" w:styleId="C787F4D5C12945958275EC6DC44FF76C4">
    <w:name w:val="C787F4D5C12945958275EC6DC44FF76C4"/>
    <w:rsid w:val="00C068B3"/>
    <w:rPr>
      <w:rFonts w:eastAsiaTheme="minorHAnsi"/>
      <w:lang w:val="es-EC" w:eastAsia="en-US"/>
    </w:rPr>
  </w:style>
  <w:style w:type="paragraph" w:customStyle="1" w:styleId="1346B9DA67EA406B8EC72B01BEC7428E20">
    <w:name w:val="1346B9DA67EA406B8EC72B01BEC7428E20"/>
    <w:rsid w:val="00C068B3"/>
    <w:rPr>
      <w:rFonts w:eastAsiaTheme="minorHAnsi"/>
      <w:lang w:val="es-EC" w:eastAsia="en-US"/>
    </w:rPr>
  </w:style>
  <w:style w:type="paragraph" w:customStyle="1" w:styleId="D48B78BA59304391A27962A43421EF6420">
    <w:name w:val="D48B78BA59304391A27962A43421EF6420"/>
    <w:rsid w:val="00C068B3"/>
    <w:rPr>
      <w:rFonts w:eastAsiaTheme="minorHAnsi"/>
      <w:lang w:val="es-EC" w:eastAsia="en-US"/>
    </w:rPr>
  </w:style>
  <w:style w:type="paragraph" w:customStyle="1" w:styleId="B7C07A82DE7F4FFD94435CB4535CC40F20">
    <w:name w:val="B7C07A82DE7F4FFD94435CB4535CC40F20"/>
    <w:rsid w:val="00C068B3"/>
    <w:rPr>
      <w:rFonts w:eastAsiaTheme="minorHAnsi"/>
      <w:lang w:val="es-EC" w:eastAsia="en-US"/>
    </w:rPr>
  </w:style>
  <w:style w:type="paragraph" w:customStyle="1" w:styleId="F53A35E6664848978E95535C1D11C98120">
    <w:name w:val="F53A35E6664848978E95535C1D11C98120"/>
    <w:rsid w:val="00C068B3"/>
    <w:rPr>
      <w:rFonts w:eastAsiaTheme="minorHAnsi"/>
      <w:lang w:val="es-EC" w:eastAsia="en-US"/>
    </w:rPr>
  </w:style>
  <w:style w:type="paragraph" w:customStyle="1" w:styleId="9E626E45202F414F9108243F6FBA830920">
    <w:name w:val="9E626E45202F414F9108243F6FBA830920"/>
    <w:rsid w:val="00C068B3"/>
    <w:rPr>
      <w:rFonts w:eastAsiaTheme="minorHAnsi"/>
      <w:lang w:val="es-EC" w:eastAsia="en-US"/>
    </w:rPr>
  </w:style>
  <w:style w:type="paragraph" w:customStyle="1" w:styleId="EE2139BB3E06499E9166BC5DF14926E220">
    <w:name w:val="EE2139BB3E06499E9166BC5DF14926E220"/>
    <w:rsid w:val="00C068B3"/>
    <w:rPr>
      <w:rFonts w:eastAsiaTheme="minorHAnsi"/>
      <w:lang w:val="es-EC" w:eastAsia="en-US"/>
    </w:rPr>
  </w:style>
  <w:style w:type="paragraph" w:customStyle="1" w:styleId="10845DBE96C342C285CCD6E528AB26B120">
    <w:name w:val="10845DBE96C342C285CCD6E528AB26B120"/>
    <w:rsid w:val="00C068B3"/>
    <w:rPr>
      <w:rFonts w:eastAsiaTheme="minorHAnsi"/>
      <w:lang w:val="es-EC" w:eastAsia="en-US"/>
    </w:rPr>
  </w:style>
  <w:style w:type="paragraph" w:customStyle="1" w:styleId="4F4C068E327D4225AE9CA58505E73A8E17">
    <w:name w:val="4F4C068E327D4225AE9CA58505E73A8E17"/>
    <w:rsid w:val="00C068B3"/>
    <w:rPr>
      <w:rFonts w:eastAsiaTheme="minorHAnsi"/>
      <w:lang w:val="es-EC" w:eastAsia="en-US"/>
    </w:rPr>
  </w:style>
  <w:style w:type="paragraph" w:customStyle="1" w:styleId="A992BAC19587424888D2ADEFB649773018">
    <w:name w:val="A992BAC19587424888D2ADEFB649773018"/>
    <w:rsid w:val="00C068B3"/>
    <w:rPr>
      <w:rFonts w:eastAsiaTheme="minorHAnsi"/>
      <w:lang w:val="es-EC" w:eastAsia="en-US"/>
    </w:rPr>
  </w:style>
  <w:style w:type="paragraph" w:customStyle="1" w:styleId="71E9232CC4D94F8BAAB040A194F427B818">
    <w:name w:val="71E9232CC4D94F8BAAB040A194F427B818"/>
    <w:rsid w:val="00C068B3"/>
    <w:rPr>
      <w:rFonts w:eastAsiaTheme="minorHAnsi"/>
      <w:lang w:val="es-EC" w:eastAsia="en-US"/>
    </w:rPr>
  </w:style>
  <w:style w:type="paragraph" w:customStyle="1" w:styleId="B9DF7B1A46DF4B969903E92B2F1AAD2C20">
    <w:name w:val="B9DF7B1A46DF4B969903E92B2F1AAD2C20"/>
    <w:rsid w:val="00C068B3"/>
    <w:rPr>
      <w:rFonts w:eastAsiaTheme="minorHAnsi"/>
      <w:lang w:val="es-EC" w:eastAsia="en-US"/>
    </w:rPr>
  </w:style>
  <w:style w:type="paragraph" w:customStyle="1" w:styleId="881B1BE5CDEC4F929C56A71ED40075B320">
    <w:name w:val="881B1BE5CDEC4F929C56A71ED40075B320"/>
    <w:rsid w:val="00C068B3"/>
    <w:rPr>
      <w:rFonts w:eastAsiaTheme="minorHAnsi"/>
      <w:lang w:val="es-EC" w:eastAsia="en-US"/>
    </w:rPr>
  </w:style>
  <w:style w:type="paragraph" w:customStyle="1" w:styleId="CE75B8F21FC74AEA8D63FF00918B8B8F20">
    <w:name w:val="CE75B8F21FC74AEA8D63FF00918B8B8F20"/>
    <w:rsid w:val="00C068B3"/>
    <w:rPr>
      <w:rFonts w:eastAsiaTheme="minorHAnsi"/>
      <w:lang w:val="es-EC" w:eastAsia="en-US"/>
    </w:rPr>
  </w:style>
  <w:style w:type="paragraph" w:customStyle="1" w:styleId="DA10A2CE462E4344AFB75924CE6FA73F17">
    <w:name w:val="DA10A2CE462E4344AFB75924CE6FA73F17"/>
    <w:rsid w:val="00C068B3"/>
    <w:rPr>
      <w:rFonts w:eastAsiaTheme="minorHAnsi"/>
      <w:lang w:val="es-EC" w:eastAsia="en-US"/>
    </w:rPr>
  </w:style>
  <w:style w:type="paragraph" w:customStyle="1" w:styleId="37DA746D94EB154BBF4F33177E3045F24">
    <w:name w:val="37DA746D94EB154BBF4F33177E3045F24"/>
    <w:rsid w:val="00C068B3"/>
    <w:rPr>
      <w:rFonts w:eastAsiaTheme="minorHAnsi"/>
      <w:lang w:val="es-EC" w:eastAsia="en-US"/>
    </w:rPr>
  </w:style>
  <w:style w:type="paragraph" w:customStyle="1" w:styleId="01705F66845A4A39AE7519BEAC52C69913">
    <w:name w:val="01705F66845A4A39AE7519BEAC52C69913"/>
    <w:rsid w:val="00C068B3"/>
    <w:rPr>
      <w:rFonts w:eastAsiaTheme="minorHAnsi"/>
      <w:lang w:val="es-EC" w:eastAsia="en-US"/>
    </w:rPr>
  </w:style>
  <w:style w:type="paragraph" w:customStyle="1" w:styleId="E5C8704FC8084DAE9BC60D23909BA54B13">
    <w:name w:val="E5C8704FC8084DAE9BC60D23909BA54B13"/>
    <w:rsid w:val="00C068B3"/>
    <w:rPr>
      <w:rFonts w:eastAsiaTheme="minorHAnsi"/>
      <w:lang w:val="es-EC" w:eastAsia="en-US"/>
    </w:rPr>
  </w:style>
  <w:style w:type="paragraph" w:customStyle="1" w:styleId="BF33E177B7694A8B858944C089A8216213">
    <w:name w:val="BF33E177B7694A8B858944C089A8216213"/>
    <w:rsid w:val="00C068B3"/>
    <w:rPr>
      <w:rFonts w:eastAsiaTheme="minorHAnsi"/>
      <w:lang w:val="es-EC" w:eastAsia="en-US"/>
    </w:rPr>
  </w:style>
  <w:style w:type="paragraph" w:customStyle="1" w:styleId="19B6194F2F92406F8F3E2F1BCAD3057913">
    <w:name w:val="19B6194F2F92406F8F3E2F1BCAD3057913"/>
    <w:rsid w:val="00C068B3"/>
    <w:rPr>
      <w:rFonts w:eastAsiaTheme="minorHAnsi"/>
      <w:lang w:val="es-EC" w:eastAsia="en-US"/>
    </w:rPr>
  </w:style>
  <w:style w:type="paragraph" w:customStyle="1" w:styleId="4F6F29408B39484AADB0667328761F1F13">
    <w:name w:val="4F6F29408B39484AADB0667328761F1F13"/>
    <w:rsid w:val="00C068B3"/>
    <w:rPr>
      <w:rFonts w:eastAsiaTheme="minorHAnsi"/>
      <w:lang w:val="es-EC" w:eastAsia="en-US"/>
    </w:rPr>
  </w:style>
  <w:style w:type="paragraph" w:customStyle="1" w:styleId="626B10955F14442BA2A18812EAC3820313">
    <w:name w:val="626B10955F14442BA2A18812EAC3820313"/>
    <w:rsid w:val="00C068B3"/>
    <w:rPr>
      <w:rFonts w:eastAsiaTheme="minorHAnsi"/>
      <w:lang w:val="es-EC" w:eastAsia="en-US"/>
    </w:rPr>
  </w:style>
  <w:style w:type="paragraph" w:customStyle="1" w:styleId="0E87E0CC760445918E28B05A55157F7413">
    <w:name w:val="0E87E0CC760445918E28B05A55157F7413"/>
    <w:rsid w:val="00C068B3"/>
    <w:rPr>
      <w:rFonts w:eastAsiaTheme="minorHAnsi"/>
      <w:lang w:val="es-EC" w:eastAsia="en-US"/>
    </w:rPr>
  </w:style>
  <w:style w:type="paragraph" w:customStyle="1" w:styleId="29F690D70BA1403EAB02E07639901AB51">
    <w:name w:val="29F690D70BA1403EAB02E07639901AB51"/>
    <w:rsid w:val="00C068B3"/>
    <w:pPr>
      <w:ind w:left="720"/>
      <w:contextualSpacing/>
    </w:pPr>
    <w:rPr>
      <w:rFonts w:eastAsiaTheme="minorHAnsi"/>
      <w:lang w:val="es-EC" w:eastAsia="en-US"/>
    </w:rPr>
  </w:style>
  <w:style w:type="paragraph" w:customStyle="1" w:styleId="939F3CFDAF3D4E719DCD8EFD768805C611">
    <w:name w:val="939F3CFDAF3D4E719DCD8EFD768805C611"/>
    <w:rsid w:val="00C068B3"/>
    <w:rPr>
      <w:rFonts w:eastAsiaTheme="minorHAnsi"/>
      <w:lang w:val="es-EC" w:eastAsia="en-US"/>
    </w:rPr>
  </w:style>
  <w:style w:type="paragraph" w:customStyle="1" w:styleId="E2CC841D043846B49F030638C58020F85">
    <w:name w:val="E2CC841D043846B49F030638C58020F85"/>
    <w:rsid w:val="00C068B3"/>
    <w:rPr>
      <w:rFonts w:eastAsiaTheme="minorHAnsi"/>
      <w:lang w:val="es-EC" w:eastAsia="en-US"/>
    </w:rPr>
  </w:style>
  <w:style w:type="paragraph" w:customStyle="1" w:styleId="10F8CDC4A7914AD8AA94E2C3843334355">
    <w:name w:val="10F8CDC4A7914AD8AA94E2C3843334355"/>
    <w:rsid w:val="00C068B3"/>
    <w:rPr>
      <w:rFonts w:eastAsiaTheme="minorHAnsi"/>
      <w:lang w:val="es-EC" w:eastAsia="en-US"/>
    </w:rPr>
  </w:style>
  <w:style w:type="paragraph" w:customStyle="1" w:styleId="2182B824C37B4D77B1563BDCF3CBA9015">
    <w:name w:val="2182B824C37B4D77B1563BDCF3CBA9015"/>
    <w:rsid w:val="00C068B3"/>
    <w:rPr>
      <w:rFonts w:eastAsiaTheme="minorHAnsi"/>
      <w:lang w:val="es-EC" w:eastAsia="en-US"/>
    </w:rPr>
  </w:style>
  <w:style w:type="paragraph" w:customStyle="1" w:styleId="2BD56F449C724EF3B1E286A80C8ECDB05">
    <w:name w:val="2BD56F449C724EF3B1E286A80C8ECDB05"/>
    <w:rsid w:val="00C068B3"/>
    <w:rPr>
      <w:rFonts w:eastAsiaTheme="minorHAnsi"/>
      <w:lang w:val="es-EC" w:eastAsia="en-US"/>
    </w:rPr>
  </w:style>
  <w:style w:type="paragraph" w:customStyle="1" w:styleId="8EAE612E3A4D43CF8223846F68390C9D5">
    <w:name w:val="8EAE612E3A4D43CF8223846F68390C9D5"/>
    <w:rsid w:val="00C068B3"/>
    <w:rPr>
      <w:rFonts w:eastAsiaTheme="minorHAnsi"/>
      <w:lang w:val="es-EC" w:eastAsia="en-US"/>
    </w:rPr>
  </w:style>
  <w:style w:type="paragraph" w:customStyle="1" w:styleId="18C7C69FC3774A8FA5C15E8B74D93D265">
    <w:name w:val="18C7C69FC3774A8FA5C15E8B74D93D265"/>
    <w:rsid w:val="00C068B3"/>
    <w:rPr>
      <w:rFonts w:eastAsiaTheme="minorHAnsi"/>
      <w:lang w:val="es-EC" w:eastAsia="en-US"/>
    </w:rPr>
  </w:style>
  <w:style w:type="paragraph" w:customStyle="1" w:styleId="23CAB85223594894AB225A9E2B570FE85">
    <w:name w:val="23CAB85223594894AB225A9E2B570FE85"/>
    <w:rsid w:val="00C068B3"/>
    <w:rPr>
      <w:rFonts w:eastAsiaTheme="minorHAnsi"/>
      <w:lang w:val="es-EC" w:eastAsia="en-US"/>
    </w:rPr>
  </w:style>
  <w:style w:type="paragraph" w:customStyle="1" w:styleId="44237308E1F546CBA7ADF7D45EDA0D8B5">
    <w:name w:val="44237308E1F546CBA7ADF7D45EDA0D8B5"/>
    <w:rsid w:val="00C068B3"/>
    <w:rPr>
      <w:rFonts w:eastAsiaTheme="minorHAnsi"/>
      <w:lang w:val="es-EC" w:eastAsia="en-US"/>
    </w:rPr>
  </w:style>
  <w:style w:type="paragraph" w:customStyle="1" w:styleId="D09A44C6D0CA4C5F813946D6E2509DE95">
    <w:name w:val="D09A44C6D0CA4C5F813946D6E2509DE95"/>
    <w:rsid w:val="00C068B3"/>
    <w:rPr>
      <w:rFonts w:eastAsiaTheme="minorHAnsi"/>
      <w:lang w:val="es-EC" w:eastAsia="en-US"/>
    </w:rPr>
  </w:style>
  <w:style w:type="paragraph" w:customStyle="1" w:styleId="4066846A06F04329BE8A3A60550331055">
    <w:name w:val="4066846A06F04329BE8A3A60550331055"/>
    <w:rsid w:val="00C068B3"/>
    <w:rPr>
      <w:rFonts w:eastAsiaTheme="minorHAnsi"/>
      <w:lang w:val="es-EC" w:eastAsia="en-US"/>
    </w:rPr>
  </w:style>
  <w:style w:type="paragraph" w:customStyle="1" w:styleId="D79E02C1C27C45869D5894E9A8E7B0D05">
    <w:name w:val="D79E02C1C27C45869D5894E9A8E7B0D05"/>
    <w:rsid w:val="00C068B3"/>
    <w:rPr>
      <w:rFonts w:eastAsiaTheme="minorHAnsi"/>
      <w:lang w:val="es-EC" w:eastAsia="en-US"/>
    </w:rPr>
  </w:style>
  <w:style w:type="paragraph" w:customStyle="1" w:styleId="7D968C90A1BC45CC86B6562692F23DF75">
    <w:name w:val="7D968C90A1BC45CC86B6562692F23DF75"/>
    <w:rsid w:val="00C068B3"/>
    <w:rPr>
      <w:rFonts w:eastAsiaTheme="minorHAnsi"/>
      <w:lang w:val="es-EC" w:eastAsia="en-US"/>
    </w:rPr>
  </w:style>
  <w:style w:type="paragraph" w:customStyle="1" w:styleId="EE7228D15F2A450F964970568CD8B98C5">
    <w:name w:val="EE7228D15F2A450F964970568CD8B98C5"/>
    <w:rsid w:val="00C068B3"/>
    <w:rPr>
      <w:rFonts w:eastAsiaTheme="minorHAnsi"/>
      <w:lang w:val="es-EC" w:eastAsia="en-US"/>
    </w:rPr>
  </w:style>
  <w:style w:type="paragraph" w:customStyle="1" w:styleId="43E2CB88C9D1475EB4DD7C491E5D5EB95">
    <w:name w:val="43E2CB88C9D1475EB4DD7C491E5D5EB95"/>
    <w:rsid w:val="00C068B3"/>
    <w:rPr>
      <w:rFonts w:eastAsiaTheme="minorHAnsi"/>
      <w:lang w:val="es-EC" w:eastAsia="en-US"/>
    </w:rPr>
  </w:style>
  <w:style w:type="paragraph" w:customStyle="1" w:styleId="F9FEE0623D6849869FBC484FEBAA72AD5">
    <w:name w:val="F9FEE0623D6849869FBC484FEBAA72AD5"/>
    <w:rsid w:val="00C068B3"/>
    <w:rPr>
      <w:rFonts w:eastAsiaTheme="minorHAnsi"/>
      <w:lang w:val="es-EC" w:eastAsia="en-US"/>
    </w:rPr>
  </w:style>
  <w:style w:type="paragraph" w:customStyle="1" w:styleId="2DF2C7AE28084371A6E04B14C148E3155">
    <w:name w:val="2DF2C7AE28084371A6E04B14C148E3155"/>
    <w:rsid w:val="00C068B3"/>
    <w:rPr>
      <w:rFonts w:eastAsiaTheme="minorHAnsi"/>
      <w:lang w:val="es-EC" w:eastAsia="en-US"/>
    </w:rPr>
  </w:style>
  <w:style w:type="paragraph" w:customStyle="1" w:styleId="82B270B8117E4EB68FF2B8DEBFC5CCB7">
    <w:name w:val="82B270B8117E4EB68FF2B8DEBFC5CCB7"/>
    <w:rsid w:val="00C068B3"/>
  </w:style>
  <w:style w:type="paragraph" w:customStyle="1" w:styleId="F491F109D9174AFFAAA6F595D9D3F11D">
    <w:name w:val="F491F109D9174AFFAAA6F595D9D3F11D"/>
    <w:rsid w:val="00C068B3"/>
  </w:style>
  <w:style w:type="paragraph" w:customStyle="1" w:styleId="E456361D742E4921A56AF48A8AE105B4">
    <w:name w:val="E456361D742E4921A56AF48A8AE105B4"/>
    <w:rsid w:val="00C068B3"/>
  </w:style>
  <w:style w:type="paragraph" w:customStyle="1" w:styleId="9D7AFA11452241C7B9DF747124563B70">
    <w:name w:val="9D7AFA11452241C7B9DF747124563B70"/>
    <w:rsid w:val="00C068B3"/>
  </w:style>
  <w:style w:type="paragraph" w:customStyle="1" w:styleId="75A04814266E4C61BC2FDC5A022A8CF6">
    <w:name w:val="75A04814266E4C61BC2FDC5A022A8CF6"/>
    <w:rsid w:val="00C068B3"/>
  </w:style>
  <w:style w:type="paragraph" w:customStyle="1" w:styleId="C787F4D5C12945958275EC6DC44FF76C5">
    <w:name w:val="C787F4D5C12945958275EC6DC44FF76C5"/>
    <w:rsid w:val="00C068B3"/>
    <w:rPr>
      <w:rFonts w:eastAsiaTheme="minorHAnsi"/>
      <w:lang w:val="es-EC" w:eastAsia="en-US"/>
    </w:rPr>
  </w:style>
  <w:style w:type="paragraph" w:customStyle="1" w:styleId="1346B9DA67EA406B8EC72B01BEC7428E21">
    <w:name w:val="1346B9DA67EA406B8EC72B01BEC7428E21"/>
    <w:rsid w:val="00C068B3"/>
    <w:rPr>
      <w:rFonts w:eastAsiaTheme="minorHAnsi"/>
      <w:lang w:val="es-EC" w:eastAsia="en-US"/>
    </w:rPr>
  </w:style>
  <w:style w:type="paragraph" w:customStyle="1" w:styleId="D48B78BA59304391A27962A43421EF6421">
    <w:name w:val="D48B78BA59304391A27962A43421EF6421"/>
    <w:rsid w:val="00C068B3"/>
    <w:rPr>
      <w:rFonts w:eastAsiaTheme="minorHAnsi"/>
      <w:lang w:val="es-EC" w:eastAsia="en-US"/>
    </w:rPr>
  </w:style>
  <w:style w:type="paragraph" w:customStyle="1" w:styleId="B7C07A82DE7F4FFD94435CB4535CC40F21">
    <w:name w:val="B7C07A82DE7F4FFD94435CB4535CC40F21"/>
    <w:rsid w:val="00C068B3"/>
    <w:rPr>
      <w:rFonts w:eastAsiaTheme="minorHAnsi"/>
      <w:lang w:val="es-EC" w:eastAsia="en-US"/>
    </w:rPr>
  </w:style>
  <w:style w:type="paragraph" w:customStyle="1" w:styleId="F53A35E6664848978E95535C1D11C98121">
    <w:name w:val="F53A35E6664848978E95535C1D11C98121"/>
    <w:rsid w:val="00C068B3"/>
    <w:rPr>
      <w:rFonts w:eastAsiaTheme="minorHAnsi"/>
      <w:lang w:val="es-EC" w:eastAsia="en-US"/>
    </w:rPr>
  </w:style>
  <w:style w:type="paragraph" w:customStyle="1" w:styleId="9E626E45202F414F9108243F6FBA830921">
    <w:name w:val="9E626E45202F414F9108243F6FBA830921"/>
    <w:rsid w:val="00C068B3"/>
    <w:rPr>
      <w:rFonts w:eastAsiaTheme="minorHAnsi"/>
      <w:lang w:val="es-EC" w:eastAsia="en-US"/>
    </w:rPr>
  </w:style>
  <w:style w:type="paragraph" w:customStyle="1" w:styleId="EE2139BB3E06499E9166BC5DF14926E221">
    <w:name w:val="EE2139BB3E06499E9166BC5DF14926E221"/>
    <w:rsid w:val="00C068B3"/>
    <w:rPr>
      <w:rFonts w:eastAsiaTheme="minorHAnsi"/>
      <w:lang w:val="es-EC" w:eastAsia="en-US"/>
    </w:rPr>
  </w:style>
  <w:style w:type="paragraph" w:customStyle="1" w:styleId="10845DBE96C342C285CCD6E528AB26B121">
    <w:name w:val="10845DBE96C342C285CCD6E528AB26B121"/>
    <w:rsid w:val="00C068B3"/>
    <w:rPr>
      <w:rFonts w:eastAsiaTheme="minorHAnsi"/>
      <w:lang w:val="es-EC" w:eastAsia="en-US"/>
    </w:rPr>
  </w:style>
  <w:style w:type="paragraph" w:customStyle="1" w:styleId="4F4C068E327D4225AE9CA58505E73A8E18">
    <w:name w:val="4F4C068E327D4225AE9CA58505E73A8E18"/>
    <w:rsid w:val="00C068B3"/>
    <w:rPr>
      <w:rFonts w:eastAsiaTheme="minorHAnsi"/>
      <w:lang w:val="es-EC" w:eastAsia="en-US"/>
    </w:rPr>
  </w:style>
  <w:style w:type="paragraph" w:customStyle="1" w:styleId="A992BAC19587424888D2ADEFB649773019">
    <w:name w:val="A992BAC19587424888D2ADEFB649773019"/>
    <w:rsid w:val="00C068B3"/>
    <w:rPr>
      <w:rFonts w:eastAsiaTheme="minorHAnsi"/>
      <w:lang w:val="es-EC" w:eastAsia="en-US"/>
    </w:rPr>
  </w:style>
  <w:style w:type="paragraph" w:customStyle="1" w:styleId="71E9232CC4D94F8BAAB040A194F427B819">
    <w:name w:val="71E9232CC4D94F8BAAB040A194F427B819"/>
    <w:rsid w:val="00C068B3"/>
    <w:rPr>
      <w:rFonts w:eastAsiaTheme="minorHAnsi"/>
      <w:lang w:val="es-EC" w:eastAsia="en-US"/>
    </w:rPr>
  </w:style>
  <w:style w:type="paragraph" w:customStyle="1" w:styleId="B9DF7B1A46DF4B969903E92B2F1AAD2C21">
    <w:name w:val="B9DF7B1A46DF4B969903E92B2F1AAD2C21"/>
    <w:rsid w:val="00C068B3"/>
    <w:rPr>
      <w:rFonts w:eastAsiaTheme="minorHAnsi"/>
      <w:lang w:val="es-EC" w:eastAsia="en-US"/>
    </w:rPr>
  </w:style>
  <w:style w:type="paragraph" w:customStyle="1" w:styleId="881B1BE5CDEC4F929C56A71ED40075B321">
    <w:name w:val="881B1BE5CDEC4F929C56A71ED40075B321"/>
    <w:rsid w:val="00C068B3"/>
    <w:rPr>
      <w:rFonts w:eastAsiaTheme="minorHAnsi"/>
      <w:lang w:val="es-EC" w:eastAsia="en-US"/>
    </w:rPr>
  </w:style>
  <w:style w:type="paragraph" w:customStyle="1" w:styleId="CE75B8F21FC74AEA8D63FF00918B8B8F21">
    <w:name w:val="CE75B8F21FC74AEA8D63FF00918B8B8F21"/>
    <w:rsid w:val="00C068B3"/>
    <w:rPr>
      <w:rFonts w:eastAsiaTheme="minorHAnsi"/>
      <w:lang w:val="es-EC" w:eastAsia="en-US"/>
    </w:rPr>
  </w:style>
  <w:style w:type="paragraph" w:customStyle="1" w:styleId="DA10A2CE462E4344AFB75924CE6FA73F18">
    <w:name w:val="DA10A2CE462E4344AFB75924CE6FA73F18"/>
    <w:rsid w:val="00C068B3"/>
    <w:rPr>
      <w:rFonts w:eastAsiaTheme="minorHAnsi"/>
      <w:lang w:val="es-EC" w:eastAsia="en-US"/>
    </w:rPr>
  </w:style>
  <w:style w:type="paragraph" w:customStyle="1" w:styleId="37DA746D94EB154BBF4F33177E3045F25">
    <w:name w:val="37DA746D94EB154BBF4F33177E3045F25"/>
    <w:rsid w:val="00C068B3"/>
    <w:rPr>
      <w:rFonts w:eastAsiaTheme="minorHAnsi"/>
      <w:lang w:val="es-EC" w:eastAsia="en-US"/>
    </w:rPr>
  </w:style>
  <w:style w:type="paragraph" w:customStyle="1" w:styleId="01705F66845A4A39AE7519BEAC52C69914">
    <w:name w:val="01705F66845A4A39AE7519BEAC52C69914"/>
    <w:rsid w:val="00C068B3"/>
    <w:rPr>
      <w:rFonts w:eastAsiaTheme="minorHAnsi"/>
      <w:lang w:val="es-EC" w:eastAsia="en-US"/>
    </w:rPr>
  </w:style>
  <w:style w:type="paragraph" w:customStyle="1" w:styleId="E5C8704FC8084DAE9BC60D23909BA54B14">
    <w:name w:val="E5C8704FC8084DAE9BC60D23909BA54B14"/>
    <w:rsid w:val="00C068B3"/>
    <w:rPr>
      <w:rFonts w:eastAsiaTheme="minorHAnsi"/>
      <w:lang w:val="es-EC" w:eastAsia="en-US"/>
    </w:rPr>
  </w:style>
  <w:style w:type="paragraph" w:customStyle="1" w:styleId="BF33E177B7694A8B858944C089A8216214">
    <w:name w:val="BF33E177B7694A8B858944C089A8216214"/>
    <w:rsid w:val="00C068B3"/>
    <w:rPr>
      <w:rFonts w:eastAsiaTheme="minorHAnsi"/>
      <w:lang w:val="es-EC" w:eastAsia="en-US"/>
    </w:rPr>
  </w:style>
  <w:style w:type="paragraph" w:customStyle="1" w:styleId="19B6194F2F92406F8F3E2F1BCAD3057914">
    <w:name w:val="19B6194F2F92406F8F3E2F1BCAD3057914"/>
    <w:rsid w:val="00C068B3"/>
    <w:rPr>
      <w:rFonts w:eastAsiaTheme="minorHAnsi"/>
      <w:lang w:val="es-EC" w:eastAsia="en-US"/>
    </w:rPr>
  </w:style>
  <w:style w:type="paragraph" w:customStyle="1" w:styleId="4F6F29408B39484AADB0667328761F1F14">
    <w:name w:val="4F6F29408B39484AADB0667328761F1F14"/>
    <w:rsid w:val="00C068B3"/>
    <w:rPr>
      <w:rFonts w:eastAsiaTheme="minorHAnsi"/>
      <w:lang w:val="es-EC" w:eastAsia="en-US"/>
    </w:rPr>
  </w:style>
  <w:style w:type="paragraph" w:customStyle="1" w:styleId="626B10955F14442BA2A18812EAC3820314">
    <w:name w:val="626B10955F14442BA2A18812EAC3820314"/>
    <w:rsid w:val="00C068B3"/>
    <w:rPr>
      <w:rFonts w:eastAsiaTheme="minorHAnsi"/>
      <w:lang w:val="es-EC" w:eastAsia="en-US"/>
    </w:rPr>
  </w:style>
  <w:style w:type="paragraph" w:customStyle="1" w:styleId="0E87E0CC760445918E28B05A55157F7414">
    <w:name w:val="0E87E0CC760445918E28B05A55157F7414"/>
    <w:rsid w:val="00C068B3"/>
    <w:rPr>
      <w:rFonts w:eastAsiaTheme="minorHAnsi"/>
      <w:lang w:val="es-EC" w:eastAsia="en-US"/>
    </w:rPr>
  </w:style>
  <w:style w:type="paragraph" w:customStyle="1" w:styleId="29F690D70BA1403EAB02E07639901AB52">
    <w:name w:val="29F690D70BA1403EAB02E07639901AB52"/>
    <w:rsid w:val="00C068B3"/>
    <w:rPr>
      <w:rFonts w:eastAsiaTheme="minorHAnsi"/>
      <w:lang w:val="es-EC" w:eastAsia="en-US"/>
    </w:rPr>
  </w:style>
  <w:style w:type="paragraph" w:customStyle="1" w:styleId="F491F109D9174AFFAAA6F595D9D3F11D1">
    <w:name w:val="F491F109D9174AFFAAA6F595D9D3F11D1"/>
    <w:rsid w:val="00C068B3"/>
    <w:rPr>
      <w:rFonts w:eastAsiaTheme="minorHAnsi"/>
      <w:lang w:val="es-EC" w:eastAsia="en-US"/>
    </w:rPr>
  </w:style>
  <w:style w:type="paragraph" w:customStyle="1" w:styleId="82B270B8117E4EB68FF2B8DEBFC5CCB71">
    <w:name w:val="82B270B8117E4EB68FF2B8DEBFC5CCB71"/>
    <w:rsid w:val="00C068B3"/>
    <w:rPr>
      <w:rFonts w:eastAsiaTheme="minorHAnsi"/>
      <w:lang w:val="es-EC" w:eastAsia="en-US"/>
    </w:rPr>
  </w:style>
  <w:style w:type="paragraph" w:customStyle="1" w:styleId="E456361D742E4921A56AF48A8AE105B41">
    <w:name w:val="E456361D742E4921A56AF48A8AE105B41"/>
    <w:rsid w:val="00C068B3"/>
    <w:rPr>
      <w:rFonts w:eastAsiaTheme="minorHAnsi"/>
      <w:lang w:val="es-EC" w:eastAsia="en-US"/>
    </w:rPr>
  </w:style>
  <w:style w:type="paragraph" w:customStyle="1" w:styleId="75A04814266E4C61BC2FDC5A022A8CF61">
    <w:name w:val="75A04814266E4C61BC2FDC5A022A8CF61"/>
    <w:rsid w:val="00C068B3"/>
    <w:rPr>
      <w:rFonts w:eastAsiaTheme="minorHAnsi"/>
      <w:lang w:val="es-EC" w:eastAsia="en-US"/>
    </w:rPr>
  </w:style>
  <w:style w:type="paragraph" w:customStyle="1" w:styleId="939F3CFDAF3D4E719DCD8EFD768805C612">
    <w:name w:val="939F3CFDAF3D4E719DCD8EFD768805C612"/>
    <w:rsid w:val="00C068B3"/>
    <w:rPr>
      <w:rFonts w:eastAsiaTheme="minorHAnsi"/>
      <w:lang w:val="es-EC" w:eastAsia="en-US"/>
    </w:rPr>
  </w:style>
  <w:style w:type="paragraph" w:customStyle="1" w:styleId="E2CC841D043846B49F030638C58020F86">
    <w:name w:val="E2CC841D043846B49F030638C58020F86"/>
    <w:rsid w:val="00C068B3"/>
    <w:rPr>
      <w:rFonts w:eastAsiaTheme="minorHAnsi"/>
      <w:lang w:val="es-EC" w:eastAsia="en-US"/>
    </w:rPr>
  </w:style>
  <w:style w:type="paragraph" w:customStyle="1" w:styleId="10F8CDC4A7914AD8AA94E2C3843334356">
    <w:name w:val="10F8CDC4A7914AD8AA94E2C3843334356"/>
    <w:rsid w:val="00C068B3"/>
    <w:rPr>
      <w:rFonts w:eastAsiaTheme="minorHAnsi"/>
      <w:lang w:val="es-EC" w:eastAsia="en-US"/>
    </w:rPr>
  </w:style>
  <w:style w:type="paragraph" w:customStyle="1" w:styleId="2182B824C37B4D77B1563BDCF3CBA9016">
    <w:name w:val="2182B824C37B4D77B1563BDCF3CBA9016"/>
    <w:rsid w:val="00C068B3"/>
    <w:rPr>
      <w:rFonts w:eastAsiaTheme="minorHAnsi"/>
      <w:lang w:val="es-EC" w:eastAsia="en-US"/>
    </w:rPr>
  </w:style>
  <w:style w:type="paragraph" w:customStyle="1" w:styleId="2BD56F449C724EF3B1E286A80C8ECDB06">
    <w:name w:val="2BD56F449C724EF3B1E286A80C8ECDB06"/>
    <w:rsid w:val="00C068B3"/>
    <w:rPr>
      <w:rFonts w:eastAsiaTheme="minorHAnsi"/>
      <w:lang w:val="es-EC" w:eastAsia="en-US"/>
    </w:rPr>
  </w:style>
  <w:style w:type="paragraph" w:customStyle="1" w:styleId="8EAE612E3A4D43CF8223846F68390C9D6">
    <w:name w:val="8EAE612E3A4D43CF8223846F68390C9D6"/>
    <w:rsid w:val="00C068B3"/>
    <w:rPr>
      <w:rFonts w:eastAsiaTheme="minorHAnsi"/>
      <w:lang w:val="es-EC" w:eastAsia="en-US"/>
    </w:rPr>
  </w:style>
  <w:style w:type="paragraph" w:customStyle="1" w:styleId="18C7C69FC3774A8FA5C15E8B74D93D266">
    <w:name w:val="18C7C69FC3774A8FA5C15E8B74D93D266"/>
    <w:rsid w:val="00C068B3"/>
    <w:rPr>
      <w:rFonts w:eastAsiaTheme="minorHAnsi"/>
      <w:lang w:val="es-EC" w:eastAsia="en-US"/>
    </w:rPr>
  </w:style>
  <w:style w:type="paragraph" w:customStyle="1" w:styleId="23CAB85223594894AB225A9E2B570FE86">
    <w:name w:val="23CAB85223594894AB225A9E2B570FE86"/>
    <w:rsid w:val="00C068B3"/>
    <w:rPr>
      <w:rFonts w:eastAsiaTheme="minorHAnsi"/>
      <w:lang w:val="es-EC" w:eastAsia="en-US"/>
    </w:rPr>
  </w:style>
  <w:style w:type="paragraph" w:customStyle="1" w:styleId="44237308E1F546CBA7ADF7D45EDA0D8B6">
    <w:name w:val="44237308E1F546CBA7ADF7D45EDA0D8B6"/>
    <w:rsid w:val="00C068B3"/>
    <w:rPr>
      <w:rFonts w:eastAsiaTheme="minorHAnsi"/>
      <w:lang w:val="es-EC" w:eastAsia="en-US"/>
    </w:rPr>
  </w:style>
  <w:style w:type="paragraph" w:customStyle="1" w:styleId="D09A44C6D0CA4C5F813946D6E2509DE96">
    <w:name w:val="D09A44C6D0CA4C5F813946D6E2509DE96"/>
    <w:rsid w:val="00C068B3"/>
    <w:rPr>
      <w:rFonts w:eastAsiaTheme="minorHAnsi"/>
      <w:lang w:val="es-EC" w:eastAsia="en-US"/>
    </w:rPr>
  </w:style>
  <w:style w:type="paragraph" w:customStyle="1" w:styleId="4066846A06F04329BE8A3A60550331056">
    <w:name w:val="4066846A06F04329BE8A3A60550331056"/>
    <w:rsid w:val="00C068B3"/>
    <w:rPr>
      <w:rFonts w:eastAsiaTheme="minorHAnsi"/>
      <w:lang w:val="es-EC" w:eastAsia="en-US"/>
    </w:rPr>
  </w:style>
  <w:style w:type="paragraph" w:customStyle="1" w:styleId="D79E02C1C27C45869D5894E9A8E7B0D06">
    <w:name w:val="D79E02C1C27C45869D5894E9A8E7B0D06"/>
    <w:rsid w:val="00C068B3"/>
    <w:rPr>
      <w:rFonts w:eastAsiaTheme="minorHAnsi"/>
      <w:lang w:val="es-EC" w:eastAsia="en-US"/>
    </w:rPr>
  </w:style>
  <w:style w:type="paragraph" w:customStyle="1" w:styleId="7D968C90A1BC45CC86B6562692F23DF76">
    <w:name w:val="7D968C90A1BC45CC86B6562692F23DF76"/>
    <w:rsid w:val="00C068B3"/>
    <w:rPr>
      <w:rFonts w:eastAsiaTheme="minorHAnsi"/>
      <w:lang w:val="es-EC" w:eastAsia="en-US"/>
    </w:rPr>
  </w:style>
  <w:style w:type="paragraph" w:customStyle="1" w:styleId="EE7228D15F2A450F964970568CD8B98C6">
    <w:name w:val="EE7228D15F2A450F964970568CD8B98C6"/>
    <w:rsid w:val="00C068B3"/>
    <w:rPr>
      <w:rFonts w:eastAsiaTheme="minorHAnsi"/>
      <w:lang w:val="es-EC" w:eastAsia="en-US"/>
    </w:rPr>
  </w:style>
  <w:style w:type="paragraph" w:customStyle="1" w:styleId="43E2CB88C9D1475EB4DD7C491E5D5EB96">
    <w:name w:val="43E2CB88C9D1475EB4DD7C491E5D5EB96"/>
    <w:rsid w:val="00C068B3"/>
    <w:rPr>
      <w:rFonts w:eastAsiaTheme="minorHAnsi"/>
      <w:lang w:val="es-EC" w:eastAsia="en-US"/>
    </w:rPr>
  </w:style>
  <w:style w:type="paragraph" w:customStyle="1" w:styleId="F9FEE0623D6849869FBC484FEBAA72AD6">
    <w:name w:val="F9FEE0623D6849869FBC484FEBAA72AD6"/>
    <w:rsid w:val="00C068B3"/>
    <w:rPr>
      <w:rFonts w:eastAsiaTheme="minorHAnsi"/>
      <w:lang w:val="es-EC" w:eastAsia="en-US"/>
    </w:rPr>
  </w:style>
  <w:style w:type="paragraph" w:customStyle="1" w:styleId="2DF2C7AE28084371A6E04B14C148E3156">
    <w:name w:val="2DF2C7AE28084371A6E04B14C148E3156"/>
    <w:rsid w:val="00C068B3"/>
    <w:rPr>
      <w:rFonts w:eastAsiaTheme="minorHAnsi"/>
      <w:lang w:val="es-EC" w:eastAsia="en-US"/>
    </w:rPr>
  </w:style>
  <w:style w:type="paragraph" w:customStyle="1" w:styleId="AEAB493100AD47588E35228B86A32796">
    <w:name w:val="AEAB493100AD47588E35228B86A32796"/>
    <w:rsid w:val="00C068B3"/>
  </w:style>
  <w:style w:type="paragraph" w:customStyle="1" w:styleId="CB61185B0C854834B09037562CF1BE4A">
    <w:name w:val="CB61185B0C854834B09037562CF1BE4A"/>
    <w:rsid w:val="00C068B3"/>
  </w:style>
  <w:style w:type="paragraph" w:customStyle="1" w:styleId="D01CBB07352B4BB58D16E1E0A4790314">
    <w:name w:val="D01CBB07352B4BB58D16E1E0A4790314"/>
    <w:rsid w:val="00C068B3"/>
  </w:style>
  <w:style w:type="paragraph" w:customStyle="1" w:styleId="64DF96ADC286490B95BD82D21AE0CA3D">
    <w:name w:val="64DF96ADC286490B95BD82D21AE0CA3D"/>
    <w:rsid w:val="00C068B3"/>
  </w:style>
  <w:style w:type="paragraph" w:customStyle="1" w:styleId="C787F4D5C12945958275EC6DC44FF76C6">
    <w:name w:val="C787F4D5C12945958275EC6DC44FF76C6"/>
    <w:rsid w:val="00A30903"/>
    <w:rPr>
      <w:rFonts w:eastAsiaTheme="minorHAnsi"/>
      <w:lang w:val="es-EC" w:eastAsia="en-US"/>
    </w:rPr>
  </w:style>
  <w:style w:type="paragraph" w:customStyle="1" w:styleId="1346B9DA67EA406B8EC72B01BEC7428E22">
    <w:name w:val="1346B9DA67EA406B8EC72B01BEC7428E22"/>
    <w:rsid w:val="00A30903"/>
    <w:rPr>
      <w:rFonts w:eastAsiaTheme="minorHAnsi"/>
      <w:lang w:val="es-EC" w:eastAsia="en-US"/>
    </w:rPr>
  </w:style>
  <w:style w:type="paragraph" w:customStyle="1" w:styleId="D48B78BA59304391A27962A43421EF6422">
    <w:name w:val="D48B78BA59304391A27962A43421EF6422"/>
    <w:rsid w:val="00A30903"/>
    <w:rPr>
      <w:rFonts w:eastAsiaTheme="minorHAnsi"/>
      <w:lang w:val="es-EC" w:eastAsia="en-US"/>
    </w:rPr>
  </w:style>
  <w:style w:type="paragraph" w:customStyle="1" w:styleId="B7C07A82DE7F4FFD94435CB4535CC40F22">
    <w:name w:val="B7C07A82DE7F4FFD94435CB4535CC40F22"/>
    <w:rsid w:val="00A30903"/>
    <w:rPr>
      <w:rFonts w:eastAsiaTheme="minorHAnsi"/>
      <w:lang w:val="es-EC" w:eastAsia="en-US"/>
    </w:rPr>
  </w:style>
  <w:style w:type="paragraph" w:customStyle="1" w:styleId="F53A35E6664848978E95535C1D11C98122">
    <w:name w:val="F53A35E6664848978E95535C1D11C98122"/>
    <w:rsid w:val="00A30903"/>
    <w:rPr>
      <w:rFonts w:eastAsiaTheme="minorHAnsi"/>
      <w:lang w:val="es-EC" w:eastAsia="en-US"/>
    </w:rPr>
  </w:style>
  <w:style w:type="paragraph" w:customStyle="1" w:styleId="9E626E45202F414F9108243F6FBA830922">
    <w:name w:val="9E626E45202F414F9108243F6FBA830922"/>
    <w:rsid w:val="00A30903"/>
    <w:rPr>
      <w:rFonts w:eastAsiaTheme="minorHAnsi"/>
      <w:lang w:val="es-EC" w:eastAsia="en-US"/>
    </w:rPr>
  </w:style>
  <w:style w:type="paragraph" w:customStyle="1" w:styleId="EE2139BB3E06499E9166BC5DF14926E222">
    <w:name w:val="EE2139BB3E06499E9166BC5DF14926E222"/>
    <w:rsid w:val="00A30903"/>
    <w:rPr>
      <w:rFonts w:eastAsiaTheme="minorHAnsi"/>
      <w:lang w:val="es-EC" w:eastAsia="en-US"/>
    </w:rPr>
  </w:style>
  <w:style w:type="paragraph" w:customStyle="1" w:styleId="10845DBE96C342C285CCD6E528AB26B122">
    <w:name w:val="10845DBE96C342C285CCD6E528AB26B122"/>
    <w:rsid w:val="00A30903"/>
    <w:rPr>
      <w:rFonts w:eastAsiaTheme="minorHAnsi"/>
      <w:lang w:val="es-EC" w:eastAsia="en-US"/>
    </w:rPr>
  </w:style>
  <w:style w:type="paragraph" w:customStyle="1" w:styleId="4F4C068E327D4225AE9CA58505E73A8E19">
    <w:name w:val="4F4C068E327D4225AE9CA58505E73A8E19"/>
    <w:rsid w:val="00A30903"/>
    <w:rPr>
      <w:rFonts w:eastAsiaTheme="minorHAnsi"/>
      <w:lang w:val="es-EC" w:eastAsia="en-US"/>
    </w:rPr>
  </w:style>
  <w:style w:type="paragraph" w:customStyle="1" w:styleId="A992BAC19587424888D2ADEFB649773020">
    <w:name w:val="A992BAC19587424888D2ADEFB649773020"/>
    <w:rsid w:val="00A30903"/>
    <w:rPr>
      <w:rFonts w:eastAsiaTheme="minorHAnsi"/>
      <w:lang w:val="es-EC" w:eastAsia="en-US"/>
    </w:rPr>
  </w:style>
  <w:style w:type="paragraph" w:customStyle="1" w:styleId="71E9232CC4D94F8BAAB040A194F427B820">
    <w:name w:val="71E9232CC4D94F8BAAB040A194F427B820"/>
    <w:rsid w:val="00A30903"/>
    <w:rPr>
      <w:rFonts w:eastAsiaTheme="minorHAnsi"/>
      <w:lang w:val="es-EC" w:eastAsia="en-US"/>
    </w:rPr>
  </w:style>
  <w:style w:type="paragraph" w:customStyle="1" w:styleId="B9DF7B1A46DF4B969903E92B2F1AAD2C22">
    <w:name w:val="B9DF7B1A46DF4B969903E92B2F1AAD2C22"/>
    <w:rsid w:val="00A30903"/>
    <w:rPr>
      <w:rFonts w:eastAsiaTheme="minorHAnsi"/>
      <w:lang w:val="es-EC" w:eastAsia="en-US"/>
    </w:rPr>
  </w:style>
  <w:style w:type="paragraph" w:customStyle="1" w:styleId="881B1BE5CDEC4F929C56A71ED40075B322">
    <w:name w:val="881B1BE5CDEC4F929C56A71ED40075B322"/>
    <w:rsid w:val="00A30903"/>
    <w:rPr>
      <w:rFonts w:eastAsiaTheme="minorHAnsi"/>
      <w:lang w:val="es-EC" w:eastAsia="en-US"/>
    </w:rPr>
  </w:style>
  <w:style w:type="paragraph" w:customStyle="1" w:styleId="CE75B8F21FC74AEA8D63FF00918B8B8F22">
    <w:name w:val="CE75B8F21FC74AEA8D63FF00918B8B8F22"/>
    <w:rsid w:val="00A30903"/>
    <w:rPr>
      <w:rFonts w:eastAsiaTheme="minorHAnsi"/>
      <w:lang w:val="es-EC" w:eastAsia="en-US"/>
    </w:rPr>
  </w:style>
  <w:style w:type="paragraph" w:customStyle="1" w:styleId="DA10A2CE462E4344AFB75924CE6FA73F19">
    <w:name w:val="DA10A2CE462E4344AFB75924CE6FA73F19"/>
    <w:rsid w:val="00A30903"/>
    <w:rPr>
      <w:rFonts w:eastAsiaTheme="minorHAnsi"/>
      <w:lang w:val="es-EC" w:eastAsia="en-US"/>
    </w:rPr>
  </w:style>
  <w:style w:type="paragraph" w:customStyle="1" w:styleId="37DA746D94EB154BBF4F33177E3045F26">
    <w:name w:val="37DA746D94EB154BBF4F33177E3045F26"/>
    <w:rsid w:val="00A30903"/>
    <w:rPr>
      <w:rFonts w:eastAsiaTheme="minorHAnsi"/>
      <w:lang w:val="es-EC" w:eastAsia="en-US"/>
    </w:rPr>
  </w:style>
  <w:style w:type="paragraph" w:customStyle="1" w:styleId="01705F66845A4A39AE7519BEAC52C69915">
    <w:name w:val="01705F66845A4A39AE7519BEAC52C69915"/>
    <w:rsid w:val="00A30903"/>
    <w:rPr>
      <w:rFonts w:eastAsiaTheme="minorHAnsi"/>
      <w:lang w:val="es-EC" w:eastAsia="en-US"/>
    </w:rPr>
  </w:style>
  <w:style w:type="paragraph" w:customStyle="1" w:styleId="E5C8704FC8084DAE9BC60D23909BA54B15">
    <w:name w:val="E5C8704FC8084DAE9BC60D23909BA54B15"/>
    <w:rsid w:val="00A30903"/>
    <w:rPr>
      <w:rFonts w:eastAsiaTheme="minorHAnsi"/>
      <w:lang w:val="es-EC" w:eastAsia="en-US"/>
    </w:rPr>
  </w:style>
  <w:style w:type="paragraph" w:customStyle="1" w:styleId="BF33E177B7694A8B858944C089A8216215">
    <w:name w:val="BF33E177B7694A8B858944C089A8216215"/>
    <w:rsid w:val="00A30903"/>
    <w:rPr>
      <w:rFonts w:eastAsiaTheme="minorHAnsi"/>
      <w:lang w:val="es-EC" w:eastAsia="en-US"/>
    </w:rPr>
  </w:style>
  <w:style w:type="paragraph" w:customStyle="1" w:styleId="19B6194F2F92406F8F3E2F1BCAD3057915">
    <w:name w:val="19B6194F2F92406F8F3E2F1BCAD3057915"/>
    <w:rsid w:val="00A30903"/>
    <w:rPr>
      <w:rFonts w:eastAsiaTheme="minorHAnsi"/>
      <w:lang w:val="es-EC" w:eastAsia="en-US"/>
    </w:rPr>
  </w:style>
  <w:style w:type="paragraph" w:customStyle="1" w:styleId="4F6F29408B39484AADB0667328761F1F15">
    <w:name w:val="4F6F29408B39484AADB0667328761F1F15"/>
    <w:rsid w:val="00A30903"/>
    <w:rPr>
      <w:rFonts w:eastAsiaTheme="minorHAnsi"/>
      <w:lang w:val="es-EC" w:eastAsia="en-US"/>
    </w:rPr>
  </w:style>
  <w:style w:type="paragraph" w:customStyle="1" w:styleId="626B10955F14442BA2A18812EAC3820315">
    <w:name w:val="626B10955F14442BA2A18812EAC3820315"/>
    <w:rsid w:val="00A30903"/>
    <w:rPr>
      <w:rFonts w:eastAsiaTheme="minorHAnsi"/>
      <w:lang w:val="es-EC" w:eastAsia="en-US"/>
    </w:rPr>
  </w:style>
  <w:style w:type="paragraph" w:customStyle="1" w:styleId="0E87E0CC760445918E28B05A55157F7415">
    <w:name w:val="0E87E0CC760445918E28B05A55157F7415"/>
    <w:rsid w:val="00A30903"/>
    <w:rPr>
      <w:rFonts w:eastAsiaTheme="minorHAnsi"/>
      <w:lang w:val="es-EC" w:eastAsia="en-US"/>
    </w:rPr>
  </w:style>
  <w:style w:type="paragraph" w:customStyle="1" w:styleId="29F690D70BA1403EAB02E07639901AB53">
    <w:name w:val="29F690D70BA1403EAB02E07639901AB53"/>
    <w:rsid w:val="00A30903"/>
    <w:rPr>
      <w:rFonts w:eastAsiaTheme="minorHAnsi"/>
      <w:lang w:val="es-EC" w:eastAsia="en-US"/>
    </w:rPr>
  </w:style>
  <w:style w:type="paragraph" w:customStyle="1" w:styleId="F491F109D9174AFFAAA6F595D9D3F11D2">
    <w:name w:val="F491F109D9174AFFAAA6F595D9D3F11D2"/>
    <w:rsid w:val="00A30903"/>
    <w:rPr>
      <w:rFonts w:eastAsiaTheme="minorHAnsi"/>
      <w:lang w:val="es-EC" w:eastAsia="en-US"/>
    </w:rPr>
  </w:style>
  <w:style w:type="paragraph" w:customStyle="1" w:styleId="82B270B8117E4EB68FF2B8DEBFC5CCB72">
    <w:name w:val="82B270B8117E4EB68FF2B8DEBFC5CCB72"/>
    <w:rsid w:val="00A30903"/>
    <w:rPr>
      <w:rFonts w:eastAsiaTheme="minorHAnsi"/>
      <w:lang w:val="es-EC" w:eastAsia="en-US"/>
    </w:rPr>
  </w:style>
  <w:style w:type="paragraph" w:customStyle="1" w:styleId="E456361D742E4921A56AF48A8AE105B42">
    <w:name w:val="E456361D742E4921A56AF48A8AE105B42"/>
    <w:rsid w:val="00A30903"/>
    <w:rPr>
      <w:rFonts w:eastAsiaTheme="minorHAnsi"/>
      <w:lang w:val="es-EC" w:eastAsia="en-US"/>
    </w:rPr>
  </w:style>
  <w:style w:type="paragraph" w:customStyle="1" w:styleId="75A04814266E4C61BC2FDC5A022A8CF62">
    <w:name w:val="75A04814266E4C61BC2FDC5A022A8CF62"/>
    <w:rsid w:val="00A30903"/>
    <w:rPr>
      <w:rFonts w:eastAsiaTheme="minorHAnsi"/>
      <w:lang w:val="es-EC" w:eastAsia="en-US"/>
    </w:rPr>
  </w:style>
  <w:style w:type="paragraph" w:customStyle="1" w:styleId="64DF96ADC286490B95BD82D21AE0CA3D1">
    <w:name w:val="64DF96ADC286490B95BD82D21AE0CA3D1"/>
    <w:rsid w:val="00A30903"/>
    <w:rPr>
      <w:rFonts w:eastAsiaTheme="minorHAnsi"/>
      <w:lang w:val="es-EC" w:eastAsia="en-US"/>
    </w:rPr>
  </w:style>
  <w:style w:type="paragraph" w:customStyle="1" w:styleId="939F3CFDAF3D4E719DCD8EFD768805C613">
    <w:name w:val="939F3CFDAF3D4E719DCD8EFD768805C613"/>
    <w:rsid w:val="00A30903"/>
    <w:rPr>
      <w:rFonts w:eastAsiaTheme="minorHAnsi"/>
      <w:lang w:val="es-EC" w:eastAsia="en-US"/>
    </w:rPr>
  </w:style>
  <w:style w:type="paragraph" w:customStyle="1" w:styleId="E2CC841D043846B49F030638C58020F87">
    <w:name w:val="E2CC841D043846B49F030638C58020F87"/>
    <w:rsid w:val="00A30903"/>
    <w:rPr>
      <w:rFonts w:eastAsiaTheme="minorHAnsi"/>
      <w:lang w:val="es-EC" w:eastAsia="en-US"/>
    </w:rPr>
  </w:style>
  <w:style w:type="paragraph" w:customStyle="1" w:styleId="10F8CDC4A7914AD8AA94E2C3843334357">
    <w:name w:val="10F8CDC4A7914AD8AA94E2C3843334357"/>
    <w:rsid w:val="00A30903"/>
    <w:rPr>
      <w:rFonts w:eastAsiaTheme="minorHAnsi"/>
      <w:lang w:val="es-EC" w:eastAsia="en-US"/>
    </w:rPr>
  </w:style>
  <w:style w:type="paragraph" w:customStyle="1" w:styleId="2182B824C37B4D77B1563BDCF3CBA9017">
    <w:name w:val="2182B824C37B4D77B1563BDCF3CBA9017"/>
    <w:rsid w:val="00A30903"/>
    <w:rPr>
      <w:rFonts w:eastAsiaTheme="minorHAnsi"/>
      <w:lang w:val="es-EC" w:eastAsia="en-US"/>
    </w:rPr>
  </w:style>
  <w:style w:type="paragraph" w:customStyle="1" w:styleId="2BD56F449C724EF3B1E286A80C8ECDB07">
    <w:name w:val="2BD56F449C724EF3B1E286A80C8ECDB07"/>
    <w:rsid w:val="00A30903"/>
    <w:rPr>
      <w:rFonts w:eastAsiaTheme="minorHAnsi"/>
      <w:lang w:val="es-EC" w:eastAsia="en-US"/>
    </w:rPr>
  </w:style>
  <w:style w:type="paragraph" w:customStyle="1" w:styleId="8EAE612E3A4D43CF8223846F68390C9D7">
    <w:name w:val="8EAE612E3A4D43CF8223846F68390C9D7"/>
    <w:rsid w:val="00A30903"/>
    <w:rPr>
      <w:rFonts w:eastAsiaTheme="minorHAnsi"/>
      <w:lang w:val="es-EC" w:eastAsia="en-US"/>
    </w:rPr>
  </w:style>
  <w:style w:type="paragraph" w:customStyle="1" w:styleId="18C7C69FC3774A8FA5C15E8B74D93D267">
    <w:name w:val="18C7C69FC3774A8FA5C15E8B74D93D267"/>
    <w:rsid w:val="00A30903"/>
    <w:rPr>
      <w:rFonts w:eastAsiaTheme="minorHAnsi"/>
      <w:lang w:val="es-EC" w:eastAsia="en-US"/>
    </w:rPr>
  </w:style>
  <w:style w:type="paragraph" w:customStyle="1" w:styleId="23CAB85223594894AB225A9E2B570FE87">
    <w:name w:val="23CAB85223594894AB225A9E2B570FE87"/>
    <w:rsid w:val="00A30903"/>
    <w:rPr>
      <w:rFonts w:eastAsiaTheme="minorHAnsi"/>
      <w:lang w:val="es-EC" w:eastAsia="en-US"/>
    </w:rPr>
  </w:style>
  <w:style w:type="paragraph" w:customStyle="1" w:styleId="44237308E1F546CBA7ADF7D45EDA0D8B7">
    <w:name w:val="44237308E1F546CBA7ADF7D45EDA0D8B7"/>
    <w:rsid w:val="00A30903"/>
    <w:rPr>
      <w:rFonts w:eastAsiaTheme="minorHAnsi"/>
      <w:lang w:val="es-EC" w:eastAsia="en-US"/>
    </w:rPr>
  </w:style>
  <w:style w:type="paragraph" w:customStyle="1" w:styleId="D09A44C6D0CA4C5F813946D6E2509DE97">
    <w:name w:val="D09A44C6D0CA4C5F813946D6E2509DE97"/>
    <w:rsid w:val="00A30903"/>
    <w:rPr>
      <w:rFonts w:eastAsiaTheme="minorHAnsi"/>
      <w:lang w:val="es-EC" w:eastAsia="en-US"/>
    </w:rPr>
  </w:style>
  <w:style w:type="paragraph" w:customStyle="1" w:styleId="4066846A06F04329BE8A3A60550331057">
    <w:name w:val="4066846A06F04329BE8A3A60550331057"/>
    <w:rsid w:val="00A30903"/>
    <w:rPr>
      <w:rFonts w:eastAsiaTheme="minorHAnsi"/>
      <w:lang w:val="es-EC" w:eastAsia="en-US"/>
    </w:rPr>
  </w:style>
  <w:style w:type="paragraph" w:customStyle="1" w:styleId="D79E02C1C27C45869D5894E9A8E7B0D07">
    <w:name w:val="D79E02C1C27C45869D5894E9A8E7B0D07"/>
    <w:rsid w:val="00A30903"/>
    <w:rPr>
      <w:rFonts w:eastAsiaTheme="minorHAnsi"/>
      <w:lang w:val="es-EC" w:eastAsia="en-US"/>
    </w:rPr>
  </w:style>
  <w:style w:type="paragraph" w:customStyle="1" w:styleId="7D968C90A1BC45CC86B6562692F23DF77">
    <w:name w:val="7D968C90A1BC45CC86B6562692F23DF77"/>
    <w:rsid w:val="00A30903"/>
    <w:rPr>
      <w:rFonts w:eastAsiaTheme="minorHAnsi"/>
      <w:lang w:val="es-EC" w:eastAsia="en-US"/>
    </w:rPr>
  </w:style>
  <w:style w:type="paragraph" w:customStyle="1" w:styleId="EE7228D15F2A450F964970568CD8B98C7">
    <w:name w:val="EE7228D15F2A450F964970568CD8B98C7"/>
    <w:rsid w:val="00A30903"/>
    <w:rPr>
      <w:rFonts w:eastAsiaTheme="minorHAnsi"/>
      <w:lang w:val="es-EC" w:eastAsia="en-US"/>
    </w:rPr>
  </w:style>
  <w:style w:type="paragraph" w:customStyle="1" w:styleId="43E2CB88C9D1475EB4DD7C491E5D5EB97">
    <w:name w:val="43E2CB88C9D1475EB4DD7C491E5D5EB97"/>
    <w:rsid w:val="00A30903"/>
    <w:rPr>
      <w:rFonts w:eastAsiaTheme="minorHAnsi"/>
      <w:lang w:val="es-EC" w:eastAsia="en-US"/>
    </w:rPr>
  </w:style>
  <w:style w:type="paragraph" w:customStyle="1" w:styleId="F9FEE0623D6849869FBC484FEBAA72AD7">
    <w:name w:val="F9FEE0623D6849869FBC484FEBAA72AD7"/>
    <w:rsid w:val="00A30903"/>
    <w:rPr>
      <w:rFonts w:eastAsiaTheme="minorHAnsi"/>
      <w:lang w:val="es-EC" w:eastAsia="en-US"/>
    </w:rPr>
  </w:style>
  <w:style w:type="paragraph" w:customStyle="1" w:styleId="2DF2C7AE28084371A6E04B14C148E3157">
    <w:name w:val="2DF2C7AE28084371A6E04B14C148E3157"/>
    <w:rsid w:val="00A30903"/>
    <w:rPr>
      <w:rFonts w:eastAsiaTheme="minorHAnsi"/>
      <w:lang w:val="es-EC" w:eastAsia="en-US"/>
    </w:rPr>
  </w:style>
  <w:style w:type="paragraph" w:customStyle="1" w:styleId="66CA08A7F7D74AABBC20688CC5DE3ED9">
    <w:name w:val="66CA08A7F7D74AABBC20688CC5DE3ED9"/>
    <w:rsid w:val="00A30903"/>
  </w:style>
  <w:style w:type="paragraph" w:customStyle="1" w:styleId="5F30B2A539AB4135ACD0557A0BBEAB0F">
    <w:name w:val="5F30B2A539AB4135ACD0557A0BBEAB0F"/>
    <w:rsid w:val="00A30903"/>
  </w:style>
  <w:style w:type="paragraph" w:customStyle="1" w:styleId="191FB65BD2DB4A7B862E47D472DB75D0">
    <w:name w:val="191FB65BD2DB4A7B862E47D472DB75D0"/>
    <w:rsid w:val="00A30903"/>
  </w:style>
  <w:style w:type="paragraph" w:customStyle="1" w:styleId="47203BDBE7A94BFAA6F74403623EBFC1">
    <w:name w:val="47203BDBE7A94BFAA6F74403623EBFC1"/>
    <w:rsid w:val="00A30903"/>
  </w:style>
  <w:style w:type="paragraph" w:customStyle="1" w:styleId="E3E0D22FB3AA42C091D13AF46CCF4776">
    <w:name w:val="E3E0D22FB3AA42C091D13AF46CCF4776"/>
    <w:rsid w:val="00A30903"/>
  </w:style>
  <w:style w:type="paragraph" w:customStyle="1" w:styleId="F383479CF1164C1DAB58E33D46C5A537">
    <w:name w:val="F383479CF1164C1DAB58E33D46C5A537"/>
    <w:rsid w:val="00A30903"/>
  </w:style>
  <w:style w:type="paragraph" w:customStyle="1" w:styleId="9E77559ABD394E4BB981CDC2CCDADA03">
    <w:name w:val="9E77559ABD394E4BB981CDC2CCDADA03"/>
    <w:rsid w:val="00A30903"/>
  </w:style>
  <w:style w:type="paragraph" w:customStyle="1" w:styleId="26A1AC930A704E39B7677DE4CCA628C6">
    <w:name w:val="26A1AC930A704E39B7677DE4CCA628C6"/>
    <w:rsid w:val="00A30903"/>
  </w:style>
  <w:style w:type="paragraph" w:customStyle="1" w:styleId="F1E4635A05164958BEF3DC8EEFA2E141">
    <w:name w:val="F1E4635A05164958BEF3DC8EEFA2E141"/>
    <w:rsid w:val="00A30903"/>
  </w:style>
  <w:style w:type="paragraph" w:customStyle="1" w:styleId="A840397D5E6C44729485060FE7C25663">
    <w:name w:val="A840397D5E6C44729485060FE7C25663"/>
    <w:rsid w:val="00A30903"/>
  </w:style>
  <w:style w:type="paragraph" w:customStyle="1" w:styleId="6A97DE27BC9948A0A9D72843CF00BC9B">
    <w:name w:val="6A97DE27BC9948A0A9D72843CF00BC9B"/>
    <w:rsid w:val="00A30903"/>
  </w:style>
  <w:style w:type="paragraph" w:customStyle="1" w:styleId="BCFA448AFB5E452782F34DC9BCDBBDEE">
    <w:name w:val="BCFA448AFB5E452782F34DC9BCDBBDEE"/>
    <w:rsid w:val="00A30903"/>
  </w:style>
  <w:style w:type="paragraph" w:customStyle="1" w:styleId="F8D4904BA2D24DCC9CF2A65D9DEB4532">
    <w:name w:val="F8D4904BA2D24DCC9CF2A65D9DEB4532"/>
    <w:rsid w:val="00A30903"/>
  </w:style>
  <w:style w:type="paragraph" w:customStyle="1" w:styleId="A695C3E8E6464B3CAD74DA03E6B0702B">
    <w:name w:val="A695C3E8E6464B3CAD74DA03E6B0702B"/>
    <w:rsid w:val="00A30903"/>
  </w:style>
  <w:style w:type="paragraph" w:customStyle="1" w:styleId="C75B3A0537DF40128292EAF1225E75DA">
    <w:name w:val="C75B3A0537DF40128292EAF1225E75DA"/>
    <w:rsid w:val="00A30903"/>
  </w:style>
  <w:style w:type="paragraph" w:customStyle="1" w:styleId="F8351520543349109B453808EBB7472C">
    <w:name w:val="F8351520543349109B453808EBB7472C"/>
    <w:rsid w:val="00A30903"/>
  </w:style>
  <w:style w:type="paragraph" w:customStyle="1" w:styleId="AEA3795B1C494FA78D92E6BBD54B380F">
    <w:name w:val="AEA3795B1C494FA78D92E6BBD54B380F"/>
    <w:rsid w:val="00A30903"/>
  </w:style>
  <w:style w:type="paragraph" w:customStyle="1" w:styleId="E6AEF4DD93664E58BCE51E2FD88D6C41">
    <w:name w:val="E6AEF4DD93664E58BCE51E2FD88D6C41"/>
    <w:rsid w:val="00A30903"/>
  </w:style>
  <w:style w:type="paragraph" w:customStyle="1" w:styleId="C787F4D5C12945958275EC6DC44FF76C7">
    <w:name w:val="C787F4D5C12945958275EC6DC44FF76C7"/>
    <w:rsid w:val="00A30903"/>
    <w:rPr>
      <w:rFonts w:eastAsiaTheme="minorHAnsi"/>
      <w:lang w:val="es-EC" w:eastAsia="en-US"/>
    </w:rPr>
  </w:style>
  <w:style w:type="paragraph" w:customStyle="1" w:styleId="1346B9DA67EA406B8EC72B01BEC7428E23">
    <w:name w:val="1346B9DA67EA406B8EC72B01BEC7428E23"/>
    <w:rsid w:val="00A30903"/>
    <w:rPr>
      <w:rFonts w:eastAsiaTheme="minorHAnsi"/>
      <w:lang w:val="es-EC" w:eastAsia="en-US"/>
    </w:rPr>
  </w:style>
  <w:style w:type="paragraph" w:customStyle="1" w:styleId="D48B78BA59304391A27962A43421EF6423">
    <w:name w:val="D48B78BA59304391A27962A43421EF6423"/>
    <w:rsid w:val="00A30903"/>
    <w:rPr>
      <w:rFonts w:eastAsiaTheme="minorHAnsi"/>
      <w:lang w:val="es-EC" w:eastAsia="en-US"/>
    </w:rPr>
  </w:style>
  <w:style w:type="paragraph" w:customStyle="1" w:styleId="B7C07A82DE7F4FFD94435CB4535CC40F23">
    <w:name w:val="B7C07A82DE7F4FFD94435CB4535CC40F23"/>
    <w:rsid w:val="00A30903"/>
    <w:rPr>
      <w:rFonts w:eastAsiaTheme="minorHAnsi"/>
      <w:lang w:val="es-EC" w:eastAsia="en-US"/>
    </w:rPr>
  </w:style>
  <w:style w:type="paragraph" w:customStyle="1" w:styleId="F53A35E6664848978E95535C1D11C98123">
    <w:name w:val="F53A35E6664848978E95535C1D11C98123"/>
    <w:rsid w:val="00A30903"/>
    <w:rPr>
      <w:rFonts w:eastAsiaTheme="minorHAnsi"/>
      <w:lang w:val="es-EC" w:eastAsia="en-US"/>
    </w:rPr>
  </w:style>
  <w:style w:type="paragraph" w:customStyle="1" w:styleId="9E626E45202F414F9108243F6FBA830923">
    <w:name w:val="9E626E45202F414F9108243F6FBA830923"/>
    <w:rsid w:val="00A30903"/>
    <w:rPr>
      <w:rFonts w:eastAsiaTheme="minorHAnsi"/>
      <w:lang w:val="es-EC" w:eastAsia="en-US"/>
    </w:rPr>
  </w:style>
  <w:style w:type="paragraph" w:customStyle="1" w:styleId="EE2139BB3E06499E9166BC5DF14926E223">
    <w:name w:val="EE2139BB3E06499E9166BC5DF14926E223"/>
    <w:rsid w:val="00A30903"/>
    <w:rPr>
      <w:rFonts w:eastAsiaTheme="minorHAnsi"/>
      <w:lang w:val="es-EC" w:eastAsia="en-US"/>
    </w:rPr>
  </w:style>
  <w:style w:type="paragraph" w:customStyle="1" w:styleId="10845DBE96C342C285CCD6E528AB26B123">
    <w:name w:val="10845DBE96C342C285CCD6E528AB26B123"/>
    <w:rsid w:val="00A30903"/>
    <w:rPr>
      <w:rFonts w:eastAsiaTheme="minorHAnsi"/>
      <w:lang w:val="es-EC" w:eastAsia="en-US"/>
    </w:rPr>
  </w:style>
  <w:style w:type="paragraph" w:customStyle="1" w:styleId="4F4C068E327D4225AE9CA58505E73A8E20">
    <w:name w:val="4F4C068E327D4225AE9CA58505E73A8E20"/>
    <w:rsid w:val="00A30903"/>
    <w:rPr>
      <w:rFonts w:eastAsiaTheme="minorHAnsi"/>
      <w:lang w:val="es-EC" w:eastAsia="en-US"/>
    </w:rPr>
  </w:style>
  <w:style w:type="paragraph" w:customStyle="1" w:styleId="A992BAC19587424888D2ADEFB649773021">
    <w:name w:val="A992BAC19587424888D2ADEFB649773021"/>
    <w:rsid w:val="00A30903"/>
    <w:rPr>
      <w:rFonts w:eastAsiaTheme="minorHAnsi"/>
      <w:lang w:val="es-EC" w:eastAsia="en-US"/>
    </w:rPr>
  </w:style>
  <w:style w:type="paragraph" w:customStyle="1" w:styleId="71E9232CC4D94F8BAAB040A194F427B821">
    <w:name w:val="71E9232CC4D94F8BAAB040A194F427B821"/>
    <w:rsid w:val="00A30903"/>
    <w:rPr>
      <w:rFonts w:eastAsiaTheme="minorHAnsi"/>
      <w:lang w:val="es-EC" w:eastAsia="en-US"/>
    </w:rPr>
  </w:style>
  <w:style w:type="paragraph" w:customStyle="1" w:styleId="B9DF7B1A46DF4B969903E92B2F1AAD2C23">
    <w:name w:val="B9DF7B1A46DF4B969903E92B2F1AAD2C23"/>
    <w:rsid w:val="00A30903"/>
    <w:rPr>
      <w:rFonts w:eastAsiaTheme="minorHAnsi"/>
      <w:lang w:val="es-EC" w:eastAsia="en-US"/>
    </w:rPr>
  </w:style>
  <w:style w:type="paragraph" w:customStyle="1" w:styleId="881B1BE5CDEC4F929C56A71ED40075B323">
    <w:name w:val="881B1BE5CDEC4F929C56A71ED40075B323"/>
    <w:rsid w:val="00A30903"/>
    <w:rPr>
      <w:rFonts w:eastAsiaTheme="minorHAnsi"/>
      <w:lang w:val="es-EC" w:eastAsia="en-US"/>
    </w:rPr>
  </w:style>
  <w:style w:type="paragraph" w:customStyle="1" w:styleId="CE75B8F21FC74AEA8D63FF00918B8B8F23">
    <w:name w:val="CE75B8F21FC74AEA8D63FF00918B8B8F23"/>
    <w:rsid w:val="00A30903"/>
    <w:rPr>
      <w:rFonts w:eastAsiaTheme="minorHAnsi"/>
      <w:lang w:val="es-EC" w:eastAsia="en-US"/>
    </w:rPr>
  </w:style>
  <w:style w:type="paragraph" w:customStyle="1" w:styleId="DA10A2CE462E4344AFB75924CE6FA73F20">
    <w:name w:val="DA10A2CE462E4344AFB75924CE6FA73F20"/>
    <w:rsid w:val="00A30903"/>
    <w:rPr>
      <w:rFonts w:eastAsiaTheme="minorHAnsi"/>
      <w:lang w:val="es-EC" w:eastAsia="en-US"/>
    </w:rPr>
  </w:style>
  <w:style w:type="paragraph" w:customStyle="1" w:styleId="37DA746D94EB154BBF4F33177E3045F27">
    <w:name w:val="37DA746D94EB154BBF4F33177E3045F27"/>
    <w:rsid w:val="00A30903"/>
    <w:rPr>
      <w:rFonts w:eastAsiaTheme="minorHAnsi"/>
      <w:lang w:val="es-EC" w:eastAsia="en-US"/>
    </w:rPr>
  </w:style>
  <w:style w:type="paragraph" w:customStyle="1" w:styleId="01705F66845A4A39AE7519BEAC52C69916">
    <w:name w:val="01705F66845A4A39AE7519BEAC52C69916"/>
    <w:rsid w:val="00A30903"/>
    <w:rPr>
      <w:rFonts w:eastAsiaTheme="minorHAnsi"/>
      <w:lang w:val="es-EC" w:eastAsia="en-US"/>
    </w:rPr>
  </w:style>
  <w:style w:type="paragraph" w:customStyle="1" w:styleId="E5C8704FC8084DAE9BC60D23909BA54B16">
    <w:name w:val="E5C8704FC8084DAE9BC60D23909BA54B16"/>
    <w:rsid w:val="00A30903"/>
    <w:rPr>
      <w:rFonts w:eastAsiaTheme="minorHAnsi"/>
      <w:lang w:val="es-EC" w:eastAsia="en-US"/>
    </w:rPr>
  </w:style>
  <w:style w:type="paragraph" w:customStyle="1" w:styleId="BF33E177B7694A8B858944C089A8216216">
    <w:name w:val="BF33E177B7694A8B858944C089A8216216"/>
    <w:rsid w:val="00A30903"/>
    <w:rPr>
      <w:rFonts w:eastAsiaTheme="minorHAnsi"/>
      <w:lang w:val="es-EC" w:eastAsia="en-US"/>
    </w:rPr>
  </w:style>
  <w:style w:type="paragraph" w:customStyle="1" w:styleId="19B6194F2F92406F8F3E2F1BCAD3057916">
    <w:name w:val="19B6194F2F92406F8F3E2F1BCAD3057916"/>
    <w:rsid w:val="00A30903"/>
    <w:rPr>
      <w:rFonts w:eastAsiaTheme="minorHAnsi"/>
      <w:lang w:val="es-EC" w:eastAsia="en-US"/>
    </w:rPr>
  </w:style>
  <w:style w:type="paragraph" w:customStyle="1" w:styleId="4F6F29408B39484AADB0667328761F1F16">
    <w:name w:val="4F6F29408B39484AADB0667328761F1F16"/>
    <w:rsid w:val="00A30903"/>
    <w:rPr>
      <w:rFonts w:eastAsiaTheme="minorHAnsi"/>
      <w:lang w:val="es-EC" w:eastAsia="en-US"/>
    </w:rPr>
  </w:style>
  <w:style w:type="paragraph" w:customStyle="1" w:styleId="626B10955F14442BA2A18812EAC3820316">
    <w:name w:val="626B10955F14442BA2A18812EAC3820316"/>
    <w:rsid w:val="00A30903"/>
    <w:rPr>
      <w:rFonts w:eastAsiaTheme="minorHAnsi"/>
      <w:lang w:val="es-EC" w:eastAsia="en-US"/>
    </w:rPr>
  </w:style>
  <w:style w:type="paragraph" w:customStyle="1" w:styleId="0E87E0CC760445918E28B05A55157F7416">
    <w:name w:val="0E87E0CC760445918E28B05A55157F7416"/>
    <w:rsid w:val="00A30903"/>
    <w:rPr>
      <w:rFonts w:eastAsiaTheme="minorHAnsi"/>
      <w:lang w:val="es-EC" w:eastAsia="en-US"/>
    </w:rPr>
  </w:style>
  <w:style w:type="paragraph" w:customStyle="1" w:styleId="29F690D70BA1403EAB02E07639901AB54">
    <w:name w:val="29F690D70BA1403EAB02E07639901AB54"/>
    <w:rsid w:val="00A30903"/>
    <w:rPr>
      <w:rFonts w:eastAsiaTheme="minorHAnsi"/>
      <w:lang w:val="es-EC" w:eastAsia="en-US"/>
    </w:rPr>
  </w:style>
  <w:style w:type="paragraph" w:customStyle="1" w:styleId="F491F109D9174AFFAAA6F595D9D3F11D3">
    <w:name w:val="F491F109D9174AFFAAA6F595D9D3F11D3"/>
    <w:rsid w:val="00A30903"/>
    <w:rPr>
      <w:rFonts w:eastAsiaTheme="minorHAnsi"/>
      <w:lang w:val="es-EC" w:eastAsia="en-US"/>
    </w:rPr>
  </w:style>
  <w:style w:type="paragraph" w:customStyle="1" w:styleId="82B270B8117E4EB68FF2B8DEBFC5CCB73">
    <w:name w:val="82B270B8117E4EB68FF2B8DEBFC5CCB73"/>
    <w:rsid w:val="00A30903"/>
    <w:rPr>
      <w:rFonts w:eastAsiaTheme="minorHAnsi"/>
      <w:lang w:val="es-EC" w:eastAsia="en-US"/>
    </w:rPr>
  </w:style>
  <w:style w:type="paragraph" w:customStyle="1" w:styleId="E456361D742E4921A56AF48A8AE105B43">
    <w:name w:val="E456361D742E4921A56AF48A8AE105B43"/>
    <w:rsid w:val="00A30903"/>
    <w:rPr>
      <w:rFonts w:eastAsiaTheme="minorHAnsi"/>
      <w:lang w:val="es-EC" w:eastAsia="en-US"/>
    </w:rPr>
  </w:style>
  <w:style w:type="paragraph" w:customStyle="1" w:styleId="75A04814266E4C61BC2FDC5A022A8CF63">
    <w:name w:val="75A04814266E4C61BC2FDC5A022A8CF63"/>
    <w:rsid w:val="00A30903"/>
    <w:rPr>
      <w:rFonts w:eastAsiaTheme="minorHAnsi"/>
      <w:lang w:val="es-EC" w:eastAsia="en-US"/>
    </w:rPr>
  </w:style>
  <w:style w:type="paragraph" w:customStyle="1" w:styleId="A840397D5E6C44729485060FE7C256631">
    <w:name w:val="A840397D5E6C44729485060FE7C256631"/>
    <w:rsid w:val="00A30903"/>
    <w:rPr>
      <w:rFonts w:eastAsiaTheme="minorHAnsi"/>
      <w:lang w:val="es-EC" w:eastAsia="en-US"/>
    </w:rPr>
  </w:style>
  <w:style w:type="paragraph" w:customStyle="1" w:styleId="C75B3A0537DF40128292EAF1225E75DA1">
    <w:name w:val="C75B3A0537DF40128292EAF1225E75DA1"/>
    <w:rsid w:val="00A30903"/>
    <w:rPr>
      <w:rFonts w:eastAsiaTheme="minorHAnsi"/>
      <w:lang w:val="es-EC" w:eastAsia="en-US"/>
    </w:rPr>
  </w:style>
  <w:style w:type="paragraph" w:customStyle="1" w:styleId="6A97DE27BC9948A0A9D72843CF00BC9B1">
    <w:name w:val="6A97DE27BC9948A0A9D72843CF00BC9B1"/>
    <w:rsid w:val="00A30903"/>
    <w:rPr>
      <w:rFonts w:eastAsiaTheme="minorHAnsi"/>
      <w:lang w:val="es-EC" w:eastAsia="en-US"/>
    </w:rPr>
  </w:style>
  <w:style w:type="paragraph" w:customStyle="1" w:styleId="F8351520543349109B453808EBB7472C1">
    <w:name w:val="F8351520543349109B453808EBB7472C1"/>
    <w:rsid w:val="00A30903"/>
    <w:rPr>
      <w:rFonts w:eastAsiaTheme="minorHAnsi"/>
      <w:lang w:val="es-EC" w:eastAsia="en-US"/>
    </w:rPr>
  </w:style>
  <w:style w:type="paragraph" w:customStyle="1" w:styleId="BCFA448AFB5E452782F34DC9BCDBBDEE1">
    <w:name w:val="BCFA448AFB5E452782F34DC9BCDBBDEE1"/>
    <w:rsid w:val="00A30903"/>
    <w:rPr>
      <w:rFonts w:eastAsiaTheme="minorHAnsi"/>
      <w:lang w:val="es-EC" w:eastAsia="en-US"/>
    </w:rPr>
  </w:style>
  <w:style w:type="paragraph" w:customStyle="1" w:styleId="AEA3795B1C494FA78D92E6BBD54B380F1">
    <w:name w:val="AEA3795B1C494FA78D92E6BBD54B380F1"/>
    <w:rsid w:val="00A30903"/>
    <w:rPr>
      <w:rFonts w:eastAsiaTheme="minorHAnsi"/>
      <w:lang w:val="es-EC" w:eastAsia="en-US"/>
    </w:rPr>
  </w:style>
  <w:style w:type="paragraph" w:customStyle="1" w:styleId="F8D4904BA2D24DCC9CF2A65D9DEB45321">
    <w:name w:val="F8D4904BA2D24DCC9CF2A65D9DEB45321"/>
    <w:rsid w:val="00A30903"/>
    <w:rPr>
      <w:rFonts w:eastAsiaTheme="minorHAnsi"/>
      <w:lang w:val="es-EC" w:eastAsia="en-US"/>
    </w:rPr>
  </w:style>
  <w:style w:type="paragraph" w:customStyle="1" w:styleId="E6AEF4DD93664E58BCE51E2FD88D6C411">
    <w:name w:val="E6AEF4DD93664E58BCE51E2FD88D6C411"/>
    <w:rsid w:val="00A30903"/>
    <w:rPr>
      <w:rFonts w:eastAsiaTheme="minorHAnsi"/>
      <w:lang w:val="es-EC" w:eastAsia="en-US"/>
    </w:rPr>
  </w:style>
  <w:style w:type="paragraph" w:customStyle="1" w:styleId="A695C3E8E6464B3CAD74DA03E6B0702B1">
    <w:name w:val="A695C3E8E6464B3CAD74DA03E6B0702B1"/>
    <w:rsid w:val="00A30903"/>
    <w:rPr>
      <w:rFonts w:eastAsiaTheme="minorHAnsi"/>
      <w:lang w:val="es-EC" w:eastAsia="en-US"/>
    </w:rPr>
  </w:style>
  <w:style w:type="paragraph" w:customStyle="1" w:styleId="E3E0D22FB3AA42C091D13AF46CCF47761">
    <w:name w:val="E3E0D22FB3AA42C091D13AF46CCF47761"/>
    <w:rsid w:val="00A30903"/>
    <w:rPr>
      <w:rFonts w:eastAsiaTheme="minorHAnsi"/>
      <w:lang w:val="es-EC" w:eastAsia="en-US"/>
    </w:rPr>
  </w:style>
  <w:style w:type="paragraph" w:customStyle="1" w:styleId="E2CC841D043846B49F030638C58020F88">
    <w:name w:val="E2CC841D043846B49F030638C58020F88"/>
    <w:rsid w:val="00A30903"/>
    <w:rPr>
      <w:rFonts w:eastAsiaTheme="minorHAnsi"/>
      <w:lang w:val="es-EC" w:eastAsia="en-US"/>
    </w:rPr>
  </w:style>
  <w:style w:type="paragraph" w:customStyle="1" w:styleId="10F8CDC4A7914AD8AA94E2C3843334358">
    <w:name w:val="10F8CDC4A7914AD8AA94E2C3843334358"/>
    <w:rsid w:val="00A30903"/>
    <w:rPr>
      <w:rFonts w:eastAsiaTheme="minorHAnsi"/>
      <w:lang w:val="es-EC" w:eastAsia="en-US"/>
    </w:rPr>
  </w:style>
  <w:style w:type="paragraph" w:customStyle="1" w:styleId="2182B824C37B4D77B1563BDCF3CBA9018">
    <w:name w:val="2182B824C37B4D77B1563BDCF3CBA9018"/>
    <w:rsid w:val="00A30903"/>
    <w:rPr>
      <w:rFonts w:eastAsiaTheme="minorHAnsi"/>
      <w:lang w:val="es-EC" w:eastAsia="en-US"/>
    </w:rPr>
  </w:style>
  <w:style w:type="paragraph" w:customStyle="1" w:styleId="2BD56F449C724EF3B1E286A80C8ECDB08">
    <w:name w:val="2BD56F449C724EF3B1E286A80C8ECDB08"/>
    <w:rsid w:val="00A30903"/>
    <w:rPr>
      <w:rFonts w:eastAsiaTheme="minorHAnsi"/>
      <w:lang w:val="es-EC" w:eastAsia="en-US"/>
    </w:rPr>
  </w:style>
  <w:style w:type="paragraph" w:customStyle="1" w:styleId="8EAE612E3A4D43CF8223846F68390C9D8">
    <w:name w:val="8EAE612E3A4D43CF8223846F68390C9D8"/>
    <w:rsid w:val="00A30903"/>
    <w:rPr>
      <w:rFonts w:eastAsiaTheme="minorHAnsi"/>
      <w:lang w:val="es-EC" w:eastAsia="en-US"/>
    </w:rPr>
  </w:style>
  <w:style w:type="paragraph" w:customStyle="1" w:styleId="18C7C69FC3774A8FA5C15E8B74D93D268">
    <w:name w:val="18C7C69FC3774A8FA5C15E8B74D93D268"/>
    <w:rsid w:val="00A30903"/>
    <w:rPr>
      <w:rFonts w:eastAsiaTheme="minorHAnsi"/>
      <w:lang w:val="es-EC" w:eastAsia="en-US"/>
    </w:rPr>
  </w:style>
  <w:style w:type="paragraph" w:customStyle="1" w:styleId="23CAB85223594894AB225A9E2B570FE88">
    <w:name w:val="23CAB85223594894AB225A9E2B570FE88"/>
    <w:rsid w:val="00A30903"/>
    <w:rPr>
      <w:rFonts w:eastAsiaTheme="minorHAnsi"/>
      <w:lang w:val="es-EC" w:eastAsia="en-US"/>
    </w:rPr>
  </w:style>
  <w:style w:type="paragraph" w:customStyle="1" w:styleId="44237308E1F546CBA7ADF7D45EDA0D8B8">
    <w:name w:val="44237308E1F546CBA7ADF7D45EDA0D8B8"/>
    <w:rsid w:val="00A30903"/>
    <w:rPr>
      <w:rFonts w:eastAsiaTheme="minorHAnsi"/>
      <w:lang w:val="es-EC" w:eastAsia="en-US"/>
    </w:rPr>
  </w:style>
  <w:style w:type="paragraph" w:customStyle="1" w:styleId="D09A44C6D0CA4C5F813946D6E2509DE98">
    <w:name w:val="D09A44C6D0CA4C5F813946D6E2509DE98"/>
    <w:rsid w:val="00A30903"/>
    <w:rPr>
      <w:rFonts w:eastAsiaTheme="minorHAnsi"/>
      <w:lang w:val="es-EC" w:eastAsia="en-US"/>
    </w:rPr>
  </w:style>
  <w:style w:type="paragraph" w:customStyle="1" w:styleId="4066846A06F04329BE8A3A60550331058">
    <w:name w:val="4066846A06F04329BE8A3A60550331058"/>
    <w:rsid w:val="00A30903"/>
    <w:rPr>
      <w:rFonts w:eastAsiaTheme="minorHAnsi"/>
      <w:lang w:val="es-EC" w:eastAsia="en-US"/>
    </w:rPr>
  </w:style>
  <w:style w:type="paragraph" w:customStyle="1" w:styleId="D79E02C1C27C45869D5894E9A8E7B0D08">
    <w:name w:val="D79E02C1C27C45869D5894E9A8E7B0D08"/>
    <w:rsid w:val="00A30903"/>
    <w:rPr>
      <w:rFonts w:eastAsiaTheme="minorHAnsi"/>
      <w:lang w:val="es-EC" w:eastAsia="en-US"/>
    </w:rPr>
  </w:style>
  <w:style w:type="paragraph" w:customStyle="1" w:styleId="7D968C90A1BC45CC86B6562692F23DF78">
    <w:name w:val="7D968C90A1BC45CC86B6562692F23DF78"/>
    <w:rsid w:val="00A30903"/>
    <w:rPr>
      <w:rFonts w:eastAsiaTheme="minorHAnsi"/>
      <w:lang w:val="es-EC" w:eastAsia="en-US"/>
    </w:rPr>
  </w:style>
  <w:style w:type="paragraph" w:customStyle="1" w:styleId="EE7228D15F2A450F964970568CD8B98C8">
    <w:name w:val="EE7228D15F2A450F964970568CD8B98C8"/>
    <w:rsid w:val="00A30903"/>
    <w:rPr>
      <w:rFonts w:eastAsiaTheme="minorHAnsi"/>
      <w:lang w:val="es-EC" w:eastAsia="en-US"/>
    </w:rPr>
  </w:style>
  <w:style w:type="paragraph" w:customStyle="1" w:styleId="43E2CB88C9D1475EB4DD7C491E5D5EB98">
    <w:name w:val="43E2CB88C9D1475EB4DD7C491E5D5EB98"/>
    <w:rsid w:val="00A30903"/>
    <w:rPr>
      <w:rFonts w:eastAsiaTheme="minorHAnsi"/>
      <w:lang w:val="es-EC" w:eastAsia="en-US"/>
    </w:rPr>
  </w:style>
  <w:style w:type="paragraph" w:customStyle="1" w:styleId="F9FEE0623D6849869FBC484FEBAA72AD8">
    <w:name w:val="F9FEE0623D6849869FBC484FEBAA72AD8"/>
    <w:rsid w:val="00A30903"/>
    <w:rPr>
      <w:rFonts w:eastAsiaTheme="minorHAnsi"/>
      <w:lang w:val="es-EC" w:eastAsia="en-US"/>
    </w:rPr>
  </w:style>
  <w:style w:type="paragraph" w:customStyle="1" w:styleId="2DF2C7AE28084371A6E04B14C148E3158">
    <w:name w:val="2DF2C7AE28084371A6E04B14C148E3158"/>
    <w:rsid w:val="00A30903"/>
    <w:rPr>
      <w:rFonts w:eastAsiaTheme="minorHAnsi"/>
      <w:lang w:val="es-EC" w:eastAsia="en-US"/>
    </w:rPr>
  </w:style>
  <w:style w:type="paragraph" w:customStyle="1" w:styleId="C787F4D5C12945958275EC6DC44FF76C8">
    <w:name w:val="C787F4D5C12945958275EC6DC44FF76C8"/>
    <w:rsid w:val="00A30903"/>
    <w:rPr>
      <w:rFonts w:eastAsiaTheme="minorHAnsi"/>
      <w:lang w:val="es-EC" w:eastAsia="en-US"/>
    </w:rPr>
  </w:style>
  <w:style w:type="paragraph" w:customStyle="1" w:styleId="1346B9DA67EA406B8EC72B01BEC7428E24">
    <w:name w:val="1346B9DA67EA406B8EC72B01BEC7428E24"/>
    <w:rsid w:val="00A30903"/>
    <w:rPr>
      <w:rFonts w:eastAsiaTheme="minorHAnsi"/>
      <w:lang w:val="es-EC" w:eastAsia="en-US"/>
    </w:rPr>
  </w:style>
  <w:style w:type="paragraph" w:customStyle="1" w:styleId="D48B78BA59304391A27962A43421EF6424">
    <w:name w:val="D48B78BA59304391A27962A43421EF6424"/>
    <w:rsid w:val="00A30903"/>
    <w:rPr>
      <w:rFonts w:eastAsiaTheme="minorHAnsi"/>
      <w:lang w:val="es-EC" w:eastAsia="en-US"/>
    </w:rPr>
  </w:style>
  <w:style w:type="paragraph" w:customStyle="1" w:styleId="B7C07A82DE7F4FFD94435CB4535CC40F24">
    <w:name w:val="B7C07A82DE7F4FFD94435CB4535CC40F24"/>
    <w:rsid w:val="00A30903"/>
    <w:rPr>
      <w:rFonts w:eastAsiaTheme="minorHAnsi"/>
      <w:lang w:val="es-EC" w:eastAsia="en-US"/>
    </w:rPr>
  </w:style>
  <w:style w:type="paragraph" w:customStyle="1" w:styleId="F53A35E6664848978E95535C1D11C98124">
    <w:name w:val="F53A35E6664848978E95535C1D11C98124"/>
    <w:rsid w:val="00A30903"/>
    <w:rPr>
      <w:rFonts w:eastAsiaTheme="minorHAnsi"/>
      <w:lang w:val="es-EC" w:eastAsia="en-US"/>
    </w:rPr>
  </w:style>
  <w:style w:type="paragraph" w:customStyle="1" w:styleId="9E626E45202F414F9108243F6FBA830924">
    <w:name w:val="9E626E45202F414F9108243F6FBA830924"/>
    <w:rsid w:val="00A30903"/>
    <w:rPr>
      <w:rFonts w:eastAsiaTheme="minorHAnsi"/>
      <w:lang w:val="es-EC" w:eastAsia="en-US"/>
    </w:rPr>
  </w:style>
  <w:style w:type="paragraph" w:customStyle="1" w:styleId="EE2139BB3E06499E9166BC5DF14926E224">
    <w:name w:val="EE2139BB3E06499E9166BC5DF14926E224"/>
    <w:rsid w:val="00A30903"/>
    <w:rPr>
      <w:rFonts w:eastAsiaTheme="minorHAnsi"/>
      <w:lang w:val="es-EC" w:eastAsia="en-US"/>
    </w:rPr>
  </w:style>
  <w:style w:type="paragraph" w:customStyle="1" w:styleId="10845DBE96C342C285CCD6E528AB26B124">
    <w:name w:val="10845DBE96C342C285CCD6E528AB26B124"/>
    <w:rsid w:val="00A30903"/>
    <w:rPr>
      <w:rFonts w:eastAsiaTheme="minorHAnsi"/>
      <w:lang w:val="es-EC" w:eastAsia="en-US"/>
    </w:rPr>
  </w:style>
  <w:style w:type="paragraph" w:customStyle="1" w:styleId="4F4C068E327D4225AE9CA58505E73A8E21">
    <w:name w:val="4F4C068E327D4225AE9CA58505E73A8E21"/>
    <w:rsid w:val="00A30903"/>
    <w:rPr>
      <w:rFonts w:eastAsiaTheme="minorHAnsi"/>
      <w:lang w:val="es-EC" w:eastAsia="en-US"/>
    </w:rPr>
  </w:style>
  <w:style w:type="paragraph" w:customStyle="1" w:styleId="A992BAC19587424888D2ADEFB649773022">
    <w:name w:val="A992BAC19587424888D2ADEFB649773022"/>
    <w:rsid w:val="00A30903"/>
    <w:rPr>
      <w:rFonts w:eastAsiaTheme="minorHAnsi"/>
      <w:lang w:val="es-EC" w:eastAsia="en-US"/>
    </w:rPr>
  </w:style>
  <w:style w:type="paragraph" w:customStyle="1" w:styleId="71E9232CC4D94F8BAAB040A194F427B822">
    <w:name w:val="71E9232CC4D94F8BAAB040A194F427B822"/>
    <w:rsid w:val="00A30903"/>
    <w:rPr>
      <w:rFonts w:eastAsiaTheme="minorHAnsi"/>
      <w:lang w:val="es-EC" w:eastAsia="en-US"/>
    </w:rPr>
  </w:style>
  <w:style w:type="paragraph" w:customStyle="1" w:styleId="B9DF7B1A46DF4B969903E92B2F1AAD2C24">
    <w:name w:val="B9DF7B1A46DF4B969903E92B2F1AAD2C24"/>
    <w:rsid w:val="00A30903"/>
    <w:rPr>
      <w:rFonts w:eastAsiaTheme="minorHAnsi"/>
      <w:lang w:val="es-EC" w:eastAsia="en-US"/>
    </w:rPr>
  </w:style>
  <w:style w:type="paragraph" w:customStyle="1" w:styleId="881B1BE5CDEC4F929C56A71ED40075B324">
    <w:name w:val="881B1BE5CDEC4F929C56A71ED40075B324"/>
    <w:rsid w:val="00A30903"/>
    <w:rPr>
      <w:rFonts w:eastAsiaTheme="minorHAnsi"/>
      <w:lang w:val="es-EC" w:eastAsia="en-US"/>
    </w:rPr>
  </w:style>
  <w:style w:type="paragraph" w:customStyle="1" w:styleId="CE75B8F21FC74AEA8D63FF00918B8B8F24">
    <w:name w:val="CE75B8F21FC74AEA8D63FF00918B8B8F24"/>
    <w:rsid w:val="00A30903"/>
    <w:rPr>
      <w:rFonts w:eastAsiaTheme="minorHAnsi"/>
      <w:lang w:val="es-EC" w:eastAsia="en-US"/>
    </w:rPr>
  </w:style>
  <w:style w:type="paragraph" w:customStyle="1" w:styleId="DA10A2CE462E4344AFB75924CE6FA73F21">
    <w:name w:val="DA10A2CE462E4344AFB75924CE6FA73F21"/>
    <w:rsid w:val="00A30903"/>
    <w:rPr>
      <w:rFonts w:eastAsiaTheme="minorHAnsi"/>
      <w:lang w:val="es-EC" w:eastAsia="en-US"/>
    </w:rPr>
  </w:style>
  <w:style w:type="paragraph" w:customStyle="1" w:styleId="37DA746D94EB154BBF4F33177E3045F28">
    <w:name w:val="37DA746D94EB154BBF4F33177E3045F28"/>
    <w:rsid w:val="00A30903"/>
    <w:rPr>
      <w:rFonts w:eastAsiaTheme="minorHAnsi"/>
      <w:lang w:val="es-EC" w:eastAsia="en-US"/>
    </w:rPr>
  </w:style>
  <w:style w:type="paragraph" w:customStyle="1" w:styleId="01705F66845A4A39AE7519BEAC52C69917">
    <w:name w:val="01705F66845A4A39AE7519BEAC52C69917"/>
    <w:rsid w:val="00A30903"/>
    <w:rPr>
      <w:rFonts w:eastAsiaTheme="minorHAnsi"/>
      <w:lang w:val="es-EC" w:eastAsia="en-US"/>
    </w:rPr>
  </w:style>
  <w:style w:type="paragraph" w:customStyle="1" w:styleId="E5C8704FC8084DAE9BC60D23909BA54B17">
    <w:name w:val="E5C8704FC8084DAE9BC60D23909BA54B17"/>
    <w:rsid w:val="00A30903"/>
    <w:rPr>
      <w:rFonts w:eastAsiaTheme="minorHAnsi"/>
      <w:lang w:val="es-EC" w:eastAsia="en-US"/>
    </w:rPr>
  </w:style>
  <w:style w:type="paragraph" w:customStyle="1" w:styleId="BF33E177B7694A8B858944C089A8216217">
    <w:name w:val="BF33E177B7694A8B858944C089A8216217"/>
    <w:rsid w:val="00A30903"/>
    <w:rPr>
      <w:rFonts w:eastAsiaTheme="minorHAnsi"/>
      <w:lang w:val="es-EC" w:eastAsia="en-US"/>
    </w:rPr>
  </w:style>
  <w:style w:type="paragraph" w:customStyle="1" w:styleId="19B6194F2F92406F8F3E2F1BCAD3057917">
    <w:name w:val="19B6194F2F92406F8F3E2F1BCAD3057917"/>
    <w:rsid w:val="00A30903"/>
    <w:rPr>
      <w:rFonts w:eastAsiaTheme="minorHAnsi"/>
      <w:lang w:val="es-EC" w:eastAsia="en-US"/>
    </w:rPr>
  </w:style>
  <w:style w:type="paragraph" w:customStyle="1" w:styleId="4F6F29408B39484AADB0667328761F1F17">
    <w:name w:val="4F6F29408B39484AADB0667328761F1F17"/>
    <w:rsid w:val="00A30903"/>
    <w:rPr>
      <w:rFonts w:eastAsiaTheme="minorHAnsi"/>
      <w:lang w:val="es-EC" w:eastAsia="en-US"/>
    </w:rPr>
  </w:style>
  <w:style w:type="paragraph" w:customStyle="1" w:styleId="626B10955F14442BA2A18812EAC3820317">
    <w:name w:val="626B10955F14442BA2A18812EAC3820317"/>
    <w:rsid w:val="00A30903"/>
    <w:rPr>
      <w:rFonts w:eastAsiaTheme="minorHAnsi"/>
      <w:lang w:val="es-EC" w:eastAsia="en-US"/>
    </w:rPr>
  </w:style>
  <w:style w:type="paragraph" w:customStyle="1" w:styleId="0E87E0CC760445918E28B05A55157F7417">
    <w:name w:val="0E87E0CC760445918E28B05A55157F7417"/>
    <w:rsid w:val="00A30903"/>
    <w:rPr>
      <w:rFonts w:eastAsiaTheme="minorHAnsi"/>
      <w:lang w:val="es-EC" w:eastAsia="en-US"/>
    </w:rPr>
  </w:style>
  <w:style w:type="paragraph" w:customStyle="1" w:styleId="29F690D70BA1403EAB02E07639901AB55">
    <w:name w:val="29F690D70BA1403EAB02E07639901AB55"/>
    <w:rsid w:val="00A30903"/>
    <w:rPr>
      <w:rFonts w:eastAsiaTheme="minorHAnsi"/>
      <w:lang w:val="es-EC" w:eastAsia="en-US"/>
    </w:rPr>
  </w:style>
  <w:style w:type="paragraph" w:customStyle="1" w:styleId="F491F109D9174AFFAAA6F595D9D3F11D4">
    <w:name w:val="F491F109D9174AFFAAA6F595D9D3F11D4"/>
    <w:rsid w:val="00A30903"/>
    <w:rPr>
      <w:rFonts w:eastAsiaTheme="minorHAnsi"/>
      <w:lang w:val="es-EC" w:eastAsia="en-US"/>
    </w:rPr>
  </w:style>
  <w:style w:type="paragraph" w:customStyle="1" w:styleId="82B270B8117E4EB68FF2B8DEBFC5CCB74">
    <w:name w:val="82B270B8117E4EB68FF2B8DEBFC5CCB74"/>
    <w:rsid w:val="00A30903"/>
    <w:rPr>
      <w:rFonts w:eastAsiaTheme="minorHAnsi"/>
      <w:lang w:val="es-EC" w:eastAsia="en-US"/>
    </w:rPr>
  </w:style>
  <w:style w:type="paragraph" w:customStyle="1" w:styleId="E456361D742E4921A56AF48A8AE105B44">
    <w:name w:val="E456361D742E4921A56AF48A8AE105B44"/>
    <w:rsid w:val="00A30903"/>
    <w:rPr>
      <w:rFonts w:eastAsiaTheme="minorHAnsi"/>
      <w:lang w:val="es-EC" w:eastAsia="en-US"/>
    </w:rPr>
  </w:style>
  <w:style w:type="paragraph" w:customStyle="1" w:styleId="75A04814266E4C61BC2FDC5A022A8CF64">
    <w:name w:val="75A04814266E4C61BC2FDC5A022A8CF64"/>
    <w:rsid w:val="00A30903"/>
    <w:rPr>
      <w:rFonts w:eastAsiaTheme="minorHAnsi"/>
      <w:lang w:val="es-EC" w:eastAsia="en-US"/>
    </w:rPr>
  </w:style>
  <w:style w:type="paragraph" w:customStyle="1" w:styleId="A840397D5E6C44729485060FE7C256632">
    <w:name w:val="A840397D5E6C44729485060FE7C256632"/>
    <w:rsid w:val="00A30903"/>
    <w:rPr>
      <w:rFonts w:eastAsiaTheme="minorHAnsi"/>
      <w:lang w:val="es-EC" w:eastAsia="en-US"/>
    </w:rPr>
  </w:style>
  <w:style w:type="paragraph" w:customStyle="1" w:styleId="C75B3A0537DF40128292EAF1225E75DA2">
    <w:name w:val="C75B3A0537DF40128292EAF1225E75DA2"/>
    <w:rsid w:val="00A30903"/>
    <w:rPr>
      <w:rFonts w:eastAsiaTheme="minorHAnsi"/>
      <w:lang w:val="es-EC" w:eastAsia="en-US"/>
    </w:rPr>
  </w:style>
  <w:style w:type="paragraph" w:customStyle="1" w:styleId="6A97DE27BC9948A0A9D72843CF00BC9B2">
    <w:name w:val="6A97DE27BC9948A0A9D72843CF00BC9B2"/>
    <w:rsid w:val="00A30903"/>
    <w:rPr>
      <w:rFonts w:eastAsiaTheme="minorHAnsi"/>
      <w:lang w:val="es-EC" w:eastAsia="en-US"/>
    </w:rPr>
  </w:style>
  <w:style w:type="paragraph" w:customStyle="1" w:styleId="F8351520543349109B453808EBB7472C2">
    <w:name w:val="F8351520543349109B453808EBB7472C2"/>
    <w:rsid w:val="00A30903"/>
    <w:rPr>
      <w:rFonts w:eastAsiaTheme="minorHAnsi"/>
      <w:lang w:val="es-EC" w:eastAsia="en-US"/>
    </w:rPr>
  </w:style>
  <w:style w:type="paragraph" w:customStyle="1" w:styleId="BCFA448AFB5E452782F34DC9BCDBBDEE2">
    <w:name w:val="BCFA448AFB5E452782F34DC9BCDBBDEE2"/>
    <w:rsid w:val="00A30903"/>
    <w:rPr>
      <w:rFonts w:eastAsiaTheme="minorHAnsi"/>
      <w:lang w:val="es-EC" w:eastAsia="en-US"/>
    </w:rPr>
  </w:style>
  <w:style w:type="paragraph" w:customStyle="1" w:styleId="AEA3795B1C494FA78D92E6BBD54B380F2">
    <w:name w:val="AEA3795B1C494FA78D92E6BBD54B380F2"/>
    <w:rsid w:val="00A30903"/>
    <w:rPr>
      <w:rFonts w:eastAsiaTheme="minorHAnsi"/>
      <w:lang w:val="es-EC" w:eastAsia="en-US"/>
    </w:rPr>
  </w:style>
  <w:style w:type="paragraph" w:customStyle="1" w:styleId="F8D4904BA2D24DCC9CF2A65D9DEB45322">
    <w:name w:val="F8D4904BA2D24DCC9CF2A65D9DEB45322"/>
    <w:rsid w:val="00A30903"/>
    <w:rPr>
      <w:rFonts w:eastAsiaTheme="minorHAnsi"/>
      <w:lang w:val="es-EC" w:eastAsia="en-US"/>
    </w:rPr>
  </w:style>
  <w:style w:type="paragraph" w:customStyle="1" w:styleId="E6AEF4DD93664E58BCE51E2FD88D6C412">
    <w:name w:val="E6AEF4DD93664E58BCE51E2FD88D6C412"/>
    <w:rsid w:val="00A30903"/>
    <w:rPr>
      <w:rFonts w:eastAsiaTheme="minorHAnsi"/>
      <w:lang w:val="es-EC" w:eastAsia="en-US"/>
    </w:rPr>
  </w:style>
  <w:style w:type="paragraph" w:customStyle="1" w:styleId="A695C3E8E6464B3CAD74DA03E6B0702B2">
    <w:name w:val="A695C3E8E6464B3CAD74DA03E6B0702B2"/>
    <w:rsid w:val="00A30903"/>
    <w:rPr>
      <w:rFonts w:eastAsiaTheme="minorHAnsi"/>
      <w:lang w:val="es-EC" w:eastAsia="en-US"/>
    </w:rPr>
  </w:style>
  <w:style w:type="paragraph" w:customStyle="1" w:styleId="E3E0D22FB3AA42C091D13AF46CCF47762">
    <w:name w:val="E3E0D22FB3AA42C091D13AF46CCF47762"/>
    <w:rsid w:val="00A30903"/>
    <w:rPr>
      <w:rFonts w:eastAsiaTheme="minorHAnsi"/>
      <w:lang w:val="es-EC" w:eastAsia="en-US"/>
    </w:rPr>
  </w:style>
  <w:style w:type="paragraph" w:customStyle="1" w:styleId="E2CC841D043846B49F030638C58020F89">
    <w:name w:val="E2CC841D043846B49F030638C58020F89"/>
    <w:rsid w:val="00A30903"/>
    <w:rPr>
      <w:rFonts w:eastAsiaTheme="minorHAnsi"/>
      <w:lang w:val="es-EC" w:eastAsia="en-US"/>
    </w:rPr>
  </w:style>
  <w:style w:type="paragraph" w:customStyle="1" w:styleId="10F8CDC4A7914AD8AA94E2C3843334359">
    <w:name w:val="10F8CDC4A7914AD8AA94E2C3843334359"/>
    <w:rsid w:val="00A30903"/>
    <w:rPr>
      <w:rFonts w:eastAsiaTheme="minorHAnsi"/>
      <w:lang w:val="es-EC" w:eastAsia="en-US"/>
    </w:rPr>
  </w:style>
  <w:style w:type="paragraph" w:customStyle="1" w:styleId="2182B824C37B4D77B1563BDCF3CBA9019">
    <w:name w:val="2182B824C37B4D77B1563BDCF3CBA9019"/>
    <w:rsid w:val="00A30903"/>
    <w:rPr>
      <w:rFonts w:eastAsiaTheme="minorHAnsi"/>
      <w:lang w:val="es-EC" w:eastAsia="en-US"/>
    </w:rPr>
  </w:style>
  <w:style w:type="paragraph" w:customStyle="1" w:styleId="2BD56F449C724EF3B1E286A80C8ECDB09">
    <w:name w:val="2BD56F449C724EF3B1E286A80C8ECDB09"/>
    <w:rsid w:val="00A30903"/>
    <w:rPr>
      <w:rFonts w:eastAsiaTheme="minorHAnsi"/>
      <w:lang w:val="es-EC" w:eastAsia="en-US"/>
    </w:rPr>
  </w:style>
  <w:style w:type="paragraph" w:customStyle="1" w:styleId="8EAE612E3A4D43CF8223846F68390C9D9">
    <w:name w:val="8EAE612E3A4D43CF8223846F68390C9D9"/>
    <w:rsid w:val="00A30903"/>
    <w:rPr>
      <w:rFonts w:eastAsiaTheme="minorHAnsi"/>
      <w:lang w:val="es-EC" w:eastAsia="en-US"/>
    </w:rPr>
  </w:style>
  <w:style w:type="paragraph" w:customStyle="1" w:styleId="18C7C69FC3774A8FA5C15E8B74D93D269">
    <w:name w:val="18C7C69FC3774A8FA5C15E8B74D93D269"/>
    <w:rsid w:val="00A30903"/>
    <w:rPr>
      <w:rFonts w:eastAsiaTheme="minorHAnsi"/>
      <w:lang w:val="es-EC" w:eastAsia="en-US"/>
    </w:rPr>
  </w:style>
  <w:style w:type="paragraph" w:customStyle="1" w:styleId="23CAB85223594894AB225A9E2B570FE89">
    <w:name w:val="23CAB85223594894AB225A9E2B570FE89"/>
    <w:rsid w:val="00A30903"/>
    <w:rPr>
      <w:rFonts w:eastAsiaTheme="minorHAnsi"/>
      <w:lang w:val="es-EC" w:eastAsia="en-US"/>
    </w:rPr>
  </w:style>
  <w:style w:type="paragraph" w:customStyle="1" w:styleId="44237308E1F546CBA7ADF7D45EDA0D8B9">
    <w:name w:val="44237308E1F546CBA7ADF7D45EDA0D8B9"/>
    <w:rsid w:val="00A30903"/>
    <w:rPr>
      <w:rFonts w:eastAsiaTheme="minorHAnsi"/>
      <w:lang w:val="es-EC" w:eastAsia="en-US"/>
    </w:rPr>
  </w:style>
  <w:style w:type="paragraph" w:customStyle="1" w:styleId="D09A44C6D0CA4C5F813946D6E2509DE99">
    <w:name w:val="D09A44C6D0CA4C5F813946D6E2509DE99"/>
    <w:rsid w:val="00A30903"/>
    <w:rPr>
      <w:rFonts w:eastAsiaTheme="minorHAnsi"/>
      <w:lang w:val="es-EC" w:eastAsia="en-US"/>
    </w:rPr>
  </w:style>
  <w:style w:type="paragraph" w:customStyle="1" w:styleId="4066846A06F04329BE8A3A60550331059">
    <w:name w:val="4066846A06F04329BE8A3A60550331059"/>
    <w:rsid w:val="00A30903"/>
    <w:rPr>
      <w:rFonts w:eastAsiaTheme="minorHAnsi"/>
      <w:lang w:val="es-EC" w:eastAsia="en-US"/>
    </w:rPr>
  </w:style>
  <w:style w:type="paragraph" w:customStyle="1" w:styleId="D79E02C1C27C45869D5894E9A8E7B0D09">
    <w:name w:val="D79E02C1C27C45869D5894E9A8E7B0D09"/>
    <w:rsid w:val="00A30903"/>
    <w:rPr>
      <w:rFonts w:eastAsiaTheme="minorHAnsi"/>
      <w:lang w:val="es-EC" w:eastAsia="en-US"/>
    </w:rPr>
  </w:style>
  <w:style w:type="paragraph" w:customStyle="1" w:styleId="7D968C90A1BC45CC86B6562692F23DF79">
    <w:name w:val="7D968C90A1BC45CC86B6562692F23DF79"/>
    <w:rsid w:val="00A30903"/>
    <w:rPr>
      <w:rFonts w:eastAsiaTheme="minorHAnsi"/>
      <w:lang w:val="es-EC" w:eastAsia="en-US"/>
    </w:rPr>
  </w:style>
  <w:style w:type="paragraph" w:customStyle="1" w:styleId="EE7228D15F2A450F964970568CD8B98C9">
    <w:name w:val="EE7228D15F2A450F964970568CD8B98C9"/>
    <w:rsid w:val="00A30903"/>
    <w:rPr>
      <w:rFonts w:eastAsiaTheme="minorHAnsi"/>
      <w:lang w:val="es-EC" w:eastAsia="en-US"/>
    </w:rPr>
  </w:style>
  <w:style w:type="paragraph" w:customStyle="1" w:styleId="43E2CB88C9D1475EB4DD7C491E5D5EB99">
    <w:name w:val="43E2CB88C9D1475EB4DD7C491E5D5EB99"/>
    <w:rsid w:val="00A30903"/>
    <w:rPr>
      <w:rFonts w:eastAsiaTheme="minorHAnsi"/>
      <w:lang w:val="es-EC" w:eastAsia="en-US"/>
    </w:rPr>
  </w:style>
  <w:style w:type="paragraph" w:customStyle="1" w:styleId="F9FEE0623D6849869FBC484FEBAA72AD9">
    <w:name w:val="F9FEE0623D6849869FBC484FEBAA72AD9"/>
    <w:rsid w:val="00A30903"/>
    <w:rPr>
      <w:rFonts w:eastAsiaTheme="minorHAnsi"/>
      <w:lang w:val="es-EC" w:eastAsia="en-US"/>
    </w:rPr>
  </w:style>
  <w:style w:type="paragraph" w:customStyle="1" w:styleId="2DF2C7AE28084371A6E04B14C148E3159">
    <w:name w:val="2DF2C7AE28084371A6E04B14C148E3159"/>
    <w:rsid w:val="00A30903"/>
    <w:rPr>
      <w:rFonts w:eastAsiaTheme="minorHAnsi"/>
      <w:lang w:val="es-EC" w:eastAsia="en-US"/>
    </w:rPr>
  </w:style>
  <w:style w:type="paragraph" w:customStyle="1" w:styleId="C787F4D5C12945958275EC6DC44FF76C9">
    <w:name w:val="C787F4D5C12945958275EC6DC44FF76C9"/>
    <w:rsid w:val="00A30903"/>
    <w:rPr>
      <w:rFonts w:eastAsiaTheme="minorHAnsi"/>
      <w:lang w:val="es-EC" w:eastAsia="en-US"/>
    </w:rPr>
  </w:style>
  <w:style w:type="paragraph" w:customStyle="1" w:styleId="1346B9DA67EA406B8EC72B01BEC7428E25">
    <w:name w:val="1346B9DA67EA406B8EC72B01BEC7428E25"/>
    <w:rsid w:val="00A30903"/>
    <w:rPr>
      <w:rFonts w:eastAsiaTheme="minorHAnsi"/>
      <w:lang w:val="es-EC" w:eastAsia="en-US"/>
    </w:rPr>
  </w:style>
  <w:style w:type="paragraph" w:customStyle="1" w:styleId="D48B78BA59304391A27962A43421EF6425">
    <w:name w:val="D48B78BA59304391A27962A43421EF6425"/>
    <w:rsid w:val="00A30903"/>
    <w:rPr>
      <w:rFonts w:eastAsiaTheme="minorHAnsi"/>
      <w:lang w:val="es-EC" w:eastAsia="en-US"/>
    </w:rPr>
  </w:style>
  <w:style w:type="paragraph" w:customStyle="1" w:styleId="B7C07A82DE7F4FFD94435CB4535CC40F25">
    <w:name w:val="B7C07A82DE7F4FFD94435CB4535CC40F25"/>
    <w:rsid w:val="00A30903"/>
    <w:rPr>
      <w:rFonts w:eastAsiaTheme="minorHAnsi"/>
      <w:lang w:val="es-EC" w:eastAsia="en-US"/>
    </w:rPr>
  </w:style>
  <w:style w:type="paragraph" w:customStyle="1" w:styleId="F53A35E6664848978E95535C1D11C98125">
    <w:name w:val="F53A35E6664848978E95535C1D11C98125"/>
    <w:rsid w:val="00A30903"/>
    <w:rPr>
      <w:rFonts w:eastAsiaTheme="minorHAnsi"/>
      <w:lang w:val="es-EC" w:eastAsia="en-US"/>
    </w:rPr>
  </w:style>
  <w:style w:type="paragraph" w:customStyle="1" w:styleId="9E626E45202F414F9108243F6FBA830925">
    <w:name w:val="9E626E45202F414F9108243F6FBA830925"/>
    <w:rsid w:val="00A30903"/>
    <w:rPr>
      <w:rFonts w:eastAsiaTheme="minorHAnsi"/>
      <w:lang w:val="es-EC" w:eastAsia="en-US"/>
    </w:rPr>
  </w:style>
  <w:style w:type="paragraph" w:customStyle="1" w:styleId="EE2139BB3E06499E9166BC5DF14926E225">
    <w:name w:val="EE2139BB3E06499E9166BC5DF14926E225"/>
    <w:rsid w:val="00A30903"/>
    <w:rPr>
      <w:rFonts w:eastAsiaTheme="minorHAnsi"/>
      <w:lang w:val="es-EC" w:eastAsia="en-US"/>
    </w:rPr>
  </w:style>
  <w:style w:type="paragraph" w:customStyle="1" w:styleId="10845DBE96C342C285CCD6E528AB26B125">
    <w:name w:val="10845DBE96C342C285CCD6E528AB26B125"/>
    <w:rsid w:val="00A30903"/>
    <w:rPr>
      <w:rFonts w:eastAsiaTheme="minorHAnsi"/>
      <w:lang w:val="es-EC" w:eastAsia="en-US"/>
    </w:rPr>
  </w:style>
  <w:style w:type="paragraph" w:customStyle="1" w:styleId="4F4C068E327D4225AE9CA58505E73A8E22">
    <w:name w:val="4F4C068E327D4225AE9CA58505E73A8E22"/>
    <w:rsid w:val="00A30903"/>
    <w:rPr>
      <w:rFonts w:eastAsiaTheme="minorHAnsi"/>
      <w:lang w:val="es-EC" w:eastAsia="en-US"/>
    </w:rPr>
  </w:style>
  <w:style w:type="paragraph" w:customStyle="1" w:styleId="A992BAC19587424888D2ADEFB649773023">
    <w:name w:val="A992BAC19587424888D2ADEFB649773023"/>
    <w:rsid w:val="00A30903"/>
    <w:rPr>
      <w:rFonts w:eastAsiaTheme="minorHAnsi"/>
      <w:lang w:val="es-EC" w:eastAsia="en-US"/>
    </w:rPr>
  </w:style>
  <w:style w:type="paragraph" w:customStyle="1" w:styleId="71E9232CC4D94F8BAAB040A194F427B823">
    <w:name w:val="71E9232CC4D94F8BAAB040A194F427B823"/>
    <w:rsid w:val="00A30903"/>
    <w:rPr>
      <w:rFonts w:eastAsiaTheme="minorHAnsi"/>
      <w:lang w:val="es-EC" w:eastAsia="en-US"/>
    </w:rPr>
  </w:style>
  <w:style w:type="paragraph" w:customStyle="1" w:styleId="B9DF7B1A46DF4B969903E92B2F1AAD2C25">
    <w:name w:val="B9DF7B1A46DF4B969903E92B2F1AAD2C25"/>
    <w:rsid w:val="00A30903"/>
    <w:rPr>
      <w:rFonts w:eastAsiaTheme="minorHAnsi"/>
      <w:lang w:val="es-EC" w:eastAsia="en-US"/>
    </w:rPr>
  </w:style>
  <w:style w:type="paragraph" w:customStyle="1" w:styleId="881B1BE5CDEC4F929C56A71ED40075B325">
    <w:name w:val="881B1BE5CDEC4F929C56A71ED40075B325"/>
    <w:rsid w:val="00A30903"/>
    <w:rPr>
      <w:rFonts w:eastAsiaTheme="minorHAnsi"/>
      <w:lang w:val="es-EC" w:eastAsia="en-US"/>
    </w:rPr>
  </w:style>
  <w:style w:type="paragraph" w:customStyle="1" w:styleId="CE75B8F21FC74AEA8D63FF00918B8B8F25">
    <w:name w:val="CE75B8F21FC74AEA8D63FF00918B8B8F25"/>
    <w:rsid w:val="00A30903"/>
    <w:rPr>
      <w:rFonts w:eastAsiaTheme="minorHAnsi"/>
      <w:lang w:val="es-EC" w:eastAsia="en-US"/>
    </w:rPr>
  </w:style>
  <w:style w:type="paragraph" w:customStyle="1" w:styleId="DA10A2CE462E4344AFB75924CE6FA73F22">
    <w:name w:val="DA10A2CE462E4344AFB75924CE6FA73F22"/>
    <w:rsid w:val="00A30903"/>
    <w:rPr>
      <w:rFonts w:eastAsiaTheme="minorHAnsi"/>
      <w:lang w:val="es-EC" w:eastAsia="en-US"/>
    </w:rPr>
  </w:style>
  <w:style w:type="paragraph" w:customStyle="1" w:styleId="37DA746D94EB154BBF4F33177E3045F29">
    <w:name w:val="37DA746D94EB154BBF4F33177E3045F29"/>
    <w:rsid w:val="00A30903"/>
    <w:rPr>
      <w:rFonts w:eastAsiaTheme="minorHAnsi"/>
      <w:lang w:val="es-EC" w:eastAsia="en-US"/>
    </w:rPr>
  </w:style>
  <w:style w:type="paragraph" w:customStyle="1" w:styleId="01705F66845A4A39AE7519BEAC52C69918">
    <w:name w:val="01705F66845A4A39AE7519BEAC52C69918"/>
    <w:rsid w:val="00A30903"/>
    <w:rPr>
      <w:rFonts w:eastAsiaTheme="minorHAnsi"/>
      <w:lang w:val="es-EC" w:eastAsia="en-US"/>
    </w:rPr>
  </w:style>
  <w:style w:type="paragraph" w:customStyle="1" w:styleId="E5C8704FC8084DAE9BC60D23909BA54B18">
    <w:name w:val="E5C8704FC8084DAE9BC60D23909BA54B18"/>
    <w:rsid w:val="00A30903"/>
    <w:rPr>
      <w:rFonts w:eastAsiaTheme="minorHAnsi"/>
      <w:lang w:val="es-EC" w:eastAsia="en-US"/>
    </w:rPr>
  </w:style>
  <w:style w:type="paragraph" w:customStyle="1" w:styleId="BF33E177B7694A8B858944C089A8216218">
    <w:name w:val="BF33E177B7694A8B858944C089A8216218"/>
    <w:rsid w:val="00A30903"/>
    <w:rPr>
      <w:rFonts w:eastAsiaTheme="minorHAnsi"/>
      <w:lang w:val="es-EC" w:eastAsia="en-US"/>
    </w:rPr>
  </w:style>
  <w:style w:type="paragraph" w:customStyle="1" w:styleId="19B6194F2F92406F8F3E2F1BCAD3057918">
    <w:name w:val="19B6194F2F92406F8F3E2F1BCAD3057918"/>
    <w:rsid w:val="00A30903"/>
    <w:rPr>
      <w:rFonts w:eastAsiaTheme="minorHAnsi"/>
      <w:lang w:val="es-EC" w:eastAsia="en-US"/>
    </w:rPr>
  </w:style>
  <w:style w:type="paragraph" w:customStyle="1" w:styleId="4F6F29408B39484AADB0667328761F1F18">
    <w:name w:val="4F6F29408B39484AADB0667328761F1F18"/>
    <w:rsid w:val="00A30903"/>
    <w:rPr>
      <w:rFonts w:eastAsiaTheme="minorHAnsi"/>
      <w:lang w:val="es-EC" w:eastAsia="en-US"/>
    </w:rPr>
  </w:style>
  <w:style w:type="paragraph" w:customStyle="1" w:styleId="626B10955F14442BA2A18812EAC3820318">
    <w:name w:val="626B10955F14442BA2A18812EAC3820318"/>
    <w:rsid w:val="00A30903"/>
    <w:rPr>
      <w:rFonts w:eastAsiaTheme="minorHAnsi"/>
      <w:lang w:val="es-EC" w:eastAsia="en-US"/>
    </w:rPr>
  </w:style>
  <w:style w:type="paragraph" w:customStyle="1" w:styleId="0E87E0CC760445918E28B05A55157F7418">
    <w:name w:val="0E87E0CC760445918E28B05A55157F7418"/>
    <w:rsid w:val="00A30903"/>
    <w:rPr>
      <w:rFonts w:eastAsiaTheme="minorHAnsi"/>
      <w:lang w:val="es-EC" w:eastAsia="en-US"/>
    </w:rPr>
  </w:style>
  <w:style w:type="paragraph" w:customStyle="1" w:styleId="29F690D70BA1403EAB02E07639901AB56">
    <w:name w:val="29F690D70BA1403EAB02E07639901AB56"/>
    <w:rsid w:val="00A30903"/>
    <w:rPr>
      <w:rFonts w:eastAsiaTheme="minorHAnsi"/>
      <w:lang w:val="es-EC" w:eastAsia="en-US"/>
    </w:rPr>
  </w:style>
  <w:style w:type="paragraph" w:customStyle="1" w:styleId="F491F109D9174AFFAAA6F595D9D3F11D5">
    <w:name w:val="F491F109D9174AFFAAA6F595D9D3F11D5"/>
    <w:rsid w:val="00A30903"/>
    <w:rPr>
      <w:rFonts w:eastAsiaTheme="minorHAnsi"/>
      <w:lang w:val="es-EC" w:eastAsia="en-US"/>
    </w:rPr>
  </w:style>
  <w:style w:type="paragraph" w:customStyle="1" w:styleId="82B270B8117E4EB68FF2B8DEBFC5CCB75">
    <w:name w:val="82B270B8117E4EB68FF2B8DEBFC5CCB75"/>
    <w:rsid w:val="00A30903"/>
    <w:rPr>
      <w:rFonts w:eastAsiaTheme="minorHAnsi"/>
      <w:lang w:val="es-EC" w:eastAsia="en-US"/>
    </w:rPr>
  </w:style>
  <w:style w:type="paragraph" w:customStyle="1" w:styleId="E456361D742E4921A56AF48A8AE105B45">
    <w:name w:val="E456361D742E4921A56AF48A8AE105B45"/>
    <w:rsid w:val="00A30903"/>
    <w:rPr>
      <w:rFonts w:eastAsiaTheme="minorHAnsi"/>
      <w:lang w:val="es-EC" w:eastAsia="en-US"/>
    </w:rPr>
  </w:style>
  <w:style w:type="paragraph" w:customStyle="1" w:styleId="75A04814266E4C61BC2FDC5A022A8CF65">
    <w:name w:val="75A04814266E4C61BC2FDC5A022A8CF65"/>
    <w:rsid w:val="00A30903"/>
    <w:rPr>
      <w:rFonts w:eastAsiaTheme="minorHAnsi"/>
      <w:lang w:val="es-EC" w:eastAsia="en-US"/>
    </w:rPr>
  </w:style>
  <w:style w:type="paragraph" w:customStyle="1" w:styleId="A840397D5E6C44729485060FE7C256633">
    <w:name w:val="A840397D5E6C44729485060FE7C256633"/>
    <w:rsid w:val="00A30903"/>
    <w:rPr>
      <w:rFonts w:eastAsiaTheme="minorHAnsi"/>
      <w:lang w:val="es-EC" w:eastAsia="en-US"/>
    </w:rPr>
  </w:style>
  <w:style w:type="paragraph" w:customStyle="1" w:styleId="C75B3A0537DF40128292EAF1225E75DA3">
    <w:name w:val="C75B3A0537DF40128292EAF1225E75DA3"/>
    <w:rsid w:val="00A30903"/>
    <w:rPr>
      <w:rFonts w:eastAsiaTheme="minorHAnsi"/>
      <w:lang w:val="es-EC" w:eastAsia="en-US"/>
    </w:rPr>
  </w:style>
  <w:style w:type="paragraph" w:customStyle="1" w:styleId="6A97DE27BC9948A0A9D72843CF00BC9B3">
    <w:name w:val="6A97DE27BC9948A0A9D72843CF00BC9B3"/>
    <w:rsid w:val="00A30903"/>
    <w:rPr>
      <w:rFonts w:eastAsiaTheme="minorHAnsi"/>
      <w:lang w:val="es-EC" w:eastAsia="en-US"/>
    </w:rPr>
  </w:style>
  <w:style w:type="paragraph" w:customStyle="1" w:styleId="F8351520543349109B453808EBB7472C3">
    <w:name w:val="F8351520543349109B453808EBB7472C3"/>
    <w:rsid w:val="00A30903"/>
    <w:rPr>
      <w:rFonts w:eastAsiaTheme="minorHAnsi"/>
      <w:lang w:val="es-EC" w:eastAsia="en-US"/>
    </w:rPr>
  </w:style>
  <w:style w:type="paragraph" w:customStyle="1" w:styleId="BCFA448AFB5E452782F34DC9BCDBBDEE3">
    <w:name w:val="BCFA448AFB5E452782F34DC9BCDBBDEE3"/>
    <w:rsid w:val="00A30903"/>
    <w:rPr>
      <w:rFonts w:eastAsiaTheme="minorHAnsi"/>
      <w:lang w:val="es-EC" w:eastAsia="en-US"/>
    </w:rPr>
  </w:style>
  <w:style w:type="paragraph" w:customStyle="1" w:styleId="AEA3795B1C494FA78D92E6BBD54B380F3">
    <w:name w:val="AEA3795B1C494FA78D92E6BBD54B380F3"/>
    <w:rsid w:val="00A30903"/>
    <w:rPr>
      <w:rFonts w:eastAsiaTheme="minorHAnsi"/>
      <w:lang w:val="es-EC" w:eastAsia="en-US"/>
    </w:rPr>
  </w:style>
  <w:style w:type="paragraph" w:customStyle="1" w:styleId="F8D4904BA2D24DCC9CF2A65D9DEB45323">
    <w:name w:val="F8D4904BA2D24DCC9CF2A65D9DEB45323"/>
    <w:rsid w:val="00A30903"/>
    <w:rPr>
      <w:rFonts w:eastAsiaTheme="minorHAnsi"/>
      <w:lang w:val="es-EC" w:eastAsia="en-US"/>
    </w:rPr>
  </w:style>
  <w:style w:type="paragraph" w:customStyle="1" w:styleId="E6AEF4DD93664E58BCE51E2FD88D6C413">
    <w:name w:val="E6AEF4DD93664E58BCE51E2FD88D6C413"/>
    <w:rsid w:val="00A30903"/>
    <w:rPr>
      <w:rFonts w:eastAsiaTheme="minorHAnsi"/>
      <w:lang w:val="es-EC" w:eastAsia="en-US"/>
    </w:rPr>
  </w:style>
  <w:style w:type="paragraph" w:customStyle="1" w:styleId="A695C3E8E6464B3CAD74DA03E6B0702B3">
    <w:name w:val="A695C3E8E6464B3CAD74DA03E6B0702B3"/>
    <w:rsid w:val="00A30903"/>
    <w:rPr>
      <w:rFonts w:eastAsiaTheme="minorHAnsi"/>
      <w:lang w:val="es-EC" w:eastAsia="en-US"/>
    </w:rPr>
  </w:style>
  <w:style w:type="paragraph" w:customStyle="1" w:styleId="E3E0D22FB3AA42C091D13AF46CCF47763">
    <w:name w:val="E3E0D22FB3AA42C091D13AF46CCF47763"/>
    <w:rsid w:val="00A30903"/>
    <w:rPr>
      <w:rFonts w:eastAsiaTheme="minorHAnsi"/>
      <w:lang w:val="es-EC" w:eastAsia="en-US"/>
    </w:rPr>
  </w:style>
  <w:style w:type="paragraph" w:customStyle="1" w:styleId="E2CC841D043846B49F030638C58020F810">
    <w:name w:val="E2CC841D043846B49F030638C58020F810"/>
    <w:rsid w:val="00A30903"/>
    <w:rPr>
      <w:rFonts w:eastAsiaTheme="minorHAnsi"/>
      <w:lang w:val="es-EC" w:eastAsia="en-US"/>
    </w:rPr>
  </w:style>
  <w:style w:type="paragraph" w:customStyle="1" w:styleId="10F8CDC4A7914AD8AA94E2C38433343510">
    <w:name w:val="10F8CDC4A7914AD8AA94E2C38433343510"/>
    <w:rsid w:val="00A30903"/>
    <w:rPr>
      <w:rFonts w:eastAsiaTheme="minorHAnsi"/>
      <w:lang w:val="es-EC" w:eastAsia="en-US"/>
    </w:rPr>
  </w:style>
  <w:style w:type="paragraph" w:customStyle="1" w:styleId="2182B824C37B4D77B1563BDCF3CBA90110">
    <w:name w:val="2182B824C37B4D77B1563BDCF3CBA90110"/>
    <w:rsid w:val="00A30903"/>
    <w:rPr>
      <w:rFonts w:eastAsiaTheme="minorHAnsi"/>
      <w:lang w:val="es-EC" w:eastAsia="en-US"/>
    </w:rPr>
  </w:style>
  <w:style w:type="paragraph" w:customStyle="1" w:styleId="2BD56F449C724EF3B1E286A80C8ECDB010">
    <w:name w:val="2BD56F449C724EF3B1E286A80C8ECDB010"/>
    <w:rsid w:val="00A30903"/>
    <w:rPr>
      <w:rFonts w:eastAsiaTheme="minorHAnsi"/>
      <w:lang w:val="es-EC" w:eastAsia="en-US"/>
    </w:rPr>
  </w:style>
  <w:style w:type="paragraph" w:customStyle="1" w:styleId="8EAE612E3A4D43CF8223846F68390C9D10">
    <w:name w:val="8EAE612E3A4D43CF8223846F68390C9D10"/>
    <w:rsid w:val="00A30903"/>
    <w:rPr>
      <w:rFonts w:eastAsiaTheme="minorHAnsi"/>
      <w:lang w:val="es-EC" w:eastAsia="en-US"/>
    </w:rPr>
  </w:style>
  <w:style w:type="paragraph" w:customStyle="1" w:styleId="18C7C69FC3774A8FA5C15E8B74D93D2610">
    <w:name w:val="18C7C69FC3774A8FA5C15E8B74D93D2610"/>
    <w:rsid w:val="00A30903"/>
    <w:rPr>
      <w:rFonts w:eastAsiaTheme="minorHAnsi"/>
      <w:lang w:val="es-EC" w:eastAsia="en-US"/>
    </w:rPr>
  </w:style>
  <w:style w:type="paragraph" w:customStyle="1" w:styleId="23CAB85223594894AB225A9E2B570FE810">
    <w:name w:val="23CAB85223594894AB225A9E2B570FE810"/>
    <w:rsid w:val="00A30903"/>
    <w:rPr>
      <w:rFonts w:eastAsiaTheme="minorHAnsi"/>
      <w:lang w:val="es-EC" w:eastAsia="en-US"/>
    </w:rPr>
  </w:style>
  <w:style w:type="paragraph" w:customStyle="1" w:styleId="44237308E1F546CBA7ADF7D45EDA0D8B10">
    <w:name w:val="44237308E1F546CBA7ADF7D45EDA0D8B10"/>
    <w:rsid w:val="00A30903"/>
    <w:rPr>
      <w:rFonts w:eastAsiaTheme="minorHAnsi"/>
      <w:lang w:val="es-EC" w:eastAsia="en-US"/>
    </w:rPr>
  </w:style>
  <w:style w:type="paragraph" w:customStyle="1" w:styleId="D09A44C6D0CA4C5F813946D6E2509DE910">
    <w:name w:val="D09A44C6D0CA4C5F813946D6E2509DE910"/>
    <w:rsid w:val="00A30903"/>
    <w:rPr>
      <w:rFonts w:eastAsiaTheme="minorHAnsi"/>
      <w:lang w:val="es-EC" w:eastAsia="en-US"/>
    </w:rPr>
  </w:style>
  <w:style w:type="paragraph" w:customStyle="1" w:styleId="4066846A06F04329BE8A3A605503310510">
    <w:name w:val="4066846A06F04329BE8A3A605503310510"/>
    <w:rsid w:val="00A30903"/>
    <w:rPr>
      <w:rFonts w:eastAsiaTheme="minorHAnsi"/>
      <w:lang w:val="es-EC" w:eastAsia="en-US"/>
    </w:rPr>
  </w:style>
  <w:style w:type="paragraph" w:customStyle="1" w:styleId="D79E02C1C27C45869D5894E9A8E7B0D010">
    <w:name w:val="D79E02C1C27C45869D5894E9A8E7B0D010"/>
    <w:rsid w:val="00A30903"/>
    <w:rPr>
      <w:rFonts w:eastAsiaTheme="minorHAnsi"/>
      <w:lang w:val="es-EC" w:eastAsia="en-US"/>
    </w:rPr>
  </w:style>
  <w:style w:type="paragraph" w:customStyle="1" w:styleId="7D968C90A1BC45CC86B6562692F23DF710">
    <w:name w:val="7D968C90A1BC45CC86B6562692F23DF710"/>
    <w:rsid w:val="00A30903"/>
    <w:rPr>
      <w:rFonts w:eastAsiaTheme="minorHAnsi"/>
      <w:lang w:val="es-EC" w:eastAsia="en-US"/>
    </w:rPr>
  </w:style>
  <w:style w:type="paragraph" w:customStyle="1" w:styleId="EE7228D15F2A450F964970568CD8B98C10">
    <w:name w:val="EE7228D15F2A450F964970568CD8B98C10"/>
    <w:rsid w:val="00A30903"/>
    <w:rPr>
      <w:rFonts w:eastAsiaTheme="minorHAnsi"/>
      <w:lang w:val="es-EC" w:eastAsia="en-US"/>
    </w:rPr>
  </w:style>
  <w:style w:type="paragraph" w:customStyle="1" w:styleId="43E2CB88C9D1475EB4DD7C491E5D5EB910">
    <w:name w:val="43E2CB88C9D1475EB4DD7C491E5D5EB910"/>
    <w:rsid w:val="00A30903"/>
    <w:rPr>
      <w:rFonts w:eastAsiaTheme="minorHAnsi"/>
      <w:lang w:val="es-EC" w:eastAsia="en-US"/>
    </w:rPr>
  </w:style>
  <w:style w:type="paragraph" w:customStyle="1" w:styleId="F9FEE0623D6849869FBC484FEBAA72AD10">
    <w:name w:val="F9FEE0623D6849869FBC484FEBAA72AD10"/>
    <w:rsid w:val="00A30903"/>
    <w:rPr>
      <w:rFonts w:eastAsiaTheme="minorHAnsi"/>
      <w:lang w:val="es-EC" w:eastAsia="en-US"/>
    </w:rPr>
  </w:style>
  <w:style w:type="paragraph" w:customStyle="1" w:styleId="2DF2C7AE28084371A6E04B14C148E31510">
    <w:name w:val="2DF2C7AE28084371A6E04B14C148E31510"/>
    <w:rsid w:val="00A30903"/>
    <w:rPr>
      <w:rFonts w:eastAsiaTheme="minorHAnsi"/>
      <w:lang w:val="es-EC" w:eastAsia="en-US"/>
    </w:rPr>
  </w:style>
  <w:style w:type="paragraph" w:customStyle="1" w:styleId="C787F4D5C12945958275EC6DC44FF76C10">
    <w:name w:val="C787F4D5C12945958275EC6DC44FF76C10"/>
    <w:rsid w:val="00A30903"/>
    <w:rPr>
      <w:rFonts w:eastAsiaTheme="minorHAnsi"/>
      <w:lang w:val="es-EC" w:eastAsia="en-US"/>
    </w:rPr>
  </w:style>
  <w:style w:type="paragraph" w:customStyle="1" w:styleId="1346B9DA67EA406B8EC72B01BEC7428E26">
    <w:name w:val="1346B9DA67EA406B8EC72B01BEC7428E26"/>
    <w:rsid w:val="00A30903"/>
    <w:rPr>
      <w:rFonts w:eastAsiaTheme="minorHAnsi"/>
      <w:lang w:val="es-EC" w:eastAsia="en-US"/>
    </w:rPr>
  </w:style>
  <w:style w:type="paragraph" w:customStyle="1" w:styleId="D48B78BA59304391A27962A43421EF6426">
    <w:name w:val="D48B78BA59304391A27962A43421EF6426"/>
    <w:rsid w:val="00A30903"/>
    <w:rPr>
      <w:rFonts w:eastAsiaTheme="minorHAnsi"/>
      <w:lang w:val="es-EC" w:eastAsia="en-US"/>
    </w:rPr>
  </w:style>
  <w:style w:type="paragraph" w:customStyle="1" w:styleId="B7C07A82DE7F4FFD94435CB4535CC40F26">
    <w:name w:val="B7C07A82DE7F4FFD94435CB4535CC40F26"/>
    <w:rsid w:val="00A30903"/>
    <w:rPr>
      <w:rFonts w:eastAsiaTheme="minorHAnsi"/>
      <w:lang w:val="es-EC" w:eastAsia="en-US"/>
    </w:rPr>
  </w:style>
  <w:style w:type="paragraph" w:customStyle="1" w:styleId="F53A35E6664848978E95535C1D11C98126">
    <w:name w:val="F53A35E6664848978E95535C1D11C98126"/>
    <w:rsid w:val="00A30903"/>
    <w:rPr>
      <w:rFonts w:eastAsiaTheme="minorHAnsi"/>
      <w:lang w:val="es-EC" w:eastAsia="en-US"/>
    </w:rPr>
  </w:style>
  <w:style w:type="paragraph" w:customStyle="1" w:styleId="9E626E45202F414F9108243F6FBA830926">
    <w:name w:val="9E626E45202F414F9108243F6FBA830926"/>
    <w:rsid w:val="00A30903"/>
    <w:rPr>
      <w:rFonts w:eastAsiaTheme="minorHAnsi"/>
      <w:lang w:val="es-EC" w:eastAsia="en-US"/>
    </w:rPr>
  </w:style>
  <w:style w:type="paragraph" w:customStyle="1" w:styleId="EE2139BB3E06499E9166BC5DF14926E226">
    <w:name w:val="EE2139BB3E06499E9166BC5DF14926E226"/>
    <w:rsid w:val="00A30903"/>
    <w:rPr>
      <w:rFonts w:eastAsiaTheme="minorHAnsi"/>
      <w:lang w:val="es-EC" w:eastAsia="en-US"/>
    </w:rPr>
  </w:style>
  <w:style w:type="paragraph" w:customStyle="1" w:styleId="10845DBE96C342C285CCD6E528AB26B126">
    <w:name w:val="10845DBE96C342C285CCD6E528AB26B126"/>
    <w:rsid w:val="00A30903"/>
    <w:rPr>
      <w:rFonts w:eastAsiaTheme="minorHAnsi"/>
      <w:lang w:val="es-EC" w:eastAsia="en-US"/>
    </w:rPr>
  </w:style>
  <w:style w:type="paragraph" w:customStyle="1" w:styleId="4F4C068E327D4225AE9CA58505E73A8E23">
    <w:name w:val="4F4C068E327D4225AE9CA58505E73A8E23"/>
    <w:rsid w:val="00A30903"/>
    <w:rPr>
      <w:rFonts w:eastAsiaTheme="minorHAnsi"/>
      <w:lang w:val="es-EC" w:eastAsia="en-US"/>
    </w:rPr>
  </w:style>
  <w:style w:type="paragraph" w:customStyle="1" w:styleId="A992BAC19587424888D2ADEFB649773024">
    <w:name w:val="A992BAC19587424888D2ADEFB649773024"/>
    <w:rsid w:val="00A30903"/>
    <w:rPr>
      <w:rFonts w:eastAsiaTheme="minorHAnsi"/>
      <w:lang w:val="es-EC" w:eastAsia="en-US"/>
    </w:rPr>
  </w:style>
  <w:style w:type="paragraph" w:customStyle="1" w:styleId="71E9232CC4D94F8BAAB040A194F427B824">
    <w:name w:val="71E9232CC4D94F8BAAB040A194F427B824"/>
    <w:rsid w:val="00A30903"/>
    <w:rPr>
      <w:rFonts w:eastAsiaTheme="minorHAnsi"/>
      <w:lang w:val="es-EC" w:eastAsia="en-US"/>
    </w:rPr>
  </w:style>
  <w:style w:type="paragraph" w:customStyle="1" w:styleId="B9DF7B1A46DF4B969903E92B2F1AAD2C26">
    <w:name w:val="B9DF7B1A46DF4B969903E92B2F1AAD2C26"/>
    <w:rsid w:val="00A30903"/>
    <w:rPr>
      <w:rFonts w:eastAsiaTheme="minorHAnsi"/>
      <w:lang w:val="es-EC" w:eastAsia="en-US"/>
    </w:rPr>
  </w:style>
  <w:style w:type="paragraph" w:customStyle="1" w:styleId="881B1BE5CDEC4F929C56A71ED40075B326">
    <w:name w:val="881B1BE5CDEC4F929C56A71ED40075B326"/>
    <w:rsid w:val="00A30903"/>
    <w:rPr>
      <w:rFonts w:eastAsiaTheme="minorHAnsi"/>
      <w:lang w:val="es-EC" w:eastAsia="en-US"/>
    </w:rPr>
  </w:style>
  <w:style w:type="paragraph" w:customStyle="1" w:styleId="CE75B8F21FC74AEA8D63FF00918B8B8F26">
    <w:name w:val="CE75B8F21FC74AEA8D63FF00918B8B8F26"/>
    <w:rsid w:val="00A30903"/>
    <w:rPr>
      <w:rFonts w:eastAsiaTheme="minorHAnsi"/>
      <w:lang w:val="es-EC" w:eastAsia="en-US"/>
    </w:rPr>
  </w:style>
  <w:style w:type="paragraph" w:customStyle="1" w:styleId="DA10A2CE462E4344AFB75924CE6FA73F23">
    <w:name w:val="DA10A2CE462E4344AFB75924CE6FA73F23"/>
    <w:rsid w:val="00A30903"/>
    <w:rPr>
      <w:rFonts w:eastAsiaTheme="minorHAnsi"/>
      <w:lang w:val="es-EC" w:eastAsia="en-US"/>
    </w:rPr>
  </w:style>
  <w:style w:type="paragraph" w:customStyle="1" w:styleId="37DA746D94EB154BBF4F33177E3045F210">
    <w:name w:val="37DA746D94EB154BBF4F33177E3045F210"/>
    <w:rsid w:val="00A30903"/>
    <w:rPr>
      <w:rFonts w:eastAsiaTheme="minorHAnsi"/>
      <w:lang w:val="es-EC" w:eastAsia="en-US"/>
    </w:rPr>
  </w:style>
  <w:style w:type="paragraph" w:customStyle="1" w:styleId="01705F66845A4A39AE7519BEAC52C69919">
    <w:name w:val="01705F66845A4A39AE7519BEAC52C69919"/>
    <w:rsid w:val="00A30903"/>
    <w:rPr>
      <w:rFonts w:eastAsiaTheme="minorHAnsi"/>
      <w:lang w:val="es-EC" w:eastAsia="en-US"/>
    </w:rPr>
  </w:style>
  <w:style w:type="paragraph" w:customStyle="1" w:styleId="E5C8704FC8084DAE9BC60D23909BA54B19">
    <w:name w:val="E5C8704FC8084DAE9BC60D23909BA54B19"/>
    <w:rsid w:val="00A30903"/>
    <w:rPr>
      <w:rFonts w:eastAsiaTheme="minorHAnsi"/>
      <w:lang w:val="es-EC" w:eastAsia="en-US"/>
    </w:rPr>
  </w:style>
  <w:style w:type="paragraph" w:customStyle="1" w:styleId="BF33E177B7694A8B858944C089A8216219">
    <w:name w:val="BF33E177B7694A8B858944C089A8216219"/>
    <w:rsid w:val="00A30903"/>
    <w:rPr>
      <w:rFonts w:eastAsiaTheme="minorHAnsi"/>
      <w:lang w:val="es-EC" w:eastAsia="en-US"/>
    </w:rPr>
  </w:style>
  <w:style w:type="paragraph" w:customStyle="1" w:styleId="19B6194F2F92406F8F3E2F1BCAD3057919">
    <w:name w:val="19B6194F2F92406F8F3E2F1BCAD3057919"/>
    <w:rsid w:val="00A30903"/>
    <w:rPr>
      <w:rFonts w:eastAsiaTheme="minorHAnsi"/>
      <w:lang w:val="es-EC" w:eastAsia="en-US"/>
    </w:rPr>
  </w:style>
  <w:style w:type="paragraph" w:customStyle="1" w:styleId="4F6F29408B39484AADB0667328761F1F19">
    <w:name w:val="4F6F29408B39484AADB0667328761F1F19"/>
    <w:rsid w:val="00A30903"/>
    <w:rPr>
      <w:rFonts w:eastAsiaTheme="minorHAnsi"/>
      <w:lang w:val="es-EC" w:eastAsia="en-US"/>
    </w:rPr>
  </w:style>
  <w:style w:type="paragraph" w:customStyle="1" w:styleId="626B10955F14442BA2A18812EAC3820319">
    <w:name w:val="626B10955F14442BA2A18812EAC3820319"/>
    <w:rsid w:val="00A30903"/>
    <w:rPr>
      <w:rFonts w:eastAsiaTheme="minorHAnsi"/>
      <w:lang w:val="es-EC" w:eastAsia="en-US"/>
    </w:rPr>
  </w:style>
  <w:style w:type="paragraph" w:customStyle="1" w:styleId="0E87E0CC760445918E28B05A55157F7419">
    <w:name w:val="0E87E0CC760445918E28B05A55157F7419"/>
    <w:rsid w:val="00A30903"/>
    <w:rPr>
      <w:rFonts w:eastAsiaTheme="minorHAnsi"/>
      <w:lang w:val="es-EC" w:eastAsia="en-US"/>
    </w:rPr>
  </w:style>
  <w:style w:type="paragraph" w:customStyle="1" w:styleId="29F690D70BA1403EAB02E07639901AB57">
    <w:name w:val="29F690D70BA1403EAB02E07639901AB57"/>
    <w:rsid w:val="00A30903"/>
    <w:rPr>
      <w:rFonts w:eastAsiaTheme="minorHAnsi"/>
      <w:lang w:val="es-EC" w:eastAsia="en-US"/>
    </w:rPr>
  </w:style>
  <w:style w:type="paragraph" w:customStyle="1" w:styleId="F491F109D9174AFFAAA6F595D9D3F11D6">
    <w:name w:val="F491F109D9174AFFAAA6F595D9D3F11D6"/>
    <w:rsid w:val="00A30903"/>
    <w:rPr>
      <w:rFonts w:eastAsiaTheme="minorHAnsi"/>
      <w:lang w:val="es-EC" w:eastAsia="en-US"/>
    </w:rPr>
  </w:style>
  <w:style w:type="paragraph" w:customStyle="1" w:styleId="82B270B8117E4EB68FF2B8DEBFC5CCB76">
    <w:name w:val="82B270B8117E4EB68FF2B8DEBFC5CCB76"/>
    <w:rsid w:val="00A30903"/>
    <w:rPr>
      <w:rFonts w:eastAsiaTheme="minorHAnsi"/>
      <w:lang w:val="es-EC" w:eastAsia="en-US"/>
    </w:rPr>
  </w:style>
  <w:style w:type="paragraph" w:customStyle="1" w:styleId="E456361D742E4921A56AF48A8AE105B46">
    <w:name w:val="E456361D742E4921A56AF48A8AE105B46"/>
    <w:rsid w:val="00A30903"/>
    <w:rPr>
      <w:rFonts w:eastAsiaTheme="minorHAnsi"/>
      <w:lang w:val="es-EC" w:eastAsia="en-US"/>
    </w:rPr>
  </w:style>
  <w:style w:type="paragraph" w:customStyle="1" w:styleId="75A04814266E4C61BC2FDC5A022A8CF66">
    <w:name w:val="75A04814266E4C61BC2FDC5A022A8CF66"/>
    <w:rsid w:val="00A30903"/>
    <w:rPr>
      <w:rFonts w:eastAsiaTheme="minorHAnsi"/>
      <w:lang w:val="es-EC" w:eastAsia="en-US"/>
    </w:rPr>
  </w:style>
  <w:style w:type="paragraph" w:customStyle="1" w:styleId="A840397D5E6C44729485060FE7C256634">
    <w:name w:val="A840397D5E6C44729485060FE7C256634"/>
    <w:rsid w:val="00A30903"/>
    <w:rPr>
      <w:rFonts w:eastAsiaTheme="minorHAnsi"/>
      <w:lang w:val="es-EC" w:eastAsia="en-US"/>
    </w:rPr>
  </w:style>
  <w:style w:type="paragraph" w:customStyle="1" w:styleId="C75B3A0537DF40128292EAF1225E75DA4">
    <w:name w:val="C75B3A0537DF40128292EAF1225E75DA4"/>
    <w:rsid w:val="00A30903"/>
    <w:rPr>
      <w:rFonts w:eastAsiaTheme="minorHAnsi"/>
      <w:lang w:val="es-EC" w:eastAsia="en-US"/>
    </w:rPr>
  </w:style>
  <w:style w:type="paragraph" w:customStyle="1" w:styleId="6A97DE27BC9948A0A9D72843CF00BC9B4">
    <w:name w:val="6A97DE27BC9948A0A9D72843CF00BC9B4"/>
    <w:rsid w:val="00A30903"/>
    <w:rPr>
      <w:rFonts w:eastAsiaTheme="minorHAnsi"/>
      <w:lang w:val="es-EC" w:eastAsia="en-US"/>
    </w:rPr>
  </w:style>
  <w:style w:type="paragraph" w:customStyle="1" w:styleId="F8351520543349109B453808EBB7472C4">
    <w:name w:val="F8351520543349109B453808EBB7472C4"/>
    <w:rsid w:val="00A30903"/>
    <w:rPr>
      <w:rFonts w:eastAsiaTheme="minorHAnsi"/>
      <w:lang w:val="es-EC" w:eastAsia="en-US"/>
    </w:rPr>
  </w:style>
  <w:style w:type="paragraph" w:customStyle="1" w:styleId="BCFA448AFB5E452782F34DC9BCDBBDEE4">
    <w:name w:val="BCFA448AFB5E452782F34DC9BCDBBDEE4"/>
    <w:rsid w:val="00A30903"/>
    <w:rPr>
      <w:rFonts w:eastAsiaTheme="minorHAnsi"/>
      <w:lang w:val="es-EC" w:eastAsia="en-US"/>
    </w:rPr>
  </w:style>
  <w:style w:type="paragraph" w:customStyle="1" w:styleId="AEA3795B1C494FA78D92E6BBD54B380F4">
    <w:name w:val="AEA3795B1C494FA78D92E6BBD54B380F4"/>
    <w:rsid w:val="00A30903"/>
    <w:rPr>
      <w:rFonts w:eastAsiaTheme="minorHAnsi"/>
      <w:lang w:val="es-EC" w:eastAsia="en-US"/>
    </w:rPr>
  </w:style>
  <w:style w:type="paragraph" w:customStyle="1" w:styleId="F8D4904BA2D24DCC9CF2A65D9DEB45324">
    <w:name w:val="F8D4904BA2D24DCC9CF2A65D9DEB45324"/>
    <w:rsid w:val="00A30903"/>
    <w:rPr>
      <w:rFonts w:eastAsiaTheme="minorHAnsi"/>
      <w:lang w:val="es-EC" w:eastAsia="en-US"/>
    </w:rPr>
  </w:style>
  <w:style w:type="paragraph" w:customStyle="1" w:styleId="E6AEF4DD93664E58BCE51E2FD88D6C414">
    <w:name w:val="E6AEF4DD93664E58BCE51E2FD88D6C414"/>
    <w:rsid w:val="00A30903"/>
    <w:rPr>
      <w:rFonts w:eastAsiaTheme="minorHAnsi"/>
      <w:lang w:val="es-EC" w:eastAsia="en-US"/>
    </w:rPr>
  </w:style>
  <w:style w:type="paragraph" w:customStyle="1" w:styleId="A695C3E8E6464B3CAD74DA03E6B0702B4">
    <w:name w:val="A695C3E8E6464B3CAD74DA03E6B0702B4"/>
    <w:rsid w:val="00A30903"/>
    <w:rPr>
      <w:rFonts w:eastAsiaTheme="minorHAnsi"/>
      <w:lang w:val="es-EC" w:eastAsia="en-US"/>
    </w:rPr>
  </w:style>
  <w:style w:type="paragraph" w:customStyle="1" w:styleId="E3E0D22FB3AA42C091D13AF46CCF47764">
    <w:name w:val="E3E0D22FB3AA42C091D13AF46CCF47764"/>
    <w:rsid w:val="00A30903"/>
    <w:rPr>
      <w:rFonts w:eastAsiaTheme="minorHAnsi"/>
      <w:lang w:val="es-EC" w:eastAsia="en-US"/>
    </w:rPr>
  </w:style>
  <w:style w:type="paragraph" w:customStyle="1" w:styleId="E2CC841D043846B49F030638C58020F811">
    <w:name w:val="E2CC841D043846B49F030638C58020F811"/>
    <w:rsid w:val="00A30903"/>
    <w:rPr>
      <w:rFonts w:eastAsiaTheme="minorHAnsi"/>
      <w:lang w:val="es-EC" w:eastAsia="en-US"/>
    </w:rPr>
  </w:style>
  <w:style w:type="paragraph" w:customStyle="1" w:styleId="10F8CDC4A7914AD8AA94E2C38433343511">
    <w:name w:val="10F8CDC4A7914AD8AA94E2C38433343511"/>
    <w:rsid w:val="00A30903"/>
    <w:rPr>
      <w:rFonts w:eastAsiaTheme="minorHAnsi"/>
      <w:lang w:val="es-EC" w:eastAsia="en-US"/>
    </w:rPr>
  </w:style>
  <w:style w:type="paragraph" w:customStyle="1" w:styleId="2182B824C37B4D77B1563BDCF3CBA90111">
    <w:name w:val="2182B824C37B4D77B1563BDCF3CBA90111"/>
    <w:rsid w:val="00A30903"/>
    <w:rPr>
      <w:rFonts w:eastAsiaTheme="minorHAnsi"/>
      <w:lang w:val="es-EC" w:eastAsia="en-US"/>
    </w:rPr>
  </w:style>
  <w:style w:type="paragraph" w:customStyle="1" w:styleId="2BD56F449C724EF3B1E286A80C8ECDB011">
    <w:name w:val="2BD56F449C724EF3B1E286A80C8ECDB011"/>
    <w:rsid w:val="00A30903"/>
    <w:rPr>
      <w:rFonts w:eastAsiaTheme="minorHAnsi"/>
      <w:lang w:val="es-EC" w:eastAsia="en-US"/>
    </w:rPr>
  </w:style>
  <w:style w:type="paragraph" w:customStyle="1" w:styleId="8EAE612E3A4D43CF8223846F68390C9D11">
    <w:name w:val="8EAE612E3A4D43CF8223846F68390C9D11"/>
    <w:rsid w:val="00A30903"/>
    <w:rPr>
      <w:rFonts w:eastAsiaTheme="minorHAnsi"/>
      <w:lang w:val="es-EC" w:eastAsia="en-US"/>
    </w:rPr>
  </w:style>
  <w:style w:type="paragraph" w:customStyle="1" w:styleId="18C7C69FC3774A8FA5C15E8B74D93D2611">
    <w:name w:val="18C7C69FC3774A8FA5C15E8B74D93D2611"/>
    <w:rsid w:val="00A30903"/>
    <w:rPr>
      <w:rFonts w:eastAsiaTheme="minorHAnsi"/>
      <w:lang w:val="es-EC" w:eastAsia="en-US"/>
    </w:rPr>
  </w:style>
  <w:style w:type="paragraph" w:customStyle="1" w:styleId="23CAB85223594894AB225A9E2B570FE811">
    <w:name w:val="23CAB85223594894AB225A9E2B570FE811"/>
    <w:rsid w:val="00A30903"/>
    <w:rPr>
      <w:rFonts w:eastAsiaTheme="minorHAnsi"/>
      <w:lang w:val="es-EC" w:eastAsia="en-US"/>
    </w:rPr>
  </w:style>
  <w:style w:type="paragraph" w:customStyle="1" w:styleId="44237308E1F546CBA7ADF7D45EDA0D8B11">
    <w:name w:val="44237308E1F546CBA7ADF7D45EDA0D8B11"/>
    <w:rsid w:val="00A30903"/>
    <w:rPr>
      <w:rFonts w:eastAsiaTheme="minorHAnsi"/>
      <w:lang w:val="es-EC" w:eastAsia="en-US"/>
    </w:rPr>
  </w:style>
  <w:style w:type="paragraph" w:customStyle="1" w:styleId="D09A44C6D0CA4C5F813946D6E2509DE911">
    <w:name w:val="D09A44C6D0CA4C5F813946D6E2509DE911"/>
    <w:rsid w:val="00A30903"/>
    <w:rPr>
      <w:rFonts w:eastAsiaTheme="minorHAnsi"/>
      <w:lang w:val="es-EC" w:eastAsia="en-US"/>
    </w:rPr>
  </w:style>
  <w:style w:type="paragraph" w:customStyle="1" w:styleId="4066846A06F04329BE8A3A605503310511">
    <w:name w:val="4066846A06F04329BE8A3A605503310511"/>
    <w:rsid w:val="00A30903"/>
    <w:rPr>
      <w:rFonts w:eastAsiaTheme="minorHAnsi"/>
      <w:lang w:val="es-EC" w:eastAsia="en-US"/>
    </w:rPr>
  </w:style>
  <w:style w:type="paragraph" w:customStyle="1" w:styleId="D79E02C1C27C45869D5894E9A8E7B0D011">
    <w:name w:val="D79E02C1C27C45869D5894E9A8E7B0D011"/>
    <w:rsid w:val="00A30903"/>
    <w:rPr>
      <w:rFonts w:eastAsiaTheme="minorHAnsi"/>
      <w:lang w:val="es-EC" w:eastAsia="en-US"/>
    </w:rPr>
  </w:style>
  <w:style w:type="paragraph" w:customStyle="1" w:styleId="7D968C90A1BC45CC86B6562692F23DF711">
    <w:name w:val="7D968C90A1BC45CC86B6562692F23DF711"/>
    <w:rsid w:val="00A30903"/>
    <w:rPr>
      <w:rFonts w:eastAsiaTheme="minorHAnsi"/>
      <w:lang w:val="es-EC" w:eastAsia="en-US"/>
    </w:rPr>
  </w:style>
  <w:style w:type="paragraph" w:customStyle="1" w:styleId="EE7228D15F2A450F964970568CD8B98C11">
    <w:name w:val="EE7228D15F2A450F964970568CD8B98C11"/>
    <w:rsid w:val="00A30903"/>
    <w:rPr>
      <w:rFonts w:eastAsiaTheme="minorHAnsi"/>
      <w:lang w:val="es-EC" w:eastAsia="en-US"/>
    </w:rPr>
  </w:style>
  <w:style w:type="paragraph" w:customStyle="1" w:styleId="43E2CB88C9D1475EB4DD7C491E5D5EB911">
    <w:name w:val="43E2CB88C9D1475EB4DD7C491E5D5EB911"/>
    <w:rsid w:val="00A30903"/>
    <w:rPr>
      <w:rFonts w:eastAsiaTheme="minorHAnsi"/>
      <w:lang w:val="es-EC" w:eastAsia="en-US"/>
    </w:rPr>
  </w:style>
  <w:style w:type="paragraph" w:customStyle="1" w:styleId="F9FEE0623D6849869FBC484FEBAA72AD11">
    <w:name w:val="F9FEE0623D6849869FBC484FEBAA72AD11"/>
    <w:rsid w:val="00A30903"/>
    <w:rPr>
      <w:rFonts w:eastAsiaTheme="minorHAnsi"/>
      <w:lang w:val="es-EC" w:eastAsia="en-US"/>
    </w:rPr>
  </w:style>
  <w:style w:type="paragraph" w:customStyle="1" w:styleId="2DF2C7AE28084371A6E04B14C148E31511">
    <w:name w:val="2DF2C7AE28084371A6E04B14C148E31511"/>
    <w:rsid w:val="00A30903"/>
    <w:rPr>
      <w:rFonts w:eastAsiaTheme="minorHAnsi"/>
      <w:lang w:val="es-EC" w:eastAsia="en-US"/>
    </w:rPr>
  </w:style>
  <w:style w:type="paragraph" w:customStyle="1" w:styleId="E700805F326C4610B6BFCADE6D5C08A9">
    <w:name w:val="E700805F326C4610B6BFCADE6D5C08A9"/>
    <w:rsid w:val="00A30903"/>
  </w:style>
  <w:style w:type="paragraph" w:customStyle="1" w:styleId="C05879E036DE4CFD902A15B69B6435BB">
    <w:name w:val="C05879E036DE4CFD902A15B69B6435BB"/>
    <w:rsid w:val="00A30903"/>
  </w:style>
  <w:style w:type="paragraph" w:customStyle="1" w:styleId="C787F4D5C12945958275EC6DC44FF76C11">
    <w:name w:val="C787F4D5C12945958275EC6DC44FF76C11"/>
    <w:rsid w:val="00A30903"/>
    <w:rPr>
      <w:rFonts w:eastAsiaTheme="minorHAnsi"/>
      <w:lang w:val="es-EC" w:eastAsia="en-US"/>
    </w:rPr>
  </w:style>
  <w:style w:type="paragraph" w:customStyle="1" w:styleId="1346B9DA67EA406B8EC72B01BEC7428E27">
    <w:name w:val="1346B9DA67EA406B8EC72B01BEC7428E27"/>
    <w:rsid w:val="00A30903"/>
    <w:rPr>
      <w:rFonts w:eastAsiaTheme="minorHAnsi"/>
      <w:lang w:val="es-EC" w:eastAsia="en-US"/>
    </w:rPr>
  </w:style>
  <w:style w:type="paragraph" w:customStyle="1" w:styleId="D48B78BA59304391A27962A43421EF6427">
    <w:name w:val="D48B78BA59304391A27962A43421EF6427"/>
    <w:rsid w:val="00A30903"/>
    <w:rPr>
      <w:rFonts w:eastAsiaTheme="minorHAnsi"/>
      <w:lang w:val="es-EC" w:eastAsia="en-US"/>
    </w:rPr>
  </w:style>
  <w:style w:type="paragraph" w:customStyle="1" w:styleId="B7C07A82DE7F4FFD94435CB4535CC40F27">
    <w:name w:val="B7C07A82DE7F4FFD94435CB4535CC40F27"/>
    <w:rsid w:val="00A30903"/>
    <w:rPr>
      <w:rFonts w:eastAsiaTheme="minorHAnsi"/>
      <w:lang w:val="es-EC" w:eastAsia="en-US"/>
    </w:rPr>
  </w:style>
  <w:style w:type="paragraph" w:customStyle="1" w:styleId="F53A35E6664848978E95535C1D11C98127">
    <w:name w:val="F53A35E6664848978E95535C1D11C98127"/>
    <w:rsid w:val="00A30903"/>
    <w:rPr>
      <w:rFonts w:eastAsiaTheme="minorHAnsi"/>
      <w:lang w:val="es-EC" w:eastAsia="en-US"/>
    </w:rPr>
  </w:style>
  <w:style w:type="paragraph" w:customStyle="1" w:styleId="9E626E45202F414F9108243F6FBA830927">
    <w:name w:val="9E626E45202F414F9108243F6FBA830927"/>
    <w:rsid w:val="00A30903"/>
    <w:rPr>
      <w:rFonts w:eastAsiaTheme="minorHAnsi"/>
      <w:lang w:val="es-EC" w:eastAsia="en-US"/>
    </w:rPr>
  </w:style>
  <w:style w:type="paragraph" w:customStyle="1" w:styleId="EE2139BB3E06499E9166BC5DF14926E227">
    <w:name w:val="EE2139BB3E06499E9166BC5DF14926E227"/>
    <w:rsid w:val="00A30903"/>
    <w:rPr>
      <w:rFonts w:eastAsiaTheme="minorHAnsi"/>
      <w:lang w:val="es-EC" w:eastAsia="en-US"/>
    </w:rPr>
  </w:style>
  <w:style w:type="paragraph" w:customStyle="1" w:styleId="10845DBE96C342C285CCD6E528AB26B127">
    <w:name w:val="10845DBE96C342C285CCD6E528AB26B127"/>
    <w:rsid w:val="00A30903"/>
    <w:rPr>
      <w:rFonts w:eastAsiaTheme="minorHAnsi"/>
      <w:lang w:val="es-EC" w:eastAsia="en-US"/>
    </w:rPr>
  </w:style>
  <w:style w:type="paragraph" w:customStyle="1" w:styleId="4F4C068E327D4225AE9CA58505E73A8E24">
    <w:name w:val="4F4C068E327D4225AE9CA58505E73A8E24"/>
    <w:rsid w:val="00A30903"/>
    <w:rPr>
      <w:rFonts w:eastAsiaTheme="minorHAnsi"/>
      <w:lang w:val="es-EC" w:eastAsia="en-US"/>
    </w:rPr>
  </w:style>
  <w:style w:type="paragraph" w:customStyle="1" w:styleId="A992BAC19587424888D2ADEFB649773025">
    <w:name w:val="A992BAC19587424888D2ADEFB649773025"/>
    <w:rsid w:val="00A30903"/>
    <w:rPr>
      <w:rFonts w:eastAsiaTheme="minorHAnsi"/>
      <w:lang w:val="es-EC" w:eastAsia="en-US"/>
    </w:rPr>
  </w:style>
  <w:style w:type="paragraph" w:customStyle="1" w:styleId="71E9232CC4D94F8BAAB040A194F427B825">
    <w:name w:val="71E9232CC4D94F8BAAB040A194F427B825"/>
    <w:rsid w:val="00A30903"/>
    <w:rPr>
      <w:rFonts w:eastAsiaTheme="minorHAnsi"/>
      <w:lang w:val="es-EC" w:eastAsia="en-US"/>
    </w:rPr>
  </w:style>
  <w:style w:type="paragraph" w:customStyle="1" w:styleId="B9DF7B1A46DF4B969903E92B2F1AAD2C27">
    <w:name w:val="B9DF7B1A46DF4B969903E92B2F1AAD2C27"/>
    <w:rsid w:val="00A30903"/>
    <w:rPr>
      <w:rFonts w:eastAsiaTheme="minorHAnsi"/>
      <w:lang w:val="es-EC" w:eastAsia="en-US"/>
    </w:rPr>
  </w:style>
  <w:style w:type="paragraph" w:customStyle="1" w:styleId="881B1BE5CDEC4F929C56A71ED40075B327">
    <w:name w:val="881B1BE5CDEC4F929C56A71ED40075B327"/>
    <w:rsid w:val="00A30903"/>
    <w:rPr>
      <w:rFonts w:eastAsiaTheme="minorHAnsi"/>
      <w:lang w:val="es-EC" w:eastAsia="en-US"/>
    </w:rPr>
  </w:style>
  <w:style w:type="paragraph" w:customStyle="1" w:styleId="CE75B8F21FC74AEA8D63FF00918B8B8F27">
    <w:name w:val="CE75B8F21FC74AEA8D63FF00918B8B8F27"/>
    <w:rsid w:val="00A30903"/>
    <w:rPr>
      <w:rFonts w:eastAsiaTheme="minorHAnsi"/>
      <w:lang w:val="es-EC" w:eastAsia="en-US"/>
    </w:rPr>
  </w:style>
  <w:style w:type="paragraph" w:customStyle="1" w:styleId="DA10A2CE462E4344AFB75924CE6FA73F24">
    <w:name w:val="DA10A2CE462E4344AFB75924CE6FA73F24"/>
    <w:rsid w:val="00A30903"/>
    <w:rPr>
      <w:rFonts w:eastAsiaTheme="minorHAnsi"/>
      <w:lang w:val="es-EC" w:eastAsia="en-US"/>
    </w:rPr>
  </w:style>
  <w:style w:type="paragraph" w:customStyle="1" w:styleId="37DA746D94EB154BBF4F33177E3045F211">
    <w:name w:val="37DA746D94EB154BBF4F33177E3045F211"/>
    <w:rsid w:val="00A30903"/>
    <w:rPr>
      <w:rFonts w:eastAsiaTheme="minorHAnsi"/>
      <w:lang w:val="es-EC" w:eastAsia="en-US"/>
    </w:rPr>
  </w:style>
  <w:style w:type="paragraph" w:customStyle="1" w:styleId="01705F66845A4A39AE7519BEAC52C69920">
    <w:name w:val="01705F66845A4A39AE7519BEAC52C69920"/>
    <w:rsid w:val="00A30903"/>
    <w:rPr>
      <w:rFonts w:eastAsiaTheme="minorHAnsi"/>
      <w:lang w:val="es-EC" w:eastAsia="en-US"/>
    </w:rPr>
  </w:style>
  <w:style w:type="paragraph" w:customStyle="1" w:styleId="E5C8704FC8084DAE9BC60D23909BA54B20">
    <w:name w:val="E5C8704FC8084DAE9BC60D23909BA54B20"/>
    <w:rsid w:val="00A30903"/>
    <w:rPr>
      <w:rFonts w:eastAsiaTheme="minorHAnsi"/>
      <w:lang w:val="es-EC" w:eastAsia="en-US"/>
    </w:rPr>
  </w:style>
  <w:style w:type="paragraph" w:customStyle="1" w:styleId="BF33E177B7694A8B858944C089A8216220">
    <w:name w:val="BF33E177B7694A8B858944C089A8216220"/>
    <w:rsid w:val="00A30903"/>
    <w:rPr>
      <w:rFonts w:eastAsiaTheme="minorHAnsi"/>
      <w:lang w:val="es-EC" w:eastAsia="en-US"/>
    </w:rPr>
  </w:style>
  <w:style w:type="paragraph" w:customStyle="1" w:styleId="19B6194F2F92406F8F3E2F1BCAD3057920">
    <w:name w:val="19B6194F2F92406F8F3E2F1BCAD3057920"/>
    <w:rsid w:val="00A30903"/>
    <w:rPr>
      <w:rFonts w:eastAsiaTheme="minorHAnsi"/>
      <w:lang w:val="es-EC" w:eastAsia="en-US"/>
    </w:rPr>
  </w:style>
  <w:style w:type="paragraph" w:customStyle="1" w:styleId="4F6F29408B39484AADB0667328761F1F20">
    <w:name w:val="4F6F29408B39484AADB0667328761F1F20"/>
    <w:rsid w:val="00A30903"/>
    <w:rPr>
      <w:rFonts w:eastAsiaTheme="minorHAnsi"/>
      <w:lang w:val="es-EC" w:eastAsia="en-US"/>
    </w:rPr>
  </w:style>
  <w:style w:type="paragraph" w:customStyle="1" w:styleId="626B10955F14442BA2A18812EAC3820320">
    <w:name w:val="626B10955F14442BA2A18812EAC3820320"/>
    <w:rsid w:val="00A30903"/>
    <w:rPr>
      <w:rFonts w:eastAsiaTheme="minorHAnsi"/>
      <w:lang w:val="es-EC" w:eastAsia="en-US"/>
    </w:rPr>
  </w:style>
  <w:style w:type="paragraph" w:customStyle="1" w:styleId="0E87E0CC760445918E28B05A55157F7420">
    <w:name w:val="0E87E0CC760445918E28B05A55157F7420"/>
    <w:rsid w:val="00A30903"/>
    <w:rPr>
      <w:rFonts w:eastAsiaTheme="minorHAnsi"/>
      <w:lang w:val="es-EC" w:eastAsia="en-US"/>
    </w:rPr>
  </w:style>
  <w:style w:type="paragraph" w:customStyle="1" w:styleId="29F690D70BA1403EAB02E07639901AB58">
    <w:name w:val="29F690D70BA1403EAB02E07639901AB58"/>
    <w:rsid w:val="00A30903"/>
    <w:rPr>
      <w:rFonts w:eastAsiaTheme="minorHAnsi"/>
      <w:lang w:val="es-EC" w:eastAsia="en-US"/>
    </w:rPr>
  </w:style>
  <w:style w:type="paragraph" w:customStyle="1" w:styleId="F491F109D9174AFFAAA6F595D9D3F11D7">
    <w:name w:val="F491F109D9174AFFAAA6F595D9D3F11D7"/>
    <w:rsid w:val="00A30903"/>
    <w:rPr>
      <w:rFonts w:eastAsiaTheme="minorHAnsi"/>
      <w:lang w:val="es-EC" w:eastAsia="en-US"/>
    </w:rPr>
  </w:style>
  <w:style w:type="paragraph" w:customStyle="1" w:styleId="82B270B8117E4EB68FF2B8DEBFC5CCB77">
    <w:name w:val="82B270B8117E4EB68FF2B8DEBFC5CCB77"/>
    <w:rsid w:val="00A30903"/>
    <w:rPr>
      <w:rFonts w:eastAsiaTheme="minorHAnsi"/>
      <w:lang w:val="es-EC" w:eastAsia="en-US"/>
    </w:rPr>
  </w:style>
  <w:style w:type="paragraph" w:customStyle="1" w:styleId="E456361D742E4921A56AF48A8AE105B47">
    <w:name w:val="E456361D742E4921A56AF48A8AE105B47"/>
    <w:rsid w:val="00A30903"/>
    <w:rPr>
      <w:rFonts w:eastAsiaTheme="minorHAnsi"/>
      <w:lang w:val="es-EC" w:eastAsia="en-US"/>
    </w:rPr>
  </w:style>
  <w:style w:type="paragraph" w:customStyle="1" w:styleId="75A04814266E4C61BC2FDC5A022A8CF67">
    <w:name w:val="75A04814266E4C61BC2FDC5A022A8CF67"/>
    <w:rsid w:val="00A30903"/>
    <w:rPr>
      <w:rFonts w:eastAsiaTheme="minorHAnsi"/>
      <w:lang w:val="es-EC" w:eastAsia="en-US"/>
    </w:rPr>
  </w:style>
  <w:style w:type="paragraph" w:customStyle="1" w:styleId="A840397D5E6C44729485060FE7C256635">
    <w:name w:val="A840397D5E6C44729485060FE7C256635"/>
    <w:rsid w:val="00A30903"/>
    <w:rPr>
      <w:rFonts w:eastAsiaTheme="minorHAnsi"/>
      <w:lang w:val="es-EC" w:eastAsia="en-US"/>
    </w:rPr>
  </w:style>
  <w:style w:type="paragraph" w:customStyle="1" w:styleId="C75B3A0537DF40128292EAF1225E75DA5">
    <w:name w:val="C75B3A0537DF40128292EAF1225E75DA5"/>
    <w:rsid w:val="00A30903"/>
    <w:rPr>
      <w:rFonts w:eastAsiaTheme="minorHAnsi"/>
      <w:lang w:val="es-EC" w:eastAsia="en-US"/>
    </w:rPr>
  </w:style>
  <w:style w:type="paragraph" w:customStyle="1" w:styleId="6A97DE27BC9948A0A9D72843CF00BC9B5">
    <w:name w:val="6A97DE27BC9948A0A9D72843CF00BC9B5"/>
    <w:rsid w:val="00A30903"/>
    <w:rPr>
      <w:rFonts w:eastAsiaTheme="minorHAnsi"/>
      <w:lang w:val="es-EC" w:eastAsia="en-US"/>
    </w:rPr>
  </w:style>
  <w:style w:type="paragraph" w:customStyle="1" w:styleId="F8351520543349109B453808EBB7472C5">
    <w:name w:val="F8351520543349109B453808EBB7472C5"/>
    <w:rsid w:val="00A30903"/>
    <w:rPr>
      <w:rFonts w:eastAsiaTheme="minorHAnsi"/>
      <w:lang w:val="es-EC" w:eastAsia="en-US"/>
    </w:rPr>
  </w:style>
  <w:style w:type="paragraph" w:customStyle="1" w:styleId="BCFA448AFB5E452782F34DC9BCDBBDEE5">
    <w:name w:val="BCFA448AFB5E452782F34DC9BCDBBDEE5"/>
    <w:rsid w:val="00A30903"/>
    <w:rPr>
      <w:rFonts w:eastAsiaTheme="minorHAnsi"/>
      <w:lang w:val="es-EC" w:eastAsia="en-US"/>
    </w:rPr>
  </w:style>
  <w:style w:type="paragraph" w:customStyle="1" w:styleId="AEA3795B1C494FA78D92E6BBD54B380F5">
    <w:name w:val="AEA3795B1C494FA78D92E6BBD54B380F5"/>
    <w:rsid w:val="00A30903"/>
    <w:rPr>
      <w:rFonts w:eastAsiaTheme="minorHAnsi"/>
      <w:lang w:val="es-EC" w:eastAsia="en-US"/>
    </w:rPr>
  </w:style>
  <w:style w:type="paragraph" w:customStyle="1" w:styleId="F8D4904BA2D24DCC9CF2A65D9DEB45325">
    <w:name w:val="F8D4904BA2D24DCC9CF2A65D9DEB45325"/>
    <w:rsid w:val="00A30903"/>
    <w:rPr>
      <w:rFonts w:eastAsiaTheme="minorHAnsi"/>
      <w:lang w:val="es-EC" w:eastAsia="en-US"/>
    </w:rPr>
  </w:style>
  <w:style w:type="paragraph" w:customStyle="1" w:styleId="E6AEF4DD93664E58BCE51E2FD88D6C415">
    <w:name w:val="E6AEF4DD93664E58BCE51E2FD88D6C415"/>
    <w:rsid w:val="00A30903"/>
    <w:rPr>
      <w:rFonts w:eastAsiaTheme="minorHAnsi"/>
      <w:lang w:val="es-EC" w:eastAsia="en-US"/>
    </w:rPr>
  </w:style>
  <w:style w:type="paragraph" w:customStyle="1" w:styleId="A695C3E8E6464B3CAD74DA03E6B0702B5">
    <w:name w:val="A695C3E8E6464B3CAD74DA03E6B0702B5"/>
    <w:rsid w:val="00A30903"/>
    <w:rPr>
      <w:rFonts w:eastAsiaTheme="minorHAnsi"/>
      <w:lang w:val="es-EC" w:eastAsia="en-US"/>
    </w:rPr>
  </w:style>
  <w:style w:type="paragraph" w:customStyle="1" w:styleId="E3E0D22FB3AA42C091D13AF46CCF47765">
    <w:name w:val="E3E0D22FB3AA42C091D13AF46CCF47765"/>
    <w:rsid w:val="00A30903"/>
    <w:rPr>
      <w:rFonts w:eastAsiaTheme="minorHAnsi"/>
      <w:lang w:val="es-EC" w:eastAsia="en-US"/>
    </w:rPr>
  </w:style>
  <w:style w:type="paragraph" w:customStyle="1" w:styleId="E2CC841D043846B49F030638C58020F812">
    <w:name w:val="E2CC841D043846B49F030638C58020F812"/>
    <w:rsid w:val="00A30903"/>
    <w:rPr>
      <w:rFonts w:eastAsiaTheme="minorHAnsi"/>
      <w:lang w:val="es-EC" w:eastAsia="en-US"/>
    </w:rPr>
  </w:style>
  <w:style w:type="paragraph" w:customStyle="1" w:styleId="10F8CDC4A7914AD8AA94E2C38433343512">
    <w:name w:val="10F8CDC4A7914AD8AA94E2C38433343512"/>
    <w:rsid w:val="00A30903"/>
    <w:rPr>
      <w:rFonts w:eastAsiaTheme="minorHAnsi"/>
      <w:lang w:val="es-EC" w:eastAsia="en-US"/>
    </w:rPr>
  </w:style>
  <w:style w:type="paragraph" w:customStyle="1" w:styleId="2182B824C37B4D77B1563BDCF3CBA90112">
    <w:name w:val="2182B824C37B4D77B1563BDCF3CBA90112"/>
    <w:rsid w:val="00A30903"/>
    <w:rPr>
      <w:rFonts w:eastAsiaTheme="minorHAnsi"/>
      <w:lang w:val="es-EC" w:eastAsia="en-US"/>
    </w:rPr>
  </w:style>
  <w:style w:type="paragraph" w:customStyle="1" w:styleId="E700805F326C4610B6BFCADE6D5C08A91">
    <w:name w:val="E700805F326C4610B6BFCADE6D5C08A91"/>
    <w:rsid w:val="00A30903"/>
    <w:rPr>
      <w:rFonts w:eastAsiaTheme="minorHAnsi"/>
      <w:lang w:val="es-EC" w:eastAsia="en-US"/>
    </w:rPr>
  </w:style>
  <w:style w:type="paragraph" w:customStyle="1" w:styleId="C05879E036DE4CFD902A15B69B6435BB1">
    <w:name w:val="C05879E036DE4CFD902A15B69B6435BB1"/>
    <w:rsid w:val="00A30903"/>
    <w:rPr>
      <w:rFonts w:eastAsiaTheme="minorHAnsi"/>
      <w:lang w:val="es-EC" w:eastAsia="en-US"/>
    </w:rPr>
  </w:style>
  <w:style w:type="paragraph" w:customStyle="1" w:styleId="2BD56F449C724EF3B1E286A80C8ECDB012">
    <w:name w:val="2BD56F449C724EF3B1E286A80C8ECDB012"/>
    <w:rsid w:val="00A30903"/>
    <w:rPr>
      <w:rFonts w:eastAsiaTheme="minorHAnsi"/>
      <w:lang w:val="es-EC" w:eastAsia="en-US"/>
    </w:rPr>
  </w:style>
  <w:style w:type="paragraph" w:customStyle="1" w:styleId="8EAE612E3A4D43CF8223846F68390C9D12">
    <w:name w:val="8EAE612E3A4D43CF8223846F68390C9D12"/>
    <w:rsid w:val="00A30903"/>
    <w:rPr>
      <w:rFonts w:eastAsiaTheme="minorHAnsi"/>
      <w:lang w:val="es-EC" w:eastAsia="en-US"/>
    </w:rPr>
  </w:style>
  <w:style w:type="paragraph" w:customStyle="1" w:styleId="18C7C69FC3774A8FA5C15E8B74D93D2612">
    <w:name w:val="18C7C69FC3774A8FA5C15E8B74D93D2612"/>
    <w:rsid w:val="00A30903"/>
    <w:rPr>
      <w:rFonts w:eastAsiaTheme="minorHAnsi"/>
      <w:lang w:val="es-EC" w:eastAsia="en-US"/>
    </w:rPr>
  </w:style>
  <w:style w:type="paragraph" w:customStyle="1" w:styleId="23CAB85223594894AB225A9E2B570FE812">
    <w:name w:val="23CAB85223594894AB225A9E2B570FE812"/>
    <w:rsid w:val="00A30903"/>
    <w:rPr>
      <w:rFonts w:eastAsiaTheme="minorHAnsi"/>
      <w:lang w:val="es-EC" w:eastAsia="en-US"/>
    </w:rPr>
  </w:style>
  <w:style w:type="paragraph" w:customStyle="1" w:styleId="44237308E1F546CBA7ADF7D45EDA0D8B12">
    <w:name w:val="44237308E1F546CBA7ADF7D45EDA0D8B12"/>
    <w:rsid w:val="00A30903"/>
    <w:rPr>
      <w:rFonts w:eastAsiaTheme="minorHAnsi"/>
      <w:lang w:val="es-EC" w:eastAsia="en-US"/>
    </w:rPr>
  </w:style>
  <w:style w:type="paragraph" w:customStyle="1" w:styleId="D09A44C6D0CA4C5F813946D6E2509DE912">
    <w:name w:val="D09A44C6D0CA4C5F813946D6E2509DE912"/>
    <w:rsid w:val="00A30903"/>
    <w:rPr>
      <w:rFonts w:eastAsiaTheme="minorHAnsi"/>
      <w:lang w:val="es-EC" w:eastAsia="en-US"/>
    </w:rPr>
  </w:style>
  <w:style w:type="paragraph" w:customStyle="1" w:styleId="4066846A06F04329BE8A3A605503310512">
    <w:name w:val="4066846A06F04329BE8A3A605503310512"/>
    <w:rsid w:val="00A30903"/>
    <w:rPr>
      <w:rFonts w:eastAsiaTheme="minorHAnsi"/>
      <w:lang w:val="es-EC" w:eastAsia="en-US"/>
    </w:rPr>
  </w:style>
  <w:style w:type="paragraph" w:customStyle="1" w:styleId="D79E02C1C27C45869D5894E9A8E7B0D012">
    <w:name w:val="D79E02C1C27C45869D5894E9A8E7B0D012"/>
    <w:rsid w:val="00A30903"/>
    <w:rPr>
      <w:rFonts w:eastAsiaTheme="minorHAnsi"/>
      <w:lang w:val="es-EC" w:eastAsia="en-US"/>
    </w:rPr>
  </w:style>
  <w:style w:type="paragraph" w:customStyle="1" w:styleId="7D968C90A1BC45CC86B6562692F23DF712">
    <w:name w:val="7D968C90A1BC45CC86B6562692F23DF712"/>
    <w:rsid w:val="00A30903"/>
    <w:rPr>
      <w:rFonts w:eastAsiaTheme="minorHAnsi"/>
      <w:lang w:val="es-EC" w:eastAsia="en-US"/>
    </w:rPr>
  </w:style>
  <w:style w:type="paragraph" w:customStyle="1" w:styleId="EE7228D15F2A450F964970568CD8B98C12">
    <w:name w:val="EE7228D15F2A450F964970568CD8B98C12"/>
    <w:rsid w:val="00A30903"/>
    <w:rPr>
      <w:rFonts w:eastAsiaTheme="minorHAnsi"/>
      <w:lang w:val="es-EC" w:eastAsia="en-US"/>
    </w:rPr>
  </w:style>
  <w:style w:type="paragraph" w:customStyle="1" w:styleId="43E2CB88C9D1475EB4DD7C491E5D5EB912">
    <w:name w:val="43E2CB88C9D1475EB4DD7C491E5D5EB912"/>
    <w:rsid w:val="00A30903"/>
    <w:rPr>
      <w:rFonts w:eastAsiaTheme="minorHAnsi"/>
      <w:lang w:val="es-EC" w:eastAsia="en-US"/>
    </w:rPr>
  </w:style>
  <w:style w:type="paragraph" w:customStyle="1" w:styleId="F9FEE0623D6849869FBC484FEBAA72AD12">
    <w:name w:val="F9FEE0623D6849869FBC484FEBAA72AD12"/>
    <w:rsid w:val="00A30903"/>
    <w:rPr>
      <w:rFonts w:eastAsiaTheme="minorHAnsi"/>
      <w:lang w:val="es-EC" w:eastAsia="en-US"/>
    </w:rPr>
  </w:style>
  <w:style w:type="paragraph" w:customStyle="1" w:styleId="2DF2C7AE28084371A6E04B14C148E31512">
    <w:name w:val="2DF2C7AE28084371A6E04B14C148E31512"/>
    <w:rsid w:val="00A30903"/>
    <w:rPr>
      <w:rFonts w:eastAsiaTheme="minorHAnsi"/>
      <w:lang w:val="es-EC" w:eastAsia="en-US"/>
    </w:rPr>
  </w:style>
  <w:style w:type="paragraph" w:customStyle="1" w:styleId="581F6EE518D148339C1B346D77170802">
    <w:name w:val="581F6EE518D148339C1B346D77170802"/>
    <w:rsid w:val="00A30903"/>
  </w:style>
  <w:style w:type="paragraph" w:customStyle="1" w:styleId="6EDA404768614465A23BF5B10EF087B0">
    <w:name w:val="6EDA404768614465A23BF5B10EF087B0"/>
    <w:rsid w:val="00A30903"/>
  </w:style>
  <w:style w:type="paragraph" w:customStyle="1" w:styleId="A1996D27117E4035AFE35B9BAF9A83D1">
    <w:name w:val="A1996D27117E4035AFE35B9BAF9A83D1"/>
    <w:rsid w:val="00A30903"/>
  </w:style>
  <w:style w:type="paragraph" w:customStyle="1" w:styleId="9646AE70335749B0930518B4AA34F57E">
    <w:name w:val="9646AE70335749B0930518B4AA34F57E"/>
    <w:rsid w:val="00A30903"/>
  </w:style>
  <w:style w:type="paragraph" w:customStyle="1" w:styleId="71CE4837346C49DA9E9401A855F6B2FF">
    <w:name w:val="71CE4837346C49DA9E9401A855F6B2FF"/>
    <w:rsid w:val="00A30903"/>
  </w:style>
  <w:style w:type="paragraph" w:customStyle="1" w:styleId="C112DF06C6F043429AD1BDE3728D4C75">
    <w:name w:val="C112DF06C6F043429AD1BDE3728D4C75"/>
    <w:rsid w:val="00A30903"/>
  </w:style>
  <w:style w:type="paragraph" w:customStyle="1" w:styleId="319A33332C4C4C4F98981715EB971E02">
    <w:name w:val="319A33332C4C4C4F98981715EB971E02"/>
    <w:rsid w:val="00A30903"/>
  </w:style>
  <w:style w:type="paragraph" w:customStyle="1" w:styleId="E1A5463CF3614800B2990022A7E46777">
    <w:name w:val="E1A5463CF3614800B2990022A7E46777"/>
    <w:rsid w:val="00A30903"/>
  </w:style>
  <w:style w:type="paragraph" w:customStyle="1" w:styleId="0A17D6A1CAA0444ABC85AB06C721A811">
    <w:name w:val="0A17D6A1CAA0444ABC85AB06C721A811"/>
    <w:rsid w:val="00A30903"/>
  </w:style>
  <w:style w:type="paragraph" w:customStyle="1" w:styleId="244EF18D7E0D42E5BA3F6994455FB41B">
    <w:name w:val="244EF18D7E0D42E5BA3F6994455FB41B"/>
    <w:rsid w:val="00A30903"/>
  </w:style>
  <w:style w:type="paragraph" w:customStyle="1" w:styleId="4F416DFBD0AB4609B337416C249DD7C8">
    <w:name w:val="4F416DFBD0AB4609B337416C249DD7C8"/>
    <w:rsid w:val="00A30903"/>
  </w:style>
  <w:style w:type="paragraph" w:customStyle="1" w:styleId="A97EB4AD366D44BDAE3B142EFF114255">
    <w:name w:val="A97EB4AD366D44BDAE3B142EFF114255"/>
    <w:rsid w:val="00A30903"/>
  </w:style>
  <w:style w:type="paragraph" w:customStyle="1" w:styleId="28D9682BA7E04B8BBDA4ED62C7321E67">
    <w:name w:val="28D9682BA7E04B8BBDA4ED62C7321E67"/>
    <w:rsid w:val="00A30903"/>
  </w:style>
  <w:style w:type="paragraph" w:customStyle="1" w:styleId="462E29A2D4974E958905CEB55B8A5FA4">
    <w:name w:val="462E29A2D4974E958905CEB55B8A5FA4"/>
    <w:rsid w:val="00A30903"/>
  </w:style>
  <w:style w:type="paragraph" w:customStyle="1" w:styleId="C787F4D5C12945958275EC6DC44FF76C12">
    <w:name w:val="C787F4D5C12945958275EC6DC44FF76C12"/>
    <w:rsid w:val="00A30903"/>
    <w:rPr>
      <w:rFonts w:eastAsiaTheme="minorHAnsi"/>
      <w:lang w:val="es-EC" w:eastAsia="en-US"/>
    </w:rPr>
  </w:style>
  <w:style w:type="paragraph" w:customStyle="1" w:styleId="1346B9DA67EA406B8EC72B01BEC7428E28">
    <w:name w:val="1346B9DA67EA406B8EC72B01BEC7428E28"/>
    <w:rsid w:val="00A30903"/>
    <w:rPr>
      <w:rFonts w:eastAsiaTheme="minorHAnsi"/>
      <w:lang w:val="es-EC" w:eastAsia="en-US"/>
    </w:rPr>
  </w:style>
  <w:style w:type="paragraph" w:customStyle="1" w:styleId="D48B78BA59304391A27962A43421EF6428">
    <w:name w:val="D48B78BA59304391A27962A43421EF6428"/>
    <w:rsid w:val="00A30903"/>
    <w:rPr>
      <w:rFonts w:eastAsiaTheme="minorHAnsi"/>
      <w:lang w:val="es-EC" w:eastAsia="en-US"/>
    </w:rPr>
  </w:style>
  <w:style w:type="paragraph" w:customStyle="1" w:styleId="B7C07A82DE7F4FFD94435CB4535CC40F28">
    <w:name w:val="B7C07A82DE7F4FFD94435CB4535CC40F28"/>
    <w:rsid w:val="00A30903"/>
    <w:rPr>
      <w:rFonts w:eastAsiaTheme="minorHAnsi"/>
      <w:lang w:val="es-EC" w:eastAsia="en-US"/>
    </w:rPr>
  </w:style>
  <w:style w:type="paragraph" w:customStyle="1" w:styleId="F53A35E6664848978E95535C1D11C98128">
    <w:name w:val="F53A35E6664848978E95535C1D11C98128"/>
    <w:rsid w:val="00A30903"/>
    <w:rPr>
      <w:rFonts w:eastAsiaTheme="minorHAnsi"/>
      <w:lang w:val="es-EC" w:eastAsia="en-US"/>
    </w:rPr>
  </w:style>
  <w:style w:type="paragraph" w:customStyle="1" w:styleId="9E626E45202F414F9108243F6FBA830928">
    <w:name w:val="9E626E45202F414F9108243F6FBA830928"/>
    <w:rsid w:val="00A30903"/>
    <w:rPr>
      <w:rFonts w:eastAsiaTheme="minorHAnsi"/>
      <w:lang w:val="es-EC" w:eastAsia="en-US"/>
    </w:rPr>
  </w:style>
  <w:style w:type="paragraph" w:customStyle="1" w:styleId="EE2139BB3E06499E9166BC5DF14926E228">
    <w:name w:val="EE2139BB3E06499E9166BC5DF14926E228"/>
    <w:rsid w:val="00A30903"/>
    <w:rPr>
      <w:rFonts w:eastAsiaTheme="minorHAnsi"/>
      <w:lang w:val="es-EC" w:eastAsia="en-US"/>
    </w:rPr>
  </w:style>
  <w:style w:type="paragraph" w:customStyle="1" w:styleId="10845DBE96C342C285CCD6E528AB26B128">
    <w:name w:val="10845DBE96C342C285CCD6E528AB26B128"/>
    <w:rsid w:val="00A30903"/>
    <w:rPr>
      <w:rFonts w:eastAsiaTheme="minorHAnsi"/>
      <w:lang w:val="es-EC" w:eastAsia="en-US"/>
    </w:rPr>
  </w:style>
  <w:style w:type="paragraph" w:customStyle="1" w:styleId="4F4C068E327D4225AE9CA58505E73A8E25">
    <w:name w:val="4F4C068E327D4225AE9CA58505E73A8E25"/>
    <w:rsid w:val="00A30903"/>
    <w:rPr>
      <w:rFonts w:eastAsiaTheme="minorHAnsi"/>
      <w:lang w:val="es-EC" w:eastAsia="en-US"/>
    </w:rPr>
  </w:style>
  <w:style w:type="paragraph" w:customStyle="1" w:styleId="A992BAC19587424888D2ADEFB649773026">
    <w:name w:val="A992BAC19587424888D2ADEFB649773026"/>
    <w:rsid w:val="00A30903"/>
    <w:rPr>
      <w:rFonts w:eastAsiaTheme="minorHAnsi"/>
      <w:lang w:val="es-EC" w:eastAsia="en-US"/>
    </w:rPr>
  </w:style>
  <w:style w:type="paragraph" w:customStyle="1" w:styleId="71E9232CC4D94F8BAAB040A194F427B826">
    <w:name w:val="71E9232CC4D94F8BAAB040A194F427B826"/>
    <w:rsid w:val="00A30903"/>
    <w:rPr>
      <w:rFonts w:eastAsiaTheme="minorHAnsi"/>
      <w:lang w:val="es-EC" w:eastAsia="en-US"/>
    </w:rPr>
  </w:style>
  <w:style w:type="paragraph" w:customStyle="1" w:styleId="B9DF7B1A46DF4B969903E92B2F1AAD2C28">
    <w:name w:val="B9DF7B1A46DF4B969903E92B2F1AAD2C28"/>
    <w:rsid w:val="00A30903"/>
    <w:rPr>
      <w:rFonts w:eastAsiaTheme="minorHAnsi"/>
      <w:lang w:val="es-EC" w:eastAsia="en-US"/>
    </w:rPr>
  </w:style>
  <w:style w:type="paragraph" w:customStyle="1" w:styleId="881B1BE5CDEC4F929C56A71ED40075B328">
    <w:name w:val="881B1BE5CDEC4F929C56A71ED40075B328"/>
    <w:rsid w:val="00A30903"/>
    <w:rPr>
      <w:rFonts w:eastAsiaTheme="minorHAnsi"/>
      <w:lang w:val="es-EC" w:eastAsia="en-US"/>
    </w:rPr>
  </w:style>
  <w:style w:type="paragraph" w:customStyle="1" w:styleId="CE75B8F21FC74AEA8D63FF00918B8B8F28">
    <w:name w:val="CE75B8F21FC74AEA8D63FF00918B8B8F28"/>
    <w:rsid w:val="00A30903"/>
    <w:rPr>
      <w:rFonts w:eastAsiaTheme="minorHAnsi"/>
      <w:lang w:val="es-EC" w:eastAsia="en-US"/>
    </w:rPr>
  </w:style>
  <w:style w:type="paragraph" w:customStyle="1" w:styleId="DA10A2CE462E4344AFB75924CE6FA73F25">
    <w:name w:val="DA10A2CE462E4344AFB75924CE6FA73F25"/>
    <w:rsid w:val="00A30903"/>
    <w:rPr>
      <w:rFonts w:eastAsiaTheme="minorHAnsi"/>
      <w:lang w:val="es-EC" w:eastAsia="en-US"/>
    </w:rPr>
  </w:style>
  <w:style w:type="paragraph" w:customStyle="1" w:styleId="37DA746D94EB154BBF4F33177E3045F212">
    <w:name w:val="37DA746D94EB154BBF4F33177E3045F212"/>
    <w:rsid w:val="00A30903"/>
    <w:rPr>
      <w:rFonts w:eastAsiaTheme="minorHAnsi"/>
      <w:lang w:val="es-EC" w:eastAsia="en-US"/>
    </w:rPr>
  </w:style>
  <w:style w:type="paragraph" w:customStyle="1" w:styleId="01705F66845A4A39AE7519BEAC52C69921">
    <w:name w:val="01705F66845A4A39AE7519BEAC52C69921"/>
    <w:rsid w:val="00A30903"/>
    <w:rPr>
      <w:rFonts w:eastAsiaTheme="minorHAnsi"/>
      <w:lang w:val="es-EC" w:eastAsia="en-US"/>
    </w:rPr>
  </w:style>
  <w:style w:type="paragraph" w:customStyle="1" w:styleId="E5C8704FC8084DAE9BC60D23909BA54B21">
    <w:name w:val="E5C8704FC8084DAE9BC60D23909BA54B21"/>
    <w:rsid w:val="00A30903"/>
    <w:rPr>
      <w:rFonts w:eastAsiaTheme="minorHAnsi"/>
      <w:lang w:val="es-EC" w:eastAsia="en-US"/>
    </w:rPr>
  </w:style>
  <w:style w:type="paragraph" w:customStyle="1" w:styleId="BF33E177B7694A8B858944C089A8216221">
    <w:name w:val="BF33E177B7694A8B858944C089A8216221"/>
    <w:rsid w:val="00A30903"/>
    <w:rPr>
      <w:rFonts w:eastAsiaTheme="minorHAnsi"/>
      <w:lang w:val="es-EC" w:eastAsia="en-US"/>
    </w:rPr>
  </w:style>
  <w:style w:type="paragraph" w:customStyle="1" w:styleId="19B6194F2F92406F8F3E2F1BCAD3057921">
    <w:name w:val="19B6194F2F92406F8F3E2F1BCAD3057921"/>
    <w:rsid w:val="00A30903"/>
    <w:rPr>
      <w:rFonts w:eastAsiaTheme="minorHAnsi"/>
      <w:lang w:val="es-EC" w:eastAsia="en-US"/>
    </w:rPr>
  </w:style>
  <w:style w:type="paragraph" w:customStyle="1" w:styleId="4F6F29408B39484AADB0667328761F1F21">
    <w:name w:val="4F6F29408B39484AADB0667328761F1F21"/>
    <w:rsid w:val="00A30903"/>
    <w:rPr>
      <w:rFonts w:eastAsiaTheme="minorHAnsi"/>
      <w:lang w:val="es-EC" w:eastAsia="en-US"/>
    </w:rPr>
  </w:style>
  <w:style w:type="paragraph" w:customStyle="1" w:styleId="626B10955F14442BA2A18812EAC3820321">
    <w:name w:val="626B10955F14442BA2A18812EAC3820321"/>
    <w:rsid w:val="00A30903"/>
    <w:rPr>
      <w:rFonts w:eastAsiaTheme="minorHAnsi"/>
      <w:lang w:val="es-EC" w:eastAsia="en-US"/>
    </w:rPr>
  </w:style>
  <w:style w:type="paragraph" w:customStyle="1" w:styleId="0E87E0CC760445918E28B05A55157F7421">
    <w:name w:val="0E87E0CC760445918E28B05A55157F7421"/>
    <w:rsid w:val="00A30903"/>
    <w:rPr>
      <w:rFonts w:eastAsiaTheme="minorHAnsi"/>
      <w:lang w:val="es-EC" w:eastAsia="en-US"/>
    </w:rPr>
  </w:style>
  <w:style w:type="paragraph" w:customStyle="1" w:styleId="29F690D70BA1403EAB02E07639901AB59">
    <w:name w:val="29F690D70BA1403EAB02E07639901AB59"/>
    <w:rsid w:val="00A30903"/>
    <w:rPr>
      <w:rFonts w:eastAsiaTheme="minorHAnsi"/>
      <w:lang w:val="es-EC" w:eastAsia="en-US"/>
    </w:rPr>
  </w:style>
  <w:style w:type="paragraph" w:customStyle="1" w:styleId="F491F109D9174AFFAAA6F595D9D3F11D8">
    <w:name w:val="F491F109D9174AFFAAA6F595D9D3F11D8"/>
    <w:rsid w:val="00A30903"/>
    <w:rPr>
      <w:rFonts w:eastAsiaTheme="minorHAnsi"/>
      <w:lang w:val="es-EC" w:eastAsia="en-US"/>
    </w:rPr>
  </w:style>
  <w:style w:type="paragraph" w:customStyle="1" w:styleId="82B270B8117E4EB68FF2B8DEBFC5CCB78">
    <w:name w:val="82B270B8117E4EB68FF2B8DEBFC5CCB78"/>
    <w:rsid w:val="00A30903"/>
    <w:rPr>
      <w:rFonts w:eastAsiaTheme="minorHAnsi"/>
      <w:lang w:val="es-EC" w:eastAsia="en-US"/>
    </w:rPr>
  </w:style>
  <w:style w:type="paragraph" w:customStyle="1" w:styleId="E456361D742E4921A56AF48A8AE105B48">
    <w:name w:val="E456361D742E4921A56AF48A8AE105B48"/>
    <w:rsid w:val="00A30903"/>
    <w:rPr>
      <w:rFonts w:eastAsiaTheme="minorHAnsi"/>
      <w:lang w:val="es-EC" w:eastAsia="en-US"/>
    </w:rPr>
  </w:style>
  <w:style w:type="paragraph" w:customStyle="1" w:styleId="75A04814266E4C61BC2FDC5A022A8CF68">
    <w:name w:val="75A04814266E4C61BC2FDC5A022A8CF68"/>
    <w:rsid w:val="00A30903"/>
    <w:rPr>
      <w:rFonts w:eastAsiaTheme="minorHAnsi"/>
      <w:lang w:val="es-EC" w:eastAsia="en-US"/>
    </w:rPr>
  </w:style>
  <w:style w:type="paragraph" w:customStyle="1" w:styleId="A840397D5E6C44729485060FE7C256636">
    <w:name w:val="A840397D5E6C44729485060FE7C256636"/>
    <w:rsid w:val="00A30903"/>
    <w:rPr>
      <w:rFonts w:eastAsiaTheme="minorHAnsi"/>
      <w:lang w:val="es-EC" w:eastAsia="en-US"/>
    </w:rPr>
  </w:style>
  <w:style w:type="paragraph" w:customStyle="1" w:styleId="C75B3A0537DF40128292EAF1225E75DA6">
    <w:name w:val="C75B3A0537DF40128292EAF1225E75DA6"/>
    <w:rsid w:val="00A30903"/>
    <w:rPr>
      <w:rFonts w:eastAsiaTheme="minorHAnsi"/>
      <w:lang w:val="es-EC" w:eastAsia="en-US"/>
    </w:rPr>
  </w:style>
  <w:style w:type="paragraph" w:customStyle="1" w:styleId="6A97DE27BC9948A0A9D72843CF00BC9B6">
    <w:name w:val="6A97DE27BC9948A0A9D72843CF00BC9B6"/>
    <w:rsid w:val="00A30903"/>
    <w:rPr>
      <w:rFonts w:eastAsiaTheme="minorHAnsi"/>
      <w:lang w:val="es-EC" w:eastAsia="en-US"/>
    </w:rPr>
  </w:style>
  <w:style w:type="paragraph" w:customStyle="1" w:styleId="F8351520543349109B453808EBB7472C6">
    <w:name w:val="F8351520543349109B453808EBB7472C6"/>
    <w:rsid w:val="00A30903"/>
    <w:rPr>
      <w:rFonts w:eastAsiaTheme="minorHAnsi"/>
      <w:lang w:val="es-EC" w:eastAsia="en-US"/>
    </w:rPr>
  </w:style>
  <w:style w:type="paragraph" w:customStyle="1" w:styleId="BCFA448AFB5E452782F34DC9BCDBBDEE6">
    <w:name w:val="BCFA448AFB5E452782F34DC9BCDBBDEE6"/>
    <w:rsid w:val="00A30903"/>
    <w:rPr>
      <w:rFonts w:eastAsiaTheme="minorHAnsi"/>
      <w:lang w:val="es-EC" w:eastAsia="en-US"/>
    </w:rPr>
  </w:style>
  <w:style w:type="paragraph" w:customStyle="1" w:styleId="AEA3795B1C494FA78D92E6BBD54B380F6">
    <w:name w:val="AEA3795B1C494FA78D92E6BBD54B380F6"/>
    <w:rsid w:val="00A30903"/>
    <w:rPr>
      <w:rFonts w:eastAsiaTheme="minorHAnsi"/>
      <w:lang w:val="es-EC" w:eastAsia="en-US"/>
    </w:rPr>
  </w:style>
  <w:style w:type="paragraph" w:customStyle="1" w:styleId="F8D4904BA2D24DCC9CF2A65D9DEB45326">
    <w:name w:val="F8D4904BA2D24DCC9CF2A65D9DEB45326"/>
    <w:rsid w:val="00A30903"/>
    <w:rPr>
      <w:rFonts w:eastAsiaTheme="minorHAnsi"/>
      <w:lang w:val="es-EC" w:eastAsia="en-US"/>
    </w:rPr>
  </w:style>
  <w:style w:type="paragraph" w:customStyle="1" w:styleId="E6AEF4DD93664E58BCE51E2FD88D6C416">
    <w:name w:val="E6AEF4DD93664E58BCE51E2FD88D6C416"/>
    <w:rsid w:val="00A30903"/>
    <w:rPr>
      <w:rFonts w:eastAsiaTheme="minorHAnsi"/>
      <w:lang w:val="es-EC" w:eastAsia="en-US"/>
    </w:rPr>
  </w:style>
  <w:style w:type="paragraph" w:customStyle="1" w:styleId="A695C3E8E6464B3CAD74DA03E6B0702B6">
    <w:name w:val="A695C3E8E6464B3CAD74DA03E6B0702B6"/>
    <w:rsid w:val="00A30903"/>
    <w:rPr>
      <w:rFonts w:eastAsiaTheme="minorHAnsi"/>
      <w:lang w:val="es-EC" w:eastAsia="en-US"/>
    </w:rPr>
  </w:style>
  <w:style w:type="paragraph" w:customStyle="1" w:styleId="E3E0D22FB3AA42C091D13AF46CCF47766">
    <w:name w:val="E3E0D22FB3AA42C091D13AF46CCF47766"/>
    <w:rsid w:val="00A30903"/>
    <w:rPr>
      <w:rFonts w:eastAsiaTheme="minorHAnsi"/>
      <w:lang w:val="es-EC" w:eastAsia="en-US"/>
    </w:rPr>
  </w:style>
  <w:style w:type="paragraph" w:customStyle="1" w:styleId="E2CC841D043846B49F030638C58020F813">
    <w:name w:val="E2CC841D043846B49F030638C58020F813"/>
    <w:rsid w:val="00A30903"/>
    <w:rPr>
      <w:rFonts w:eastAsiaTheme="minorHAnsi"/>
      <w:lang w:val="es-EC" w:eastAsia="en-US"/>
    </w:rPr>
  </w:style>
  <w:style w:type="paragraph" w:customStyle="1" w:styleId="10F8CDC4A7914AD8AA94E2C38433343513">
    <w:name w:val="10F8CDC4A7914AD8AA94E2C38433343513"/>
    <w:rsid w:val="00A30903"/>
    <w:rPr>
      <w:rFonts w:eastAsiaTheme="minorHAnsi"/>
      <w:lang w:val="es-EC" w:eastAsia="en-US"/>
    </w:rPr>
  </w:style>
  <w:style w:type="paragraph" w:customStyle="1" w:styleId="2182B824C37B4D77B1563BDCF3CBA90113">
    <w:name w:val="2182B824C37B4D77B1563BDCF3CBA90113"/>
    <w:rsid w:val="00A30903"/>
    <w:rPr>
      <w:rFonts w:eastAsiaTheme="minorHAnsi"/>
      <w:lang w:val="es-EC" w:eastAsia="en-US"/>
    </w:rPr>
  </w:style>
  <w:style w:type="paragraph" w:customStyle="1" w:styleId="E700805F326C4610B6BFCADE6D5C08A92">
    <w:name w:val="E700805F326C4610B6BFCADE6D5C08A92"/>
    <w:rsid w:val="00A30903"/>
    <w:rPr>
      <w:rFonts w:eastAsiaTheme="minorHAnsi"/>
      <w:lang w:val="es-EC" w:eastAsia="en-US"/>
    </w:rPr>
  </w:style>
  <w:style w:type="paragraph" w:customStyle="1" w:styleId="C05879E036DE4CFD902A15B69B6435BB2">
    <w:name w:val="C05879E036DE4CFD902A15B69B6435BB2"/>
    <w:rsid w:val="00A30903"/>
    <w:rPr>
      <w:rFonts w:eastAsiaTheme="minorHAnsi"/>
      <w:lang w:val="es-EC" w:eastAsia="en-US"/>
    </w:rPr>
  </w:style>
  <w:style w:type="paragraph" w:customStyle="1" w:styleId="2BD56F449C724EF3B1E286A80C8ECDB013">
    <w:name w:val="2BD56F449C724EF3B1E286A80C8ECDB013"/>
    <w:rsid w:val="00A30903"/>
    <w:rPr>
      <w:rFonts w:eastAsiaTheme="minorHAnsi"/>
      <w:lang w:val="es-EC" w:eastAsia="en-US"/>
    </w:rPr>
  </w:style>
  <w:style w:type="paragraph" w:customStyle="1" w:styleId="8EAE612E3A4D43CF8223846F68390C9D13">
    <w:name w:val="8EAE612E3A4D43CF8223846F68390C9D13"/>
    <w:rsid w:val="00A30903"/>
    <w:rPr>
      <w:rFonts w:eastAsiaTheme="minorHAnsi"/>
      <w:lang w:val="es-EC" w:eastAsia="en-US"/>
    </w:rPr>
  </w:style>
  <w:style w:type="paragraph" w:customStyle="1" w:styleId="18C7C69FC3774A8FA5C15E8B74D93D2613">
    <w:name w:val="18C7C69FC3774A8FA5C15E8B74D93D2613"/>
    <w:rsid w:val="00A30903"/>
    <w:rPr>
      <w:rFonts w:eastAsiaTheme="minorHAnsi"/>
      <w:lang w:val="es-EC" w:eastAsia="en-US"/>
    </w:rPr>
  </w:style>
  <w:style w:type="paragraph" w:customStyle="1" w:styleId="23CAB85223594894AB225A9E2B570FE813">
    <w:name w:val="23CAB85223594894AB225A9E2B570FE813"/>
    <w:rsid w:val="00A30903"/>
    <w:rPr>
      <w:rFonts w:eastAsiaTheme="minorHAnsi"/>
      <w:lang w:val="es-EC" w:eastAsia="en-US"/>
    </w:rPr>
  </w:style>
  <w:style w:type="paragraph" w:customStyle="1" w:styleId="44237308E1F546CBA7ADF7D45EDA0D8B13">
    <w:name w:val="44237308E1F546CBA7ADF7D45EDA0D8B13"/>
    <w:rsid w:val="00A30903"/>
    <w:rPr>
      <w:rFonts w:eastAsiaTheme="minorHAnsi"/>
      <w:lang w:val="es-EC" w:eastAsia="en-US"/>
    </w:rPr>
  </w:style>
  <w:style w:type="paragraph" w:customStyle="1" w:styleId="D09A44C6D0CA4C5F813946D6E2509DE913">
    <w:name w:val="D09A44C6D0CA4C5F813946D6E2509DE913"/>
    <w:rsid w:val="00A30903"/>
    <w:rPr>
      <w:rFonts w:eastAsiaTheme="minorHAnsi"/>
      <w:lang w:val="es-EC" w:eastAsia="en-US"/>
    </w:rPr>
  </w:style>
  <w:style w:type="paragraph" w:customStyle="1" w:styleId="C112DF06C6F043429AD1BDE3728D4C751">
    <w:name w:val="C112DF06C6F043429AD1BDE3728D4C751"/>
    <w:rsid w:val="00A30903"/>
    <w:rPr>
      <w:rFonts w:eastAsiaTheme="minorHAnsi"/>
      <w:lang w:val="es-EC" w:eastAsia="en-US"/>
    </w:rPr>
  </w:style>
  <w:style w:type="paragraph" w:customStyle="1" w:styleId="6EDA404768614465A23BF5B10EF087B01">
    <w:name w:val="6EDA404768614465A23BF5B10EF087B01"/>
    <w:rsid w:val="00A30903"/>
    <w:rPr>
      <w:rFonts w:eastAsiaTheme="minorHAnsi"/>
      <w:lang w:val="es-EC" w:eastAsia="en-US"/>
    </w:rPr>
  </w:style>
  <w:style w:type="paragraph" w:customStyle="1" w:styleId="71CE4837346C49DA9E9401A855F6B2FF1">
    <w:name w:val="71CE4837346C49DA9E9401A855F6B2FF1"/>
    <w:rsid w:val="00A30903"/>
    <w:rPr>
      <w:rFonts w:eastAsiaTheme="minorHAnsi"/>
      <w:lang w:val="es-EC" w:eastAsia="en-US"/>
    </w:rPr>
  </w:style>
  <w:style w:type="paragraph" w:customStyle="1" w:styleId="9646AE70335749B0930518B4AA34F57E1">
    <w:name w:val="9646AE70335749B0930518B4AA34F57E1"/>
    <w:rsid w:val="00A30903"/>
    <w:rPr>
      <w:rFonts w:eastAsiaTheme="minorHAnsi"/>
      <w:lang w:val="es-EC" w:eastAsia="en-US"/>
    </w:rPr>
  </w:style>
  <w:style w:type="paragraph" w:customStyle="1" w:styleId="A1996D27117E4035AFE35B9BAF9A83D11">
    <w:name w:val="A1996D27117E4035AFE35B9BAF9A83D11"/>
    <w:rsid w:val="00A30903"/>
    <w:rPr>
      <w:rFonts w:eastAsiaTheme="minorHAnsi"/>
      <w:lang w:val="es-EC" w:eastAsia="en-US"/>
    </w:rPr>
  </w:style>
  <w:style w:type="paragraph" w:customStyle="1" w:styleId="244EF18D7E0D42E5BA3F6994455FB41B1">
    <w:name w:val="244EF18D7E0D42E5BA3F6994455FB41B1"/>
    <w:rsid w:val="00A30903"/>
    <w:rPr>
      <w:rFonts w:eastAsiaTheme="minorHAnsi"/>
      <w:lang w:val="es-EC" w:eastAsia="en-US"/>
    </w:rPr>
  </w:style>
  <w:style w:type="paragraph" w:customStyle="1" w:styleId="28D9682BA7E04B8BBDA4ED62C7321E671">
    <w:name w:val="28D9682BA7E04B8BBDA4ED62C7321E671"/>
    <w:rsid w:val="00A30903"/>
    <w:rPr>
      <w:rFonts w:eastAsiaTheme="minorHAnsi"/>
      <w:lang w:val="es-EC" w:eastAsia="en-US"/>
    </w:rPr>
  </w:style>
  <w:style w:type="paragraph" w:customStyle="1" w:styleId="4F416DFBD0AB4609B337416C249DD7C81">
    <w:name w:val="4F416DFBD0AB4609B337416C249DD7C81"/>
    <w:rsid w:val="00A30903"/>
    <w:rPr>
      <w:rFonts w:eastAsiaTheme="minorHAnsi"/>
      <w:lang w:val="es-EC" w:eastAsia="en-US"/>
    </w:rPr>
  </w:style>
  <w:style w:type="paragraph" w:customStyle="1" w:styleId="462E29A2D4974E958905CEB55B8A5FA41">
    <w:name w:val="462E29A2D4974E958905CEB55B8A5FA41"/>
    <w:rsid w:val="00A30903"/>
    <w:rPr>
      <w:rFonts w:eastAsiaTheme="minorHAnsi"/>
      <w:lang w:val="es-EC" w:eastAsia="en-US"/>
    </w:rPr>
  </w:style>
  <w:style w:type="paragraph" w:customStyle="1" w:styleId="A97EB4AD366D44BDAE3B142EFF1142551">
    <w:name w:val="A97EB4AD366D44BDAE3B142EFF1142551"/>
    <w:rsid w:val="00A30903"/>
    <w:rPr>
      <w:rFonts w:eastAsiaTheme="minorHAnsi"/>
      <w:lang w:val="es-EC" w:eastAsia="en-US"/>
    </w:rPr>
  </w:style>
  <w:style w:type="paragraph" w:customStyle="1" w:styleId="F9FEE0623D6849869FBC484FEBAA72AD13">
    <w:name w:val="F9FEE0623D6849869FBC484FEBAA72AD13"/>
    <w:rsid w:val="00A30903"/>
    <w:rPr>
      <w:rFonts w:eastAsiaTheme="minorHAnsi"/>
      <w:lang w:val="es-EC" w:eastAsia="en-US"/>
    </w:rPr>
  </w:style>
  <w:style w:type="paragraph" w:customStyle="1" w:styleId="2DF2C7AE28084371A6E04B14C148E31513">
    <w:name w:val="2DF2C7AE28084371A6E04B14C148E31513"/>
    <w:rsid w:val="00A30903"/>
    <w:rPr>
      <w:rFonts w:eastAsiaTheme="minorHAnsi"/>
      <w:lang w:val="es-EC" w:eastAsia="en-US"/>
    </w:rPr>
  </w:style>
  <w:style w:type="paragraph" w:customStyle="1" w:styleId="C787F4D5C12945958275EC6DC44FF76C13">
    <w:name w:val="C787F4D5C12945958275EC6DC44FF76C13"/>
    <w:rsid w:val="00A30903"/>
    <w:rPr>
      <w:rFonts w:eastAsiaTheme="minorHAnsi"/>
      <w:lang w:val="es-EC" w:eastAsia="en-US"/>
    </w:rPr>
  </w:style>
  <w:style w:type="paragraph" w:customStyle="1" w:styleId="1346B9DA67EA406B8EC72B01BEC7428E29">
    <w:name w:val="1346B9DA67EA406B8EC72B01BEC7428E29"/>
    <w:rsid w:val="00A30903"/>
    <w:rPr>
      <w:rFonts w:eastAsiaTheme="minorHAnsi"/>
      <w:lang w:val="es-EC" w:eastAsia="en-US"/>
    </w:rPr>
  </w:style>
  <w:style w:type="paragraph" w:customStyle="1" w:styleId="D48B78BA59304391A27962A43421EF6429">
    <w:name w:val="D48B78BA59304391A27962A43421EF6429"/>
    <w:rsid w:val="00A30903"/>
    <w:rPr>
      <w:rFonts w:eastAsiaTheme="minorHAnsi"/>
      <w:lang w:val="es-EC" w:eastAsia="en-US"/>
    </w:rPr>
  </w:style>
  <w:style w:type="paragraph" w:customStyle="1" w:styleId="B7C07A82DE7F4FFD94435CB4535CC40F29">
    <w:name w:val="B7C07A82DE7F4FFD94435CB4535CC40F29"/>
    <w:rsid w:val="00A30903"/>
    <w:rPr>
      <w:rFonts w:eastAsiaTheme="minorHAnsi"/>
      <w:lang w:val="es-EC" w:eastAsia="en-US"/>
    </w:rPr>
  </w:style>
  <w:style w:type="paragraph" w:customStyle="1" w:styleId="F53A35E6664848978E95535C1D11C98129">
    <w:name w:val="F53A35E6664848978E95535C1D11C98129"/>
    <w:rsid w:val="00A30903"/>
    <w:rPr>
      <w:rFonts w:eastAsiaTheme="minorHAnsi"/>
      <w:lang w:val="es-EC" w:eastAsia="en-US"/>
    </w:rPr>
  </w:style>
  <w:style w:type="paragraph" w:customStyle="1" w:styleId="9E626E45202F414F9108243F6FBA830929">
    <w:name w:val="9E626E45202F414F9108243F6FBA830929"/>
    <w:rsid w:val="00A30903"/>
    <w:rPr>
      <w:rFonts w:eastAsiaTheme="minorHAnsi"/>
      <w:lang w:val="es-EC" w:eastAsia="en-US"/>
    </w:rPr>
  </w:style>
  <w:style w:type="paragraph" w:customStyle="1" w:styleId="EE2139BB3E06499E9166BC5DF14926E229">
    <w:name w:val="EE2139BB3E06499E9166BC5DF14926E229"/>
    <w:rsid w:val="00A30903"/>
    <w:rPr>
      <w:rFonts w:eastAsiaTheme="minorHAnsi"/>
      <w:lang w:val="es-EC" w:eastAsia="en-US"/>
    </w:rPr>
  </w:style>
  <w:style w:type="paragraph" w:customStyle="1" w:styleId="10845DBE96C342C285CCD6E528AB26B129">
    <w:name w:val="10845DBE96C342C285CCD6E528AB26B129"/>
    <w:rsid w:val="00A30903"/>
    <w:rPr>
      <w:rFonts w:eastAsiaTheme="minorHAnsi"/>
      <w:lang w:val="es-EC" w:eastAsia="en-US"/>
    </w:rPr>
  </w:style>
  <w:style w:type="paragraph" w:customStyle="1" w:styleId="4F4C068E327D4225AE9CA58505E73A8E26">
    <w:name w:val="4F4C068E327D4225AE9CA58505E73A8E26"/>
    <w:rsid w:val="00A30903"/>
    <w:rPr>
      <w:rFonts w:eastAsiaTheme="minorHAnsi"/>
      <w:lang w:val="es-EC" w:eastAsia="en-US"/>
    </w:rPr>
  </w:style>
  <w:style w:type="paragraph" w:customStyle="1" w:styleId="A992BAC19587424888D2ADEFB649773027">
    <w:name w:val="A992BAC19587424888D2ADEFB649773027"/>
    <w:rsid w:val="00A30903"/>
    <w:rPr>
      <w:rFonts w:eastAsiaTheme="minorHAnsi"/>
      <w:lang w:val="es-EC" w:eastAsia="en-US"/>
    </w:rPr>
  </w:style>
  <w:style w:type="paragraph" w:customStyle="1" w:styleId="71E9232CC4D94F8BAAB040A194F427B827">
    <w:name w:val="71E9232CC4D94F8BAAB040A194F427B827"/>
    <w:rsid w:val="00A30903"/>
    <w:rPr>
      <w:rFonts w:eastAsiaTheme="minorHAnsi"/>
      <w:lang w:val="es-EC" w:eastAsia="en-US"/>
    </w:rPr>
  </w:style>
  <w:style w:type="paragraph" w:customStyle="1" w:styleId="B9DF7B1A46DF4B969903E92B2F1AAD2C29">
    <w:name w:val="B9DF7B1A46DF4B969903E92B2F1AAD2C29"/>
    <w:rsid w:val="00A30903"/>
    <w:rPr>
      <w:rFonts w:eastAsiaTheme="minorHAnsi"/>
      <w:lang w:val="es-EC" w:eastAsia="en-US"/>
    </w:rPr>
  </w:style>
  <w:style w:type="paragraph" w:customStyle="1" w:styleId="881B1BE5CDEC4F929C56A71ED40075B329">
    <w:name w:val="881B1BE5CDEC4F929C56A71ED40075B329"/>
    <w:rsid w:val="00A30903"/>
    <w:rPr>
      <w:rFonts w:eastAsiaTheme="minorHAnsi"/>
      <w:lang w:val="es-EC" w:eastAsia="en-US"/>
    </w:rPr>
  </w:style>
  <w:style w:type="paragraph" w:customStyle="1" w:styleId="CE75B8F21FC74AEA8D63FF00918B8B8F29">
    <w:name w:val="CE75B8F21FC74AEA8D63FF00918B8B8F29"/>
    <w:rsid w:val="00A30903"/>
    <w:rPr>
      <w:rFonts w:eastAsiaTheme="minorHAnsi"/>
      <w:lang w:val="es-EC" w:eastAsia="en-US"/>
    </w:rPr>
  </w:style>
  <w:style w:type="paragraph" w:customStyle="1" w:styleId="DA10A2CE462E4344AFB75924CE6FA73F26">
    <w:name w:val="DA10A2CE462E4344AFB75924CE6FA73F26"/>
    <w:rsid w:val="00A30903"/>
    <w:rPr>
      <w:rFonts w:eastAsiaTheme="minorHAnsi"/>
      <w:lang w:val="es-EC" w:eastAsia="en-US"/>
    </w:rPr>
  </w:style>
  <w:style w:type="paragraph" w:customStyle="1" w:styleId="37DA746D94EB154BBF4F33177E3045F213">
    <w:name w:val="37DA746D94EB154BBF4F33177E3045F213"/>
    <w:rsid w:val="00A30903"/>
    <w:rPr>
      <w:rFonts w:eastAsiaTheme="minorHAnsi"/>
      <w:lang w:val="es-EC" w:eastAsia="en-US"/>
    </w:rPr>
  </w:style>
  <w:style w:type="paragraph" w:customStyle="1" w:styleId="01705F66845A4A39AE7519BEAC52C69922">
    <w:name w:val="01705F66845A4A39AE7519BEAC52C69922"/>
    <w:rsid w:val="00A30903"/>
    <w:rPr>
      <w:rFonts w:eastAsiaTheme="minorHAnsi"/>
      <w:lang w:val="es-EC" w:eastAsia="en-US"/>
    </w:rPr>
  </w:style>
  <w:style w:type="paragraph" w:customStyle="1" w:styleId="E5C8704FC8084DAE9BC60D23909BA54B22">
    <w:name w:val="E5C8704FC8084DAE9BC60D23909BA54B22"/>
    <w:rsid w:val="00A30903"/>
    <w:rPr>
      <w:rFonts w:eastAsiaTheme="minorHAnsi"/>
      <w:lang w:val="es-EC" w:eastAsia="en-US"/>
    </w:rPr>
  </w:style>
  <w:style w:type="paragraph" w:customStyle="1" w:styleId="BF33E177B7694A8B858944C089A8216222">
    <w:name w:val="BF33E177B7694A8B858944C089A8216222"/>
    <w:rsid w:val="00A30903"/>
    <w:rPr>
      <w:rFonts w:eastAsiaTheme="minorHAnsi"/>
      <w:lang w:val="es-EC" w:eastAsia="en-US"/>
    </w:rPr>
  </w:style>
  <w:style w:type="paragraph" w:customStyle="1" w:styleId="19B6194F2F92406F8F3E2F1BCAD3057922">
    <w:name w:val="19B6194F2F92406F8F3E2F1BCAD3057922"/>
    <w:rsid w:val="00A30903"/>
    <w:rPr>
      <w:rFonts w:eastAsiaTheme="minorHAnsi"/>
      <w:lang w:val="es-EC" w:eastAsia="en-US"/>
    </w:rPr>
  </w:style>
  <w:style w:type="paragraph" w:customStyle="1" w:styleId="4F6F29408B39484AADB0667328761F1F22">
    <w:name w:val="4F6F29408B39484AADB0667328761F1F22"/>
    <w:rsid w:val="00A30903"/>
    <w:rPr>
      <w:rFonts w:eastAsiaTheme="minorHAnsi"/>
      <w:lang w:val="es-EC" w:eastAsia="en-US"/>
    </w:rPr>
  </w:style>
  <w:style w:type="paragraph" w:customStyle="1" w:styleId="626B10955F14442BA2A18812EAC3820322">
    <w:name w:val="626B10955F14442BA2A18812EAC3820322"/>
    <w:rsid w:val="00A30903"/>
    <w:rPr>
      <w:rFonts w:eastAsiaTheme="minorHAnsi"/>
      <w:lang w:val="es-EC" w:eastAsia="en-US"/>
    </w:rPr>
  </w:style>
  <w:style w:type="paragraph" w:customStyle="1" w:styleId="0E87E0CC760445918E28B05A55157F7422">
    <w:name w:val="0E87E0CC760445918E28B05A55157F7422"/>
    <w:rsid w:val="00A30903"/>
    <w:rPr>
      <w:rFonts w:eastAsiaTheme="minorHAnsi"/>
      <w:lang w:val="es-EC" w:eastAsia="en-US"/>
    </w:rPr>
  </w:style>
  <w:style w:type="paragraph" w:customStyle="1" w:styleId="29F690D70BA1403EAB02E07639901AB510">
    <w:name w:val="29F690D70BA1403EAB02E07639901AB510"/>
    <w:rsid w:val="00A30903"/>
    <w:rPr>
      <w:rFonts w:eastAsiaTheme="minorHAnsi"/>
      <w:lang w:val="es-EC" w:eastAsia="en-US"/>
    </w:rPr>
  </w:style>
  <w:style w:type="paragraph" w:customStyle="1" w:styleId="F491F109D9174AFFAAA6F595D9D3F11D9">
    <w:name w:val="F491F109D9174AFFAAA6F595D9D3F11D9"/>
    <w:rsid w:val="00A30903"/>
    <w:rPr>
      <w:rFonts w:eastAsiaTheme="minorHAnsi"/>
      <w:lang w:val="es-EC" w:eastAsia="en-US"/>
    </w:rPr>
  </w:style>
  <w:style w:type="paragraph" w:customStyle="1" w:styleId="82B270B8117E4EB68FF2B8DEBFC5CCB79">
    <w:name w:val="82B270B8117E4EB68FF2B8DEBFC5CCB79"/>
    <w:rsid w:val="00A30903"/>
    <w:rPr>
      <w:rFonts w:eastAsiaTheme="minorHAnsi"/>
      <w:lang w:val="es-EC" w:eastAsia="en-US"/>
    </w:rPr>
  </w:style>
  <w:style w:type="paragraph" w:customStyle="1" w:styleId="E456361D742E4921A56AF48A8AE105B49">
    <w:name w:val="E456361D742E4921A56AF48A8AE105B49"/>
    <w:rsid w:val="00A30903"/>
    <w:rPr>
      <w:rFonts w:eastAsiaTheme="minorHAnsi"/>
      <w:lang w:val="es-EC" w:eastAsia="en-US"/>
    </w:rPr>
  </w:style>
  <w:style w:type="paragraph" w:customStyle="1" w:styleId="75A04814266E4C61BC2FDC5A022A8CF69">
    <w:name w:val="75A04814266E4C61BC2FDC5A022A8CF69"/>
    <w:rsid w:val="00A30903"/>
    <w:rPr>
      <w:rFonts w:eastAsiaTheme="minorHAnsi"/>
      <w:lang w:val="es-EC" w:eastAsia="en-US"/>
    </w:rPr>
  </w:style>
  <w:style w:type="paragraph" w:customStyle="1" w:styleId="A840397D5E6C44729485060FE7C256637">
    <w:name w:val="A840397D5E6C44729485060FE7C256637"/>
    <w:rsid w:val="00A30903"/>
    <w:rPr>
      <w:rFonts w:eastAsiaTheme="minorHAnsi"/>
      <w:lang w:val="es-EC" w:eastAsia="en-US"/>
    </w:rPr>
  </w:style>
  <w:style w:type="paragraph" w:customStyle="1" w:styleId="C75B3A0537DF40128292EAF1225E75DA7">
    <w:name w:val="C75B3A0537DF40128292EAF1225E75DA7"/>
    <w:rsid w:val="00A30903"/>
    <w:rPr>
      <w:rFonts w:eastAsiaTheme="minorHAnsi"/>
      <w:lang w:val="es-EC" w:eastAsia="en-US"/>
    </w:rPr>
  </w:style>
  <w:style w:type="paragraph" w:customStyle="1" w:styleId="6A97DE27BC9948A0A9D72843CF00BC9B7">
    <w:name w:val="6A97DE27BC9948A0A9D72843CF00BC9B7"/>
    <w:rsid w:val="00A30903"/>
    <w:rPr>
      <w:rFonts w:eastAsiaTheme="minorHAnsi"/>
      <w:lang w:val="es-EC" w:eastAsia="en-US"/>
    </w:rPr>
  </w:style>
  <w:style w:type="paragraph" w:customStyle="1" w:styleId="F8351520543349109B453808EBB7472C7">
    <w:name w:val="F8351520543349109B453808EBB7472C7"/>
    <w:rsid w:val="00A30903"/>
    <w:rPr>
      <w:rFonts w:eastAsiaTheme="minorHAnsi"/>
      <w:lang w:val="es-EC" w:eastAsia="en-US"/>
    </w:rPr>
  </w:style>
  <w:style w:type="paragraph" w:customStyle="1" w:styleId="BCFA448AFB5E452782F34DC9BCDBBDEE7">
    <w:name w:val="BCFA448AFB5E452782F34DC9BCDBBDEE7"/>
    <w:rsid w:val="00A30903"/>
    <w:rPr>
      <w:rFonts w:eastAsiaTheme="minorHAnsi"/>
      <w:lang w:val="es-EC" w:eastAsia="en-US"/>
    </w:rPr>
  </w:style>
  <w:style w:type="paragraph" w:customStyle="1" w:styleId="AEA3795B1C494FA78D92E6BBD54B380F7">
    <w:name w:val="AEA3795B1C494FA78D92E6BBD54B380F7"/>
    <w:rsid w:val="00A30903"/>
    <w:rPr>
      <w:rFonts w:eastAsiaTheme="minorHAnsi"/>
      <w:lang w:val="es-EC" w:eastAsia="en-US"/>
    </w:rPr>
  </w:style>
  <w:style w:type="paragraph" w:customStyle="1" w:styleId="F8D4904BA2D24DCC9CF2A65D9DEB45327">
    <w:name w:val="F8D4904BA2D24DCC9CF2A65D9DEB45327"/>
    <w:rsid w:val="00A30903"/>
    <w:rPr>
      <w:rFonts w:eastAsiaTheme="minorHAnsi"/>
      <w:lang w:val="es-EC" w:eastAsia="en-US"/>
    </w:rPr>
  </w:style>
  <w:style w:type="paragraph" w:customStyle="1" w:styleId="E6AEF4DD93664E58BCE51E2FD88D6C417">
    <w:name w:val="E6AEF4DD93664E58BCE51E2FD88D6C417"/>
    <w:rsid w:val="00A30903"/>
    <w:rPr>
      <w:rFonts w:eastAsiaTheme="minorHAnsi"/>
      <w:lang w:val="es-EC" w:eastAsia="en-US"/>
    </w:rPr>
  </w:style>
  <w:style w:type="paragraph" w:customStyle="1" w:styleId="A695C3E8E6464B3CAD74DA03E6B0702B7">
    <w:name w:val="A695C3E8E6464B3CAD74DA03E6B0702B7"/>
    <w:rsid w:val="00A30903"/>
    <w:rPr>
      <w:rFonts w:eastAsiaTheme="minorHAnsi"/>
      <w:lang w:val="es-EC" w:eastAsia="en-US"/>
    </w:rPr>
  </w:style>
  <w:style w:type="paragraph" w:customStyle="1" w:styleId="E3E0D22FB3AA42C091D13AF46CCF47767">
    <w:name w:val="E3E0D22FB3AA42C091D13AF46CCF47767"/>
    <w:rsid w:val="00A30903"/>
    <w:rPr>
      <w:rFonts w:eastAsiaTheme="minorHAnsi"/>
      <w:lang w:val="es-EC" w:eastAsia="en-US"/>
    </w:rPr>
  </w:style>
  <w:style w:type="paragraph" w:customStyle="1" w:styleId="E2CC841D043846B49F030638C58020F814">
    <w:name w:val="E2CC841D043846B49F030638C58020F814"/>
    <w:rsid w:val="00A30903"/>
    <w:rPr>
      <w:rFonts w:eastAsiaTheme="minorHAnsi"/>
      <w:lang w:val="es-EC" w:eastAsia="en-US"/>
    </w:rPr>
  </w:style>
  <w:style w:type="paragraph" w:customStyle="1" w:styleId="10F8CDC4A7914AD8AA94E2C38433343514">
    <w:name w:val="10F8CDC4A7914AD8AA94E2C38433343514"/>
    <w:rsid w:val="00A30903"/>
    <w:rPr>
      <w:rFonts w:eastAsiaTheme="minorHAnsi"/>
      <w:lang w:val="es-EC" w:eastAsia="en-US"/>
    </w:rPr>
  </w:style>
  <w:style w:type="paragraph" w:customStyle="1" w:styleId="2182B824C37B4D77B1563BDCF3CBA90114">
    <w:name w:val="2182B824C37B4D77B1563BDCF3CBA90114"/>
    <w:rsid w:val="00A30903"/>
    <w:rPr>
      <w:rFonts w:eastAsiaTheme="minorHAnsi"/>
      <w:lang w:val="es-EC" w:eastAsia="en-US"/>
    </w:rPr>
  </w:style>
  <w:style w:type="paragraph" w:customStyle="1" w:styleId="E700805F326C4610B6BFCADE6D5C08A93">
    <w:name w:val="E700805F326C4610B6BFCADE6D5C08A93"/>
    <w:rsid w:val="00A30903"/>
    <w:rPr>
      <w:rFonts w:eastAsiaTheme="minorHAnsi"/>
      <w:lang w:val="es-EC" w:eastAsia="en-US"/>
    </w:rPr>
  </w:style>
  <w:style w:type="paragraph" w:customStyle="1" w:styleId="C05879E036DE4CFD902A15B69B6435BB3">
    <w:name w:val="C05879E036DE4CFD902A15B69B6435BB3"/>
    <w:rsid w:val="00A30903"/>
    <w:rPr>
      <w:rFonts w:eastAsiaTheme="minorHAnsi"/>
      <w:lang w:val="es-EC" w:eastAsia="en-US"/>
    </w:rPr>
  </w:style>
  <w:style w:type="paragraph" w:customStyle="1" w:styleId="2BD56F449C724EF3B1E286A80C8ECDB014">
    <w:name w:val="2BD56F449C724EF3B1E286A80C8ECDB014"/>
    <w:rsid w:val="00A30903"/>
    <w:rPr>
      <w:rFonts w:eastAsiaTheme="minorHAnsi"/>
      <w:lang w:val="es-EC" w:eastAsia="en-US"/>
    </w:rPr>
  </w:style>
  <w:style w:type="paragraph" w:customStyle="1" w:styleId="8EAE612E3A4D43CF8223846F68390C9D14">
    <w:name w:val="8EAE612E3A4D43CF8223846F68390C9D14"/>
    <w:rsid w:val="00A30903"/>
    <w:rPr>
      <w:rFonts w:eastAsiaTheme="minorHAnsi"/>
      <w:lang w:val="es-EC" w:eastAsia="en-US"/>
    </w:rPr>
  </w:style>
  <w:style w:type="paragraph" w:customStyle="1" w:styleId="18C7C69FC3774A8FA5C15E8B74D93D2614">
    <w:name w:val="18C7C69FC3774A8FA5C15E8B74D93D2614"/>
    <w:rsid w:val="00A30903"/>
    <w:rPr>
      <w:rFonts w:eastAsiaTheme="minorHAnsi"/>
      <w:lang w:val="es-EC" w:eastAsia="en-US"/>
    </w:rPr>
  </w:style>
  <w:style w:type="paragraph" w:customStyle="1" w:styleId="23CAB85223594894AB225A9E2B570FE814">
    <w:name w:val="23CAB85223594894AB225A9E2B570FE814"/>
    <w:rsid w:val="00A30903"/>
    <w:rPr>
      <w:rFonts w:eastAsiaTheme="minorHAnsi"/>
      <w:lang w:val="es-EC" w:eastAsia="en-US"/>
    </w:rPr>
  </w:style>
  <w:style w:type="paragraph" w:customStyle="1" w:styleId="44237308E1F546CBA7ADF7D45EDA0D8B14">
    <w:name w:val="44237308E1F546CBA7ADF7D45EDA0D8B14"/>
    <w:rsid w:val="00A30903"/>
    <w:rPr>
      <w:rFonts w:eastAsiaTheme="minorHAnsi"/>
      <w:lang w:val="es-EC" w:eastAsia="en-US"/>
    </w:rPr>
  </w:style>
  <w:style w:type="paragraph" w:customStyle="1" w:styleId="D09A44C6D0CA4C5F813946D6E2509DE914">
    <w:name w:val="D09A44C6D0CA4C5F813946D6E2509DE914"/>
    <w:rsid w:val="00A30903"/>
    <w:rPr>
      <w:rFonts w:eastAsiaTheme="minorHAnsi"/>
      <w:lang w:val="es-EC" w:eastAsia="en-US"/>
    </w:rPr>
  </w:style>
  <w:style w:type="paragraph" w:customStyle="1" w:styleId="C112DF06C6F043429AD1BDE3728D4C752">
    <w:name w:val="C112DF06C6F043429AD1BDE3728D4C752"/>
    <w:rsid w:val="00A30903"/>
    <w:rPr>
      <w:rFonts w:eastAsiaTheme="minorHAnsi"/>
      <w:lang w:val="es-EC" w:eastAsia="en-US"/>
    </w:rPr>
  </w:style>
  <w:style w:type="paragraph" w:customStyle="1" w:styleId="6EDA404768614465A23BF5B10EF087B02">
    <w:name w:val="6EDA404768614465A23BF5B10EF087B02"/>
    <w:rsid w:val="00A30903"/>
    <w:rPr>
      <w:rFonts w:eastAsiaTheme="minorHAnsi"/>
      <w:lang w:val="es-EC" w:eastAsia="en-US"/>
    </w:rPr>
  </w:style>
  <w:style w:type="paragraph" w:customStyle="1" w:styleId="71CE4837346C49DA9E9401A855F6B2FF2">
    <w:name w:val="71CE4837346C49DA9E9401A855F6B2FF2"/>
    <w:rsid w:val="00A30903"/>
    <w:rPr>
      <w:rFonts w:eastAsiaTheme="minorHAnsi"/>
      <w:lang w:val="es-EC" w:eastAsia="en-US"/>
    </w:rPr>
  </w:style>
  <w:style w:type="paragraph" w:customStyle="1" w:styleId="9646AE70335749B0930518B4AA34F57E2">
    <w:name w:val="9646AE70335749B0930518B4AA34F57E2"/>
    <w:rsid w:val="00A30903"/>
    <w:rPr>
      <w:rFonts w:eastAsiaTheme="minorHAnsi"/>
      <w:lang w:val="es-EC" w:eastAsia="en-US"/>
    </w:rPr>
  </w:style>
  <w:style w:type="paragraph" w:customStyle="1" w:styleId="A1996D27117E4035AFE35B9BAF9A83D12">
    <w:name w:val="A1996D27117E4035AFE35B9BAF9A83D12"/>
    <w:rsid w:val="00A30903"/>
    <w:rPr>
      <w:rFonts w:eastAsiaTheme="minorHAnsi"/>
      <w:lang w:val="es-EC" w:eastAsia="en-US"/>
    </w:rPr>
  </w:style>
  <w:style w:type="paragraph" w:customStyle="1" w:styleId="244EF18D7E0D42E5BA3F6994455FB41B2">
    <w:name w:val="244EF18D7E0D42E5BA3F6994455FB41B2"/>
    <w:rsid w:val="00A30903"/>
    <w:rPr>
      <w:rFonts w:eastAsiaTheme="minorHAnsi"/>
      <w:lang w:val="es-EC" w:eastAsia="en-US"/>
    </w:rPr>
  </w:style>
  <w:style w:type="paragraph" w:customStyle="1" w:styleId="28D9682BA7E04B8BBDA4ED62C7321E672">
    <w:name w:val="28D9682BA7E04B8BBDA4ED62C7321E672"/>
    <w:rsid w:val="00A30903"/>
    <w:rPr>
      <w:rFonts w:eastAsiaTheme="minorHAnsi"/>
      <w:lang w:val="es-EC" w:eastAsia="en-US"/>
    </w:rPr>
  </w:style>
  <w:style w:type="paragraph" w:customStyle="1" w:styleId="4F416DFBD0AB4609B337416C249DD7C82">
    <w:name w:val="4F416DFBD0AB4609B337416C249DD7C82"/>
    <w:rsid w:val="00A30903"/>
    <w:rPr>
      <w:rFonts w:eastAsiaTheme="minorHAnsi"/>
      <w:lang w:val="es-EC" w:eastAsia="en-US"/>
    </w:rPr>
  </w:style>
  <w:style w:type="paragraph" w:customStyle="1" w:styleId="462E29A2D4974E958905CEB55B8A5FA42">
    <w:name w:val="462E29A2D4974E958905CEB55B8A5FA42"/>
    <w:rsid w:val="00A30903"/>
    <w:rPr>
      <w:rFonts w:eastAsiaTheme="minorHAnsi"/>
      <w:lang w:val="es-EC" w:eastAsia="en-US"/>
    </w:rPr>
  </w:style>
  <w:style w:type="paragraph" w:customStyle="1" w:styleId="A97EB4AD366D44BDAE3B142EFF1142552">
    <w:name w:val="A97EB4AD366D44BDAE3B142EFF1142552"/>
    <w:rsid w:val="00A30903"/>
    <w:rPr>
      <w:rFonts w:eastAsiaTheme="minorHAnsi"/>
      <w:lang w:val="es-EC" w:eastAsia="en-US"/>
    </w:rPr>
  </w:style>
  <w:style w:type="paragraph" w:customStyle="1" w:styleId="F9FEE0623D6849869FBC484FEBAA72AD14">
    <w:name w:val="F9FEE0623D6849869FBC484FEBAA72AD14"/>
    <w:rsid w:val="00A30903"/>
    <w:rPr>
      <w:rFonts w:eastAsiaTheme="minorHAnsi"/>
      <w:lang w:val="es-EC" w:eastAsia="en-US"/>
    </w:rPr>
  </w:style>
  <w:style w:type="paragraph" w:customStyle="1" w:styleId="2DF2C7AE28084371A6E04B14C148E31514">
    <w:name w:val="2DF2C7AE28084371A6E04B14C148E31514"/>
    <w:rsid w:val="00A30903"/>
    <w:rPr>
      <w:rFonts w:eastAsiaTheme="minorHAnsi"/>
      <w:lang w:val="es-EC" w:eastAsia="en-US"/>
    </w:rPr>
  </w:style>
  <w:style w:type="paragraph" w:customStyle="1" w:styleId="C787F4D5C12945958275EC6DC44FF76C14">
    <w:name w:val="C787F4D5C12945958275EC6DC44FF76C14"/>
    <w:rsid w:val="00A30903"/>
    <w:rPr>
      <w:rFonts w:eastAsiaTheme="minorHAnsi"/>
      <w:lang w:val="es-EC" w:eastAsia="en-US"/>
    </w:rPr>
  </w:style>
  <w:style w:type="paragraph" w:customStyle="1" w:styleId="1346B9DA67EA406B8EC72B01BEC7428E30">
    <w:name w:val="1346B9DA67EA406B8EC72B01BEC7428E30"/>
    <w:rsid w:val="00A30903"/>
    <w:rPr>
      <w:rFonts w:eastAsiaTheme="minorHAnsi"/>
      <w:lang w:val="es-EC" w:eastAsia="en-US"/>
    </w:rPr>
  </w:style>
  <w:style w:type="paragraph" w:customStyle="1" w:styleId="D48B78BA59304391A27962A43421EF6430">
    <w:name w:val="D48B78BA59304391A27962A43421EF6430"/>
    <w:rsid w:val="00A30903"/>
    <w:rPr>
      <w:rFonts w:eastAsiaTheme="minorHAnsi"/>
      <w:lang w:val="es-EC" w:eastAsia="en-US"/>
    </w:rPr>
  </w:style>
  <w:style w:type="paragraph" w:customStyle="1" w:styleId="B7C07A82DE7F4FFD94435CB4535CC40F30">
    <w:name w:val="B7C07A82DE7F4FFD94435CB4535CC40F30"/>
    <w:rsid w:val="00A30903"/>
    <w:rPr>
      <w:rFonts w:eastAsiaTheme="minorHAnsi"/>
      <w:lang w:val="es-EC" w:eastAsia="en-US"/>
    </w:rPr>
  </w:style>
  <w:style w:type="paragraph" w:customStyle="1" w:styleId="F53A35E6664848978E95535C1D11C98130">
    <w:name w:val="F53A35E6664848978E95535C1D11C98130"/>
    <w:rsid w:val="00A30903"/>
    <w:rPr>
      <w:rFonts w:eastAsiaTheme="minorHAnsi"/>
      <w:lang w:val="es-EC" w:eastAsia="en-US"/>
    </w:rPr>
  </w:style>
  <w:style w:type="paragraph" w:customStyle="1" w:styleId="9E626E45202F414F9108243F6FBA830930">
    <w:name w:val="9E626E45202F414F9108243F6FBA830930"/>
    <w:rsid w:val="00A30903"/>
    <w:rPr>
      <w:rFonts w:eastAsiaTheme="minorHAnsi"/>
      <w:lang w:val="es-EC" w:eastAsia="en-US"/>
    </w:rPr>
  </w:style>
  <w:style w:type="paragraph" w:customStyle="1" w:styleId="EE2139BB3E06499E9166BC5DF14926E230">
    <w:name w:val="EE2139BB3E06499E9166BC5DF14926E230"/>
    <w:rsid w:val="00A30903"/>
    <w:rPr>
      <w:rFonts w:eastAsiaTheme="minorHAnsi"/>
      <w:lang w:val="es-EC" w:eastAsia="en-US"/>
    </w:rPr>
  </w:style>
  <w:style w:type="paragraph" w:customStyle="1" w:styleId="10845DBE96C342C285CCD6E528AB26B130">
    <w:name w:val="10845DBE96C342C285CCD6E528AB26B130"/>
    <w:rsid w:val="00A30903"/>
    <w:rPr>
      <w:rFonts w:eastAsiaTheme="minorHAnsi"/>
      <w:lang w:val="es-EC" w:eastAsia="en-US"/>
    </w:rPr>
  </w:style>
  <w:style w:type="paragraph" w:customStyle="1" w:styleId="4F4C068E327D4225AE9CA58505E73A8E27">
    <w:name w:val="4F4C068E327D4225AE9CA58505E73A8E27"/>
    <w:rsid w:val="00A30903"/>
    <w:rPr>
      <w:rFonts w:eastAsiaTheme="minorHAnsi"/>
      <w:lang w:val="es-EC" w:eastAsia="en-US"/>
    </w:rPr>
  </w:style>
  <w:style w:type="paragraph" w:customStyle="1" w:styleId="A992BAC19587424888D2ADEFB649773028">
    <w:name w:val="A992BAC19587424888D2ADEFB649773028"/>
    <w:rsid w:val="00A30903"/>
    <w:rPr>
      <w:rFonts w:eastAsiaTheme="minorHAnsi"/>
      <w:lang w:val="es-EC" w:eastAsia="en-US"/>
    </w:rPr>
  </w:style>
  <w:style w:type="paragraph" w:customStyle="1" w:styleId="71E9232CC4D94F8BAAB040A194F427B828">
    <w:name w:val="71E9232CC4D94F8BAAB040A194F427B828"/>
    <w:rsid w:val="00A30903"/>
    <w:rPr>
      <w:rFonts w:eastAsiaTheme="minorHAnsi"/>
      <w:lang w:val="es-EC" w:eastAsia="en-US"/>
    </w:rPr>
  </w:style>
  <w:style w:type="paragraph" w:customStyle="1" w:styleId="B9DF7B1A46DF4B969903E92B2F1AAD2C30">
    <w:name w:val="B9DF7B1A46DF4B969903E92B2F1AAD2C30"/>
    <w:rsid w:val="00A30903"/>
    <w:rPr>
      <w:rFonts w:eastAsiaTheme="minorHAnsi"/>
      <w:lang w:val="es-EC" w:eastAsia="en-US"/>
    </w:rPr>
  </w:style>
  <w:style w:type="paragraph" w:customStyle="1" w:styleId="881B1BE5CDEC4F929C56A71ED40075B330">
    <w:name w:val="881B1BE5CDEC4F929C56A71ED40075B330"/>
    <w:rsid w:val="00A30903"/>
    <w:rPr>
      <w:rFonts w:eastAsiaTheme="minorHAnsi"/>
      <w:lang w:val="es-EC" w:eastAsia="en-US"/>
    </w:rPr>
  </w:style>
  <w:style w:type="paragraph" w:customStyle="1" w:styleId="CE75B8F21FC74AEA8D63FF00918B8B8F30">
    <w:name w:val="CE75B8F21FC74AEA8D63FF00918B8B8F30"/>
    <w:rsid w:val="00A30903"/>
    <w:rPr>
      <w:rFonts w:eastAsiaTheme="minorHAnsi"/>
      <w:lang w:val="es-EC" w:eastAsia="en-US"/>
    </w:rPr>
  </w:style>
  <w:style w:type="paragraph" w:customStyle="1" w:styleId="DA10A2CE462E4344AFB75924CE6FA73F27">
    <w:name w:val="DA10A2CE462E4344AFB75924CE6FA73F27"/>
    <w:rsid w:val="00A30903"/>
    <w:rPr>
      <w:rFonts w:eastAsiaTheme="minorHAnsi"/>
      <w:lang w:val="es-EC" w:eastAsia="en-US"/>
    </w:rPr>
  </w:style>
  <w:style w:type="paragraph" w:customStyle="1" w:styleId="37DA746D94EB154BBF4F33177E3045F214">
    <w:name w:val="37DA746D94EB154BBF4F33177E3045F214"/>
    <w:rsid w:val="00A30903"/>
    <w:rPr>
      <w:rFonts w:eastAsiaTheme="minorHAnsi"/>
      <w:lang w:val="es-EC" w:eastAsia="en-US"/>
    </w:rPr>
  </w:style>
  <w:style w:type="paragraph" w:customStyle="1" w:styleId="01705F66845A4A39AE7519BEAC52C69923">
    <w:name w:val="01705F66845A4A39AE7519BEAC52C69923"/>
    <w:rsid w:val="00A30903"/>
    <w:rPr>
      <w:rFonts w:eastAsiaTheme="minorHAnsi"/>
      <w:lang w:val="es-EC" w:eastAsia="en-US"/>
    </w:rPr>
  </w:style>
  <w:style w:type="paragraph" w:customStyle="1" w:styleId="E5C8704FC8084DAE9BC60D23909BA54B23">
    <w:name w:val="E5C8704FC8084DAE9BC60D23909BA54B23"/>
    <w:rsid w:val="00A30903"/>
    <w:rPr>
      <w:rFonts w:eastAsiaTheme="minorHAnsi"/>
      <w:lang w:val="es-EC" w:eastAsia="en-US"/>
    </w:rPr>
  </w:style>
  <w:style w:type="paragraph" w:customStyle="1" w:styleId="BF33E177B7694A8B858944C089A8216223">
    <w:name w:val="BF33E177B7694A8B858944C089A8216223"/>
    <w:rsid w:val="00A30903"/>
    <w:rPr>
      <w:rFonts w:eastAsiaTheme="minorHAnsi"/>
      <w:lang w:val="es-EC" w:eastAsia="en-US"/>
    </w:rPr>
  </w:style>
  <w:style w:type="paragraph" w:customStyle="1" w:styleId="19B6194F2F92406F8F3E2F1BCAD3057923">
    <w:name w:val="19B6194F2F92406F8F3E2F1BCAD3057923"/>
    <w:rsid w:val="00A30903"/>
    <w:rPr>
      <w:rFonts w:eastAsiaTheme="minorHAnsi"/>
      <w:lang w:val="es-EC" w:eastAsia="en-US"/>
    </w:rPr>
  </w:style>
  <w:style w:type="paragraph" w:customStyle="1" w:styleId="4F6F29408B39484AADB0667328761F1F23">
    <w:name w:val="4F6F29408B39484AADB0667328761F1F23"/>
    <w:rsid w:val="00A30903"/>
    <w:rPr>
      <w:rFonts w:eastAsiaTheme="minorHAnsi"/>
      <w:lang w:val="es-EC" w:eastAsia="en-US"/>
    </w:rPr>
  </w:style>
  <w:style w:type="paragraph" w:customStyle="1" w:styleId="626B10955F14442BA2A18812EAC3820323">
    <w:name w:val="626B10955F14442BA2A18812EAC3820323"/>
    <w:rsid w:val="00A30903"/>
    <w:rPr>
      <w:rFonts w:eastAsiaTheme="minorHAnsi"/>
      <w:lang w:val="es-EC" w:eastAsia="en-US"/>
    </w:rPr>
  </w:style>
  <w:style w:type="paragraph" w:customStyle="1" w:styleId="0E87E0CC760445918E28B05A55157F7423">
    <w:name w:val="0E87E0CC760445918E28B05A55157F7423"/>
    <w:rsid w:val="00A30903"/>
    <w:rPr>
      <w:rFonts w:eastAsiaTheme="minorHAnsi"/>
      <w:lang w:val="es-EC" w:eastAsia="en-US"/>
    </w:rPr>
  </w:style>
  <w:style w:type="paragraph" w:customStyle="1" w:styleId="29F690D70BA1403EAB02E07639901AB511">
    <w:name w:val="29F690D70BA1403EAB02E07639901AB511"/>
    <w:rsid w:val="00A30903"/>
    <w:rPr>
      <w:rFonts w:eastAsiaTheme="minorHAnsi"/>
      <w:lang w:val="es-EC" w:eastAsia="en-US"/>
    </w:rPr>
  </w:style>
  <w:style w:type="paragraph" w:customStyle="1" w:styleId="F491F109D9174AFFAAA6F595D9D3F11D10">
    <w:name w:val="F491F109D9174AFFAAA6F595D9D3F11D10"/>
    <w:rsid w:val="00A30903"/>
    <w:rPr>
      <w:rFonts w:eastAsiaTheme="minorHAnsi"/>
      <w:lang w:val="es-EC" w:eastAsia="en-US"/>
    </w:rPr>
  </w:style>
  <w:style w:type="paragraph" w:customStyle="1" w:styleId="82B270B8117E4EB68FF2B8DEBFC5CCB710">
    <w:name w:val="82B270B8117E4EB68FF2B8DEBFC5CCB710"/>
    <w:rsid w:val="00A30903"/>
    <w:rPr>
      <w:rFonts w:eastAsiaTheme="minorHAnsi"/>
      <w:lang w:val="es-EC" w:eastAsia="en-US"/>
    </w:rPr>
  </w:style>
  <w:style w:type="paragraph" w:customStyle="1" w:styleId="E456361D742E4921A56AF48A8AE105B410">
    <w:name w:val="E456361D742E4921A56AF48A8AE105B410"/>
    <w:rsid w:val="00A30903"/>
    <w:rPr>
      <w:rFonts w:eastAsiaTheme="minorHAnsi"/>
      <w:lang w:val="es-EC" w:eastAsia="en-US"/>
    </w:rPr>
  </w:style>
  <w:style w:type="paragraph" w:customStyle="1" w:styleId="75A04814266E4C61BC2FDC5A022A8CF610">
    <w:name w:val="75A04814266E4C61BC2FDC5A022A8CF610"/>
    <w:rsid w:val="00A30903"/>
    <w:rPr>
      <w:rFonts w:eastAsiaTheme="minorHAnsi"/>
      <w:lang w:val="es-EC" w:eastAsia="en-US"/>
    </w:rPr>
  </w:style>
  <w:style w:type="paragraph" w:customStyle="1" w:styleId="A840397D5E6C44729485060FE7C256638">
    <w:name w:val="A840397D5E6C44729485060FE7C256638"/>
    <w:rsid w:val="00A30903"/>
    <w:rPr>
      <w:rFonts w:eastAsiaTheme="minorHAnsi"/>
      <w:lang w:val="es-EC" w:eastAsia="en-US"/>
    </w:rPr>
  </w:style>
  <w:style w:type="paragraph" w:customStyle="1" w:styleId="C75B3A0537DF40128292EAF1225E75DA8">
    <w:name w:val="C75B3A0537DF40128292EAF1225E75DA8"/>
    <w:rsid w:val="00A30903"/>
    <w:rPr>
      <w:rFonts w:eastAsiaTheme="minorHAnsi"/>
      <w:lang w:val="es-EC" w:eastAsia="en-US"/>
    </w:rPr>
  </w:style>
  <w:style w:type="paragraph" w:customStyle="1" w:styleId="6A97DE27BC9948A0A9D72843CF00BC9B8">
    <w:name w:val="6A97DE27BC9948A0A9D72843CF00BC9B8"/>
    <w:rsid w:val="00A30903"/>
    <w:rPr>
      <w:rFonts w:eastAsiaTheme="minorHAnsi"/>
      <w:lang w:val="es-EC" w:eastAsia="en-US"/>
    </w:rPr>
  </w:style>
  <w:style w:type="paragraph" w:customStyle="1" w:styleId="F8351520543349109B453808EBB7472C8">
    <w:name w:val="F8351520543349109B453808EBB7472C8"/>
    <w:rsid w:val="00A30903"/>
    <w:rPr>
      <w:rFonts w:eastAsiaTheme="minorHAnsi"/>
      <w:lang w:val="es-EC" w:eastAsia="en-US"/>
    </w:rPr>
  </w:style>
  <w:style w:type="paragraph" w:customStyle="1" w:styleId="BCFA448AFB5E452782F34DC9BCDBBDEE8">
    <w:name w:val="BCFA448AFB5E452782F34DC9BCDBBDEE8"/>
    <w:rsid w:val="00A30903"/>
    <w:rPr>
      <w:rFonts w:eastAsiaTheme="minorHAnsi"/>
      <w:lang w:val="es-EC" w:eastAsia="en-US"/>
    </w:rPr>
  </w:style>
  <w:style w:type="paragraph" w:customStyle="1" w:styleId="AEA3795B1C494FA78D92E6BBD54B380F8">
    <w:name w:val="AEA3795B1C494FA78D92E6BBD54B380F8"/>
    <w:rsid w:val="00A30903"/>
    <w:rPr>
      <w:rFonts w:eastAsiaTheme="minorHAnsi"/>
      <w:lang w:val="es-EC" w:eastAsia="en-US"/>
    </w:rPr>
  </w:style>
  <w:style w:type="paragraph" w:customStyle="1" w:styleId="F8D4904BA2D24DCC9CF2A65D9DEB45328">
    <w:name w:val="F8D4904BA2D24DCC9CF2A65D9DEB45328"/>
    <w:rsid w:val="00A30903"/>
    <w:rPr>
      <w:rFonts w:eastAsiaTheme="minorHAnsi"/>
      <w:lang w:val="es-EC" w:eastAsia="en-US"/>
    </w:rPr>
  </w:style>
  <w:style w:type="paragraph" w:customStyle="1" w:styleId="E6AEF4DD93664E58BCE51E2FD88D6C418">
    <w:name w:val="E6AEF4DD93664E58BCE51E2FD88D6C418"/>
    <w:rsid w:val="00A30903"/>
    <w:rPr>
      <w:rFonts w:eastAsiaTheme="minorHAnsi"/>
      <w:lang w:val="es-EC" w:eastAsia="en-US"/>
    </w:rPr>
  </w:style>
  <w:style w:type="paragraph" w:customStyle="1" w:styleId="A695C3E8E6464B3CAD74DA03E6B0702B8">
    <w:name w:val="A695C3E8E6464B3CAD74DA03E6B0702B8"/>
    <w:rsid w:val="00A30903"/>
    <w:rPr>
      <w:rFonts w:eastAsiaTheme="minorHAnsi"/>
      <w:lang w:val="es-EC" w:eastAsia="en-US"/>
    </w:rPr>
  </w:style>
  <w:style w:type="paragraph" w:customStyle="1" w:styleId="E3E0D22FB3AA42C091D13AF46CCF47768">
    <w:name w:val="E3E0D22FB3AA42C091D13AF46CCF47768"/>
    <w:rsid w:val="00A30903"/>
    <w:rPr>
      <w:rFonts w:eastAsiaTheme="minorHAnsi"/>
      <w:lang w:val="es-EC" w:eastAsia="en-US"/>
    </w:rPr>
  </w:style>
  <w:style w:type="paragraph" w:customStyle="1" w:styleId="E2CC841D043846B49F030638C58020F815">
    <w:name w:val="E2CC841D043846B49F030638C58020F815"/>
    <w:rsid w:val="00A30903"/>
    <w:rPr>
      <w:rFonts w:eastAsiaTheme="minorHAnsi"/>
      <w:lang w:val="es-EC" w:eastAsia="en-US"/>
    </w:rPr>
  </w:style>
  <w:style w:type="paragraph" w:customStyle="1" w:styleId="10F8CDC4A7914AD8AA94E2C38433343515">
    <w:name w:val="10F8CDC4A7914AD8AA94E2C38433343515"/>
    <w:rsid w:val="00A30903"/>
    <w:rPr>
      <w:rFonts w:eastAsiaTheme="minorHAnsi"/>
      <w:lang w:val="es-EC" w:eastAsia="en-US"/>
    </w:rPr>
  </w:style>
  <w:style w:type="paragraph" w:customStyle="1" w:styleId="2182B824C37B4D77B1563BDCF3CBA90115">
    <w:name w:val="2182B824C37B4D77B1563BDCF3CBA90115"/>
    <w:rsid w:val="00A30903"/>
    <w:rPr>
      <w:rFonts w:eastAsiaTheme="minorHAnsi"/>
      <w:lang w:val="es-EC" w:eastAsia="en-US"/>
    </w:rPr>
  </w:style>
  <w:style w:type="paragraph" w:customStyle="1" w:styleId="E700805F326C4610B6BFCADE6D5C08A94">
    <w:name w:val="E700805F326C4610B6BFCADE6D5C08A94"/>
    <w:rsid w:val="00A30903"/>
    <w:rPr>
      <w:rFonts w:eastAsiaTheme="minorHAnsi"/>
      <w:lang w:val="es-EC" w:eastAsia="en-US"/>
    </w:rPr>
  </w:style>
  <w:style w:type="paragraph" w:customStyle="1" w:styleId="C05879E036DE4CFD902A15B69B6435BB4">
    <w:name w:val="C05879E036DE4CFD902A15B69B6435BB4"/>
    <w:rsid w:val="00A30903"/>
    <w:rPr>
      <w:rFonts w:eastAsiaTheme="minorHAnsi"/>
      <w:lang w:val="es-EC" w:eastAsia="en-US"/>
    </w:rPr>
  </w:style>
  <w:style w:type="paragraph" w:customStyle="1" w:styleId="2BD56F449C724EF3B1E286A80C8ECDB015">
    <w:name w:val="2BD56F449C724EF3B1E286A80C8ECDB015"/>
    <w:rsid w:val="00A30903"/>
    <w:rPr>
      <w:rFonts w:eastAsiaTheme="minorHAnsi"/>
      <w:lang w:val="es-EC" w:eastAsia="en-US"/>
    </w:rPr>
  </w:style>
  <w:style w:type="paragraph" w:customStyle="1" w:styleId="8EAE612E3A4D43CF8223846F68390C9D15">
    <w:name w:val="8EAE612E3A4D43CF8223846F68390C9D15"/>
    <w:rsid w:val="00A30903"/>
    <w:rPr>
      <w:rFonts w:eastAsiaTheme="minorHAnsi"/>
      <w:lang w:val="es-EC" w:eastAsia="en-US"/>
    </w:rPr>
  </w:style>
  <w:style w:type="paragraph" w:customStyle="1" w:styleId="18C7C69FC3774A8FA5C15E8B74D93D2615">
    <w:name w:val="18C7C69FC3774A8FA5C15E8B74D93D2615"/>
    <w:rsid w:val="00A30903"/>
    <w:rPr>
      <w:rFonts w:eastAsiaTheme="minorHAnsi"/>
      <w:lang w:val="es-EC" w:eastAsia="en-US"/>
    </w:rPr>
  </w:style>
  <w:style w:type="paragraph" w:customStyle="1" w:styleId="23CAB85223594894AB225A9E2B570FE815">
    <w:name w:val="23CAB85223594894AB225A9E2B570FE815"/>
    <w:rsid w:val="00A30903"/>
    <w:rPr>
      <w:rFonts w:eastAsiaTheme="minorHAnsi"/>
      <w:lang w:val="es-EC" w:eastAsia="en-US"/>
    </w:rPr>
  </w:style>
  <w:style w:type="paragraph" w:customStyle="1" w:styleId="44237308E1F546CBA7ADF7D45EDA0D8B15">
    <w:name w:val="44237308E1F546CBA7ADF7D45EDA0D8B15"/>
    <w:rsid w:val="00A30903"/>
    <w:rPr>
      <w:rFonts w:eastAsiaTheme="minorHAnsi"/>
      <w:lang w:val="es-EC" w:eastAsia="en-US"/>
    </w:rPr>
  </w:style>
  <w:style w:type="paragraph" w:customStyle="1" w:styleId="D09A44C6D0CA4C5F813946D6E2509DE915">
    <w:name w:val="D09A44C6D0CA4C5F813946D6E2509DE915"/>
    <w:rsid w:val="00A30903"/>
    <w:rPr>
      <w:rFonts w:eastAsiaTheme="minorHAnsi"/>
      <w:lang w:val="es-EC" w:eastAsia="en-US"/>
    </w:rPr>
  </w:style>
  <w:style w:type="paragraph" w:customStyle="1" w:styleId="C112DF06C6F043429AD1BDE3728D4C753">
    <w:name w:val="C112DF06C6F043429AD1BDE3728D4C753"/>
    <w:rsid w:val="00A30903"/>
    <w:rPr>
      <w:rFonts w:eastAsiaTheme="minorHAnsi"/>
      <w:lang w:val="es-EC" w:eastAsia="en-US"/>
    </w:rPr>
  </w:style>
  <w:style w:type="paragraph" w:customStyle="1" w:styleId="6EDA404768614465A23BF5B10EF087B03">
    <w:name w:val="6EDA404768614465A23BF5B10EF087B03"/>
    <w:rsid w:val="00A30903"/>
    <w:rPr>
      <w:rFonts w:eastAsiaTheme="minorHAnsi"/>
      <w:lang w:val="es-EC" w:eastAsia="en-US"/>
    </w:rPr>
  </w:style>
  <w:style w:type="paragraph" w:customStyle="1" w:styleId="71CE4837346C49DA9E9401A855F6B2FF3">
    <w:name w:val="71CE4837346C49DA9E9401A855F6B2FF3"/>
    <w:rsid w:val="00A30903"/>
    <w:rPr>
      <w:rFonts w:eastAsiaTheme="minorHAnsi"/>
      <w:lang w:val="es-EC" w:eastAsia="en-US"/>
    </w:rPr>
  </w:style>
  <w:style w:type="paragraph" w:customStyle="1" w:styleId="9646AE70335749B0930518B4AA34F57E3">
    <w:name w:val="9646AE70335749B0930518B4AA34F57E3"/>
    <w:rsid w:val="00A30903"/>
    <w:rPr>
      <w:rFonts w:eastAsiaTheme="minorHAnsi"/>
      <w:lang w:val="es-EC" w:eastAsia="en-US"/>
    </w:rPr>
  </w:style>
  <w:style w:type="paragraph" w:customStyle="1" w:styleId="A1996D27117E4035AFE35B9BAF9A83D13">
    <w:name w:val="A1996D27117E4035AFE35B9BAF9A83D13"/>
    <w:rsid w:val="00A30903"/>
    <w:rPr>
      <w:rFonts w:eastAsiaTheme="minorHAnsi"/>
      <w:lang w:val="es-EC" w:eastAsia="en-US"/>
    </w:rPr>
  </w:style>
  <w:style w:type="paragraph" w:customStyle="1" w:styleId="244EF18D7E0D42E5BA3F6994455FB41B3">
    <w:name w:val="244EF18D7E0D42E5BA3F6994455FB41B3"/>
    <w:rsid w:val="00A30903"/>
    <w:rPr>
      <w:rFonts w:eastAsiaTheme="minorHAnsi"/>
      <w:lang w:val="es-EC" w:eastAsia="en-US"/>
    </w:rPr>
  </w:style>
  <w:style w:type="paragraph" w:customStyle="1" w:styleId="28D9682BA7E04B8BBDA4ED62C7321E673">
    <w:name w:val="28D9682BA7E04B8BBDA4ED62C7321E673"/>
    <w:rsid w:val="00A30903"/>
    <w:rPr>
      <w:rFonts w:eastAsiaTheme="minorHAnsi"/>
      <w:lang w:val="es-EC" w:eastAsia="en-US"/>
    </w:rPr>
  </w:style>
  <w:style w:type="paragraph" w:customStyle="1" w:styleId="4F416DFBD0AB4609B337416C249DD7C83">
    <w:name w:val="4F416DFBD0AB4609B337416C249DD7C83"/>
    <w:rsid w:val="00A30903"/>
    <w:rPr>
      <w:rFonts w:eastAsiaTheme="minorHAnsi"/>
      <w:lang w:val="es-EC" w:eastAsia="en-US"/>
    </w:rPr>
  </w:style>
  <w:style w:type="paragraph" w:customStyle="1" w:styleId="462E29A2D4974E958905CEB55B8A5FA43">
    <w:name w:val="462E29A2D4974E958905CEB55B8A5FA43"/>
    <w:rsid w:val="00A30903"/>
    <w:rPr>
      <w:rFonts w:eastAsiaTheme="minorHAnsi"/>
      <w:lang w:val="es-EC" w:eastAsia="en-US"/>
    </w:rPr>
  </w:style>
  <w:style w:type="paragraph" w:customStyle="1" w:styleId="A97EB4AD366D44BDAE3B142EFF1142553">
    <w:name w:val="A97EB4AD366D44BDAE3B142EFF1142553"/>
    <w:rsid w:val="00A30903"/>
    <w:rPr>
      <w:rFonts w:eastAsiaTheme="minorHAnsi"/>
      <w:lang w:val="es-EC" w:eastAsia="en-US"/>
    </w:rPr>
  </w:style>
  <w:style w:type="paragraph" w:customStyle="1" w:styleId="F9FEE0623D6849869FBC484FEBAA72AD15">
    <w:name w:val="F9FEE0623D6849869FBC484FEBAA72AD15"/>
    <w:rsid w:val="00A30903"/>
    <w:rPr>
      <w:rFonts w:eastAsiaTheme="minorHAnsi"/>
      <w:lang w:val="es-EC" w:eastAsia="en-US"/>
    </w:rPr>
  </w:style>
  <w:style w:type="paragraph" w:customStyle="1" w:styleId="2DF2C7AE28084371A6E04B14C148E31515">
    <w:name w:val="2DF2C7AE28084371A6E04B14C148E31515"/>
    <w:rsid w:val="00A30903"/>
    <w:rPr>
      <w:rFonts w:eastAsiaTheme="minorHAnsi"/>
      <w:lang w:val="es-EC" w:eastAsia="en-US"/>
    </w:rPr>
  </w:style>
  <w:style w:type="paragraph" w:customStyle="1" w:styleId="2B8123785639491BAB680C9FF68C7667">
    <w:name w:val="2B8123785639491BAB680C9FF68C7667"/>
    <w:rsid w:val="00A30903"/>
  </w:style>
  <w:style w:type="paragraph" w:customStyle="1" w:styleId="1EA36162960B4459B19783C4B58C6BF4">
    <w:name w:val="1EA36162960B4459B19783C4B58C6BF4"/>
    <w:rsid w:val="00A30903"/>
  </w:style>
  <w:style w:type="paragraph" w:customStyle="1" w:styleId="4C6C2B91F17C42889350F14C7BC00579">
    <w:name w:val="4C6C2B91F17C42889350F14C7BC00579"/>
    <w:rsid w:val="00A30903"/>
  </w:style>
  <w:style w:type="paragraph" w:customStyle="1" w:styleId="B8202AC5977D4315AA7D4352B7286B27">
    <w:name w:val="B8202AC5977D4315AA7D4352B7286B27"/>
    <w:rsid w:val="00A30903"/>
  </w:style>
  <w:style w:type="paragraph" w:customStyle="1" w:styleId="C1D92A647F3C47879514179B389AC088">
    <w:name w:val="C1D92A647F3C47879514179B389AC088"/>
    <w:rsid w:val="00A30903"/>
  </w:style>
  <w:style w:type="paragraph" w:customStyle="1" w:styleId="A4F98AA4C29749D8A66CB295D47D7118">
    <w:name w:val="A4F98AA4C29749D8A66CB295D47D7118"/>
    <w:rsid w:val="00A30903"/>
  </w:style>
  <w:style w:type="paragraph" w:customStyle="1" w:styleId="FB172025E5FF47CC887356E67A837677">
    <w:name w:val="FB172025E5FF47CC887356E67A837677"/>
    <w:rsid w:val="00A30903"/>
  </w:style>
  <w:style w:type="paragraph" w:customStyle="1" w:styleId="D8E492D07E7F46AB82EAF7D2910973A7">
    <w:name w:val="D8E492D07E7F46AB82EAF7D2910973A7"/>
    <w:rsid w:val="00A30903"/>
  </w:style>
  <w:style w:type="paragraph" w:customStyle="1" w:styleId="B0202B412660442A96C02103D43C7F1F">
    <w:name w:val="B0202B412660442A96C02103D43C7F1F"/>
    <w:rsid w:val="00A30903"/>
  </w:style>
  <w:style w:type="paragraph" w:customStyle="1" w:styleId="69CAEF63CD3040D8ACB73E65ACDD6B12">
    <w:name w:val="69CAEF63CD3040D8ACB73E65ACDD6B12"/>
    <w:rsid w:val="00A30903"/>
  </w:style>
  <w:style w:type="paragraph" w:customStyle="1" w:styleId="71BD4FD42CEC481A8B2867C9A7A40513">
    <w:name w:val="71BD4FD42CEC481A8B2867C9A7A40513"/>
    <w:rsid w:val="00A30903"/>
  </w:style>
  <w:style w:type="paragraph" w:customStyle="1" w:styleId="5AE5ACDB82C344A4ABDB2595C878F576">
    <w:name w:val="5AE5ACDB82C344A4ABDB2595C878F576"/>
    <w:rsid w:val="00A30903"/>
  </w:style>
  <w:style w:type="paragraph" w:customStyle="1" w:styleId="E6F8429548494662B68F507E21DAC439">
    <w:name w:val="E6F8429548494662B68F507E21DAC439"/>
    <w:rsid w:val="00A30903"/>
  </w:style>
  <w:style w:type="paragraph" w:customStyle="1" w:styleId="361335E937D04AF691868FB7A56CD514">
    <w:name w:val="361335E937D04AF691868FB7A56CD514"/>
    <w:rsid w:val="00A30903"/>
  </w:style>
  <w:style w:type="paragraph" w:customStyle="1" w:styleId="BFAF968A7E7F46048DFA79E163599C54">
    <w:name w:val="BFAF968A7E7F46048DFA79E163599C54"/>
    <w:rsid w:val="00A30903"/>
  </w:style>
  <w:style w:type="paragraph" w:customStyle="1" w:styleId="64F0693DB53741ADB9F13E79AE173E53">
    <w:name w:val="64F0693DB53741ADB9F13E79AE173E53"/>
    <w:rsid w:val="00A30903"/>
  </w:style>
  <w:style w:type="paragraph" w:customStyle="1" w:styleId="81F0B93D51E4450995C1BF7E38D045A0">
    <w:name w:val="81F0B93D51E4450995C1BF7E38D045A0"/>
    <w:rsid w:val="00A30903"/>
  </w:style>
  <w:style w:type="paragraph" w:customStyle="1" w:styleId="DC02297F67D549DD838F6DF09916AEC5">
    <w:name w:val="DC02297F67D549DD838F6DF09916AEC5"/>
    <w:rsid w:val="00A30903"/>
  </w:style>
  <w:style w:type="paragraph" w:customStyle="1" w:styleId="08AFA4C96C044EBBA5EE4DACAACE9B6F">
    <w:name w:val="08AFA4C96C044EBBA5EE4DACAACE9B6F"/>
    <w:rsid w:val="00A30903"/>
  </w:style>
  <w:style w:type="paragraph" w:customStyle="1" w:styleId="FED9B0FECC3D422097291068B458753F">
    <w:name w:val="FED9B0FECC3D422097291068B458753F"/>
    <w:rsid w:val="00A30903"/>
  </w:style>
  <w:style w:type="paragraph" w:customStyle="1" w:styleId="C143DB53480247379EC3D742E45AE049">
    <w:name w:val="C143DB53480247379EC3D742E45AE049"/>
    <w:rsid w:val="00A30903"/>
  </w:style>
  <w:style w:type="paragraph" w:customStyle="1" w:styleId="ECBE3996F1E54D28A190656949B8FE21">
    <w:name w:val="ECBE3996F1E54D28A190656949B8FE21"/>
    <w:rsid w:val="00A30903"/>
  </w:style>
  <w:style w:type="paragraph" w:customStyle="1" w:styleId="435FC71E78134E54A3B0F1072149C36F">
    <w:name w:val="435FC71E78134E54A3B0F1072149C36F"/>
    <w:rsid w:val="00A30903"/>
  </w:style>
  <w:style w:type="paragraph" w:customStyle="1" w:styleId="CF034C69D7F346DCB82CAA0428B16136">
    <w:name w:val="CF034C69D7F346DCB82CAA0428B16136"/>
    <w:rsid w:val="005C7DBB"/>
  </w:style>
  <w:style w:type="paragraph" w:customStyle="1" w:styleId="55E676CF8D724388B10D9192F9135568">
    <w:name w:val="55E676CF8D724388B10D9192F9135568"/>
    <w:rsid w:val="005C7DBB"/>
  </w:style>
  <w:style w:type="paragraph" w:customStyle="1" w:styleId="7051177EFB9042F9A6A4E7987DB81095">
    <w:name w:val="7051177EFB9042F9A6A4E7987DB81095"/>
    <w:rsid w:val="005C7DBB"/>
  </w:style>
  <w:style w:type="paragraph" w:customStyle="1" w:styleId="DD61F1C64DCD43CC97A3ED9B32777FD0">
    <w:name w:val="DD61F1C64DCD43CC97A3ED9B32777FD0"/>
    <w:rsid w:val="005C7DBB"/>
  </w:style>
  <w:style w:type="paragraph" w:customStyle="1" w:styleId="76504CBBC9DA487D916239DF78854727">
    <w:name w:val="76504CBBC9DA487D916239DF78854727"/>
    <w:rsid w:val="005C7DBB"/>
  </w:style>
  <w:style w:type="paragraph" w:customStyle="1" w:styleId="F0966F549AEB41E4AE2B1DDE63244F16">
    <w:name w:val="F0966F549AEB41E4AE2B1DDE63244F16"/>
    <w:rsid w:val="005C7DBB"/>
  </w:style>
  <w:style w:type="paragraph" w:customStyle="1" w:styleId="58A8DE11B8B74411A2620D4C489D9528">
    <w:name w:val="58A8DE11B8B74411A2620D4C489D9528"/>
    <w:rsid w:val="005C7DBB"/>
  </w:style>
  <w:style w:type="paragraph" w:customStyle="1" w:styleId="ACBF6A8B107048F5B714AC5D53DAEEE1">
    <w:name w:val="ACBF6A8B107048F5B714AC5D53DAEEE1"/>
    <w:rsid w:val="005C7DBB"/>
  </w:style>
  <w:style w:type="paragraph" w:customStyle="1" w:styleId="420B86BFE7D1491D9EBC62A405E78D3F">
    <w:name w:val="420B86BFE7D1491D9EBC62A405E78D3F"/>
    <w:rsid w:val="005C7DBB"/>
  </w:style>
  <w:style w:type="paragraph" w:customStyle="1" w:styleId="2772BDA48CC64845A060061E84491C3D">
    <w:name w:val="2772BDA48CC64845A060061E84491C3D"/>
    <w:rsid w:val="005C7DBB"/>
  </w:style>
  <w:style w:type="paragraph" w:customStyle="1" w:styleId="B723EA6357964B69B2731F3CC2C83BC3">
    <w:name w:val="B723EA6357964B69B2731F3CC2C83BC3"/>
    <w:rsid w:val="005C7DBB"/>
  </w:style>
  <w:style w:type="paragraph" w:customStyle="1" w:styleId="12DEF46D81CF430D8C607F3DE5C0AD0B">
    <w:name w:val="12DEF46D81CF430D8C607F3DE5C0AD0B"/>
    <w:rsid w:val="005C7DBB"/>
  </w:style>
  <w:style w:type="paragraph" w:customStyle="1" w:styleId="EDCB3B72C2C646EFB8FEFDF0922A5FF3">
    <w:name w:val="EDCB3B72C2C646EFB8FEFDF0922A5FF3"/>
    <w:rsid w:val="005C7DBB"/>
  </w:style>
  <w:style w:type="paragraph" w:customStyle="1" w:styleId="E8B3445ACD7B489EBA408C6FAEFCF293">
    <w:name w:val="E8B3445ACD7B489EBA408C6FAEFCF293"/>
    <w:rsid w:val="005C7DBB"/>
  </w:style>
  <w:style w:type="paragraph" w:customStyle="1" w:styleId="49326241A23E4C2A91FB12665A35B086">
    <w:name w:val="49326241A23E4C2A91FB12665A35B086"/>
    <w:rsid w:val="005C7DBB"/>
  </w:style>
  <w:style w:type="paragraph" w:customStyle="1" w:styleId="E384FABF71B244ABB7F8477887E31CB6">
    <w:name w:val="E384FABF71B244ABB7F8477887E31CB6"/>
    <w:rsid w:val="005C7DBB"/>
  </w:style>
  <w:style w:type="paragraph" w:customStyle="1" w:styleId="EB0D83E559DA4B8EAE37E1016EE595B1">
    <w:name w:val="EB0D83E559DA4B8EAE37E1016EE595B1"/>
    <w:rsid w:val="005C7DBB"/>
  </w:style>
  <w:style w:type="paragraph" w:customStyle="1" w:styleId="CB94B9556CE5441AADB27F6B395207D9">
    <w:name w:val="CB94B9556CE5441AADB27F6B395207D9"/>
    <w:rsid w:val="005C7DBB"/>
  </w:style>
  <w:style w:type="paragraph" w:customStyle="1" w:styleId="E8E08ED9C83A4BA4B479C295E53796C3">
    <w:name w:val="E8E08ED9C83A4BA4B479C295E53796C3"/>
    <w:rsid w:val="005C7DBB"/>
  </w:style>
  <w:style w:type="paragraph" w:customStyle="1" w:styleId="D1C504592D8248048B118C5DB56D512C">
    <w:name w:val="D1C504592D8248048B118C5DB56D512C"/>
    <w:rsid w:val="005C7DBB"/>
  </w:style>
  <w:style w:type="paragraph" w:customStyle="1" w:styleId="6598F51F559B44699EAAC9BBD6698081">
    <w:name w:val="6598F51F559B44699EAAC9BBD6698081"/>
    <w:rsid w:val="005C7DBB"/>
  </w:style>
  <w:style w:type="paragraph" w:customStyle="1" w:styleId="F62968ED35054202B36FF2A618946680">
    <w:name w:val="F62968ED35054202B36FF2A618946680"/>
    <w:rsid w:val="005C7DBB"/>
  </w:style>
  <w:style w:type="paragraph" w:customStyle="1" w:styleId="3F1D01EA15F94C959534836E0284C89E">
    <w:name w:val="3F1D01EA15F94C959534836E0284C89E"/>
    <w:rsid w:val="005C7DBB"/>
  </w:style>
  <w:style w:type="paragraph" w:customStyle="1" w:styleId="6550B8920E96493584EB14521498DE6C">
    <w:name w:val="6550B8920E96493584EB14521498DE6C"/>
    <w:rsid w:val="005C7DBB"/>
  </w:style>
  <w:style w:type="paragraph" w:customStyle="1" w:styleId="10A7A33628BE46F294CF7D813F2A0510">
    <w:name w:val="10A7A33628BE46F294CF7D813F2A0510"/>
    <w:rsid w:val="005C7DBB"/>
  </w:style>
  <w:style w:type="paragraph" w:customStyle="1" w:styleId="1F0A358F0D474553821CB05B60A5D264">
    <w:name w:val="1F0A358F0D474553821CB05B60A5D264"/>
    <w:rsid w:val="005C7DBB"/>
  </w:style>
  <w:style w:type="paragraph" w:customStyle="1" w:styleId="CEC931C44AD94FC090EBEDA0A43E020E">
    <w:name w:val="CEC931C44AD94FC090EBEDA0A43E020E"/>
    <w:rsid w:val="005C7DBB"/>
  </w:style>
  <w:style w:type="paragraph" w:customStyle="1" w:styleId="8E0E94AC9390400F8D23EC6447A8E0C8">
    <w:name w:val="8E0E94AC9390400F8D23EC6447A8E0C8"/>
    <w:rsid w:val="005C7DBB"/>
  </w:style>
  <w:style w:type="paragraph" w:customStyle="1" w:styleId="303F9A1BFDA24F978B2484CC29E8C31A">
    <w:name w:val="303F9A1BFDA24F978B2484CC29E8C31A"/>
    <w:rsid w:val="005C7DBB"/>
  </w:style>
  <w:style w:type="paragraph" w:customStyle="1" w:styleId="353A516483914B59B236A74F887EB83C">
    <w:name w:val="353A516483914B59B236A74F887EB83C"/>
    <w:rsid w:val="005C7DBB"/>
  </w:style>
  <w:style w:type="paragraph" w:customStyle="1" w:styleId="36055FF637A84F49B4EF65CE1DDE3EF8">
    <w:name w:val="36055FF637A84F49B4EF65CE1DDE3EF8"/>
    <w:rsid w:val="005C7DBB"/>
  </w:style>
  <w:style w:type="paragraph" w:customStyle="1" w:styleId="B0FF2D5622424414B218F521752B7371">
    <w:name w:val="B0FF2D5622424414B218F521752B7371"/>
    <w:rsid w:val="005C7DBB"/>
  </w:style>
  <w:style w:type="paragraph" w:customStyle="1" w:styleId="AAC14660721B4B2CA241700D30D57FB7">
    <w:name w:val="AAC14660721B4B2CA241700D30D57FB7"/>
    <w:rsid w:val="005C7DBB"/>
  </w:style>
  <w:style w:type="paragraph" w:customStyle="1" w:styleId="EFE7273F53964BD0AC2DBDC4CF860296">
    <w:name w:val="EFE7273F53964BD0AC2DBDC4CF860296"/>
    <w:rsid w:val="005C7DBB"/>
  </w:style>
  <w:style w:type="paragraph" w:customStyle="1" w:styleId="9868475F24704967BE4E8F8893C92B63">
    <w:name w:val="9868475F24704967BE4E8F8893C92B63"/>
    <w:rsid w:val="005C7DBB"/>
  </w:style>
  <w:style w:type="paragraph" w:customStyle="1" w:styleId="041D88046BBF431FB384A5DD2473AED9">
    <w:name w:val="041D88046BBF431FB384A5DD2473AED9"/>
    <w:rsid w:val="005C7DBB"/>
  </w:style>
  <w:style w:type="paragraph" w:customStyle="1" w:styleId="44BE8661646748EB8953A33547F17543">
    <w:name w:val="44BE8661646748EB8953A33547F17543"/>
    <w:rsid w:val="005C7DBB"/>
  </w:style>
  <w:style w:type="paragraph" w:customStyle="1" w:styleId="41DC388770F447C1BB6CB898F9FD4EDC">
    <w:name w:val="41DC388770F447C1BB6CB898F9FD4EDC"/>
    <w:rsid w:val="005C7DBB"/>
  </w:style>
  <w:style w:type="paragraph" w:customStyle="1" w:styleId="F6BB78C9442A458CB79FEE0252B4A8E1">
    <w:name w:val="F6BB78C9442A458CB79FEE0252B4A8E1"/>
    <w:rsid w:val="005C7DBB"/>
  </w:style>
  <w:style w:type="paragraph" w:customStyle="1" w:styleId="FAF1242B3012419D8ED8FB5B5658A85C">
    <w:name w:val="FAF1242B3012419D8ED8FB5B5658A85C"/>
    <w:rsid w:val="005C7DBB"/>
  </w:style>
  <w:style w:type="paragraph" w:customStyle="1" w:styleId="844F025863104F1584442771E3249468">
    <w:name w:val="844F025863104F1584442771E3249468"/>
    <w:rsid w:val="005C7DBB"/>
  </w:style>
  <w:style w:type="paragraph" w:customStyle="1" w:styleId="7F979DF3AFBF43AD90082449644A213F">
    <w:name w:val="7F979DF3AFBF43AD90082449644A213F"/>
    <w:rsid w:val="005C7DBB"/>
  </w:style>
  <w:style w:type="paragraph" w:customStyle="1" w:styleId="655B57609C0949F0834F8871C10D6440">
    <w:name w:val="655B57609C0949F0834F8871C10D6440"/>
    <w:rsid w:val="005C7DBB"/>
  </w:style>
  <w:style w:type="paragraph" w:customStyle="1" w:styleId="2509E264858E4CD09FB249662E2BA075">
    <w:name w:val="2509E264858E4CD09FB249662E2BA075"/>
    <w:rsid w:val="005C7DBB"/>
  </w:style>
  <w:style w:type="paragraph" w:customStyle="1" w:styleId="D11D3FE62FAA4499B333D3A84A2ECE82">
    <w:name w:val="D11D3FE62FAA4499B333D3A84A2ECE82"/>
    <w:rsid w:val="005C7DBB"/>
  </w:style>
  <w:style w:type="paragraph" w:customStyle="1" w:styleId="2247DA79E4B54CCC849E7FAD320C6E20">
    <w:name w:val="2247DA79E4B54CCC849E7FAD320C6E20"/>
    <w:rsid w:val="005C7DBB"/>
  </w:style>
  <w:style w:type="paragraph" w:customStyle="1" w:styleId="2FD8D438560E455C9B9E087BB04B4756">
    <w:name w:val="2FD8D438560E455C9B9E087BB04B4756"/>
    <w:rsid w:val="005C7DBB"/>
  </w:style>
  <w:style w:type="paragraph" w:customStyle="1" w:styleId="2139ED9E8CF84059896C7B52158F16E9">
    <w:name w:val="2139ED9E8CF84059896C7B52158F16E9"/>
    <w:rsid w:val="005C7DBB"/>
  </w:style>
  <w:style w:type="paragraph" w:customStyle="1" w:styleId="C96AFC30782C4E5E90DB9D881FC3A443">
    <w:name w:val="C96AFC30782C4E5E90DB9D881FC3A443"/>
    <w:rsid w:val="005C7DBB"/>
  </w:style>
  <w:style w:type="paragraph" w:customStyle="1" w:styleId="37318DF6B84C4FB584FDB5268EC0891A">
    <w:name w:val="37318DF6B84C4FB584FDB5268EC0891A"/>
    <w:rsid w:val="005C7DBB"/>
  </w:style>
  <w:style w:type="paragraph" w:customStyle="1" w:styleId="94D281BB9EA1491ABAB5AEECA43436FA">
    <w:name w:val="94D281BB9EA1491ABAB5AEECA43436FA"/>
    <w:rsid w:val="005C7DBB"/>
  </w:style>
  <w:style w:type="paragraph" w:customStyle="1" w:styleId="82E3494585A7419085638C018D01F241">
    <w:name w:val="82E3494585A7419085638C018D01F241"/>
    <w:rsid w:val="005C7DBB"/>
  </w:style>
  <w:style w:type="paragraph" w:customStyle="1" w:styleId="FEFD9F649EC248BCB15F24F0E2C06BEC">
    <w:name w:val="FEFD9F649EC248BCB15F24F0E2C06BEC"/>
    <w:rsid w:val="005C7DBB"/>
  </w:style>
  <w:style w:type="paragraph" w:customStyle="1" w:styleId="B646A05478EE4F028E93FF307BD33F55">
    <w:name w:val="B646A05478EE4F028E93FF307BD33F55"/>
    <w:rsid w:val="005C7DBB"/>
  </w:style>
  <w:style w:type="paragraph" w:customStyle="1" w:styleId="D6194FE85FF54194AC415158173761F1">
    <w:name w:val="D6194FE85FF54194AC415158173761F1"/>
    <w:rsid w:val="005C7DBB"/>
  </w:style>
  <w:style w:type="paragraph" w:customStyle="1" w:styleId="AFF27E22A215416F8AE38B794D5B2D89">
    <w:name w:val="AFF27E22A215416F8AE38B794D5B2D89"/>
    <w:rsid w:val="005C7DBB"/>
  </w:style>
  <w:style w:type="paragraph" w:customStyle="1" w:styleId="BE978C0D462347C58DA3038907AB04EB">
    <w:name w:val="BE978C0D462347C58DA3038907AB04EB"/>
    <w:rsid w:val="005C7DBB"/>
  </w:style>
  <w:style w:type="paragraph" w:customStyle="1" w:styleId="248B687E960841EE88B29601CBC256E0">
    <w:name w:val="248B687E960841EE88B29601CBC256E0"/>
    <w:rsid w:val="005C7DBB"/>
  </w:style>
  <w:style w:type="paragraph" w:customStyle="1" w:styleId="5B57B4A6B12E4F4292F4BF0F9F020D0D">
    <w:name w:val="5B57B4A6B12E4F4292F4BF0F9F020D0D"/>
    <w:rsid w:val="005C7DBB"/>
  </w:style>
  <w:style w:type="paragraph" w:customStyle="1" w:styleId="C1A9F5E8037448C2A2BCD7B95109066A">
    <w:name w:val="C1A9F5E8037448C2A2BCD7B95109066A"/>
    <w:rsid w:val="005C7DBB"/>
  </w:style>
  <w:style w:type="paragraph" w:customStyle="1" w:styleId="08945A17C50B46DA9AD9E8D637069082">
    <w:name w:val="08945A17C50B46DA9AD9E8D637069082"/>
    <w:rsid w:val="005C7DBB"/>
  </w:style>
  <w:style w:type="paragraph" w:customStyle="1" w:styleId="8ED0A73DAC0A457387B1889FDBD35CE6">
    <w:name w:val="8ED0A73DAC0A457387B1889FDBD35CE6"/>
    <w:rsid w:val="005C7DBB"/>
  </w:style>
  <w:style w:type="paragraph" w:customStyle="1" w:styleId="80401728F877445FB478ABEAF0B8D2CE">
    <w:name w:val="80401728F877445FB478ABEAF0B8D2CE"/>
    <w:rsid w:val="005C7DBB"/>
  </w:style>
  <w:style w:type="paragraph" w:customStyle="1" w:styleId="AD88143617AA4FEDB5147FDDFE78C2C5">
    <w:name w:val="AD88143617AA4FEDB5147FDDFE78C2C5"/>
    <w:rsid w:val="005C7DBB"/>
  </w:style>
  <w:style w:type="paragraph" w:customStyle="1" w:styleId="721E483FB9E14136B257B5FB59CF6D76">
    <w:name w:val="721E483FB9E14136B257B5FB59CF6D76"/>
    <w:rsid w:val="005C7DBB"/>
  </w:style>
  <w:style w:type="paragraph" w:customStyle="1" w:styleId="462175B650E44AE8BF95896A2AD7F4C9">
    <w:name w:val="462175B650E44AE8BF95896A2AD7F4C9"/>
    <w:rsid w:val="005C7DBB"/>
  </w:style>
  <w:style w:type="paragraph" w:customStyle="1" w:styleId="FCF5B6C8D4AC4B97BE6329EE82857701">
    <w:name w:val="FCF5B6C8D4AC4B97BE6329EE82857701"/>
    <w:rsid w:val="005C7DBB"/>
  </w:style>
  <w:style w:type="paragraph" w:customStyle="1" w:styleId="3EF7478BACFF43409F7F17D677B5FF01">
    <w:name w:val="3EF7478BACFF43409F7F17D677B5FF01"/>
    <w:rsid w:val="005C7DBB"/>
  </w:style>
  <w:style w:type="paragraph" w:customStyle="1" w:styleId="935FE0E8897F42928B60818319CB647F">
    <w:name w:val="935FE0E8897F42928B60818319CB647F"/>
    <w:rsid w:val="005C7DBB"/>
  </w:style>
  <w:style w:type="paragraph" w:customStyle="1" w:styleId="3272A3519D4F4CADB21DF9E69992D957">
    <w:name w:val="3272A3519D4F4CADB21DF9E69992D957"/>
    <w:rsid w:val="005C7DBB"/>
  </w:style>
  <w:style w:type="paragraph" w:customStyle="1" w:styleId="55C08E8BB512484C90BE463163A8A228">
    <w:name w:val="55C08E8BB512484C90BE463163A8A228"/>
    <w:rsid w:val="005C7DBB"/>
  </w:style>
  <w:style w:type="paragraph" w:customStyle="1" w:styleId="5C5828226AAA43C59E94D05EB1FE5817">
    <w:name w:val="5C5828226AAA43C59E94D05EB1FE5817"/>
    <w:rsid w:val="005C7DBB"/>
  </w:style>
  <w:style w:type="paragraph" w:customStyle="1" w:styleId="51D41830E8FD485BA8B3F52B0BB5718A">
    <w:name w:val="51D41830E8FD485BA8B3F52B0BB5718A"/>
    <w:rsid w:val="005C7DBB"/>
  </w:style>
  <w:style w:type="paragraph" w:customStyle="1" w:styleId="583ED5EAEF8B441295EB03DDB4C00D7F">
    <w:name w:val="583ED5EAEF8B441295EB03DDB4C00D7F"/>
    <w:rsid w:val="005C7DBB"/>
  </w:style>
  <w:style w:type="paragraph" w:customStyle="1" w:styleId="3672593519F6427886263BAFFB76605C">
    <w:name w:val="3672593519F6427886263BAFFB76605C"/>
    <w:rsid w:val="005C7DBB"/>
  </w:style>
  <w:style w:type="paragraph" w:customStyle="1" w:styleId="AC49BA3C342C4BE8AAE6F5A1AED8DB93">
    <w:name w:val="AC49BA3C342C4BE8AAE6F5A1AED8DB93"/>
    <w:rsid w:val="005C7DBB"/>
  </w:style>
  <w:style w:type="paragraph" w:customStyle="1" w:styleId="48A53F5FCC3040D0953910A280C2724F">
    <w:name w:val="48A53F5FCC3040D0953910A280C2724F"/>
    <w:rsid w:val="005C7DBB"/>
  </w:style>
  <w:style w:type="paragraph" w:customStyle="1" w:styleId="267E32E3124840F4AABE24CAC03934DF">
    <w:name w:val="267E32E3124840F4AABE24CAC03934DF"/>
    <w:rsid w:val="005C7DBB"/>
  </w:style>
  <w:style w:type="paragraph" w:customStyle="1" w:styleId="BD6010D6F0794D0E8763FEF9F5074ACC">
    <w:name w:val="BD6010D6F0794D0E8763FEF9F5074ACC"/>
    <w:rsid w:val="005C7DBB"/>
  </w:style>
  <w:style w:type="paragraph" w:customStyle="1" w:styleId="95D593751DDE4ED78F7A5622523F3CAA">
    <w:name w:val="95D593751DDE4ED78F7A5622523F3CAA"/>
    <w:rsid w:val="005C7DBB"/>
  </w:style>
  <w:style w:type="paragraph" w:customStyle="1" w:styleId="CA6A1A6EB3A94A4A8FAEDB38698C43F1">
    <w:name w:val="CA6A1A6EB3A94A4A8FAEDB38698C43F1"/>
    <w:rsid w:val="005C7DBB"/>
  </w:style>
  <w:style w:type="paragraph" w:customStyle="1" w:styleId="E67495D4D2474E08895CDA77C510F00C">
    <w:name w:val="E67495D4D2474E08895CDA77C510F00C"/>
    <w:rsid w:val="005C7DBB"/>
  </w:style>
  <w:style w:type="paragraph" w:customStyle="1" w:styleId="0956602475BD4F80B8DD1684C801DF59">
    <w:name w:val="0956602475BD4F80B8DD1684C801DF59"/>
    <w:rsid w:val="005C7DBB"/>
  </w:style>
  <w:style w:type="paragraph" w:customStyle="1" w:styleId="790CB2C8132B4724988E33E8AE270CFA">
    <w:name w:val="790CB2C8132B4724988E33E8AE270CFA"/>
    <w:rsid w:val="005C7DBB"/>
  </w:style>
  <w:style w:type="paragraph" w:customStyle="1" w:styleId="FE07CC9CBFB94B759ECCF11DE473B7EF">
    <w:name w:val="FE07CC9CBFB94B759ECCF11DE473B7EF"/>
    <w:rsid w:val="005C7DBB"/>
  </w:style>
  <w:style w:type="paragraph" w:customStyle="1" w:styleId="29D8E5878F5346D68DC4393D831C82E5">
    <w:name w:val="29D8E5878F5346D68DC4393D831C82E5"/>
    <w:rsid w:val="005C7DBB"/>
  </w:style>
  <w:style w:type="paragraph" w:customStyle="1" w:styleId="0D9BCC84BB7341D5AA23980ABB0BA885">
    <w:name w:val="0D9BCC84BB7341D5AA23980ABB0BA885"/>
    <w:rsid w:val="005C7DBB"/>
  </w:style>
  <w:style w:type="paragraph" w:customStyle="1" w:styleId="FA7E733336F3428D85AC0434A6BE7E9A">
    <w:name w:val="FA7E733336F3428D85AC0434A6BE7E9A"/>
    <w:rsid w:val="005C7DBB"/>
  </w:style>
  <w:style w:type="paragraph" w:customStyle="1" w:styleId="1E4B28F880E7483486A4E3FD0CA00E08">
    <w:name w:val="1E4B28F880E7483486A4E3FD0CA00E08"/>
    <w:rsid w:val="005C7DBB"/>
  </w:style>
  <w:style w:type="paragraph" w:customStyle="1" w:styleId="D1B67CBE690E43E2A65DF97B4E42E9C6">
    <w:name w:val="D1B67CBE690E43E2A65DF97B4E42E9C6"/>
    <w:rsid w:val="005C7DBB"/>
  </w:style>
  <w:style w:type="paragraph" w:customStyle="1" w:styleId="788502007A044B3DBC9F046A816E5EE6">
    <w:name w:val="788502007A044B3DBC9F046A816E5EE6"/>
    <w:rsid w:val="005C7DBB"/>
  </w:style>
  <w:style w:type="paragraph" w:customStyle="1" w:styleId="94E3A091BD7D4426BA00D00E7B3928F4">
    <w:name w:val="94E3A091BD7D4426BA00D00E7B3928F4"/>
    <w:rsid w:val="005C7DBB"/>
  </w:style>
  <w:style w:type="paragraph" w:customStyle="1" w:styleId="1ACD38972B844A04BC2078608747B5EC">
    <w:name w:val="1ACD38972B844A04BC2078608747B5EC"/>
    <w:rsid w:val="005C7DBB"/>
  </w:style>
  <w:style w:type="paragraph" w:customStyle="1" w:styleId="B46C4215632E4B6A8685724CB80F1DD8">
    <w:name w:val="B46C4215632E4B6A8685724CB80F1DD8"/>
    <w:rsid w:val="005C7DBB"/>
  </w:style>
  <w:style w:type="paragraph" w:customStyle="1" w:styleId="67233EF74A9643D78CA4EB3E42A9F4A0">
    <w:name w:val="67233EF74A9643D78CA4EB3E42A9F4A0"/>
    <w:rsid w:val="005C7DBB"/>
  </w:style>
  <w:style w:type="paragraph" w:customStyle="1" w:styleId="00015211C2CD4BC08C182DDDFFDBBB93">
    <w:name w:val="00015211C2CD4BC08C182DDDFFDBBB93"/>
    <w:rsid w:val="005C7DBB"/>
  </w:style>
  <w:style w:type="paragraph" w:customStyle="1" w:styleId="D7C24F9E72C14D17922DD0D366F91101">
    <w:name w:val="D7C24F9E72C14D17922DD0D366F91101"/>
    <w:rsid w:val="005C7DBB"/>
  </w:style>
  <w:style w:type="paragraph" w:customStyle="1" w:styleId="36F289F9210A4348AC5BE7D77CC6D158">
    <w:name w:val="36F289F9210A4348AC5BE7D77CC6D158"/>
    <w:rsid w:val="005C7DBB"/>
  </w:style>
  <w:style w:type="paragraph" w:customStyle="1" w:styleId="E3A425D5D406478A98E443F95864CA0B">
    <w:name w:val="E3A425D5D406478A98E443F95864CA0B"/>
    <w:rsid w:val="005C7DBB"/>
  </w:style>
  <w:style w:type="paragraph" w:customStyle="1" w:styleId="565E2B6F4203417598C849A422D0B167">
    <w:name w:val="565E2B6F4203417598C849A422D0B167"/>
    <w:rsid w:val="005C7DBB"/>
  </w:style>
  <w:style w:type="paragraph" w:customStyle="1" w:styleId="21E0AB94FC4A4279A456F68B40795C6C">
    <w:name w:val="21E0AB94FC4A4279A456F68B40795C6C"/>
    <w:rsid w:val="005C7DBB"/>
  </w:style>
  <w:style w:type="paragraph" w:customStyle="1" w:styleId="2781D765017F4D57813E214F00501EB2">
    <w:name w:val="2781D765017F4D57813E214F00501EB2"/>
    <w:rsid w:val="005C7DBB"/>
  </w:style>
  <w:style w:type="paragraph" w:customStyle="1" w:styleId="EB1BAC74AE474C9198C1842A6D43D80B">
    <w:name w:val="EB1BAC74AE474C9198C1842A6D43D80B"/>
    <w:rsid w:val="005C7DBB"/>
  </w:style>
  <w:style w:type="paragraph" w:customStyle="1" w:styleId="75CF33CAD1F14A1699CF07E600A1B405">
    <w:name w:val="75CF33CAD1F14A1699CF07E600A1B405"/>
    <w:rsid w:val="005C7DBB"/>
  </w:style>
  <w:style w:type="paragraph" w:customStyle="1" w:styleId="5EAE56A6ED73489BAFF64D01D0913FE2">
    <w:name w:val="5EAE56A6ED73489BAFF64D01D0913FE2"/>
    <w:rsid w:val="005C7DBB"/>
  </w:style>
  <w:style w:type="paragraph" w:customStyle="1" w:styleId="E68A11B8884A4F89AF245E1A6039AE2C">
    <w:name w:val="E68A11B8884A4F89AF245E1A6039AE2C"/>
    <w:rsid w:val="005C7DBB"/>
  </w:style>
  <w:style w:type="paragraph" w:customStyle="1" w:styleId="B076BF065E854A1E9011C3629BFD42B7">
    <w:name w:val="B076BF065E854A1E9011C3629BFD42B7"/>
    <w:rsid w:val="005C7DBB"/>
  </w:style>
  <w:style w:type="paragraph" w:customStyle="1" w:styleId="B826B582EDFE4C8CBF07DA5BB6D6D251">
    <w:name w:val="B826B582EDFE4C8CBF07DA5BB6D6D251"/>
    <w:rsid w:val="005C7DBB"/>
  </w:style>
  <w:style w:type="paragraph" w:customStyle="1" w:styleId="374B6C0C53CA4FD784A95739BAB1E880">
    <w:name w:val="374B6C0C53CA4FD784A95739BAB1E880"/>
    <w:rsid w:val="005C7DBB"/>
  </w:style>
  <w:style w:type="paragraph" w:customStyle="1" w:styleId="94DAB4077B554FAFBEDAD1FE30533999">
    <w:name w:val="94DAB4077B554FAFBEDAD1FE30533999"/>
    <w:rsid w:val="005C7DBB"/>
  </w:style>
  <w:style w:type="paragraph" w:customStyle="1" w:styleId="2B3F5F2CA888476CA6B6AB96357FFACE">
    <w:name w:val="2B3F5F2CA888476CA6B6AB96357FFACE"/>
    <w:rsid w:val="005C7DBB"/>
  </w:style>
  <w:style w:type="paragraph" w:customStyle="1" w:styleId="B7F14ABA0C054D09B8C599ACB399A124">
    <w:name w:val="B7F14ABA0C054D09B8C599ACB399A124"/>
    <w:rsid w:val="005C7DBB"/>
  </w:style>
  <w:style w:type="paragraph" w:customStyle="1" w:styleId="22558B45CB3742B8A6A698018D3ED3E6">
    <w:name w:val="22558B45CB3742B8A6A698018D3ED3E6"/>
    <w:rsid w:val="005C7DBB"/>
  </w:style>
  <w:style w:type="paragraph" w:customStyle="1" w:styleId="243E3A5F1E7D46FD98A162567D5770F5">
    <w:name w:val="243E3A5F1E7D46FD98A162567D5770F5"/>
    <w:rsid w:val="005C7DBB"/>
  </w:style>
  <w:style w:type="paragraph" w:customStyle="1" w:styleId="1D97FD78D5854407A567F847CD5EF6FC">
    <w:name w:val="1D97FD78D5854407A567F847CD5EF6FC"/>
    <w:rsid w:val="005C7DBB"/>
  </w:style>
  <w:style w:type="paragraph" w:customStyle="1" w:styleId="5E0B0E28A9E8411FBFCE5C68DEE18343">
    <w:name w:val="5E0B0E28A9E8411FBFCE5C68DEE18343"/>
    <w:rsid w:val="005C7DBB"/>
  </w:style>
  <w:style w:type="paragraph" w:customStyle="1" w:styleId="70A45FF6A0D74F258920F2E2C4BD73D0">
    <w:name w:val="70A45FF6A0D74F258920F2E2C4BD73D0"/>
    <w:rsid w:val="005C7DBB"/>
  </w:style>
  <w:style w:type="paragraph" w:customStyle="1" w:styleId="2477E0AD0C98451F8F407314D9B1ABC6">
    <w:name w:val="2477E0AD0C98451F8F407314D9B1ABC6"/>
    <w:rsid w:val="005C7DBB"/>
  </w:style>
  <w:style w:type="paragraph" w:customStyle="1" w:styleId="AB30CD2C6F924B58B209537FB6F04139">
    <w:name w:val="AB30CD2C6F924B58B209537FB6F04139"/>
    <w:rsid w:val="005C7DBB"/>
  </w:style>
  <w:style w:type="paragraph" w:customStyle="1" w:styleId="B75A24D331A04B29A8CA576576E8733B">
    <w:name w:val="B75A24D331A04B29A8CA576576E8733B"/>
    <w:rsid w:val="005C7DBB"/>
  </w:style>
  <w:style w:type="paragraph" w:customStyle="1" w:styleId="B502F9C0B7D64827B4BD57E893CD9303">
    <w:name w:val="B502F9C0B7D64827B4BD57E893CD9303"/>
    <w:rsid w:val="005C7DBB"/>
  </w:style>
  <w:style w:type="paragraph" w:customStyle="1" w:styleId="4AE4B8C383A1445880532CA6A1BF2D1E">
    <w:name w:val="4AE4B8C383A1445880532CA6A1BF2D1E"/>
    <w:rsid w:val="005C7DBB"/>
  </w:style>
  <w:style w:type="paragraph" w:customStyle="1" w:styleId="9B1F9A45E4E44722914E6D82AB1D8D9B">
    <w:name w:val="9B1F9A45E4E44722914E6D82AB1D8D9B"/>
    <w:rsid w:val="005C7DBB"/>
  </w:style>
  <w:style w:type="paragraph" w:customStyle="1" w:styleId="81DA9FDDFF0F4848A9B4BB2E3BB4D975">
    <w:name w:val="81DA9FDDFF0F4848A9B4BB2E3BB4D975"/>
    <w:rsid w:val="005C7DBB"/>
  </w:style>
  <w:style w:type="paragraph" w:customStyle="1" w:styleId="39F0708DC7A444A0B8DAE603238E0534">
    <w:name w:val="39F0708DC7A444A0B8DAE603238E0534"/>
    <w:rsid w:val="005C7DBB"/>
  </w:style>
  <w:style w:type="paragraph" w:customStyle="1" w:styleId="2F900EB647784C62B9C38A09F4ABAD9C">
    <w:name w:val="2F900EB647784C62B9C38A09F4ABAD9C"/>
    <w:rsid w:val="005C7DBB"/>
  </w:style>
  <w:style w:type="paragraph" w:customStyle="1" w:styleId="EB9C93B8E6434CA0B15E2EE7C3787D02">
    <w:name w:val="EB9C93B8E6434CA0B15E2EE7C3787D02"/>
    <w:rsid w:val="005C7DBB"/>
  </w:style>
  <w:style w:type="paragraph" w:customStyle="1" w:styleId="EB39538612FA4150A431F09ACD0F995C">
    <w:name w:val="EB39538612FA4150A431F09ACD0F995C"/>
    <w:rsid w:val="005C7DBB"/>
  </w:style>
  <w:style w:type="paragraph" w:customStyle="1" w:styleId="C7D639943D5A47BAADFFA057F1BA5294">
    <w:name w:val="C7D639943D5A47BAADFFA057F1BA5294"/>
    <w:rsid w:val="005C7DBB"/>
  </w:style>
  <w:style w:type="paragraph" w:customStyle="1" w:styleId="8C5A3B90C57840B9A4B317C10EC8FC3F">
    <w:name w:val="8C5A3B90C57840B9A4B317C10EC8FC3F"/>
    <w:rsid w:val="005C7DBB"/>
  </w:style>
  <w:style w:type="paragraph" w:customStyle="1" w:styleId="C52982D316F843879754575A366EE91C">
    <w:name w:val="C52982D316F843879754575A366EE91C"/>
    <w:rsid w:val="005C7DBB"/>
  </w:style>
  <w:style w:type="paragraph" w:customStyle="1" w:styleId="75299670AD834CE4843C0255FC38D5D9">
    <w:name w:val="75299670AD834CE4843C0255FC38D5D9"/>
    <w:rsid w:val="005C7DBB"/>
  </w:style>
  <w:style w:type="paragraph" w:customStyle="1" w:styleId="D62F502B1B1F4998891AA1C8C5C8F11C">
    <w:name w:val="D62F502B1B1F4998891AA1C8C5C8F11C"/>
    <w:rsid w:val="005C7DBB"/>
  </w:style>
  <w:style w:type="paragraph" w:customStyle="1" w:styleId="6BDFDDEFA7A84EFFA824332395E284B8">
    <w:name w:val="6BDFDDEFA7A84EFFA824332395E284B8"/>
    <w:rsid w:val="005C7DBB"/>
  </w:style>
  <w:style w:type="paragraph" w:customStyle="1" w:styleId="B7F2AA900C4147D19F086E08052F418D">
    <w:name w:val="B7F2AA900C4147D19F086E08052F418D"/>
    <w:rsid w:val="005C7DBB"/>
  </w:style>
  <w:style w:type="paragraph" w:customStyle="1" w:styleId="31F109B43A4B4060B9CC7C6BCEE678D3">
    <w:name w:val="31F109B43A4B4060B9CC7C6BCEE678D3"/>
    <w:rsid w:val="005C7DBB"/>
  </w:style>
  <w:style w:type="paragraph" w:customStyle="1" w:styleId="D05E537C3EB14011BB28E1E01E4E3D2E">
    <w:name w:val="D05E537C3EB14011BB28E1E01E4E3D2E"/>
    <w:rsid w:val="005C7DBB"/>
  </w:style>
  <w:style w:type="paragraph" w:customStyle="1" w:styleId="271FB6378469407498F0825F8F6F1F69">
    <w:name w:val="271FB6378469407498F0825F8F6F1F69"/>
    <w:rsid w:val="005C7DBB"/>
  </w:style>
  <w:style w:type="paragraph" w:customStyle="1" w:styleId="F6E6CA88EAD646BAB70D075D5CA08256">
    <w:name w:val="F6E6CA88EAD646BAB70D075D5CA08256"/>
    <w:rsid w:val="005C7DBB"/>
  </w:style>
  <w:style w:type="paragraph" w:customStyle="1" w:styleId="537001DDE8C44A8698412890913E1AAE">
    <w:name w:val="537001DDE8C44A8698412890913E1AAE"/>
    <w:rsid w:val="005C7DBB"/>
  </w:style>
  <w:style w:type="paragraph" w:customStyle="1" w:styleId="D47FC6B28244428F8FB12B191FA4DB72">
    <w:name w:val="D47FC6B28244428F8FB12B191FA4DB72"/>
    <w:rsid w:val="005C7DBB"/>
  </w:style>
  <w:style w:type="paragraph" w:customStyle="1" w:styleId="459BCBD7E1C48640AB1C0FEC534B8332">
    <w:name w:val="459BCBD7E1C48640AB1C0FEC534B8332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77D36719A7823488AF2D1E82415A25E">
    <w:name w:val="277D36719A7823488AF2D1E82415A25E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722D0D7F63BD846B62437E9F06E69F5">
    <w:name w:val="D722D0D7F63BD846B62437E9F06E69F5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D604F1455D03E45864E8BA14E8BA3E8">
    <w:name w:val="ED604F1455D03E45864E8BA14E8BA3E8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3D9FE2FACCFE74DA7DAD3D3D30ECB2E">
    <w:name w:val="D3D9FE2FACCFE74DA7DAD3D3D30ECB2E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6353D452C00374F955DDAD7FC343AC1">
    <w:name w:val="16353D452C00374F955DDAD7FC343AC1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4C4A05E576EBF48BA93B1C6D8526C4D">
    <w:name w:val="84C4A05E576EBF48BA93B1C6D8526C4D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D657D84E2E26443B780051AF8D0173A">
    <w:name w:val="8D657D84E2E26443B780051AF8D0173A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7A25619897AF94FAE449D0D46A615E9">
    <w:name w:val="67A25619897AF94FAE449D0D46A615E9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D0CE8A3D8070B4A8C65E5DEC1A49A73">
    <w:name w:val="5D0CE8A3D8070B4A8C65E5DEC1A49A73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4D981DFA1AD2C344B5C8FC7DFAD62D66">
    <w:name w:val="4D981DFA1AD2C344B5C8FC7DFAD62D66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2176E43946A904BB9A530B0DB827713">
    <w:name w:val="62176E43946A904BB9A530B0DB827713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F4B9E05DD492040A0A7A1709CA945C0">
    <w:name w:val="BF4B9E05DD492040A0A7A1709CA945C0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95667012922C64185A5240275915C8E">
    <w:name w:val="095667012922C64185A5240275915C8E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3A93984B780F441B1B85C9A34E757CC">
    <w:name w:val="73A93984B780F441B1B85C9A34E757CC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C0E22F5CA672244A9EF1BB95F528561">
    <w:name w:val="DC0E22F5CA672244A9EF1BB95F528561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5745FF7B88340419591DD06E2468CDC">
    <w:name w:val="05745FF7B88340419591DD06E2468CDC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4DB293AF76EA7F47ABF8CEAA2276B2C2">
    <w:name w:val="4DB293AF76EA7F47ABF8CEAA2276B2C2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EF5E8378AE60F4FBBB8BF31D02A44A4">
    <w:name w:val="EEF5E8378AE60F4FBBB8BF31D02A44A4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80CA2701E75BC46A9EA80345BBA1BF9">
    <w:name w:val="B80CA2701E75BC46A9EA80345BBA1BF9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27ED4181E216D49917B749CCA5BED91">
    <w:name w:val="F27ED4181E216D49917B749CCA5BED91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25295AA486E584FADAB24DE7B164755">
    <w:name w:val="F25295AA486E584FADAB24DE7B164755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540E5022FCDDD429BACC2E16E246277">
    <w:name w:val="C540E5022FCDDD429BACC2E16E246277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8D2B461E100F64CA3417B4F79CA0E59">
    <w:name w:val="78D2B461E100F64CA3417B4F79CA0E59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E50244AD6204E4E8CE9C3362A08DB2C">
    <w:name w:val="9E50244AD6204E4E8CE9C3362A08DB2C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29C8C36D5EE1A408ECCBF9BF0196468">
    <w:name w:val="829C8C36D5EE1A408ECCBF9BF0196468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C25640C9BF4464780A0A08858EA633D">
    <w:name w:val="EC25640C9BF4464780A0A08858EA633D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FA1DD98DDC9034D9B63CFBA08FF9DE9">
    <w:name w:val="BFA1DD98DDC9034D9B63CFBA08FF9DE9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47A693F752AE644B8CD073118E1B8700">
    <w:name w:val="47A693F752AE644B8CD073118E1B8700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1C78C04E2F5704CBAB1DD594E8DD8BB">
    <w:name w:val="11C78C04E2F5704CBAB1DD594E8DD8BB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4B85A6DFEA0804DB7FCB49230193C5F">
    <w:name w:val="84B85A6DFEA0804DB7FCB49230193C5F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88725CE41254F45BBD89637C802A8BE">
    <w:name w:val="B88725CE41254F45BBD89637C802A8BE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DCB6C7BAFD164418A225D48A840297F">
    <w:name w:val="EDCB6C7BAFD164418A225D48A840297F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BA202D7DB7A154B852DC95084A27BDC">
    <w:name w:val="1BA202D7DB7A154B852DC95084A27BDC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004C00F4C687649A578D8DC97956B85">
    <w:name w:val="A004C00F4C687649A578D8DC97956B85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C30D1689D6F594FA07953841FFA4A08">
    <w:name w:val="9C30D1689D6F594FA07953841FFA4A08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BC918F43A972E48A5633C228E885EB2">
    <w:name w:val="ABC918F43A972E48A5633C228E885EB2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91F18699B93564AB9A6E1512AB51946">
    <w:name w:val="191F18699B93564AB9A6E1512AB51946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F5050BC457319448C20B9D8371FFE1D">
    <w:name w:val="9F5050BC457319448C20B9D8371FFE1D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5A7713E4C43F644B60C20214695E4A0">
    <w:name w:val="75A7713E4C43F644B60C20214695E4A0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AD8F565707B7F44A2770E0084272167">
    <w:name w:val="9AD8F565707B7F44A2770E0084272167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C32CDF95D82D641A33FEBAF670F5EAA">
    <w:name w:val="3C32CDF95D82D641A33FEBAF670F5EAA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EB3902032C2E640A7F1E4722E5CD784">
    <w:name w:val="FEB3902032C2E640A7F1E4722E5CD784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C5F1E336076494DAEC2F88BBFE61FE5">
    <w:name w:val="BC5F1E336076494DAEC2F88BBFE61FE5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13327D87287ED4B8108B43458A61056">
    <w:name w:val="313327D87287ED4B8108B43458A61056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FAF50C2E408404FA56D766DC763E236">
    <w:name w:val="AFAF50C2E408404FA56D766DC763E236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B8E59A622DFB44B94E65CB7FE494D43">
    <w:name w:val="1B8E59A622DFB44B94E65CB7FE494D43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150C43CE4FF2A4FA45B78DBC5E9DBDB">
    <w:name w:val="1150C43CE4FF2A4FA45B78DBC5E9DBDB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0BE74C980DD19469E63F0031285EF2E">
    <w:name w:val="F0BE74C980DD19469E63F0031285EF2E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839DCDA91BC464983E539F64ECBB14B">
    <w:name w:val="0839DCDA91BC464983E539F64ECBB14B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0CBCB05565BF746AE96F78530C575B6">
    <w:name w:val="F0CBCB05565BF746AE96F78530C575B6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6E671D1CF2A524A9E8666D393D3ACD9">
    <w:name w:val="E6E671D1CF2A524A9E8666D393D3ACD9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C33DA50114B0A4FB1A196E4DCD21EBC">
    <w:name w:val="AC33DA50114B0A4FB1A196E4DCD21EBC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881A1BA04B62D4EA0466F49FFED85EE">
    <w:name w:val="A881A1BA04B62D4EA0466F49FFED85EE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371F991BAA22C438B2285EA4EE9A3E8">
    <w:name w:val="A371F991BAA22C438B2285EA4EE9A3E8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F41DD9DE92EAA4BAF1F735A93BCDE74">
    <w:name w:val="AF41DD9DE92EAA4BAF1F735A93BCDE74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99127899164AD49981E6E83AC796E8B">
    <w:name w:val="099127899164AD49981E6E83AC796E8B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A3A71948D14AC4382B0447471869F44">
    <w:name w:val="CA3A71948D14AC4382B0447471869F44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010A3D3821F3F4CB06C275FC06B6BD1">
    <w:name w:val="B010A3D3821F3F4CB06C275FC06B6BD1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F95DC6726DDE245A37E1A03AAAF5B3B">
    <w:name w:val="3F95DC6726DDE245A37E1A03AAAF5B3B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6FD119F444B064C987AE0CC5DF3724D">
    <w:name w:val="36FD119F444B064C987AE0CC5DF3724D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7EDED760B3D1842AB86A01E20E63640">
    <w:name w:val="97EDED760B3D1842AB86A01E20E63640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C532A6BC51E7E4680CCD357A7041F73">
    <w:name w:val="AC532A6BC51E7E4680CCD357A7041F73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96946A4E8BC02449875BF7BD0341224">
    <w:name w:val="996946A4E8BC02449875BF7BD0341224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4A72BA9D275E94FBCEFA9D55E1F85F1">
    <w:name w:val="E4A72BA9D275E94FBCEFA9D55E1F85F1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0DE350D6C8D164C8FD181B103559D91">
    <w:name w:val="A0DE350D6C8D164C8FD181B103559D91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85D5097472842459B3638AB5F5E53FE">
    <w:name w:val="B85D5097472842459B3638AB5F5E53FE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11C35C8BBA8224E9D471240CDB2EBF6">
    <w:name w:val="B11C35C8BBA8224E9D471240CDB2EBF6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D252117D331434CBAE017F9DC5BB2E8">
    <w:name w:val="2D252117D331434CBAE017F9DC5BB2E8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01E97FC8AF38A40BA2DF1BCD418214E">
    <w:name w:val="501E97FC8AF38A40BA2DF1BCD418214E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68CB3D95DB9754784E61CE23BEF1DA0">
    <w:name w:val="A68CB3D95DB9754784E61CE23BEF1DA0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84793CE0795C94295E544C9FE4723CB">
    <w:name w:val="D84793CE0795C94295E544C9FE4723CB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4FB927473660C45AAD3218EC8E6DD89">
    <w:name w:val="E4FB927473660C45AAD3218EC8E6DD89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43D78D6F6A7F64E84065B6D504BAD74">
    <w:name w:val="643D78D6F6A7F64E84065B6D504BAD74"/>
    <w:rsid w:val="00564CB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244298FF028DD468FFC4816C031E148">
    <w:name w:val="6244298FF028DD468FFC4816C031E148"/>
    <w:rsid w:val="00F03CBC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6C0E8484F6AF04EB406D14EB37EE619">
    <w:name w:val="26C0E8484F6AF04EB406D14EB37EE619"/>
    <w:rsid w:val="00F03CBC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3E9FEF7BD81C0439F68D2B188810C1E">
    <w:name w:val="F3E9FEF7BD81C0439F68D2B188810C1E"/>
    <w:rsid w:val="00F03CBC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65A02873496A14E8AFFD3009EB46651">
    <w:name w:val="F65A02873496A14E8AFFD3009EB46651"/>
    <w:rsid w:val="00F03CBC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81933A062406A4487406C89AF4D6F0D">
    <w:name w:val="581933A062406A4487406C89AF4D6F0D"/>
    <w:rsid w:val="00375562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4D8445919E572468CB24CAF71F98F8B">
    <w:name w:val="54D8445919E572468CB24CAF71F98F8B"/>
    <w:rsid w:val="00375562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C4417FDFB7EAF4DA14858624C10664E">
    <w:name w:val="2C4417FDFB7EAF4DA14858624C10664E"/>
    <w:rsid w:val="00A82BA4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27D32656128BC84FA5A5E33D87D431B5">
    <w:name w:val="27D32656128BC84FA5A5E33D87D431B5"/>
    <w:rsid w:val="00A82BA4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0B04D6E56DE69345BA6F65D9E633C635">
    <w:name w:val="0B04D6E56DE69345BA6F65D9E633C635"/>
    <w:rsid w:val="00A82BA4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D82243EE51E68B42AB3AEB448E48F00C">
    <w:name w:val="D82243EE51E68B42AB3AEB448E48F00C"/>
    <w:rsid w:val="00A82BA4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2B4AE831083DDD48BE2555382FD87522">
    <w:name w:val="2B4AE831083DDD48BE2555382FD87522"/>
    <w:rsid w:val="00A82BA4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5349C21AD5AAD6429DB858C379AC8BBE">
    <w:name w:val="5349C21AD5AAD6429DB858C379AC8BBE"/>
    <w:rsid w:val="00A82BA4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E20271B91D9C284B950D3116E8524CC5">
    <w:name w:val="E20271B91D9C284B950D3116E8524CC5"/>
    <w:rsid w:val="00A82BA4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D7B441AD2642794894572EEB3AC21F4B">
    <w:name w:val="D7B441AD2642794894572EEB3AC21F4B"/>
    <w:rsid w:val="00A82BA4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92F826D647056543B04618B4B45351A6">
    <w:name w:val="92F826D647056543B04618B4B45351A6"/>
    <w:rsid w:val="00A82BA4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74C51C4AA629364BB4227F4A7B916FB1">
    <w:name w:val="74C51C4AA629364BB4227F4A7B916FB1"/>
    <w:rsid w:val="00A82BA4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BC67CDE0E05B2A4CBE0981FC5E937476">
    <w:name w:val="BC67CDE0E05B2A4CBE0981FC5E937476"/>
    <w:rsid w:val="00A82BA4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25F87001D770184CA43A149DEA36B3A9">
    <w:name w:val="25F87001D770184CA43A149DEA36B3A9"/>
    <w:rsid w:val="00A82BA4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FB48DB56D2AD9144965AC1426C0FB99D">
    <w:name w:val="FB48DB56D2AD9144965AC1426C0FB99D"/>
    <w:rsid w:val="00A82BA4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D02C4B4E9E810446BD14D18F3F06B1FC">
    <w:name w:val="D02C4B4E9E810446BD14D18F3F06B1FC"/>
    <w:rsid w:val="00A82BA4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C024B1BF7052764C88C0F0E6C8F5DD67">
    <w:name w:val="C024B1BF7052764C88C0F0E6C8F5DD67"/>
    <w:rsid w:val="00A82BA4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8D5464D214CA6642904D807990884EE9">
    <w:name w:val="8D5464D214CA6642904D807990884EE9"/>
    <w:rsid w:val="00A82BA4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654BACF3E3E3F242B053B575BAC89986">
    <w:name w:val="654BACF3E3E3F242B053B575BAC89986"/>
    <w:rsid w:val="00A82BA4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014B0D22BCD8C544B99DAC925D8C3E9A">
    <w:name w:val="014B0D22BCD8C544B99DAC925D8C3E9A"/>
    <w:rsid w:val="00A82BA4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4B6E8789F59B9B49AE19D324E56FEFEE">
    <w:name w:val="4B6E8789F59B9B49AE19D324E56FEFEE"/>
    <w:rsid w:val="00A82BA4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C3707BDAE41CD145BA1CE1B52DB847DE">
    <w:name w:val="C3707BDAE41CD145BA1CE1B52DB847DE"/>
    <w:rsid w:val="00A82BA4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9F01FD26C1D9594BA687A0B8A650FD35">
    <w:name w:val="9F01FD26C1D9594BA687A0B8A650FD35"/>
    <w:rsid w:val="00E81FBA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E5E2666D3B48C49BF9D263DD332AD7C">
    <w:name w:val="DE5E2666D3B48C49BF9D263DD332AD7C"/>
    <w:rsid w:val="00E81FBA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BFEA057249DEA47A2878A9C8A01F921">
    <w:name w:val="6BFEA057249DEA47A2878A9C8A01F921"/>
    <w:rsid w:val="00E81FBA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502A2C7A3F58F4C87966BF4F80A71FA">
    <w:name w:val="B502A2C7A3F58F4C87966BF4F80A71FA"/>
    <w:rsid w:val="00E81FBA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9534D0C37B87F4BA53BF29A1695FD5A">
    <w:name w:val="F9534D0C37B87F4BA53BF29A1695FD5A"/>
    <w:rsid w:val="00E81FBA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453ED8FBF574C7418E6CBA717AFD6CA1">
    <w:name w:val="453ED8FBF574C7418E6CBA717AFD6CA1"/>
    <w:rsid w:val="00E81FBA"/>
    <w:pPr>
      <w:spacing w:after="0" w:line="240" w:lineRule="auto"/>
    </w:pPr>
    <w:rPr>
      <w:sz w:val="24"/>
      <w:szCs w:val="24"/>
      <w:lang w:val="es-ES_tradnl" w:eastAsia="ja-JP"/>
    </w:rPr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918D7D-5656-274D-ACBF-FAEDF1968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\Users\Planificación\Documents\2017 CONTROL TÉCNICO\INSTRUCTIVO CERTIFICACIÓN ORIGEN NACIONA INDEPENDIENTE\ANEXO 3_FORMULARIO_ORIGEN NACIONAL INDEPENDIENTE.dotm</Template>
  <TotalTime>90</TotalTime>
  <Pages>2</Pages>
  <Words>621</Words>
  <Characters>3420</Characters>
  <Application>Microsoft Macintosh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Planificación</dc:creator>
  <cp:lastModifiedBy>Macbook Pro</cp:lastModifiedBy>
  <cp:revision>52</cp:revision>
  <cp:lastPrinted>2018-10-02T17:13:00Z</cp:lastPrinted>
  <dcterms:created xsi:type="dcterms:W3CDTF">2018-10-05T17:22:00Z</dcterms:created>
  <dcterms:modified xsi:type="dcterms:W3CDTF">2018-10-15T17:14:00Z</dcterms:modified>
</cp:coreProperties>
</file>