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ms-office.vbaProject"/>
  <Default Extension="rels" ContentType="application/vnd.openxmlformats-package.relationships+xml"/>
  <Default Extension="wmf" ContentType="image/x-wm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BD086E" w14:textId="77777777" w:rsidR="00CA347A" w:rsidRDefault="00CA347A" w:rsidP="00CA347A">
      <w:pPr>
        <w:spacing w:line="240" w:lineRule="auto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Sr. Jan Vandierendonck</w:t>
      </w:r>
    </w:p>
    <w:p w14:paraId="48F932E6" w14:textId="77777777" w:rsidR="00CA347A" w:rsidRDefault="00CA347A" w:rsidP="00CA347A">
      <w:pPr>
        <w:spacing w:line="240" w:lineRule="auto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Director Ejecutivo</w:t>
      </w:r>
    </w:p>
    <w:p w14:paraId="1B2275F7" w14:textId="77777777" w:rsidR="00CA347A" w:rsidRDefault="00CA347A" w:rsidP="00CA347A">
      <w:pPr>
        <w:spacing w:line="240" w:lineRule="auto"/>
        <w:contextualSpacing/>
        <w:jc w:val="both"/>
        <w:rPr>
          <w:rFonts w:ascii="Calibri" w:hAnsi="Calibri"/>
        </w:rPr>
      </w:pPr>
      <w:r w:rsidRPr="0081597A">
        <w:rPr>
          <w:rFonts w:ascii="Calibri" w:hAnsi="Calibri"/>
        </w:rPr>
        <w:t>Instituto del Cine</w:t>
      </w:r>
      <w:r>
        <w:rPr>
          <w:rFonts w:ascii="Calibri" w:hAnsi="Calibri"/>
        </w:rPr>
        <w:t xml:space="preserve"> y Creación Audiovisual (ICCA)</w:t>
      </w:r>
    </w:p>
    <w:p w14:paraId="14143CC8" w14:textId="77777777" w:rsidR="00CA347A" w:rsidRDefault="00CA347A" w:rsidP="00CA347A">
      <w:pPr>
        <w:spacing w:line="240" w:lineRule="auto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Presente.-</w:t>
      </w:r>
    </w:p>
    <w:p w14:paraId="52F25ED8" w14:textId="77777777" w:rsidR="00CA347A" w:rsidRDefault="00CA347A" w:rsidP="00CA347A">
      <w:pPr>
        <w:spacing w:after="0" w:line="240" w:lineRule="auto"/>
        <w:rPr>
          <w:rFonts w:ascii="Calibri" w:hAnsi="Calibri"/>
        </w:rPr>
      </w:pPr>
    </w:p>
    <w:p w14:paraId="4424E8A9" w14:textId="0EEDE268" w:rsidR="003F7B91" w:rsidRDefault="00CA347A" w:rsidP="00CA347A">
      <w:pPr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</w:rPr>
        <w:t>E</w:t>
      </w:r>
      <w:r w:rsidRPr="0081597A">
        <w:rPr>
          <w:rFonts w:ascii="Calibri" w:hAnsi="Calibri"/>
        </w:rPr>
        <w:t xml:space="preserve">n cumplimiento con </w:t>
      </w:r>
      <w:r>
        <w:rPr>
          <w:rFonts w:ascii="Calibri" w:hAnsi="Calibri"/>
        </w:rPr>
        <w:t xml:space="preserve">las </w:t>
      </w:r>
      <w:r w:rsidRPr="00CA347A">
        <w:rPr>
          <w:rFonts w:ascii="Calibri" w:hAnsi="Calibri"/>
          <w:lang w:val="es-ES"/>
        </w:rPr>
        <w:t xml:space="preserve">bases específicas para </w:t>
      </w:r>
      <w:r>
        <w:rPr>
          <w:rFonts w:ascii="Calibri" w:hAnsi="Calibri"/>
          <w:lang w:val="es-ES"/>
        </w:rPr>
        <w:t xml:space="preserve">el </w:t>
      </w:r>
      <w:r w:rsidRPr="00CA347A">
        <w:rPr>
          <w:rFonts w:ascii="Calibri" w:hAnsi="Calibri"/>
          <w:lang w:val="es-ES"/>
        </w:rPr>
        <w:t>concurso públi</w:t>
      </w:r>
      <w:r>
        <w:rPr>
          <w:rFonts w:ascii="Calibri" w:hAnsi="Calibri"/>
          <w:lang w:val="es-ES"/>
        </w:rPr>
        <w:t xml:space="preserve">co de fomento convocado por el ICCA </w:t>
      </w:r>
      <w:r w:rsidRPr="00CA347A">
        <w:rPr>
          <w:rFonts w:ascii="Calibri" w:hAnsi="Calibri"/>
          <w:lang w:val="es-ES"/>
        </w:rPr>
        <w:t>para la participación del cine y el audiovisual ecuatoriano en espacios internacionales</w:t>
      </w:r>
      <w:r w:rsidRPr="0081597A">
        <w:rPr>
          <w:rFonts w:ascii="Calibri" w:hAnsi="Calibri"/>
        </w:rPr>
        <w:t>, después de haber</w:t>
      </w:r>
      <w:r>
        <w:rPr>
          <w:rFonts w:ascii="Calibri" w:hAnsi="Calibri"/>
        </w:rPr>
        <w:t>las</w:t>
      </w:r>
      <w:r w:rsidRPr="0081597A">
        <w:rPr>
          <w:rFonts w:ascii="Calibri" w:hAnsi="Calibri"/>
        </w:rPr>
        <w:t xml:space="preserve"> leído, entendido y estar de acuerdo con los términos de</w:t>
      </w:r>
      <w:r>
        <w:rPr>
          <w:rFonts w:ascii="Calibri" w:hAnsi="Calibri"/>
        </w:rPr>
        <w:t xml:space="preserve"> </w:t>
      </w:r>
      <w:r w:rsidRPr="0081597A">
        <w:rPr>
          <w:rFonts w:ascii="Calibri" w:hAnsi="Calibri"/>
        </w:rPr>
        <w:t>l</w:t>
      </w:r>
      <w:r>
        <w:rPr>
          <w:rFonts w:ascii="Calibri" w:hAnsi="Calibri"/>
        </w:rPr>
        <w:t>as mismas</w:t>
      </w:r>
      <w:r w:rsidRPr="0081597A">
        <w:rPr>
          <w:rFonts w:ascii="Calibri" w:hAnsi="Calibri"/>
        </w:rPr>
        <w:t xml:space="preserve">, me permito entregar </w:t>
      </w:r>
      <w:r>
        <w:rPr>
          <w:rFonts w:ascii="Calibri" w:hAnsi="Calibri"/>
        </w:rPr>
        <w:t>la siguiente postulación</w:t>
      </w:r>
      <w:r w:rsidRPr="0081597A">
        <w:rPr>
          <w:rFonts w:ascii="Calibri" w:hAnsi="Calibri"/>
        </w:rPr>
        <w:t>:</w:t>
      </w:r>
    </w:p>
    <w:p w14:paraId="56FE6F8A" w14:textId="77777777" w:rsidR="003F7B91" w:rsidRDefault="003F7B91" w:rsidP="00B23218">
      <w:pPr>
        <w:spacing w:after="0" w:line="240" w:lineRule="auto"/>
        <w:jc w:val="center"/>
        <w:rPr>
          <w:rFonts w:ascii="Calibri" w:hAnsi="Calibri"/>
          <w:b/>
        </w:rPr>
      </w:pPr>
    </w:p>
    <w:p w14:paraId="7545E6C8" w14:textId="57136BA6" w:rsidR="00B23218" w:rsidRPr="0081597A" w:rsidRDefault="00B23218" w:rsidP="00B23218">
      <w:pPr>
        <w:spacing w:after="0" w:line="240" w:lineRule="auto"/>
        <w:jc w:val="center"/>
        <w:rPr>
          <w:rFonts w:ascii="Calibri" w:hAnsi="Calibri"/>
          <w:b/>
        </w:rPr>
      </w:pPr>
    </w:p>
    <w:tbl>
      <w:tblPr>
        <w:tblStyle w:val="Tablaconcuadrcula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41"/>
        <w:gridCol w:w="709"/>
        <w:gridCol w:w="142"/>
        <w:gridCol w:w="1426"/>
        <w:gridCol w:w="1976"/>
        <w:gridCol w:w="62"/>
        <w:gridCol w:w="772"/>
        <w:gridCol w:w="2710"/>
      </w:tblGrid>
      <w:tr w:rsidR="00E4301C" w:rsidRPr="0081597A" w14:paraId="6E113C2F" w14:textId="77777777" w:rsidTr="00CA347A">
        <w:trPr>
          <w:trHeight w:val="719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ED5EA" w14:textId="35926A4A" w:rsidR="00E4301C" w:rsidRPr="0081597A" w:rsidRDefault="00E4301C" w:rsidP="00CA347A">
            <w:pPr>
              <w:jc w:val="center"/>
              <w:rPr>
                <w:rFonts w:ascii="Calibri" w:hAnsi="Calibri"/>
                <w:b/>
              </w:rPr>
            </w:pPr>
            <w:bookmarkStart w:id="0" w:name="_GoBack"/>
            <w:r w:rsidRPr="0081597A">
              <w:rPr>
                <w:rFonts w:ascii="Calibri" w:hAnsi="Calibri"/>
                <w:b/>
              </w:rPr>
              <w:t xml:space="preserve">FORMULARIO </w:t>
            </w:r>
            <w:r w:rsidR="002E0B0D">
              <w:rPr>
                <w:rFonts w:ascii="Calibri" w:hAnsi="Calibri"/>
                <w:b/>
              </w:rPr>
              <w:t>Ú</w:t>
            </w:r>
            <w:r w:rsidR="00123A91" w:rsidRPr="0081597A">
              <w:rPr>
                <w:rFonts w:ascii="Calibri" w:hAnsi="Calibri"/>
                <w:b/>
              </w:rPr>
              <w:t xml:space="preserve">NICO DE </w:t>
            </w:r>
            <w:r w:rsidR="00CA347A">
              <w:rPr>
                <w:rFonts w:ascii="Calibri" w:hAnsi="Calibri"/>
                <w:b/>
              </w:rPr>
              <w:t>POSTULACIÓN</w:t>
            </w:r>
            <w:r w:rsidR="00123A91" w:rsidRPr="0081597A">
              <w:rPr>
                <w:rFonts w:ascii="Calibri" w:hAnsi="Calibri"/>
                <w:b/>
              </w:rPr>
              <w:t xml:space="preserve"> </w:t>
            </w:r>
            <w:r w:rsidRPr="0081597A">
              <w:rPr>
                <w:rFonts w:ascii="Calibri" w:hAnsi="Calibri"/>
                <w:b/>
              </w:rPr>
              <w:t xml:space="preserve"> </w:t>
            </w:r>
            <w:r w:rsidR="00F51A7F" w:rsidRPr="0081597A">
              <w:rPr>
                <w:rFonts w:ascii="Calibri" w:hAnsi="Calibri"/>
                <w:b/>
              </w:rPr>
              <w:t xml:space="preserve">PARA </w:t>
            </w:r>
            <w:r w:rsidR="00CA347A">
              <w:rPr>
                <w:rFonts w:ascii="Calibri" w:hAnsi="Calibri"/>
                <w:b/>
              </w:rPr>
              <w:t>LA PARTICIPACIÓN DEL CINE Y AUDIOVISUAL ECUATORIANO EN ESPACIOS INTERNACIONALES</w:t>
            </w:r>
            <w:bookmarkEnd w:id="0"/>
          </w:p>
        </w:tc>
      </w:tr>
      <w:tr w:rsidR="00E4301C" w:rsidRPr="0081597A" w14:paraId="056039BC" w14:textId="77777777" w:rsidTr="00CA347A">
        <w:trPr>
          <w:trHeight w:val="339"/>
        </w:trPr>
        <w:tc>
          <w:tcPr>
            <w:tcW w:w="1074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8E1FA1" w14:textId="77777777" w:rsidR="00E4301C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Datos del postulante</w:t>
            </w:r>
          </w:p>
        </w:tc>
      </w:tr>
      <w:tr w:rsidR="00D26D8A" w:rsidRPr="0081597A" w14:paraId="7EE50481" w14:textId="77777777" w:rsidTr="00CA347A">
        <w:trPr>
          <w:trHeight w:val="273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3DD13" w14:textId="36506436" w:rsidR="00D26D8A" w:rsidRPr="0081597A" w:rsidRDefault="00D26D8A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Nombres y Apellidos</w:t>
            </w:r>
          </w:p>
        </w:tc>
      </w:tr>
      <w:tr w:rsidR="00D26D8A" w:rsidRPr="0081597A" w14:paraId="1CD01DE8" w14:textId="77777777" w:rsidTr="00A832E1">
        <w:trPr>
          <w:trHeight w:val="100"/>
        </w:trPr>
        <w:tc>
          <w:tcPr>
            <w:tcW w:w="1074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sdt>
            <w:sdtPr>
              <w:rPr>
                <w:rFonts w:ascii="Calibri" w:hAnsi="Calibri"/>
              </w:rPr>
              <w:id w:val="1642157952"/>
              <w:placeholder>
                <w:docPart w:val="C851E4170BD6AE4CB3F50AA34280B7E0"/>
              </w:placeholder>
              <w:showingPlcHdr/>
            </w:sdtPr>
            <w:sdtEndPr/>
            <w:sdtContent>
              <w:p w14:paraId="7469E055" w14:textId="20D98DBD" w:rsidR="00D26D8A" w:rsidRPr="0081597A" w:rsidRDefault="00D26D8A" w:rsidP="00D26D8A">
                <w:pPr>
                  <w:rPr>
                    <w:rFonts w:ascii="Calibri" w:hAnsi="Calibri"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sdtContent>
          </w:sdt>
        </w:tc>
      </w:tr>
      <w:tr w:rsidR="00D26D8A" w:rsidRPr="0081597A" w14:paraId="4F30CE0D" w14:textId="77777777" w:rsidTr="009E50F7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6A9E1" w14:textId="69D24139" w:rsidR="00D26D8A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C.I.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FE2B9" w14:textId="710FE427" w:rsidR="00D26D8A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Fecha de nacimiento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99FB6" w14:textId="0A9A947B" w:rsidR="009827F7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Código de huella dactilar</w:t>
            </w:r>
          </w:p>
        </w:tc>
      </w:tr>
      <w:tr w:rsidR="00D26D8A" w:rsidRPr="0081597A" w14:paraId="0A6373C5" w14:textId="77777777" w:rsidTr="009E50F7">
        <w:trPr>
          <w:trHeight w:val="356"/>
        </w:trPr>
        <w:sdt>
          <w:sdtPr>
            <w:rPr>
              <w:rFonts w:ascii="Calibri" w:hAnsi="Calibri"/>
              <w:b/>
            </w:rPr>
            <w:id w:val="-30354461"/>
            <w:placeholder>
              <w:docPart w:val="6A9996F475E1CA43BC8A4C72FA03C0F1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E5DA6C3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</w:t>
                </w:r>
                <w:r>
                  <w:rPr>
                    <w:rStyle w:val="Textodelmarcadordeposicin"/>
                    <w:sz w:val="18"/>
                    <w:szCs w:val="18"/>
                  </w:rPr>
                  <w:t>l</w:t>
                </w:r>
                <w:r w:rsidRPr="00200FF3">
                  <w:rPr>
                    <w:rStyle w:val="Textodelmarcadordeposicin"/>
                    <w:sz w:val="18"/>
                    <w:szCs w:val="18"/>
                  </w:rPr>
                  <w:t>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385621285"/>
            <w:placeholder>
              <w:docPart w:val="6A1287D1265EC64BB1F88A27AD1BDE25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9D338BF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1606382351"/>
            <w:placeholder>
              <w:docPart w:val="2C1C47E2F19A19469B46C53CEB3341CD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734A9D1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1126F0" w:rsidRPr="0081597A" w14:paraId="5697211F" w14:textId="77777777" w:rsidTr="0081597A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81F06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Domicilio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B2FE6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Ciudad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97B2B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Provincia</w:t>
            </w:r>
          </w:p>
        </w:tc>
      </w:tr>
      <w:tr w:rsidR="001126F0" w:rsidRPr="0081597A" w14:paraId="09A06D62" w14:textId="77777777" w:rsidTr="0081597A">
        <w:trPr>
          <w:trHeight w:val="356"/>
        </w:trPr>
        <w:sdt>
          <w:sdtPr>
            <w:rPr>
              <w:rFonts w:ascii="Calibri" w:hAnsi="Calibri"/>
              <w:b/>
            </w:rPr>
            <w:id w:val="578571064"/>
            <w:placeholder>
              <w:docPart w:val="D48B78BA59304391A27962A43421EF64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EDE8FE1" w14:textId="6C978854" w:rsidR="00200FF3" w:rsidRPr="0081597A" w:rsidRDefault="004102D2" w:rsidP="004102D2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</w:t>
                </w:r>
                <w:r>
                  <w:rPr>
                    <w:rStyle w:val="Textodelmarcadordeposicin"/>
                    <w:sz w:val="18"/>
                    <w:szCs w:val="18"/>
                  </w:rPr>
                  <w:t>l</w:t>
                </w:r>
                <w:r w:rsidRPr="00200FF3">
                  <w:rPr>
                    <w:rStyle w:val="Textodelmarcadordeposicin"/>
                    <w:sz w:val="18"/>
                    <w:szCs w:val="18"/>
                  </w:rPr>
                  <w:t>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955085903"/>
            <w:placeholder>
              <w:docPart w:val="B7C07A82DE7F4FFD94435CB4535CC40F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3B42A0FA" w14:textId="1862FBA0" w:rsidR="00200FF3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764041407"/>
            <w:placeholder>
              <w:docPart w:val="F53A35E6664848978E95535C1D11C981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6266294" w14:textId="641F7681" w:rsidR="00200FF3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1126F0" w:rsidRPr="0081597A" w14:paraId="1A733B0E" w14:textId="77777777" w:rsidTr="0081597A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1031E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Número Telefónico</w:t>
            </w:r>
            <w:r w:rsidR="000A6AEB" w:rsidRPr="0081597A">
              <w:rPr>
                <w:rFonts w:ascii="Calibri" w:hAnsi="Calibri"/>
                <w:b/>
              </w:rPr>
              <w:t xml:space="preserve"> Fijo</w:t>
            </w:r>
            <w:r w:rsidR="00647A02" w:rsidRPr="0081597A">
              <w:rPr>
                <w:rFonts w:ascii="Calibri" w:hAnsi="Calibri"/>
                <w:b/>
              </w:rPr>
              <w:t xml:space="preserve"> (opcional)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190C8" w14:textId="77777777" w:rsidR="00E4301C" w:rsidRPr="0081597A" w:rsidRDefault="00B159C2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</w:t>
            </w:r>
            <w:r w:rsidR="00E4301C" w:rsidRPr="0081597A">
              <w:rPr>
                <w:rFonts w:ascii="Calibri" w:hAnsi="Calibri"/>
                <w:b/>
              </w:rPr>
              <w:t>mero celular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C1E4E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</w:tr>
      <w:tr w:rsidR="001126F0" w:rsidRPr="0081597A" w14:paraId="42979440" w14:textId="77777777" w:rsidTr="0081597A">
        <w:trPr>
          <w:trHeight w:val="303"/>
        </w:trPr>
        <w:sdt>
          <w:sdtPr>
            <w:rPr>
              <w:rFonts w:ascii="Calibri" w:hAnsi="Calibri"/>
              <w:b/>
            </w:rPr>
            <w:id w:val="819459212"/>
            <w:placeholder>
              <w:docPart w:val="9E626E45202F414F9108243F6FBA8309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51AD3BB6" w14:textId="3A29D78F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681957236"/>
            <w:placeholder>
              <w:docPart w:val="EE2139BB3E06499E9166BC5DF14926E2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DD8A039" w14:textId="5E9610EE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719558797"/>
            <w:placeholder>
              <w:docPart w:val="10845DBE96C342C285CCD6E528AB26B1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A87B0D3" w14:textId="63BBFF7C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482517" w:rsidRPr="0081597A" w14:paraId="4D6EEF76" w14:textId="77777777" w:rsidTr="00395E79">
        <w:trPr>
          <w:trHeight w:val="379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E3C5F" w14:textId="7BA166B4" w:rsidR="00482517" w:rsidRPr="0081597A" w:rsidRDefault="00482517" w:rsidP="0048251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Perfil</w:t>
            </w:r>
          </w:p>
        </w:tc>
      </w:tr>
      <w:tr w:rsidR="00482517" w:rsidRPr="0081597A" w14:paraId="04491A68" w14:textId="77777777" w:rsidTr="00395E79">
        <w:trPr>
          <w:trHeight w:val="592"/>
        </w:trPr>
        <w:sdt>
          <w:sdtPr>
            <w:rPr>
              <w:rFonts w:ascii="Calibri" w:hAnsi="Calibri"/>
              <w:b/>
            </w:rPr>
            <w:id w:val="-21398173"/>
            <w:placeholder>
              <w:docPart w:val="9722D3AD2963524AA0F8FD12ADA2A62D"/>
            </w:placeholder>
            <w:showingPlcHdr/>
          </w:sdtPr>
          <w:sdtEndPr/>
          <w:sdtContent>
            <w:tc>
              <w:tcPr>
                <w:tcW w:w="10740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33E571BC" w14:textId="77777777" w:rsidR="00482517" w:rsidRPr="0081597A" w:rsidRDefault="00482517" w:rsidP="00395E79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482517" w:rsidRPr="0081597A" w14:paraId="34806E7B" w14:textId="77777777" w:rsidTr="00395E79">
        <w:trPr>
          <w:trHeight w:val="379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E5ADC" w14:textId="73A6E1F1" w:rsidR="00482517" w:rsidRPr="0081597A" w:rsidRDefault="00482517" w:rsidP="0048251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Trayectoria</w:t>
            </w:r>
          </w:p>
        </w:tc>
      </w:tr>
      <w:tr w:rsidR="00482517" w:rsidRPr="0081597A" w14:paraId="37627F08" w14:textId="77777777" w:rsidTr="00395E79">
        <w:trPr>
          <w:trHeight w:val="592"/>
        </w:trPr>
        <w:sdt>
          <w:sdtPr>
            <w:rPr>
              <w:rFonts w:ascii="Calibri" w:hAnsi="Calibri"/>
              <w:b/>
            </w:rPr>
            <w:id w:val="1355308181"/>
            <w:placeholder>
              <w:docPart w:val="557AFDF4AADBBF468A6BCE801D944EB7"/>
            </w:placeholder>
            <w:showingPlcHdr/>
          </w:sdtPr>
          <w:sdtEndPr/>
          <w:sdtContent>
            <w:tc>
              <w:tcPr>
                <w:tcW w:w="10740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3E1B463E" w14:textId="77777777" w:rsidR="00482517" w:rsidRPr="0081597A" w:rsidRDefault="00482517" w:rsidP="00395E79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63810DD2" w14:textId="77777777" w:rsidTr="0081597A">
        <w:trPr>
          <w:trHeight w:val="379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F2FFE" w14:textId="18BB4104" w:rsidR="000A6AEB" w:rsidRPr="0081597A" w:rsidRDefault="00482517" w:rsidP="0048251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Biofilmografía</w:t>
            </w:r>
          </w:p>
        </w:tc>
      </w:tr>
      <w:tr w:rsidR="000A6AEB" w:rsidRPr="0081597A" w14:paraId="29F2EF43" w14:textId="77777777" w:rsidTr="00EC70E3">
        <w:trPr>
          <w:trHeight w:val="906"/>
        </w:trPr>
        <w:sdt>
          <w:sdtPr>
            <w:rPr>
              <w:rFonts w:ascii="Calibri" w:hAnsi="Calibri"/>
              <w:b/>
            </w:rPr>
            <w:id w:val="-432824669"/>
            <w:placeholder>
              <w:docPart w:val="4F4C068E327D4225AE9CA58505E73A8E"/>
            </w:placeholder>
            <w:showingPlcHdr/>
          </w:sdtPr>
          <w:sdtEndPr/>
          <w:sdtContent>
            <w:tc>
              <w:tcPr>
                <w:tcW w:w="10740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8FC165D" w14:textId="208DCD3E" w:rsidR="000A6AEB" w:rsidRPr="0081597A" w:rsidRDefault="004102D2" w:rsidP="004102D2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72B539A8" w14:textId="77777777" w:rsidTr="002C43B7">
        <w:trPr>
          <w:trHeight w:val="275"/>
        </w:trPr>
        <w:tc>
          <w:tcPr>
            <w:tcW w:w="10740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D1B262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</w:p>
        </w:tc>
      </w:tr>
      <w:tr w:rsidR="00E4301C" w:rsidRPr="0081597A" w14:paraId="0437B29A" w14:textId="77777777" w:rsidTr="002C43B7">
        <w:trPr>
          <w:trHeight w:val="416"/>
        </w:trPr>
        <w:tc>
          <w:tcPr>
            <w:tcW w:w="10740" w:type="dxa"/>
            <w:gridSpan w:val="10"/>
            <w:shd w:val="clear" w:color="auto" w:fill="D9D9D9" w:themeFill="background1" w:themeFillShade="D9"/>
            <w:vAlign w:val="center"/>
          </w:tcPr>
          <w:p w14:paraId="2D71DCFD" w14:textId="6CDA6062" w:rsidR="00E4301C" w:rsidRPr="0081597A" w:rsidRDefault="000A6AEB" w:rsidP="00482517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 xml:space="preserve">Datos del </w:t>
            </w:r>
            <w:r w:rsidR="00482517">
              <w:rPr>
                <w:rFonts w:ascii="Calibri" w:hAnsi="Calibri"/>
                <w:b/>
              </w:rPr>
              <w:t>apoderado</w:t>
            </w:r>
            <w:r w:rsidRPr="0081597A">
              <w:rPr>
                <w:rFonts w:ascii="Calibri" w:hAnsi="Calibri"/>
                <w:b/>
              </w:rPr>
              <w:t xml:space="preserve"> </w:t>
            </w:r>
            <w:r w:rsidRPr="00FE7B71">
              <w:rPr>
                <w:rFonts w:ascii="Calibri" w:hAnsi="Calibri"/>
                <w:b/>
                <w:sz w:val="18"/>
              </w:rPr>
              <w:t>(solo</w:t>
            </w:r>
            <w:r w:rsidRPr="00FE7B71">
              <w:rPr>
                <w:rFonts w:ascii="Calibri" w:hAnsi="Calibri"/>
                <w:b/>
                <w:sz w:val="14"/>
              </w:rPr>
              <w:t xml:space="preserve"> </w:t>
            </w:r>
            <w:r w:rsidRPr="00FE7B71">
              <w:rPr>
                <w:rFonts w:ascii="Calibri" w:hAnsi="Calibri"/>
                <w:b/>
                <w:sz w:val="18"/>
              </w:rPr>
              <w:t xml:space="preserve">en caso de que el presente documento sea ingresado por </w:t>
            </w:r>
            <w:r w:rsidR="00FE7B71" w:rsidRPr="00FE7B71">
              <w:rPr>
                <w:rFonts w:ascii="Calibri" w:hAnsi="Calibri"/>
                <w:b/>
                <w:sz w:val="18"/>
              </w:rPr>
              <w:t xml:space="preserve">el apoderado designado a través de un </w:t>
            </w:r>
            <w:r w:rsidR="00FE7B71" w:rsidRPr="00FE7B71">
              <w:rPr>
                <w:rFonts w:ascii="Calibri" w:hAnsi="Calibri"/>
                <w:b/>
                <w:sz w:val="18"/>
                <w:szCs w:val="18"/>
              </w:rPr>
              <w:t>notario</w:t>
            </w:r>
            <w:r w:rsidRPr="00FE7B71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</w:tr>
      <w:tr w:rsidR="000A6AEB" w:rsidRPr="0081597A" w14:paraId="4525920E" w14:textId="77777777" w:rsidTr="002C43B7">
        <w:trPr>
          <w:trHeight w:val="318"/>
        </w:trPr>
        <w:tc>
          <w:tcPr>
            <w:tcW w:w="725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B6581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Nombres y Apellidos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20279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C.I.</w:t>
            </w:r>
          </w:p>
        </w:tc>
      </w:tr>
      <w:tr w:rsidR="000A6AEB" w:rsidRPr="0081597A" w14:paraId="699B8413" w14:textId="77777777" w:rsidTr="002C43B7">
        <w:trPr>
          <w:trHeight w:val="264"/>
        </w:trPr>
        <w:sdt>
          <w:sdtPr>
            <w:rPr>
              <w:rFonts w:ascii="Calibri" w:hAnsi="Calibri"/>
              <w:b/>
            </w:rPr>
            <w:id w:val="113947330"/>
            <w:placeholder>
              <w:docPart w:val="A992BAC19587424888D2ADEFB6497730"/>
            </w:placeholder>
            <w:showingPlcHdr/>
          </w:sdtPr>
          <w:sdtEndPr/>
          <w:sdtContent>
            <w:tc>
              <w:tcPr>
                <w:tcW w:w="7258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D610278" w14:textId="26534A39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980803699"/>
            <w:placeholder>
              <w:docPart w:val="71E9232CC4D94F8BAAB040A194F427B8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DA8A3AA" w14:textId="243435ED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8178F1" w:rsidRPr="0081597A" w14:paraId="240AD382" w14:textId="77777777" w:rsidTr="0081597A">
        <w:trPr>
          <w:trHeight w:val="248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6CC82" w14:textId="4CEB8288" w:rsidR="008178F1" w:rsidRPr="0081597A" w:rsidRDefault="008178F1" w:rsidP="008178F1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 xml:space="preserve">Número </w:t>
            </w:r>
            <w:r>
              <w:rPr>
                <w:rFonts w:ascii="Calibri" w:hAnsi="Calibri"/>
                <w:b/>
              </w:rPr>
              <w:t>celular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5785" w14:textId="58055B85" w:rsidR="008178F1" w:rsidRPr="0081597A" w:rsidRDefault="008178F1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A36F3" w14:textId="7727845E" w:rsidR="008178F1" w:rsidRPr="0081597A" w:rsidRDefault="008178F1" w:rsidP="00A30D5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Código de huella dactilar</w:t>
            </w:r>
          </w:p>
        </w:tc>
      </w:tr>
      <w:tr w:rsidR="001126F0" w:rsidRPr="0081597A" w14:paraId="3EAD9593" w14:textId="77777777" w:rsidTr="0081597A">
        <w:trPr>
          <w:trHeight w:val="358"/>
        </w:trPr>
        <w:sdt>
          <w:sdtPr>
            <w:rPr>
              <w:rFonts w:ascii="Calibri" w:hAnsi="Calibri"/>
              <w:b/>
            </w:rPr>
            <w:id w:val="-1690443295"/>
            <w:placeholder>
              <w:docPart w:val="B9DF7B1A46DF4B969903E92B2F1AAD2C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E60EF4A" w14:textId="0F23FF9F" w:rsidR="00B159C2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1526907515"/>
            <w:placeholder>
              <w:docPart w:val="881B1BE5CDEC4F929C56A71ED40075B3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7C8CFE5" w14:textId="74E4232C" w:rsidR="00B159C2" w:rsidRPr="0081597A" w:rsidRDefault="004A4CF5" w:rsidP="004A4CF5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2056649584"/>
            <w:placeholder>
              <w:docPart w:val="CE75B8F21FC74AEA8D63FF00918B8B8F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DDC7CD3" w14:textId="62D4CC04" w:rsidR="00B159C2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25984BE7" w14:textId="77777777" w:rsidTr="0081597A">
        <w:trPr>
          <w:trHeight w:val="266"/>
        </w:trPr>
        <w:tc>
          <w:tcPr>
            <w:tcW w:w="3794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14:paraId="24500A09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  <w:tc>
          <w:tcPr>
            <w:tcW w:w="3464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14:paraId="2D9DC8BF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  <w:tc>
          <w:tcPr>
            <w:tcW w:w="348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192B1A2F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</w:tr>
      <w:tr w:rsidR="000A6AEB" w:rsidRPr="0081597A" w14:paraId="6AC2BEAC" w14:textId="77777777" w:rsidTr="002C43B7">
        <w:trPr>
          <w:trHeight w:val="409"/>
        </w:trPr>
        <w:tc>
          <w:tcPr>
            <w:tcW w:w="1074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A493B0" w14:textId="77777777" w:rsidR="000A6AEB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Datos del Evento</w:t>
            </w:r>
          </w:p>
        </w:tc>
      </w:tr>
      <w:tr w:rsidR="000A6AEB" w:rsidRPr="0081597A" w14:paraId="758BD863" w14:textId="77777777" w:rsidTr="005B624C">
        <w:trPr>
          <w:trHeight w:val="576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19B05D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 del evento:</w:t>
            </w:r>
          </w:p>
        </w:tc>
        <w:sdt>
          <w:sdtPr>
            <w:rPr>
              <w:rFonts w:ascii="Calibri" w:hAnsi="Calibri"/>
              <w:b/>
            </w:rPr>
            <w:id w:val="-331763835"/>
            <w:placeholder>
              <w:docPart w:val="DA10A2CE462E4344AFB75924CE6FA73F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08FBE7F" w14:textId="1B2A962E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2C36A90D" w14:textId="77777777" w:rsidTr="00636C8F">
        <w:trPr>
          <w:trHeight w:val="540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94E65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Descripción del evento:</w:t>
            </w:r>
          </w:p>
          <w:sdt>
            <w:sdtPr>
              <w:rPr>
                <w:rFonts w:ascii="Calibri" w:hAnsi="Calibri"/>
                <w:b/>
              </w:rPr>
              <w:id w:val="1887675014"/>
              <w:placeholder>
                <w:docPart w:val="1C20A637638C40A7A84FD65A725BDD89"/>
              </w:placeholder>
            </w:sdtPr>
            <w:sdtEndPr/>
            <w:sdtContent>
              <w:p w14:paraId="4741390E" w14:textId="51D1E237" w:rsidR="000A6AEB" w:rsidRPr="0081597A" w:rsidRDefault="00413BE5" w:rsidP="00C17CF7">
                <w:pPr>
                  <w:rPr>
                    <w:rFonts w:ascii="Calibri" w:hAnsi="Calibri"/>
                    <w:b/>
                  </w:rPr>
                </w:pPr>
                <w:sdt>
                  <w:sdtPr>
                    <w:rPr>
                      <w:rFonts w:ascii="Calibri" w:hAnsi="Calibri"/>
                    </w:rPr>
                    <w:id w:val="-165565323"/>
                    <w:placeholder>
                      <w:docPart w:val="37DA746D94EB154BBF4F33177E3045F2"/>
                    </w:placeholder>
                    <w:showingPlcHdr/>
                  </w:sdtPr>
                  <w:sdtEndPr/>
                  <w:sdtContent>
                    <w:r w:rsidR="00C17CF7" w:rsidRPr="00E4301C">
                      <w:rPr>
                        <w:rStyle w:val="Textodelmarcadordeposicin"/>
                        <w:sz w:val="18"/>
                        <w:szCs w:val="18"/>
                      </w:rPr>
                      <w:t>Haga clic aquí para escribir texto.</w:t>
                    </w:r>
                  </w:sdtContent>
                </w:sdt>
              </w:p>
            </w:sdtContent>
          </w:sdt>
        </w:tc>
      </w:tr>
      <w:tr w:rsidR="00BD6004" w:rsidRPr="0081597A" w14:paraId="1C3F5E46" w14:textId="77777777" w:rsidTr="002C43B7">
        <w:trPr>
          <w:trHeight w:val="365"/>
        </w:trPr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01ED4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Ciudad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B9351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País</w:t>
            </w:r>
          </w:p>
        </w:tc>
      </w:tr>
      <w:tr w:rsidR="00BD6004" w:rsidRPr="0081597A" w14:paraId="35F240B5" w14:textId="77777777" w:rsidTr="002C43B7">
        <w:trPr>
          <w:trHeight w:val="193"/>
        </w:trPr>
        <w:sdt>
          <w:sdtPr>
            <w:rPr>
              <w:rFonts w:ascii="Calibri" w:hAnsi="Calibri"/>
              <w:b/>
            </w:rPr>
            <w:id w:val="-185297325"/>
            <w:placeholder>
              <w:docPart w:val="01705F66845A4A39AE7519BEAC52C699"/>
            </w:placeholder>
            <w:showingPlcHdr/>
          </w:sdtPr>
          <w:sdtEndPr/>
          <w:sdtContent>
            <w:tc>
              <w:tcPr>
                <w:tcW w:w="52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61060B9" w14:textId="4F2A5BF7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562941936"/>
            <w:placeholder>
              <w:docPart w:val="E5C8704FC8084DAE9BC60D23909BA54B"/>
            </w:placeholder>
            <w:showingPlcHdr/>
          </w:sdtPr>
          <w:sdtEndPr/>
          <w:sdtContent>
            <w:tc>
              <w:tcPr>
                <w:tcW w:w="55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D5B6302" w14:textId="2479B0FF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BD6004" w:rsidRPr="0081597A" w14:paraId="40530688" w14:textId="77777777" w:rsidTr="002C43B7">
        <w:trPr>
          <w:trHeight w:val="365"/>
        </w:trPr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938B2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Fecha de inicio del evento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0CF71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Fecha de fin del evento</w:t>
            </w:r>
          </w:p>
        </w:tc>
      </w:tr>
      <w:tr w:rsidR="00BD6004" w:rsidRPr="0081597A" w14:paraId="0DD6C3D9" w14:textId="77777777" w:rsidTr="002C43B7">
        <w:trPr>
          <w:trHeight w:val="100"/>
        </w:trPr>
        <w:sdt>
          <w:sdtPr>
            <w:rPr>
              <w:rFonts w:ascii="Calibri" w:hAnsi="Calibri"/>
              <w:b/>
            </w:rPr>
            <w:id w:val="1117726381"/>
            <w:placeholder>
              <w:docPart w:val="BF33E177B7694A8B858944C089A8216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52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C2E5923" w14:textId="519AF286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50919103"/>
            <w:placeholder>
              <w:docPart w:val="19B6194F2F92406F8F3E2F1BCAD3057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55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291E635E" w14:textId="6AC3E9B7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una fecha.</w:t>
                </w:r>
              </w:p>
            </w:tc>
          </w:sdtContent>
        </w:sdt>
      </w:tr>
      <w:tr w:rsidR="00BD6004" w:rsidRPr="0081597A" w14:paraId="552C3531" w14:textId="77777777" w:rsidTr="0081597A">
        <w:trPr>
          <w:trHeight w:val="365"/>
        </w:trPr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4263D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lastRenderedPageBreak/>
              <w:t>Persona de contacto en el evento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BB3CD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Cargo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D7773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</w:tr>
      <w:tr w:rsidR="00BD6004" w:rsidRPr="0081597A" w14:paraId="36BDC8A4" w14:textId="77777777" w:rsidTr="0081597A">
        <w:trPr>
          <w:trHeight w:val="138"/>
        </w:trPr>
        <w:sdt>
          <w:sdtPr>
            <w:rPr>
              <w:rFonts w:ascii="Calibri" w:hAnsi="Calibri"/>
              <w:b/>
            </w:rPr>
            <w:id w:val="-697547826"/>
            <w:placeholder>
              <w:docPart w:val="4F6F29408B39484AADB0667328761F1F"/>
            </w:placeholder>
            <w:showingPlcHdr/>
          </w:sdtPr>
          <w:sdtEndPr/>
          <w:sdtContent>
            <w:tc>
              <w:tcPr>
                <w:tcW w:w="3652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C017E68" w14:textId="3A318EDD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671481130"/>
            <w:placeholder>
              <w:docPart w:val="626B10955F14442BA2A18812EAC38203"/>
            </w:placeholder>
            <w:showingPlcHdr/>
          </w:sdtPr>
          <w:sdtEndPr/>
          <w:sdtContent>
            <w:tc>
              <w:tcPr>
                <w:tcW w:w="354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05B1AF3" w14:textId="5C1318DC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438103675"/>
            <w:placeholder>
              <w:docPart w:val="0E87E0CC760445918E28B05A55157F74"/>
            </w:placeholder>
            <w:showingPlcHdr/>
          </w:sdtPr>
          <w:sdtEndPr/>
          <w:sdtContent>
            <w:tc>
              <w:tcPr>
                <w:tcW w:w="354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2259479" w14:textId="3BCFFDBA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533A7650" w14:textId="77777777" w:rsidTr="00942A2D">
        <w:trPr>
          <w:trHeight w:val="365"/>
        </w:trPr>
        <w:tc>
          <w:tcPr>
            <w:tcW w:w="10740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p w14:paraId="29C705E9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</w:tr>
      <w:tr w:rsidR="000A6AEB" w:rsidRPr="0081597A" w14:paraId="304864B8" w14:textId="77777777" w:rsidTr="00D4775F">
        <w:trPr>
          <w:trHeight w:val="365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D9BD86" w14:textId="31C5229E" w:rsidR="000A6AEB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Tipo de Espacio</w:t>
            </w:r>
          </w:p>
        </w:tc>
      </w:tr>
      <w:tr w:rsidR="00B20503" w:rsidRPr="0081597A" w14:paraId="607AAFB8" w14:textId="69506487" w:rsidTr="00B20503">
        <w:trPr>
          <w:trHeight w:val="4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4CB2AB" w14:textId="06CCDACD" w:rsidR="00B20503" w:rsidRPr="008E59BB" w:rsidRDefault="00B20503" w:rsidP="00B20503">
            <w:pPr>
              <w:rPr>
                <w:rFonts w:ascii="Calibri" w:hAnsi="Calibri"/>
                <w:b/>
              </w:rPr>
            </w:pPr>
            <w:r w:rsidRPr="008E59BB">
              <w:rPr>
                <w:rFonts w:ascii="Calibri" w:hAnsi="Calibri"/>
                <w:b/>
              </w:rPr>
              <w:t>F</w:t>
            </w:r>
            <w:r>
              <w:rPr>
                <w:rFonts w:ascii="Calibri" w:hAnsi="Calibri"/>
                <w:b/>
              </w:rPr>
              <w:t>estival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5851E" w14:textId="0212484F" w:rsidR="00B20503" w:rsidRPr="008E59BB" w:rsidRDefault="00413BE5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436130092"/>
                <w:placeholder>
                  <w:docPart w:val="435FC71E78134E54A3B0F1072149C36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6F436D" w14:textId="3A0E143A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Mercado</w:t>
            </w:r>
            <w:r w:rsidRPr="008E59BB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D7039" w14:textId="7C81700F" w:rsidR="00B20503" w:rsidRPr="0081597A" w:rsidRDefault="00413BE5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231079557"/>
                <w:placeholder>
                  <w:docPart w:val="FED9B0FECC3D422097291068B458753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</w:tr>
      <w:tr w:rsidR="00B20503" w:rsidRPr="0081597A" w14:paraId="75B6CF4A" w14:textId="37F423E5" w:rsidTr="00B20503">
        <w:trPr>
          <w:trHeight w:val="5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B42140" w14:textId="3613068C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Muestra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D6D97" w14:textId="17B6BFDB" w:rsidR="00B20503" w:rsidRPr="0081597A" w:rsidRDefault="00413BE5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1562362157"/>
                <w:placeholder>
                  <w:docPart w:val="ECBE3996F1E54D28A190656949B8FE21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6C744E" w14:textId="492AB775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Espacios Especializados</w:t>
            </w:r>
            <w:r w:rsidRPr="008E59BB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1E81A" w14:textId="04FC1228" w:rsidR="00B20503" w:rsidRPr="0081597A" w:rsidRDefault="00413BE5" w:rsidP="00942A2D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1130624903"/>
                <w:placeholder>
                  <w:docPart w:val="C143DB53480247379EC3D742E45AE049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</w:tr>
      <w:tr w:rsidR="00B20503" w:rsidRPr="0081597A" w14:paraId="5B005AE1" w14:textId="04F34DC3" w:rsidTr="00B20503">
        <w:trPr>
          <w:trHeight w:val="556"/>
        </w:trPr>
        <w:tc>
          <w:tcPr>
            <w:tcW w:w="2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3B4CDD" w14:textId="318B2736" w:rsidR="00B20503" w:rsidRPr="00BF2EC4" w:rsidRDefault="00BF2EC4" w:rsidP="00B20503">
            <w:pPr>
              <w:rPr>
                <w:rFonts w:ascii="Calibri" w:hAnsi="Calibri"/>
                <w:b/>
              </w:rPr>
            </w:pPr>
            <w:r w:rsidRPr="00BF2EC4">
              <w:rPr>
                <w:rFonts w:ascii="Calibri" w:hAnsi="Calibri"/>
                <w:b/>
              </w:rPr>
              <w:t>Convocatorias</w:t>
            </w:r>
            <w:r w:rsidR="00B20503" w:rsidRPr="00BF2EC4">
              <w:rPr>
                <w:rFonts w:ascii="Calibri" w:hAnsi="Calibri"/>
                <w:b/>
              </w:rPr>
              <w:t xml:space="preserve"> Institucionales</w:t>
            </w:r>
          </w:p>
        </w:tc>
        <w:tc>
          <w:tcPr>
            <w:tcW w:w="50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3FC1EB" w14:textId="49E21293" w:rsidR="00B20503" w:rsidRPr="0081597A" w:rsidRDefault="00413BE5" w:rsidP="00942A2D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1201199858"/>
                <w:placeholder>
                  <w:docPart w:val="08AFA4C96C044EBBA5EE4DACAACE9B6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AF1E8" w14:textId="77777777" w:rsidR="00B20503" w:rsidRPr="0081597A" w:rsidRDefault="00B20503" w:rsidP="00B20503">
            <w:pPr>
              <w:rPr>
                <w:rFonts w:ascii="Calibri" w:hAnsi="Calibri"/>
                <w:b/>
              </w:rPr>
            </w:pPr>
          </w:p>
        </w:tc>
      </w:tr>
    </w:tbl>
    <w:p w14:paraId="4FA5CF57" w14:textId="77777777" w:rsidR="003F7B91" w:rsidRDefault="003F7B91"/>
    <w:tbl>
      <w:tblPr>
        <w:tblStyle w:val="Tablaconcuadrcula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0740"/>
      </w:tblGrid>
      <w:tr w:rsidR="009A15B4" w:rsidRPr="0081597A" w14:paraId="3117596C" w14:textId="77777777" w:rsidTr="003F7B91">
        <w:trPr>
          <w:trHeight w:val="20"/>
        </w:trPr>
        <w:tc>
          <w:tcPr>
            <w:tcW w:w="10740" w:type="dxa"/>
            <w:tcBorders>
              <w:top w:val="single" w:sz="4" w:space="0" w:color="auto"/>
            </w:tcBorders>
            <w:shd w:val="clear" w:color="auto" w:fill="FFFFFF" w:themeFill="background1"/>
          </w:tcPr>
          <w:tbl>
            <w:tblPr>
              <w:tblStyle w:val="Tablaconcuadrcula"/>
              <w:tblW w:w="10627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10"/>
              <w:gridCol w:w="2214"/>
              <w:gridCol w:w="713"/>
              <w:gridCol w:w="2122"/>
              <w:gridCol w:w="2268"/>
            </w:tblGrid>
            <w:tr w:rsidR="00BD6004" w:rsidRPr="0081597A" w14:paraId="6321C652" w14:textId="77777777" w:rsidTr="00141EDC">
              <w:trPr>
                <w:trHeight w:val="548"/>
              </w:trPr>
              <w:tc>
                <w:tcPr>
                  <w:tcW w:w="10627" w:type="dxa"/>
                  <w:gridSpan w:val="5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5FABF6A3" w14:textId="1520BEFC" w:rsidR="00BD6004" w:rsidRPr="0081597A" w:rsidRDefault="00BD6004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t>Tipo de participación</w:t>
                  </w:r>
                </w:p>
              </w:tc>
            </w:tr>
            <w:tr w:rsidR="00141EDC" w:rsidRPr="0081597A" w14:paraId="79AD7EE6" w14:textId="17C4F272" w:rsidTr="000367E4">
              <w:trPr>
                <w:trHeight w:val="614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1C22257" w14:textId="2C84CC88" w:rsidR="00141EDC" w:rsidRPr="00141EDC" w:rsidRDefault="00141EDC" w:rsidP="00EC70E3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141EDC">
                    <w:rPr>
                      <w:rFonts w:ascii="Calibri" w:hAnsi="Calibri"/>
                      <w:b/>
                      <w:sz w:val="20"/>
                    </w:rPr>
                    <w:t xml:space="preserve">Obra </w:t>
                  </w:r>
                  <w:r w:rsidR="00EC70E3">
                    <w:rPr>
                      <w:rFonts w:ascii="Calibri" w:hAnsi="Calibri"/>
                      <w:b/>
                      <w:sz w:val="20"/>
                    </w:rPr>
                    <w:t>en</w:t>
                  </w:r>
                  <w:r w:rsidRPr="00141EDC">
                    <w:rPr>
                      <w:rFonts w:ascii="Calibri" w:hAnsi="Calibri"/>
                      <w:b/>
                      <w:sz w:val="20"/>
                    </w:rPr>
                    <w:t xml:space="preserve"> sección de un Festival o Muestra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169F1" w14:textId="3EE6E0FD" w:rsidR="00141EDC" w:rsidRPr="000367E4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z w:val="16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818462070"/>
                      <w:placeholder>
                        <w:docPart w:val="A840397D5E6C44729485060FE7C25663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FAC2252" w14:textId="286BA471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Tallerista o Conferencista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5B3DC" w14:textId="10D3EF70" w:rsidR="00141EDC" w:rsidRPr="000367E4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z w:val="16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701632448"/>
                      <w:placeholder>
                        <w:docPart w:val="C75B3A0537DF40128292EAF1225E75DA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107DAB11" w14:textId="20961012" w:rsidTr="000367E4">
              <w:trPr>
                <w:trHeight w:val="546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FEA38F7" w14:textId="3FDCF92B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Taller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4488F" w14:textId="32B66195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1466781169"/>
                      <w:placeholder>
                        <w:docPart w:val="6A97DE27BC9948A0A9D72843CF00BC9B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7981581" w14:textId="6E994022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Participación en Conferencias, Foros, Seminarios, etc.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33498" w14:textId="6063ECEC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1606182410"/>
                      <w:placeholder>
                        <w:docPart w:val="F8351520543349109B453808EBB7472C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477DB6F6" w14:textId="313AA35D" w:rsidTr="000367E4">
              <w:trPr>
                <w:trHeight w:val="776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40185D4E" w14:textId="4233B24F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Laboratorio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1C03B" w14:textId="3ABE67E2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234097755"/>
                      <w:placeholder>
                        <w:docPart w:val="BCFA448AFB5E452782F34DC9BCDBBDEE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1C040AC" w14:textId="083E58EF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Talent Campus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E4E7" w14:textId="232010A1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509603499"/>
                      <w:placeholder>
                        <w:docPart w:val="AEA3795B1C494FA78D92E6BBD54B380F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4231FD97" w14:textId="389DBFA3" w:rsidTr="000367E4">
              <w:trPr>
                <w:trHeight w:val="688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CE0E937" w14:textId="79D21B47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Residencia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E34A5" w14:textId="4B26853D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703410085"/>
                      <w:placeholder>
                        <w:docPart w:val="F8D4904BA2D24DCC9CF2A65D9DEB4532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B5FB867" w14:textId="3ABFF179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Premiación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DAEED" w14:textId="4ADBA70D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241798373"/>
                      <w:placeholder>
                        <w:docPart w:val="E6AEF4DD93664E58BCE51E2FD88D6C41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7CD28FEF" w14:textId="77777777" w:rsidTr="000367E4">
              <w:trPr>
                <w:trHeight w:val="737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2DA7036" w14:textId="3DF65DD9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Mercado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41943" w14:textId="66E507C9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192269165"/>
                      <w:placeholder>
                        <w:docPart w:val="A695C3E8E6464B3CAD74DA03E6B0702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10F7FBD" w14:textId="611FD24F" w:rsidR="00141EDC" w:rsidRPr="00141EDC" w:rsidRDefault="00413BE5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06337C6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2.6pt;height:19.45pt">
                        <v:imagedata r:id="rId9" o:title="" cropleft="18224f"/>
                      </v:shape>
                    </w:pict>
                  </w:r>
                </w:p>
              </w:tc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1165161732"/>
                  <w:placeholder>
                    <w:docPart w:val="E3E0D22FB3AA42C091D13AF46CCF4776"/>
                  </w:placeholder>
                  <w:showingPlcHdr/>
                </w:sdtPr>
                <w:sdtEndPr/>
                <w:sdtContent>
                  <w:tc>
                    <w:tcPr>
                      <w:tcW w:w="4390" w:type="dxa"/>
                      <w:gridSpan w:val="2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AA45160" w14:textId="77777777" w:rsidR="00141EDC" w:rsidRPr="00141EDC" w:rsidRDefault="00141EDC" w:rsidP="00141EDC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4334D0">
                        <w:rPr>
                          <w:rStyle w:val="Textodelmarcadordeposicin"/>
                          <w:rFonts w:ascii="Calibri" w:hAnsi="Calibri"/>
                        </w:rPr>
                        <w:t>Haga clic aquí para escribir texto.</w:t>
                      </w:r>
                    </w:p>
                  </w:tc>
                </w:sdtContent>
              </w:sdt>
            </w:tr>
          </w:tbl>
          <w:p w14:paraId="7AE7EE38" w14:textId="77777777" w:rsidR="00DC448B" w:rsidRDefault="00DC448B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27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27"/>
            </w:tblGrid>
            <w:tr w:rsidR="00DC448B" w:rsidRPr="0081597A" w14:paraId="59699628" w14:textId="77777777" w:rsidTr="00395E79">
              <w:trPr>
                <w:trHeight w:val="84"/>
              </w:trPr>
              <w:tc>
                <w:tcPr>
                  <w:tcW w:w="10627" w:type="dxa"/>
                </w:tcPr>
                <w:p w14:paraId="7DA260D4" w14:textId="7C04527E" w:rsidR="00DC448B" w:rsidRPr="0081597A" w:rsidRDefault="00AB2A98" w:rsidP="00AB2A98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Propuesta</w:t>
                  </w:r>
                  <w:r w:rsidR="00DC448B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 de la participación</w:t>
                  </w:r>
                  <w:r w:rsidR="001E3F6D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</w:tc>
            </w:tr>
            <w:tr w:rsidR="00DC448B" w:rsidRPr="0081597A" w14:paraId="5046398F" w14:textId="77777777" w:rsidTr="00AB2A98">
              <w:trPr>
                <w:trHeight w:val="2345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626821260"/>
                  <w:placeholder>
                    <w:docPart w:val="76467ADC5536524B8379B098CA9C48D4"/>
                  </w:placeholder>
                  <w:showingPlcHdr/>
                </w:sdtPr>
                <w:sdtEndPr/>
                <w:sdtContent>
                  <w:tc>
                    <w:tcPr>
                      <w:tcW w:w="10627" w:type="dxa"/>
                    </w:tcPr>
                    <w:p w14:paraId="42B26129" w14:textId="77777777" w:rsidR="00DC448B" w:rsidRPr="0081597A" w:rsidRDefault="00DC448B" w:rsidP="00395E79">
                      <w:pPr>
                        <w:jc w:val="both"/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texto.</w:t>
                      </w:r>
                    </w:p>
                  </w:tc>
                </w:sdtContent>
              </w:sdt>
            </w:tr>
          </w:tbl>
          <w:p w14:paraId="685603A5" w14:textId="77777777" w:rsidR="00DC448B" w:rsidRPr="0081597A" w:rsidRDefault="00DC448B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992"/>
              <w:gridCol w:w="851"/>
              <w:gridCol w:w="425"/>
              <w:gridCol w:w="1209"/>
              <w:gridCol w:w="634"/>
              <w:gridCol w:w="992"/>
              <w:gridCol w:w="425"/>
              <w:gridCol w:w="426"/>
              <w:gridCol w:w="2835"/>
            </w:tblGrid>
            <w:tr w:rsidR="005D23B9" w:rsidRPr="0081597A" w14:paraId="10AD9E60" w14:textId="77777777" w:rsidTr="00620795">
              <w:tc>
                <w:tcPr>
                  <w:tcW w:w="531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FBCC4B9" w14:textId="77777777" w:rsidR="005D23B9" w:rsidRPr="0081597A" w:rsidRDefault="005D23B9" w:rsidP="00636C8F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Fecha inicial de participación</w:t>
                  </w:r>
                </w:p>
              </w:tc>
              <w:tc>
                <w:tcPr>
                  <w:tcW w:w="531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7D3BAAE" w14:textId="77777777" w:rsidR="005D23B9" w:rsidRPr="0081597A" w:rsidRDefault="005D23B9" w:rsidP="00636C8F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Fecha final de participación:</w:t>
                  </w:r>
                </w:p>
              </w:tc>
            </w:tr>
            <w:tr w:rsidR="005D23B9" w:rsidRPr="0081597A" w14:paraId="596B3D80" w14:textId="77777777" w:rsidTr="00620795">
              <w:trPr>
                <w:trHeight w:val="424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450088510"/>
                  <w:placeholder>
                    <w:docPart w:val="10F8CDC4A7914AD8AA94E2C384333435"/>
                  </w:placeholder>
                  <w:showingPlcHdr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5315" w:type="dxa"/>
                      <w:gridSpan w:val="5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6FA17169" w14:textId="483B8935" w:rsidR="005D23B9" w:rsidRPr="0081597A" w:rsidRDefault="00C17CF7" w:rsidP="00C17CF7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una fecha.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68788426"/>
                  <w:placeholder>
                    <w:docPart w:val="2182B824C37B4D77B1563BDCF3CBA901"/>
                  </w:placeholder>
                  <w:showingPlcHdr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5312" w:type="dxa"/>
                      <w:gridSpan w:val="5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1F88AD40" w14:textId="5BF00C36" w:rsidR="005D23B9" w:rsidRPr="0081597A" w:rsidRDefault="00C17CF7" w:rsidP="00C17CF7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una fecha.</w:t>
                      </w:r>
                    </w:p>
                  </w:tc>
                </w:sdtContent>
              </w:sdt>
            </w:tr>
            <w:tr w:rsidR="00620795" w:rsidRPr="0081597A" w14:paraId="620803FC" w14:textId="407C1146" w:rsidTr="005B624C">
              <w:trPr>
                <w:trHeight w:val="704"/>
              </w:trPr>
              <w:tc>
                <w:tcPr>
                  <w:tcW w:w="28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2EA5424" w14:textId="3B284064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Agenda de participación: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CB8364E" w14:textId="7688AB3E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Tentativa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881B26" w14:textId="3CC18F68" w:rsidR="00620795" w:rsidRPr="0081597A" w:rsidRDefault="00413BE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</w:rPr>
                      <w:id w:val="-398747542"/>
                      <w:placeholder>
                        <w:docPart w:val="E700805F326C4610B6BFCADE6D5C08A9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4"/>
                      </w:rPr>
                    </w:sdtEndPr>
                    <w:sdtContent>
                      <w:r w:rsidR="00620795" w:rsidRPr="00141EDC">
                        <w:rPr>
                          <w:rStyle w:val="Textodelmarcadordeposicin"/>
                          <w:sz w:val="14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07012A9" w14:textId="75F740EE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Definitiva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F86E3" w14:textId="46E7C337" w:rsidR="00620795" w:rsidRPr="0081597A" w:rsidRDefault="00413BE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</w:rPr>
                      <w:id w:val="1392851090"/>
                      <w:placeholder>
                        <w:docPart w:val="C05879E036DE4CFD902A15B69B6435B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4"/>
                      </w:rPr>
                    </w:sdtEndPr>
                    <w:sdtContent>
                      <w:r w:rsidR="00620795" w:rsidRPr="00141EDC">
                        <w:rPr>
                          <w:rStyle w:val="Textodelmarcadordeposicin"/>
                          <w:sz w:val="14"/>
                        </w:rPr>
                        <w:t>Marque con una X</w:t>
                      </w:r>
                    </w:sdtContent>
                  </w:sdt>
                </w:p>
              </w:tc>
            </w:tr>
            <w:tr w:rsidR="00DC448B" w:rsidRPr="0081597A" w14:paraId="43B1D18C" w14:textId="77777777" w:rsidTr="00AB2A98">
              <w:trPr>
                <w:trHeight w:val="1808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04DC89C" w14:textId="6E3137DC" w:rsidR="00DC448B" w:rsidRPr="0081597A" w:rsidRDefault="00DC448B" w:rsidP="00395E7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Descripción</w:t>
                  </w: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 de la</w:t>
                  </w: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 agenda</w:t>
                  </w: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  <w:sdt>
                  <w:sdt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id w:val="617800583"/>
                    <w:placeholder>
                      <w:docPart w:val="12593003F2D5D545A4064A9F8CD4A13F"/>
                    </w:placeholder>
                    <w:showingPlcHdr/>
                  </w:sdtPr>
                  <w:sdtEndPr/>
                  <w:sdtContent>
                    <w:p w14:paraId="1315BAF4" w14:textId="77777777" w:rsidR="00DC448B" w:rsidRPr="0081597A" w:rsidRDefault="00DC448B" w:rsidP="00395E79">
                      <w:pPr>
                        <w:jc w:val="both"/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texto.</w:t>
                      </w:r>
                    </w:p>
                  </w:sdtContent>
                </w:sdt>
              </w:tc>
            </w:tr>
            <w:tr w:rsidR="003B3BC6" w:rsidRPr="0081597A" w14:paraId="31F23D23" w14:textId="77777777" w:rsidTr="00620795"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8883CB5" w14:textId="77777777" w:rsidR="007779D3" w:rsidRDefault="007779D3" w:rsidP="00EC70E3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0D8DB7A9" w14:textId="77777777" w:rsidR="006E1E1A" w:rsidRDefault="006E1E1A" w:rsidP="00EC70E3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38550D76" w14:textId="77777777" w:rsidR="006E1E1A" w:rsidRPr="0081597A" w:rsidRDefault="006E1E1A" w:rsidP="00EC70E3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</w:tr>
            <w:tr w:rsidR="003B3BC6" w:rsidRPr="0081597A" w14:paraId="2FD089A8" w14:textId="77777777" w:rsidTr="00620795">
              <w:trPr>
                <w:trHeight w:val="558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5203651" w14:textId="2E5B4E9A" w:rsidR="003B3BC6" w:rsidRPr="0081597A" w:rsidRDefault="003B3BC6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lastRenderedPageBreak/>
                    <w:t>Ficha técnica de la obra o proyecto (si aplica)</w:t>
                  </w:r>
                </w:p>
              </w:tc>
            </w:tr>
            <w:tr w:rsidR="003D1CD8" w:rsidRPr="0081597A" w14:paraId="545874F5" w14:textId="77777777" w:rsidTr="00620795"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3DCFC4" w14:textId="77777777" w:rsidR="003D1CD8" w:rsidRPr="0081597A" w:rsidRDefault="00BE385A" w:rsidP="002875AD">
                  <w:pPr>
                    <w:rPr>
                      <w:rFonts w:ascii="Calibri" w:hAnsi="Calibri"/>
                      <w:b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Título</w:t>
                  </w:r>
                  <w:r w:rsidR="003D1CD8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</w:tc>
            </w:tr>
            <w:tr w:rsidR="003D1CD8" w:rsidRPr="0081597A" w14:paraId="6CFB793D" w14:textId="77777777" w:rsidTr="00620795">
              <w:trPr>
                <w:trHeight w:val="566"/>
              </w:trPr>
              <w:sdt>
                <w:sdtPr>
                  <w:rPr>
                    <w:rFonts w:ascii="Calibri" w:hAnsi="Calibri"/>
                    <w:b/>
                  </w:rPr>
                  <w:id w:val="335503560"/>
                  <w:placeholder>
                    <w:docPart w:val="8EAE612E3A4D43CF8223846F68390C9D"/>
                  </w:placeholder>
                  <w:showingPlcHdr/>
                </w:sdtPr>
                <w:sdtEndPr/>
                <w:sdtContent>
                  <w:tc>
                    <w:tcPr>
                      <w:tcW w:w="10627" w:type="dxa"/>
                      <w:gridSpan w:val="10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FFF" w:themeFill="background1"/>
                      <w:vAlign w:val="center"/>
                    </w:tcPr>
                    <w:p w14:paraId="608BC46D" w14:textId="0B5343A7" w:rsidR="003D1CD8" w:rsidRPr="0081597A" w:rsidRDefault="00ED3BE4" w:rsidP="00ED3BE4">
                      <w:pPr>
                        <w:rPr>
                          <w:rFonts w:ascii="Calibri" w:hAnsi="Calibri"/>
                          <w:b/>
                        </w:rPr>
                      </w:pPr>
                      <w:r w:rsidRPr="00620795">
                        <w:rPr>
                          <w:rStyle w:val="Textodelmarcadordeposicin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</w:tr>
            <w:tr w:rsidR="003B3BC6" w:rsidRPr="0081597A" w14:paraId="3A39AE12" w14:textId="77777777" w:rsidTr="00620795">
              <w:trPr>
                <w:trHeight w:val="440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6670BBB" w14:textId="3E2AE5BC" w:rsidR="003B3BC6" w:rsidRPr="0081597A" w:rsidRDefault="003B3BC6" w:rsidP="00ED3BE4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Duración en minutos (opcional):     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z w:val="20"/>
                        <w:szCs w:val="20"/>
                        <w:shd w:val="clear" w:color="auto" w:fill="FDFDFD"/>
                      </w:rPr>
                      <w:id w:val="-949170404"/>
                      <w:placeholder>
                        <w:docPart w:val="18C7C69FC3774A8FA5C15E8B74D93D26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20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5BADC767" w14:textId="77777777" w:rsidTr="002D3CD6">
              <w:trPr>
                <w:trHeight w:val="1402"/>
              </w:trPr>
              <w:tc>
                <w:tcPr>
                  <w:tcW w:w="10627" w:type="dxa"/>
                  <w:gridSpan w:val="10"/>
                </w:tcPr>
                <w:p w14:paraId="51D7B7AA" w14:textId="6709869A" w:rsidR="003B3BC6" w:rsidRPr="0081597A" w:rsidRDefault="003B3BC6" w:rsidP="002D3CD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Logline (máx. 250 caracteres):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hd w:val="clear" w:color="auto" w:fill="FDFDFD"/>
                      </w:rPr>
                      <w:id w:val="-1412391282"/>
                      <w:placeholder>
                        <w:docPart w:val="23CAB85223594894AB225A9E2B570FE8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18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EC70E3" w:rsidRPr="0081597A" w14:paraId="62239604" w14:textId="77777777" w:rsidTr="00395E79">
              <w:trPr>
                <w:trHeight w:val="2102"/>
              </w:trPr>
              <w:tc>
                <w:tcPr>
                  <w:tcW w:w="10627" w:type="dxa"/>
                  <w:gridSpan w:val="10"/>
                </w:tcPr>
                <w:p w14:paraId="0E3D5647" w14:textId="77777777" w:rsidR="00EC70E3" w:rsidRPr="0081597A" w:rsidRDefault="00EC70E3" w:rsidP="00395E7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Sinopsis argumental (máx. 1000 caracteres):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hd w:val="clear" w:color="auto" w:fill="FDFDFD"/>
                      </w:rPr>
                      <w:id w:val="1936627649"/>
                      <w:placeholder>
                        <w:docPart w:val="40DD11239B5AA947951CFAFD6514065E"/>
                      </w:placeholder>
                      <w:showingPlcHdr/>
                    </w:sdtPr>
                    <w:sdtEndPr/>
                    <w:sdtContent>
                      <w:r w:rsidRPr="00620795">
                        <w:rPr>
                          <w:rStyle w:val="Textodelmarcadordeposicin"/>
                          <w:sz w:val="20"/>
                          <w:szCs w:val="18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6992027F" w14:textId="77777777" w:rsidTr="00CF3B54">
              <w:trPr>
                <w:trHeight w:val="1830"/>
              </w:trPr>
              <w:tc>
                <w:tcPr>
                  <w:tcW w:w="10627" w:type="dxa"/>
                  <w:gridSpan w:val="10"/>
                </w:tcPr>
                <w:p w14:paraId="34C7A1AC" w14:textId="29CD08FA" w:rsidR="003B3BC6" w:rsidRPr="0081597A" w:rsidRDefault="00EC70E3" w:rsidP="00ED3BE4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Trayectoria de la obra o proyecto</w:t>
                  </w:r>
                  <w:r w:rsidR="003B3BC6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: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hd w:val="clear" w:color="auto" w:fill="FDFDFD"/>
                      </w:rPr>
                      <w:id w:val="-1501805503"/>
                      <w:placeholder>
                        <w:docPart w:val="44237308E1F546CBA7ADF7D45EDA0D8B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18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715D765B" w14:textId="77777777" w:rsidTr="00590B4A">
              <w:tc>
                <w:tcPr>
                  <w:tcW w:w="3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176B920" w14:textId="77777777" w:rsidR="003B3BC6" w:rsidRPr="0081597A" w:rsidRDefault="003B3BC6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Directo</w:t>
                  </w:r>
                  <w:r w:rsidR="003D1CD8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r/a</w:t>
                  </w:r>
                  <w:r w:rsidR="00BE385A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2A8C52F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productor/a–empresa productora: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FA17DA1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agente de ventas (opcional):</w:t>
                  </w:r>
                </w:p>
              </w:tc>
            </w:tr>
            <w:tr w:rsidR="003B3BC6" w:rsidRPr="0081597A" w14:paraId="3A319C18" w14:textId="77777777" w:rsidTr="00590B4A">
              <w:trPr>
                <w:trHeight w:val="586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544610696"/>
                  <w:placeholder>
                    <w:docPart w:val="D09A44C6D0CA4C5F813946D6E2509DE9"/>
                  </w:placeholder>
                  <w:showingPlcHdr/>
                </w:sdtPr>
                <w:sdtEndPr/>
                <w:sdtContent>
                  <w:tc>
                    <w:tcPr>
                      <w:tcW w:w="3681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9927E6A" w14:textId="77777777" w:rsidR="003B3BC6" w:rsidRPr="0081597A" w:rsidRDefault="003D1CD8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091819672"/>
                  <w:placeholder>
                    <w:docPart w:val="C112DF06C6F043429AD1BDE3728D4C75"/>
                  </w:placeholder>
                  <w:showingPlcHdr/>
                </w:sdtPr>
                <w:sdtEndPr/>
                <w:sdtContent>
                  <w:tc>
                    <w:tcPr>
                      <w:tcW w:w="3260" w:type="dxa"/>
                      <w:gridSpan w:val="4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74087E00" w14:textId="5B39878F" w:rsidR="003B3BC6" w:rsidRPr="0081597A" w:rsidRDefault="00D85738" w:rsidP="00620795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113634343"/>
                  <w:placeholder>
                    <w:docPart w:val="6EDA404768614465A23BF5B10EF087B0"/>
                  </w:placeholder>
                  <w:showingPlcHdr/>
                </w:sdtPr>
                <w:sdtEndPr/>
                <w:sdtContent>
                  <w:tc>
                    <w:tcPr>
                      <w:tcW w:w="3686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04D6A982" w14:textId="30D1FE4F" w:rsidR="003B3BC6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</w:tr>
            <w:tr w:rsidR="003B3BC6" w:rsidRPr="0081597A" w14:paraId="2C1989FB" w14:textId="77777777" w:rsidTr="00590B4A">
              <w:tc>
                <w:tcPr>
                  <w:tcW w:w="3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C3E2395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Público objetivo: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6E7BCF6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Género: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348D4D3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Narrativa:</w:t>
                  </w:r>
                </w:p>
              </w:tc>
            </w:tr>
            <w:tr w:rsidR="00BE385A" w:rsidRPr="0081597A" w14:paraId="2A13F1DB" w14:textId="77777777" w:rsidTr="005B624C">
              <w:trPr>
                <w:trHeight w:val="702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827485413"/>
                  <w:placeholder>
                    <w:docPart w:val="71CE4837346C49DA9E9401A855F6B2FF"/>
                  </w:placeholder>
                  <w:showingPlcHdr/>
                </w:sdtPr>
                <w:sdtEndPr/>
                <w:sdtContent>
                  <w:tc>
                    <w:tcPr>
                      <w:tcW w:w="3681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6ACF282A" w14:textId="72AC2E9C" w:rsidR="00BE385A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83985198"/>
                  <w:placeholder>
                    <w:docPart w:val="9646AE70335749B0930518B4AA34F57E"/>
                  </w:placeholder>
                  <w:showingPlcHdr/>
                </w:sdtPr>
                <w:sdtEndPr/>
                <w:sdtContent>
                  <w:tc>
                    <w:tcPr>
                      <w:tcW w:w="3260" w:type="dxa"/>
                      <w:gridSpan w:val="4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844C620" w14:textId="107B641D" w:rsidR="00BE385A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76428368"/>
                  <w:placeholder>
                    <w:docPart w:val="A1996D27117E4035AFE35B9BAF9A83D1"/>
                  </w:placeholder>
                  <w:showingPlcHdr/>
                </w:sdtPr>
                <w:sdtEndPr/>
                <w:sdtContent>
                  <w:tc>
                    <w:tcPr>
                      <w:tcW w:w="3686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71717EA2" w14:textId="241D1488" w:rsidR="00BE385A" w:rsidRPr="0081597A" w:rsidRDefault="00620795" w:rsidP="00590B4A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 xml:space="preserve">Haga clic aquí para escribir </w:t>
                      </w:r>
                      <w:r w:rsidR="00590B4A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t</w:t>
                      </w: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exto.</w:t>
                      </w:r>
                    </w:p>
                  </w:tc>
                </w:sdtContent>
              </w:sdt>
            </w:tr>
            <w:tr w:rsidR="00BE385A" w:rsidRPr="0081597A" w14:paraId="52CFFC8E" w14:textId="77777777" w:rsidTr="000367E4">
              <w:trPr>
                <w:trHeight w:val="550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A3232B4" w14:textId="1DD3FB87" w:rsidR="00BE385A" w:rsidRPr="0081597A" w:rsidRDefault="00BE385A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0367E4">
                    <w:rPr>
                      <w:rFonts w:ascii="Calibri" w:hAnsi="Calibri" w:cs="Arial"/>
                      <w:b/>
                      <w:color w:val="000000"/>
                      <w:sz w:val="24"/>
                      <w:shd w:val="clear" w:color="auto" w:fill="FDFDFD"/>
                    </w:rPr>
                    <w:t>Etapa</w:t>
                  </w:r>
                  <w:r w:rsidR="00C1654A">
                    <w:rPr>
                      <w:rFonts w:ascii="Calibri" w:hAnsi="Calibri" w:cs="Arial"/>
                      <w:b/>
                      <w:color w:val="000000"/>
                      <w:sz w:val="24"/>
                      <w:shd w:val="clear" w:color="auto" w:fill="FDFDFD"/>
                    </w:rPr>
                    <w:t xml:space="preserve"> de la obra o proyecto</w:t>
                  </w:r>
                  <w:r w:rsidRPr="000367E4">
                    <w:rPr>
                      <w:rFonts w:ascii="Calibri" w:hAnsi="Calibri" w:cs="Arial"/>
                      <w:b/>
                      <w:color w:val="000000"/>
                      <w:sz w:val="24"/>
                      <w:shd w:val="clear" w:color="auto" w:fill="FDFDFD"/>
                    </w:rPr>
                    <w:t>:</w:t>
                  </w:r>
                </w:p>
              </w:tc>
            </w:tr>
            <w:tr w:rsidR="000367E4" w:rsidRPr="0081597A" w14:paraId="500573ED" w14:textId="3D502628" w:rsidTr="000367E4">
              <w:trPr>
                <w:trHeight w:val="730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1018B346" w14:textId="3591A1B5" w:rsidR="00607CC1" w:rsidRPr="0081597A" w:rsidRDefault="00413BE5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215C23BE">
                      <v:shape id="_x0000_i1026" type="#_x0000_t75" style="width:97.8pt;height:19.45pt">
                        <v:imagedata r:id="rId10" o:title="" cropleft="5977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CEDD636" w14:textId="03069E03" w:rsidR="00607CC1" w:rsidRPr="0081597A" w:rsidRDefault="00413BE5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2014024703"/>
                      <w:placeholder>
                        <w:docPart w:val="244EF18D7E0D42E5BA3F6994455FB41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A2362F" w14:textId="01C71143" w:rsidR="00607CC1" w:rsidRPr="0081597A" w:rsidRDefault="00413BE5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6D3E4D4">
                      <v:shape id="_x0000_i1027" type="#_x0000_t75" style="width:97.3pt;height:19.45pt">
                        <v:imagedata r:id="rId11" o:title="" cropleft="6500f"/>
                      </v:shape>
                    </w:pic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6D4A938" w14:textId="0B6EEABE" w:rsidR="00607CC1" w:rsidRPr="0081597A" w:rsidRDefault="00413BE5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-1428335201"/>
                      <w:placeholder>
                        <w:docPart w:val="28D9682BA7E04B8BBDA4ED62C7321E67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0367E4" w:rsidRPr="0081597A" w14:paraId="7FCEF1B0" w14:textId="0D27AD7A" w:rsidTr="000367E4">
              <w:trPr>
                <w:trHeight w:val="697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7C3D368B" w14:textId="0F789478" w:rsidR="00607CC1" w:rsidRPr="0081597A" w:rsidRDefault="00413BE5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9FE7CE5">
                      <v:shape id="_x0000_i1028" type="#_x0000_t75" style="width:97.3pt;height:19.45pt">
                        <v:imagedata r:id="rId12" o:title="" cropleft="6705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3669FA" w14:textId="6CB2A627" w:rsidR="00607CC1" w:rsidRPr="0081597A" w:rsidRDefault="00413BE5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242757936"/>
                      <w:placeholder>
                        <w:docPart w:val="4F416DFBD0AB4609B337416C249DD7C8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625E78" w14:textId="4405A276" w:rsidR="00607CC1" w:rsidRPr="0081597A" w:rsidRDefault="00413BE5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30A3BE6">
                      <v:shape id="_x0000_i1029" type="#_x0000_t75" style="width:97.3pt;height:19.45pt">
                        <v:imagedata r:id="rId13" o:title="" cropleft="6523f"/>
                      </v:shape>
                    </w:pic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636DD43" w14:textId="3DBB2EC2" w:rsidR="00607CC1" w:rsidRPr="0081597A" w:rsidRDefault="00413BE5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-1930949426"/>
                      <w:placeholder>
                        <w:docPart w:val="462E29A2D4974E958905CEB55B8A5FA4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607CC1" w:rsidRPr="0081597A" w14:paraId="4D632268" w14:textId="06304E4C" w:rsidTr="000367E4">
              <w:trPr>
                <w:trHeight w:val="707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411AF3CF" w14:textId="2EF56E0D" w:rsidR="00607CC1" w:rsidRPr="0081597A" w:rsidRDefault="00413BE5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1AA8D72D">
                      <v:shape id="_x0000_i1030" type="#_x0000_t75" style="width:97.8pt;height:19.45pt">
                        <v:imagedata r:id="rId14" o:title="" cropleft="5977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3B8AE7" w14:textId="3F7F180C" w:rsidR="00607CC1" w:rsidRPr="0081597A" w:rsidRDefault="00413BE5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034222809"/>
                      <w:placeholder>
                        <w:docPart w:val="A97EB4AD366D44BDAE3B142EFF114255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4208243D" w14:textId="15F79C80" w:rsidR="00607CC1" w:rsidRPr="0081597A" w:rsidRDefault="00607CC1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861A0" w14:textId="77777777" w:rsidR="00607CC1" w:rsidRPr="0081597A" w:rsidRDefault="00607CC1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</w:tr>
          </w:tbl>
          <w:p w14:paraId="67753201" w14:textId="77777777" w:rsidR="00BD6004" w:rsidRPr="0081597A" w:rsidRDefault="00BD6004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1C91ECD9" w14:textId="77777777" w:rsidR="0042670A" w:rsidRPr="0081597A" w:rsidRDefault="0042670A" w:rsidP="0042670A">
            <w:pPr>
              <w:spacing w:after="200" w:line="276" w:lineRule="auto"/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Nota: En el caso de participar con más de una obra o proyecto, adjuntar cada ficha técnica correspondiente</w:t>
            </w:r>
          </w:p>
          <w:p w14:paraId="160C3E83" w14:textId="4FF5548C" w:rsidR="003B3BC6" w:rsidRPr="0081597A" w:rsidRDefault="003B3BC6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E6ACCC0" w14:textId="5883B793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23DDB95" w14:textId="77777777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A1DCA74" w14:textId="77777777" w:rsidR="0042670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513219C9" w14:textId="77777777" w:rsidR="00AB2A98" w:rsidRDefault="00AB2A98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8F17C3A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D9D9D9"/>
              <w:tblLayout w:type="fixed"/>
              <w:tblLook w:val="04A0" w:firstRow="1" w:lastRow="0" w:firstColumn="1" w:lastColumn="0" w:noHBand="0" w:noVBand="1"/>
            </w:tblPr>
            <w:tblGrid>
              <w:gridCol w:w="10630"/>
            </w:tblGrid>
            <w:tr w:rsidR="00E53D99" w:rsidRPr="0081597A" w14:paraId="5F97F849" w14:textId="77777777" w:rsidTr="00616D90">
              <w:tc>
                <w:tcPr>
                  <w:tcW w:w="10630" w:type="dxa"/>
                  <w:shd w:val="clear" w:color="auto" w:fill="D9D9D9"/>
                </w:tcPr>
                <w:p w14:paraId="6EC6E6FA" w14:textId="77777777" w:rsidR="00E53D99" w:rsidRPr="0081597A" w:rsidRDefault="00E53D99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t>Declaración del postulante</w:t>
                  </w:r>
                </w:p>
              </w:tc>
            </w:tr>
          </w:tbl>
          <w:p w14:paraId="2537FA74" w14:textId="77777777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41CDEE9" w14:textId="4D1EE7BA" w:rsidR="003B3BC6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Yo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352152046"/>
                <w:placeholder>
                  <w:docPart w:val="F9FEE0623D6849869FBC484FEBAA72AD"/>
                </w:placeholder>
                <w:showingPlcHdr/>
              </w:sdtPr>
              <w:sdtEndPr/>
              <w:sdtContent>
                <w:r w:rsidRPr="0081597A">
                  <w:rPr>
                    <w:rStyle w:val="Textodelmarcadordeposicin"/>
                    <w:rFonts w:ascii="Calibri" w:hAnsi="Calibri"/>
                  </w:rPr>
                  <w:t>Haga clic aquí para escribir texto.</w:t>
                </w:r>
              </w:sdtContent>
            </w:sdt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con cédula de identidad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1145703899"/>
                <w:placeholder>
                  <w:docPart w:val="2DF2C7AE28084371A6E04B14C148E315"/>
                </w:placeholder>
                <w:showingPlcHdr/>
              </w:sdtPr>
              <w:sdtEndPr/>
              <w:sdtContent>
                <w:r w:rsidRPr="0081597A">
                  <w:rPr>
                    <w:rStyle w:val="Textodelmarcadordeposicin"/>
                    <w:rFonts w:ascii="Calibri" w:hAnsi="Calibri"/>
                  </w:rPr>
                  <w:t>Haga clic aquí para escribir texto.</w:t>
                </w:r>
              </w:sdtContent>
            </w:sdt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, en calidad de postulante, declaro que no estoy incurso en ninguna de las inhabilidades estipuladas en </w:t>
            </w:r>
            <w:r w:rsidR="00C1654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las bases específicas al Concurso Público de Fomento Convocado por el Instituto de Cine y Creación Audiovisual Ecuatoriano en</w:t>
            </w: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Espacios Internacionales.</w:t>
            </w:r>
          </w:p>
          <w:p w14:paraId="42A07B0B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19D2C24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5B31E12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3956CD5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67D0E7A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36A15C20" w14:textId="3F581599" w:rsidR="00E53D99" w:rsidRPr="0081597A" w:rsidRDefault="00C270F0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>
              <w:rPr>
                <w:rFonts w:ascii="Calibri" w:hAnsi="Calibri"/>
                <w:b/>
                <w:noProof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0060AB" wp14:editId="314162BA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145415</wp:posOffset>
                      </wp:positionV>
                      <wp:extent cx="1943100" cy="0"/>
                      <wp:effectExtent l="50800" t="25400" r="63500" b="101600"/>
                      <wp:wrapNone/>
                      <wp:docPr id="3" name="Conector rec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2pt,11.45pt" to="334.2pt,1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" strokecolor="black [3213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</w:p>
          <w:p w14:paraId="67581090" w14:textId="35ACB425" w:rsidR="00E53D99" w:rsidRPr="0081597A" w:rsidRDefault="00E53D99" w:rsidP="00E53D99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Firma del postulante</w:t>
            </w:r>
            <w:r w:rsidR="00C1654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o apoderado</w:t>
            </w:r>
          </w:p>
          <w:p w14:paraId="38805574" w14:textId="689039A7" w:rsidR="00E53D99" w:rsidRPr="0081597A" w:rsidRDefault="00E53D99" w:rsidP="00E53D99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Nombre y Apellido:</w:t>
            </w:r>
            <w:r w:rsidR="00BB6EBE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1408264257"/>
                <w:placeholder>
                  <w:docPart w:val="0DF697168315B24D91E942A8B3AC9E5F"/>
                </w:placeholder>
                <w:showingPlcHdr/>
              </w:sdtPr>
              <w:sdtEndPr/>
              <w:sdtContent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 xml:space="preserve">Haga clic aquí para escribir </w:t>
                </w:r>
                <w:r w:rsidR="00BB6EBE">
                  <w:rPr>
                    <w:rStyle w:val="Textodelmarcadordeposicin"/>
                    <w:rFonts w:ascii="Calibri" w:hAnsi="Calibri"/>
                    <w:sz w:val="20"/>
                  </w:rPr>
                  <w:t>t</w:t>
                </w:r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>exto.</w:t>
                </w:r>
              </w:sdtContent>
            </w:sdt>
          </w:p>
          <w:p w14:paraId="2E5B279F" w14:textId="62947B49" w:rsidR="001F5CAC" w:rsidRPr="0081597A" w:rsidRDefault="00E53D99" w:rsidP="001F5CAC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C.I.</w:t>
            </w:r>
            <w:r w:rsidR="00BB6EBE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: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-13302677"/>
                <w:placeholder>
                  <w:docPart w:val="B75143FE89B3B748B3DFB0F8E361A636"/>
                </w:placeholder>
                <w:showingPlcHdr/>
              </w:sdtPr>
              <w:sdtEndPr/>
              <w:sdtContent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 xml:space="preserve">Haga clic aquí para escribir </w:t>
                </w:r>
                <w:r w:rsidR="00BB6EBE">
                  <w:rPr>
                    <w:rStyle w:val="Textodelmarcadordeposicin"/>
                    <w:rFonts w:ascii="Calibri" w:hAnsi="Calibri"/>
                    <w:sz w:val="20"/>
                  </w:rPr>
                  <w:t>t</w:t>
                </w:r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>exto.</w:t>
                </w:r>
              </w:sdtContent>
            </w:sdt>
          </w:p>
          <w:p w14:paraId="7A0BC87D" w14:textId="77777777" w:rsidR="009A15B4" w:rsidRPr="0081597A" w:rsidRDefault="009A15B4" w:rsidP="00E53D99">
            <w:pPr>
              <w:rPr>
                <w:rFonts w:ascii="Calibri" w:hAnsi="Calibri"/>
                <w:b/>
              </w:rPr>
            </w:pPr>
          </w:p>
        </w:tc>
      </w:tr>
    </w:tbl>
    <w:p w14:paraId="67CE615E" w14:textId="2A1E1299" w:rsidR="00384621" w:rsidRPr="0081597A" w:rsidRDefault="00384621" w:rsidP="001F5CAC">
      <w:pPr>
        <w:spacing w:after="0" w:line="240" w:lineRule="auto"/>
        <w:rPr>
          <w:rFonts w:ascii="Calibri" w:hAnsi="Calibri"/>
          <w:b/>
        </w:rPr>
      </w:pPr>
    </w:p>
    <w:sectPr w:rsidR="00384621" w:rsidRPr="0081597A" w:rsidSect="003F7B91">
      <w:headerReference w:type="even" r:id="rId15"/>
      <w:headerReference w:type="default" r:id="rId16"/>
      <w:headerReference w:type="first" r:id="rId17"/>
      <w:pgSz w:w="11906" w:h="16838"/>
      <w:pgMar w:top="156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A1296" w14:textId="77777777" w:rsidR="00413BE5" w:rsidRDefault="00413BE5" w:rsidP="009A65ED">
      <w:pPr>
        <w:spacing w:after="0" w:line="240" w:lineRule="auto"/>
      </w:pPr>
      <w:r>
        <w:separator/>
      </w:r>
    </w:p>
  </w:endnote>
  <w:endnote w:type="continuationSeparator" w:id="0">
    <w:p w14:paraId="5A8CCAF7" w14:textId="77777777" w:rsidR="00413BE5" w:rsidRDefault="00413BE5" w:rsidP="009A6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FC3405" w14:textId="77777777" w:rsidR="00413BE5" w:rsidRDefault="00413BE5" w:rsidP="009A65ED">
      <w:pPr>
        <w:spacing w:after="0" w:line="240" w:lineRule="auto"/>
      </w:pPr>
      <w:r>
        <w:separator/>
      </w:r>
    </w:p>
  </w:footnote>
  <w:footnote w:type="continuationSeparator" w:id="0">
    <w:p w14:paraId="67280D68" w14:textId="77777777" w:rsidR="00413BE5" w:rsidRDefault="00413BE5" w:rsidP="009A6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F9C9FDD" w14:textId="44A3F526" w:rsidR="003F7B91" w:rsidRDefault="00413BE5">
    <w:pPr>
      <w:pStyle w:val="Encabezado"/>
    </w:pPr>
    <w:r>
      <w:rPr>
        <w:noProof/>
        <w:lang w:val="es-ES_tradnl" w:eastAsia="es-ES_tradnl"/>
      </w:rPr>
      <w:pict w14:anchorId="610090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523.25pt;height:740.15pt;z-index:-251654144;mso-wrap-edited:f;mso-position-horizontal:center;mso-position-horizontal-relative:margin;mso-position-vertical:center;mso-position-vertical-relative:margin" wrapcoords="-31 0 -31 21578 21600 21578 21600 0 -31 0">
          <v:imagedata r:id="rId1" o:title="Hoja-membretada-ver"/>
          <w10:wrap anchorx="margin" anchory="margin"/>
        </v:shape>
      </w:pict>
    </w:r>
    <w:r>
      <w:rPr>
        <w:noProof/>
        <w:lang w:val="es-ES_tradnl" w:eastAsia="es-ES_tradnl"/>
      </w:rPr>
      <w:pict w14:anchorId="025F959F">
        <v:shape id="WordPictureWatermark2" o:spid="_x0000_s2053" type="#_x0000_t75" style="position:absolute;margin-left:0;margin-top:0;width:744pt;height:1052.4pt;z-index:-251657216;mso-wrap-edited:f;mso-position-horizontal:center;mso-position-horizontal-relative:margin;mso-position-vertical:center;mso-position-vertical-relative:margin" wrapcoords="-22 0 -22 21585 21600 21585 21600 0 -22 0">
          <v:imagedata r:id="rId1" o:title="Hoja-membretada-v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D7DC5C3" w14:textId="53D27061" w:rsidR="00CD385D" w:rsidRDefault="00413BE5" w:rsidP="003F7B91">
    <w:pPr>
      <w:pStyle w:val="Encabezado"/>
      <w:tabs>
        <w:tab w:val="clear" w:pos="4252"/>
        <w:tab w:val="clear" w:pos="8504"/>
        <w:tab w:val="left" w:pos="9013"/>
      </w:tabs>
    </w:pPr>
    <w:r>
      <w:rPr>
        <w:noProof/>
        <w:lang w:val="es-ES_tradnl" w:eastAsia="es-ES_tradnl"/>
      </w:rPr>
      <w:pict w14:anchorId="4B2E27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-38.9pt;margin-top:-79.95pt;width:599.6pt;height:848.15pt;z-index:-251655168;mso-wrap-edited:f;mso-position-horizontal-relative:margin;mso-position-vertical-relative:margin" wrapcoords="-31 0 -31 21578 21600 21578 21600 0 -31 0">
          <v:imagedata r:id="rId1" o:title="Hoja-membretada-ver"/>
          <w10:wrap anchorx="margin" anchory="margin"/>
        </v:shape>
      </w:pict>
    </w:r>
    <w:r w:rsidR="003F7B91">
      <w:tab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D840F" w14:textId="6DA78188" w:rsidR="003F7B91" w:rsidRDefault="00413BE5">
    <w:pPr>
      <w:pStyle w:val="Encabezado"/>
    </w:pPr>
    <w:r>
      <w:rPr>
        <w:noProof/>
        <w:lang w:val="es-ES_tradnl" w:eastAsia="es-ES_tradnl"/>
      </w:rPr>
      <w:pict w14:anchorId="4E213C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523.25pt;height:740.15pt;z-index:-251653120;mso-wrap-edited:f;mso-position-horizontal:center;mso-position-horizontal-relative:margin;mso-position-vertical:center;mso-position-vertical-relative:margin" wrapcoords="-31 0 -31 21578 21600 21578 21600 0 -31 0">
          <v:imagedata r:id="rId1" o:title="Hoja-membretada-ver"/>
          <w10:wrap anchorx="margin" anchory="margin"/>
        </v:shape>
      </w:pict>
    </w:r>
    <w:r>
      <w:rPr>
        <w:noProof/>
        <w:lang w:val="es-ES_tradnl" w:eastAsia="es-ES_tradnl"/>
      </w:rPr>
      <w:pict w14:anchorId="7B9787A9">
        <v:shape id="WordPictureWatermark3" o:spid="_x0000_s2054" type="#_x0000_t75" style="position:absolute;margin-left:0;margin-top:0;width:744pt;height:1052.4pt;z-index:-251656192;mso-wrap-edited:f;mso-position-horizontal:center;mso-position-horizontal-relative:margin;mso-position-vertical:center;mso-position-vertical-relative:margin" wrapcoords="-22 0 -22 21585 21600 21585 21600 0 -22 0">
          <v:imagedata r:id="rId1" o:title="Hoja-membretada-v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24B56"/>
    <w:multiLevelType w:val="hybridMultilevel"/>
    <w:tmpl w:val="A0C4052E"/>
    <w:lvl w:ilvl="0" w:tplc="BF68733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D7FCF"/>
    <w:multiLevelType w:val="hybridMultilevel"/>
    <w:tmpl w:val="D654EEA6"/>
    <w:lvl w:ilvl="0" w:tplc="A31AB99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D7D53"/>
    <w:multiLevelType w:val="hybridMultilevel"/>
    <w:tmpl w:val="2F94CEE8"/>
    <w:lvl w:ilvl="0" w:tplc="DA765AF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394"/>
    <w:rsid w:val="000007C8"/>
    <w:rsid w:val="00000FE6"/>
    <w:rsid w:val="00031A9C"/>
    <w:rsid w:val="000367E4"/>
    <w:rsid w:val="0004024C"/>
    <w:rsid w:val="00064FDC"/>
    <w:rsid w:val="000679A8"/>
    <w:rsid w:val="00084661"/>
    <w:rsid w:val="000A6AEB"/>
    <w:rsid w:val="000B17B4"/>
    <w:rsid w:val="000C4090"/>
    <w:rsid w:val="000D6610"/>
    <w:rsid w:val="000E40A5"/>
    <w:rsid w:val="001126F0"/>
    <w:rsid w:val="00123A91"/>
    <w:rsid w:val="00141EDC"/>
    <w:rsid w:val="00183B5F"/>
    <w:rsid w:val="001A36C1"/>
    <w:rsid w:val="001C06EE"/>
    <w:rsid w:val="001D5E21"/>
    <w:rsid w:val="001D75CC"/>
    <w:rsid w:val="001E3F6D"/>
    <w:rsid w:val="001F5CAC"/>
    <w:rsid w:val="00200FF3"/>
    <w:rsid w:val="00266FD4"/>
    <w:rsid w:val="00276A18"/>
    <w:rsid w:val="00277EB5"/>
    <w:rsid w:val="002875AD"/>
    <w:rsid w:val="002C28A0"/>
    <w:rsid w:val="002C43B7"/>
    <w:rsid w:val="002C6D72"/>
    <w:rsid w:val="002D3CD6"/>
    <w:rsid w:val="002E0B0D"/>
    <w:rsid w:val="003063FE"/>
    <w:rsid w:val="003179C7"/>
    <w:rsid w:val="00332481"/>
    <w:rsid w:val="00346216"/>
    <w:rsid w:val="00351BE1"/>
    <w:rsid w:val="003715BE"/>
    <w:rsid w:val="00372C47"/>
    <w:rsid w:val="00375B6A"/>
    <w:rsid w:val="00384621"/>
    <w:rsid w:val="00392573"/>
    <w:rsid w:val="003B088A"/>
    <w:rsid w:val="003B3BC6"/>
    <w:rsid w:val="003C0A98"/>
    <w:rsid w:val="003D1CD8"/>
    <w:rsid w:val="003D7EBF"/>
    <w:rsid w:val="003F7B91"/>
    <w:rsid w:val="00404BEC"/>
    <w:rsid w:val="004102D2"/>
    <w:rsid w:val="00413BE5"/>
    <w:rsid w:val="00421BFA"/>
    <w:rsid w:val="0042670A"/>
    <w:rsid w:val="004334D0"/>
    <w:rsid w:val="004475E9"/>
    <w:rsid w:val="00452C25"/>
    <w:rsid w:val="00482517"/>
    <w:rsid w:val="004A4CF5"/>
    <w:rsid w:val="004B648E"/>
    <w:rsid w:val="004C2F2E"/>
    <w:rsid w:val="00510F75"/>
    <w:rsid w:val="00517EF9"/>
    <w:rsid w:val="005347E0"/>
    <w:rsid w:val="00590B4A"/>
    <w:rsid w:val="005A3C11"/>
    <w:rsid w:val="005B624C"/>
    <w:rsid w:val="005D1618"/>
    <w:rsid w:val="005D1F15"/>
    <w:rsid w:val="005D23B9"/>
    <w:rsid w:val="005D480A"/>
    <w:rsid w:val="00607CC1"/>
    <w:rsid w:val="00616D90"/>
    <w:rsid w:val="00620795"/>
    <w:rsid w:val="00636C8F"/>
    <w:rsid w:val="00644E5E"/>
    <w:rsid w:val="00646583"/>
    <w:rsid w:val="00647A02"/>
    <w:rsid w:val="006864FD"/>
    <w:rsid w:val="006C7728"/>
    <w:rsid w:val="006E1E1A"/>
    <w:rsid w:val="006E6D71"/>
    <w:rsid w:val="007130C4"/>
    <w:rsid w:val="007779D3"/>
    <w:rsid w:val="007813FC"/>
    <w:rsid w:val="007834B6"/>
    <w:rsid w:val="007A1EAF"/>
    <w:rsid w:val="007E4662"/>
    <w:rsid w:val="00810782"/>
    <w:rsid w:val="0081597A"/>
    <w:rsid w:val="008178F1"/>
    <w:rsid w:val="00822983"/>
    <w:rsid w:val="00831B74"/>
    <w:rsid w:val="008426A3"/>
    <w:rsid w:val="00845032"/>
    <w:rsid w:val="008A6376"/>
    <w:rsid w:val="008B701E"/>
    <w:rsid w:val="008E59BB"/>
    <w:rsid w:val="008F02A0"/>
    <w:rsid w:val="00942A2D"/>
    <w:rsid w:val="00977D3E"/>
    <w:rsid w:val="009827F7"/>
    <w:rsid w:val="0098506F"/>
    <w:rsid w:val="009A15B4"/>
    <w:rsid w:val="009A65ED"/>
    <w:rsid w:val="009F0DCC"/>
    <w:rsid w:val="00A30D55"/>
    <w:rsid w:val="00A34D96"/>
    <w:rsid w:val="00AB2A98"/>
    <w:rsid w:val="00B15780"/>
    <w:rsid w:val="00B159C2"/>
    <w:rsid w:val="00B20503"/>
    <w:rsid w:val="00B23218"/>
    <w:rsid w:val="00B36054"/>
    <w:rsid w:val="00B774C1"/>
    <w:rsid w:val="00B87FA6"/>
    <w:rsid w:val="00B920FE"/>
    <w:rsid w:val="00BA1492"/>
    <w:rsid w:val="00BB37DD"/>
    <w:rsid w:val="00BB6EBE"/>
    <w:rsid w:val="00BD40C6"/>
    <w:rsid w:val="00BD6004"/>
    <w:rsid w:val="00BE385A"/>
    <w:rsid w:val="00BF2EC4"/>
    <w:rsid w:val="00C13A80"/>
    <w:rsid w:val="00C1654A"/>
    <w:rsid w:val="00C17CF7"/>
    <w:rsid w:val="00C237EC"/>
    <w:rsid w:val="00C270F0"/>
    <w:rsid w:val="00C3113B"/>
    <w:rsid w:val="00C42E41"/>
    <w:rsid w:val="00C4656A"/>
    <w:rsid w:val="00C51447"/>
    <w:rsid w:val="00C63D86"/>
    <w:rsid w:val="00C85533"/>
    <w:rsid w:val="00CA347A"/>
    <w:rsid w:val="00CA5394"/>
    <w:rsid w:val="00CA6801"/>
    <w:rsid w:val="00CA70DD"/>
    <w:rsid w:val="00CD2E1E"/>
    <w:rsid w:val="00CD385D"/>
    <w:rsid w:val="00CF02A9"/>
    <w:rsid w:val="00CF3B54"/>
    <w:rsid w:val="00D02922"/>
    <w:rsid w:val="00D26D8A"/>
    <w:rsid w:val="00D4775F"/>
    <w:rsid w:val="00D50028"/>
    <w:rsid w:val="00D85738"/>
    <w:rsid w:val="00DA7F33"/>
    <w:rsid w:val="00DB1EDE"/>
    <w:rsid w:val="00DB28E5"/>
    <w:rsid w:val="00DC40F2"/>
    <w:rsid w:val="00DC448B"/>
    <w:rsid w:val="00E103AE"/>
    <w:rsid w:val="00E21F51"/>
    <w:rsid w:val="00E37109"/>
    <w:rsid w:val="00E4301C"/>
    <w:rsid w:val="00E51E64"/>
    <w:rsid w:val="00E53D99"/>
    <w:rsid w:val="00E6624E"/>
    <w:rsid w:val="00E74550"/>
    <w:rsid w:val="00E86862"/>
    <w:rsid w:val="00E91583"/>
    <w:rsid w:val="00EC70E3"/>
    <w:rsid w:val="00ED3BE4"/>
    <w:rsid w:val="00ED55FF"/>
    <w:rsid w:val="00F1038F"/>
    <w:rsid w:val="00F51A7F"/>
    <w:rsid w:val="00F969F0"/>
    <w:rsid w:val="00FC1F6C"/>
    <w:rsid w:val="00FE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8"/>
    <o:shapelayout v:ext="edit">
      <o:idmap v:ext="edit" data="1"/>
    </o:shapelayout>
  </w:shapeDefaults>
  <w:decimalSymbol w:val=","/>
  <w:listSeparator w:val=","/>
  <w14:docId w14:val="5A65BB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3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E4301C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01C"/>
    <w:rPr>
      <w:rFonts w:ascii="Tahoma" w:hAnsi="Tahoma" w:cs="Tahoma"/>
      <w:sz w:val="16"/>
      <w:szCs w:val="16"/>
      <w:lang w:val="es-EC"/>
    </w:rPr>
  </w:style>
  <w:style w:type="paragraph" w:styleId="Encabezado">
    <w:name w:val="header"/>
    <w:basedOn w:val="Normal"/>
    <w:link w:val="EncabezadoCar"/>
    <w:uiPriority w:val="99"/>
    <w:unhideWhenUsed/>
    <w:rsid w:val="009A65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65ED"/>
    <w:rPr>
      <w:lang w:val="es-EC"/>
    </w:rPr>
  </w:style>
  <w:style w:type="paragraph" w:styleId="Piedepgina">
    <w:name w:val="footer"/>
    <w:basedOn w:val="Normal"/>
    <w:link w:val="PiedepginaCar"/>
    <w:uiPriority w:val="99"/>
    <w:unhideWhenUsed/>
    <w:rsid w:val="009A65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5ED"/>
    <w:rPr>
      <w:lang w:val="es-EC"/>
    </w:rPr>
  </w:style>
  <w:style w:type="paragraph" w:styleId="Prrafodelista">
    <w:name w:val="List Paragraph"/>
    <w:basedOn w:val="Normal"/>
    <w:uiPriority w:val="34"/>
    <w:qFormat/>
    <w:rsid w:val="008E59BB"/>
    <w:pPr>
      <w:ind w:left="720"/>
      <w:contextualSpacing/>
    </w:pPr>
  </w:style>
  <w:style w:type="character" w:customStyle="1" w:styleId="Estilo1">
    <w:name w:val="Estilo1"/>
    <w:basedOn w:val="Fuentedeprrafopredeter"/>
    <w:uiPriority w:val="1"/>
    <w:rsid w:val="00141ED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20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image" Target="media/image3.wmf"/><Relationship Id="rId12" Type="http://schemas.openxmlformats.org/officeDocument/2006/relationships/image" Target="media/image4.wmf"/><Relationship Id="rId13" Type="http://schemas.openxmlformats.org/officeDocument/2006/relationships/image" Target="media/image5.wmf"/><Relationship Id="rId14" Type="http://schemas.openxmlformats.org/officeDocument/2006/relationships/image" Target="media/image6.wmf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header" Target="header3.xml"/><Relationship Id="rId18" Type="http://schemas.openxmlformats.org/officeDocument/2006/relationships/fontTable" Target="fontTable.xml"/><Relationship Id="rId19" Type="http://schemas.openxmlformats.org/officeDocument/2006/relationships/glossaryDocument" Target="glossary/document.xml"/><Relationship Id="rId1" Type="http://schemas.microsoft.com/office/2006/relationships/vbaProject" Target="vbaProject.bin"/><Relationship Id="rId2" Type="http://schemas.openxmlformats.org/officeDocument/2006/relationships/customXml" Target="../customXml/item1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lanificaci&#243;n\Documents\2017%20CONTROL%20T&#201;CNICO\INSTRUCTIVO%20CERTIFICACI&#211;N%20ORIGEN%20NACIONA%20INDEPENDIENTE\ANEXO%203_FORMULARIO_ORIGEN%20NACIONAL%20INDEPENDIENT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48B78BA59304391A27962A43421E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56A9D-DB5A-401F-A756-8B4B52E4FF8E}"/>
      </w:docPartPr>
      <w:docPartBody>
        <w:p w:rsidR="00331777" w:rsidRDefault="00A30903" w:rsidP="00A30903">
          <w:pPr>
            <w:pStyle w:val="D48B78BA59304391A27962A43421EF6430"/>
          </w:pPr>
          <w:r w:rsidRPr="00200FF3">
            <w:rPr>
              <w:rStyle w:val="Textodelmarcadordeposicin"/>
              <w:sz w:val="18"/>
              <w:szCs w:val="18"/>
            </w:rPr>
            <w:t>Haga c</w:t>
          </w:r>
          <w:r>
            <w:rPr>
              <w:rStyle w:val="Textodelmarcadordeposicin"/>
              <w:sz w:val="18"/>
              <w:szCs w:val="18"/>
            </w:rPr>
            <w:t>l</w:t>
          </w:r>
          <w:r w:rsidRPr="00200FF3">
            <w:rPr>
              <w:rStyle w:val="Textodelmarcadordeposicin"/>
              <w:sz w:val="18"/>
              <w:szCs w:val="18"/>
            </w:rPr>
            <w:t>ic aquí para escribir texto.</w:t>
          </w:r>
        </w:p>
      </w:docPartBody>
    </w:docPart>
    <w:docPart>
      <w:docPartPr>
        <w:name w:val="B7C07A82DE7F4FFD94435CB4535CC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A01E3-47DF-496D-A389-EFCEC64A1FB3}"/>
      </w:docPartPr>
      <w:docPartBody>
        <w:p w:rsidR="00331777" w:rsidRDefault="00A30903" w:rsidP="00A30903">
          <w:pPr>
            <w:pStyle w:val="B7C07A82DE7F4FFD94435CB4535CC40F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F53A35E6664848978E95535C1D11C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893DA-E607-4B68-BA90-20FB2F6D06BF}"/>
      </w:docPartPr>
      <w:docPartBody>
        <w:p w:rsidR="00331777" w:rsidRDefault="00A30903" w:rsidP="00A30903">
          <w:pPr>
            <w:pStyle w:val="F53A35E6664848978E95535C1D11C981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9E626E45202F414F9108243F6FBA8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AB302-B6E5-4877-9A0B-41AA90229919}"/>
      </w:docPartPr>
      <w:docPartBody>
        <w:p w:rsidR="00331777" w:rsidRDefault="00A30903" w:rsidP="00A30903">
          <w:pPr>
            <w:pStyle w:val="9E626E45202F414F9108243F6FBA8309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E2139BB3E06499E9166BC5DF1492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2A2FA-1D9C-4476-87DB-9DE97DF73B11}"/>
      </w:docPartPr>
      <w:docPartBody>
        <w:p w:rsidR="00331777" w:rsidRDefault="00A30903" w:rsidP="00A30903">
          <w:pPr>
            <w:pStyle w:val="EE2139BB3E06499E9166BC5DF14926E2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0845DBE96C342C285CCD6E528AB2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7F478-2F6A-4105-BF9A-7DCD037A2E60}"/>
      </w:docPartPr>
      <w:docPartBody>
        <w:p w:rsidR="00331777" w:rsidRDefault="00A30903" w:rsidP="00A30903">
          <w:pPr>
            <w:pStyle w:val="10845DBE96C342C285CCD6E528AB26B1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B9DF7B1A46DF4B969903E92B2F1AA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9B457-CF31-4581-BA98-8C0A79FE62E8}"/>
      </w:docPartPr>
      <w:docPartBody>
        <w:p w:rsidR="00331777" w:rsidRDefault="00A30903" w:rsidP="00A30903">
          <w:pPr>
            <w:pStyle w:val="B9DF7B1A46DF4B969903E92B2F1AAD2C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881B1BE5CDEC4F929C56A71ED4007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06721-790E-430B-A0E2-A3A174ABCC3C}"/>
      </w:docPartPr>
      <w:docPartBody>
        <w:p w:rsidR="00331777" w:rsidRDefault="00A30903" w:rsidP="00A30903">
          <w:pPr>
            <w:pStyle w:val="881B1BE5CDEC4F929C56A71ED40075B3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CE75B8F21FC74AEA8D63FF00918B8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6BC2B-6255-4006-83D3-38A5F9DB1CBB}"/>
      </w:docPartPr>
      <w:docPartBody>
        <w:p w:rsidR="00331777" w:rsidRDefault="00A30903" w:rsidP="00A30903">
          <w:pPr>
            <w:pStyle w:val="CE75B8F21FC74AEA8D63FF00918B8B8F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A992BAC19587424888D2ADEFB6497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E74C6-3E4C-40D6-AF3E-D71C49B8F012}"/>
      </w:docPartPr>
      <w:docPartBody>
        <w:p w:rsidR="00D305DA" w:rsidRDefault="00A30903" w:rsidP="00A30903">
          <w:pPr>
            <w:pStyle w:val="A992BAC19587424888D2ADEFB649773028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71E9232CC4D94F8BAAB040A194F42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175A1-CC4F-4201-B19B-A41C99622992}"/>
      </w:docPartPr>
      <w:docPartBody>
        <w:p w:rsidR="00D305DA" w:rsidRDefault="00A30903" w:rsidP="00A30903">
          <w:pPr>
            <w:pStyle w:val="71E9232CC4D94F8BAAB040A194F427B828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4F4C068E327D4225AE9CA58505E73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6BB46-6A49-4901-9341-7BF93A916E79}"/>
      </w:docPartPr>
      <w:docPartBody>
        <w:p w:rsidR="00D305DA" w:rsidRDefault="00A30903" w:rsidP="00A30903">
          <w:pPr>
            <w:pStyle w:val="4F4C068E327D4225AE9CA58505E73A8E27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10A2CE462E4344AFB75924CE6FA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1E184-2635-4327-AFF5-5C26F8121022}"/>
      </w:docPartPr>
      <w:docPartBody>
        <w:p w:rsidR="00D305DA" w:rsidRDefault="00A30903" w:rsidP="00A30903">
          <w:pPr>
            <w:pStyle w:val="DA10A2CE462E4344AFB75924CE6FA73F27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C20A637638C40A7A84FD65A725BD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E5437-EDD2-4604-8907-F89476802C57}"/>
      </w:docPartPr>
      <w:docPartBody>
        <w:p w:rsidR="00D305DA" w:rsidRDefault="00D305DA" w:rsidP="00D305DA">
          <w:pPr>
            <w:pStyle w:val="1C20A637638C40A7A84FD65A725BDD89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1705F66845A4A39AE7519BEAC52C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65B44-84F2-4617-AD28-3ECD8C2EE9AF}"/>
      </w:docPartPr>
      <w:docPartBody>
        <w:p w:rsidR="00D305DA" w:rsidRDefault="00A30903" w:rsidP="00A30903">
          <w:pPr>
            <w:pStyle w:val="01705F66845A4A39AE7519BEAC52C699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5C8704FC8084DAE9BC60D23909BA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3AE84-5895-4195-8A0B-513E557C8DF8}"/>
      </w:docPartPr>
      <w:docPartBody>
        <w:p w:rsidR="00D305DA" w:rsidRDefault="00A30903" w:rsidP="00A30903">
          <w:pPr>
            <w:pStyle w:val="E5C8704FC8084DAE9BC60D23909BA54B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BF33E177B7694A8B858944C089A82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4C2D6-1714-483C-9892-A6E028A4684B}"/>
      </w:docPartPr>
      <w:docPartBody>
        <w:p w:rsidR="00D305DA" w:rsidRDefault="00A30903" w:rsidP="00A30903">
          <w:pPr>
            <w:pStyle w:val="BF33E177B7694A8B858944C089A8216223"/>
          </w:pPr>
          <w:r w:rsidRPr="00BD6004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19B6194F2F92406F8F3E2F1BCAD305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679BE-A15E-442E-986A-EA6BD6AD9903}"/>
      </w:docPartPr>
      <w:docPartBody>
        <w:p w:rsidR="00D305DA" w:rsidRDefault="00A30903" w:rsidP="00A30903">
          <w:pPr>
            <w:pStyle w:val="19B6194F2F92406F8F3E2F1BCAD3057923"/>
          </w:pPr>
          <w:r w:rsidRPr="00BD6004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4F6F29408B39484AADB0667328761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FDE77-AC21-44ED-A11D-41FF3C0521AB}"/>
      </w:docPartPr>
      <w:docPartBody>
        <w:p w:rsidR="00D305DA" w:rsidRDefault="00A30903" w:rsidP="00A30903">
          <w:pPr>
            <w:pStyle w:val="4F6F29408B39484AADB0667328761F1F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626B10955F14442BA2A18812EAC38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9878C-CA32-4D62-8CD3-D954C68E12FF}"/>
      </w:docPartPr>
      <w:docPartBody>
        <w:p w:rsidR="00D305DA" w:rsidRDefault="00A30903" w:rsidP="00A30903">
          <w:pPr>
            <w:pStyle w:val="626B10955F14442BA2A18812EAC38203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E87E0CC760445918E28B05A55157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CAEA9-2B99-4A31-9561-ABE18CC58B32}"/>
      </w:docPartPr>
      <w:docPartBody>
        <w:p w:rsidR="00D305DA" w:rsidRDefault="00A30903" w:rsidP="00A30903">
          <w:pPr>
            <w:pStyle w:val="0E87E0CC760445918E28B05A55157F74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0F8CDC4A7914AD8AA94E2C38433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EE510-E061-4547-AB96-EF8E481C3D3F}"/>
      </w:docPartPr>
      <w:docPartBody>
        <w:p w:rsidR="00B31487" w:rsidRDefault="00A30903" w:rsidP="00A30903">
          <w:pPr>
            <w:pStyle w:val="10F8CDC4A7914AD8AA94E2C38433343515"/>
          </w:pPr>
          <w:r w:rsidRPr="005D23B9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2182B824C37B4D77B1563BDCF3CBA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D82D1-CDA3-4F2A-B8B7-B6AA11AA5D8A}"/>
      </w:docPartPr>
      <w:docPartBody>
        <w:p w:rsidR="00B31487" w:rsidRDefault="00A30903" w:rsidP="00A30903">
          <w:pPr>
            <w:pStyle w:val="2182B824C37B4D77B1563BDCF3CBA90115"/>
          </w:pPr>
          <w:r w:rsidRPr="005D23B9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8EAE612E3A4D43CF8223846F68390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BECE8-7816-470A-BD77-45C0178125B8}"/>
      </w:docPartPr>
      <w:docPartBody>
        <w:p w:rsidR="00B31487" w:rsidRDefault="00A30903" w:rsidP="00A30903">
          <w:pPr>
            <w:pStyle w:val="8EAE612E3A4D43CF8223846F68390C9D15"/>
          </w:pPr>
          <w:r w:rsidRPr="00620795">
            <w:rPr>
              <w:rStyle w:val="Textodelmarcadordeposicin"/>
              <w:sz w:val="20"/>
            </w:rPr>
            <w:t>Haga clic aquí para escribir texto.</w:t>
          </w:r>
        </w:p>
      </w:docPartBody>
    </w:docPart>
    <w:docPart>
      <w:docPartPr>
        <w:name w:val="18C7C69FC3774A8FA5C15E8B74D93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020E9-6F7C-4F63-BAB6-DF92F0B6E10B}"/>
      </w:docPartPr>
      <w:docPartBody>
        <w:p w:rsidR="00B31487" w:rsidRDefault="00A30903" w:rsidP="00A30903">
          <w:pPr>
            <w:pStyle w:val="18C7C69FC3774A8FA5C15E8B74D93D2615"/>
          </w:pPr>
          <w:r w:rsidRPr="00620795">
            <w:rPr>
              <w:rStyle w:val="Textodelmarcadordeposicin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3CAB85223594894AB225A9E2B570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90EE2-1FAA-4891-B76D-76B4F55775F2}"/>
      </w:docPartPr>
      <w:docPartBody>
        <w:p w:rsidR="00B31487" w:rsidRDefault="00A30903" w:rsidP="00A30903">
          <w:pPr>
            <w:pStyle w:val="23CAB85223594894AB225A9E2B570FE815"/>
          </w:pPr>
          <w:r w:rsidRPr="00620795">
            <w:rPr>
              <w:rStyle w:val="Textodelmarcadordeposicin"/>
              <w:sz w:val="20"/>
              <w:szCs w:val="18"/>
            </w:rPr>
            <w:t>Haga clic aquí para escribir texto.</w:t>
          </w:r>
        </w:p>
      </w:docPartBody>
    </w:docPart>
    <w:docPart>
      <w:docPartPr>
        <w:name w:val="44237308E1F546CBA7ADF7D45EDA0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18C58-0024-415E-97BB-81F8910C3B82}"/>
      </w:docPartPr>
      <w:docPartBody>
        <w:p w:rsidR="00B31487" w:rsidRDefault="00A30903" w:rsidP="00A30903">
          <w:pPr>
            <w:pStyle w:val="44237308E1F546CBA7ADF7D45EDA0D8B15"/>
          </w:pPr>
          <w:r w:rsidRPr="00620795">
            <w:rPr>
              <w:rStyle w:val="Textodelmarcadordeposicin"/>
              <w:sz w:val="20"/>
              <w:szCs w:val="18"/>
            </w:rPr>
            <w:t>Haga clic aquí para escribir texto.</w:t>
          </w:r>
        </w:p>
      </w:docPartBody>
    </w:docPart>
    <w:docPart>
      <w:docPartPr>
        <w:name w:val="D09A44C6D0CA4C5F813946D6E2509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C3408-2D62-46B2-8B7F-13E6497E8A8F}"/>
      </w:docPartPr>
      <w:docPartBody>
        <w:p w:rsidR="00B31487" w:rsidRDefault="00A30903" w:rsidP="00A30903">
          <w:pPr>
            <w:pStyle w:val="D09A44C6D0CA4C5F813946D6E2509DE915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F9FEE0623D6849869FBC484FEBAA7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B76D-5C5C-48F4-8FC1-41170E02919E}"/>
      </w:docPartPr>
      <w:docPartBody>
        <w:p w:rsidR="00B31487" w:rsidRDefault="00A30903" w:rsidP="00A30903">
          <w:pPr>
            <w:pStyle w:val="F9FEE0623D6849869FBC484FEBAA72AD15"/>
          </w:pPr>
          <w:r w:rsidRPr="0081597A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2DF2C7AE28084371A6E04B14C148E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C797B-B2D0-4152-8116-DF72EC676D6E}"/>
      </w:docPartPr>
      <w:docPartBody>
        <w:p w:rsidR="00B31487" w:rsidRDefault="00A30903" w:rsidP="00A30903">
          <w:pPr>
            <w:pStyle w:val="2DF2C7AE28084371A6E04B14C148E31515"/>
          </w:pPr>
          <w:r w:rsidRPr="0081597A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37DA746D94EB154BBF4F33177E304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171DA-E126-8E47-8502-34C22BC6A3D7}"/>
      </w:docPartPr>
      <w:docPartBody>
        <w:p w:rsidR="00382E9C" w:rsidRDefault="00A30903" w:rsidP="00A30903">
          <w:pPr>
            <w:pStyle w:val="37DA746D94EB154BBF4F33177E3045F214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3E0D22FB3AA42C091D13AF46CCF4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23BA2-76F8-406B-95B8-CD1293F6508F}"/>
      </w:docPartPr>
      <w:docPartBody>
        <w:p w:rsidR="00E17F8A" w:rsidRDefault="00A30903" w:rsidP="00A30903">
          <w:pPr>
            <w:pStyle w:val="E3E0D22FB3AA42C091D13AF46CCF47768"/>
          </w:pPr>
          <w:r w:rsidRPr="004334D0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A840397D5E6C44729485060FE7C25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A7C5C-1C7A-44D9-9446-680B9A19081B}"/>
      </w:docPartPr>
      <w:docPartBody>
        <w:p w:rsidR="00E17F8A" w:rsidRDefault="00A30903" w:rsidP="00A30903">
          <w:pPr>
            <w:pStyle w:val="A840397D5E6C44729485060FE7C25663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6A97DE27BC9948A0A9D72843CF00B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50C6-B9B6-4E17-939C-02C9760752A8}"/>
      </w:docPartPr>
      <w:docPartBody>
        <w:p w:rsidR="00E17F8A" w:rsidRDefault="00A30903" w:rsidP="00A30903">
          <w:pPr>
            <w:pStyle w:val="6A97DE27BC9948A0A9D72843CF00BC9B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BCFA448AFB5E452782F34DC9BCDBB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4CC3FE-39BC-497C-9986-36AC7825F2AF}"/>
      </w:docPartPr>
      <w:docPartBody>
        <w:p w:rsidR="00E17F8A" w:rsidRDefault="00A30903" w:rsidP="00A30903">
          <w:pPr>
            <w:pStyle w:val="BCFA448AFB5E452782F34DC9BCDBBDEE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8D4904BA2D24DCC9CF2A65D9DEB4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A7982-4085-4C1B-8F9D-172666903DE6}"/>
      </w:docPartPr>
      <w:docPartBody>
        <w:p w:rsidR="00E17F8A" w:rsidRDefault="00A30903" w:rsidP="00A30903">
          <w:pPr>
            <w:pStyle w:val="F8D4904BA2D24DCC9CF2A65D9DEB4532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695C3E8E6464B3CAD74DA03E6B07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7FFF8-61E4-4FB6-8F02-A840CB4547C0}"/>
      </w:docPartPr>
      <w:docPartBody>
        <w:p w:rsidR="00E17F8A" w:rsidRDefault="00A30903" w:rsidP="00A30903">
          <w:pPr>
            <w:pStyle w:val="A695C3E8E6464B3CAD74DA03E6B0702B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C75B3A0537DF40128292EAF1225E7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C94B-0332-407E-94E6-8E980527FC56}"/>
      </w:docPartPr>
      <w:docPartBody>
        <w:p w:rsidR="00E17F8A" w:rsidRDefault="00A30903" w:rsidP="00A30903">
          <w:pPr>
            <w:pStyle w:val="C75B3A0537DF40128292EAF1225E75DA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8351520543349109B453808EBB74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24F48-1216-4AA7-910B-FF7B9C327921}"/>
      </w:docPartPr>
      <w:docPartBody>
        <w:p w:rsidR="00E17F8A" w:rsidRDefault="00A30903" w:rsidP="00A30903">
          <w:pPr>
            <w:pStyle w:val="F8351520543349109B453808EBB7472C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EA3795B1C494FA78D92E6BBD54B3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F2297-06C9-45EA-9164-C5C0A41B6CE4}"/>
      </w:docPartPr>
      <w:docPartBody>
        <w:p w:rsidR="00E17F8A" w:rsidRDefault="00A30903" w:rsidP="00A30903">
          <w:pPr>
            <w:pStyle w:val="AEA3795B1C494FA78D92E6BBD54B380F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6AEF4DD93664E58BCE51E2FD88D6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807D9-AFE7-4BAA-B423-E8C9463B999E}"/>
      </w:docPartPr>
      <w:docPartBody>
        <w:p w:rsidR="00E17F8A" w:rsidRDefault="00A30903" w:rsidP="00A30903">
          <w:pPr>
            <w:pStyle w:val="E6AEF4DD93664E58BCE51E2FD88D6C41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700805F326C4610B6BFCADE6D5C0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9CEEE-B966-4673-86B7-64F94456321C}"/>
      </w:docPartPr>
      <w:docPartBody>
        <w:p w:rsidR="00E17F8A" w:rsidRDefault="00A30903" w:rsidP="00A30903">
          <w:pPr>
            <w:pStyle w:val="E700805F326C4610B6BFCADE6D5C08A94"/>
          </w:pPr>
          <w:r w:rsidRPr="00141EDC">
            <w:rPr>
              <w:rStyle w:val="Textodelmarcadordeposicin"/>
              <w:sz w:val="14"/>
            </w:rPr>
            <w:t>Marque con una X</w:t>
          </w:r>
        </w:p>
      </w:docPartBody>
    </w:docPart>
    <w:docPart>
      <w:docPartPr>
        <w:name w:val="C05879E036DE4CFD902A15B69B643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5714A-CDEF-464A-938E-E7C6C2124688}"/>
      </w:docPartPr>
      <w:docPartBody>
        <w:p w:rsidR="00E17F8A" w:rsidRDefault="00A30903" w:rsidP="00A30903">
          <w:pPr>
            <w:pStyle w:val="C05879E036DE4CFD902A15B69B6435BB4"/>
          </w:pPr>
          <w:r w:rsidRPr="00141EDC">
            <w:rPr>
              <w:rStyle w:val="Textodelmarcadordeposicin"/>
              <w:sz w:val="14"/>
            </w:rPr>
            <w:t>Marque con una X</w:t>
          </w:r>
        </w:p>
      </w:docPartBody>
    </w:docPart>
    <w:docPart>
      <w:docPartPr>
        <w:name w:val="6EDA404768614465A23BF5B10EF08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F5309-AC9B-432A-AA5C-59CE8F7F6D79}"/>
      </w:docPartPr>
      <w:docPartBody>
        <w:p w:rsidR="00E17F8A" w:rsidRDefault="00A30903" w:rsidP="00A30903">
          <w:pPr>
            <w:pStyle w:val="6EDA404768614465A23BF5B10EF087B0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A1996D27117E4035AFE35B9BAF9A8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1323C-3988-4821-AE0D-EB56EABFE348}"/>
      </w:docPartPr>
      <w:docPartBody>
        <w:p w:rsidR="00E17F8A" w:rsidRDefault="00A30903" w:rsidP="00A30903">
          <w:pPr>
            <w:pStyle w:val="A1996D27117E4035AFE35B9BAF9A83D13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  <w:docPart>
      <w:docPartPr>
        <w:name w:val="9646AE70335749B0930518B4AA34F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1EB66-07D8-4789-9BA4-1CCC60398585}"/>
      </w:docPartPr>
      <w:docPartBody>
        <w:p w:rsidR="00E17F8A" w:rsidRDefault="00A30903" w:rsidP="00A30903">
          <w:pPr>
            <w:pStyle w:val="9646AE70335749B0930518B4AA34F57E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71CE4837346C49DA9E9401A855F6B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636B1-4A4F-43B8-9A3F-0F331692765D}"/>
      </w:docPartPr>
      <w:docPartBody>
        <w:p w:rsidR="00E17F8A" w:rsidRDefault="00A30903" w:rsidP="00A30903">
          <w:pPr>
            <w:pStyle w:val="71CE4837346C49DA9E9401A855F6B2FF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C112DF06C6F043429AD1BDE3728D4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4961C-1609-4A79-B9BB-702C97E0D38B}"/>
      </w:docPartPr>
      <w:docPartBody>
        <w:p w:rsidR="00E17F8A" w:rsidRDefault="00A30903" w:rsidP="00A30903">
          <w:pPr>
            <w:pStyle w:val="C112DF06C6F043429AD1BDE3728D4C75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244EF18D7E0D42E5BA3F6994455FB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CF627-9CA8-4BD3-97C4-94D143CC3B03}"/>
      </w:docPartPr>
      <w:docPartBody>
        <w:p w:rsidR="00E17F8A" w:rsidRDefault="00A30903" w:rsidP="00A30903">
          <w:pPr>
            <w:pStyle w:val="244EF18D7E0D42E5BA3F6994455FB41B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F416DFBD0AB4609B337416C249DD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E2008-EFC1-419D-86EB-6F1C63B570FF}"/>
      </w:docPartPr>
      <w:docPartBody>
        <w:p w:rsidR="00E17F8A" w:rsidRDefault="00A30903" w:rsidP="00A30903">
          <w:pPr>
            <w:pStyle w:val="4F416DFBD0AB4609B337416C249DD7C8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97EB4AD366D44BDAE3B142EFF114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380CB-C135-413C-9309-B019FBBAC0C4}"/>
      </w:docPartPr>
      <w:docPartBody>
        <w:p w:rsidR="00E17F8A" w:rsidRDefault="00A30903" w:rsidP="00A30903">
          <w:pPr>
            <w:pStyle w:val="A97EB4AD366D44BDAE3B142EFF114255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28D9682BA7E04B8BBDA4ED62C7321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79FEE4-B86D-4D1E-AAB6-5A4DAB4A6A72}"/>
      </w:docPartPr>
      <w:docPartBody>
        <w:p w:rsidR="00E17F8A" w:rsidRDefault="00A30903" w:rsidP="00A30903">
          <w:pPr>
            <w:pStyle w:val="28D9682BA7E04B8BBDA4ED62C7321E67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62E29A2D4974E958905CEB55B8A5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9D82A-8F25-4F68-A81F-9CC8B187ACFD}"/>
      </w:docPartPr>
      <w:docPartBody>
        <w:p w:rsidR="00E17F8A" w:rsidRDefault="00A30903" w:rsidP="00A30903">
          <w:pPr>
            <w:pStyle w:val="462E29A2D4974E958905CEB55B8A5FA4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08AFA4C96C044EBBA5EE4DACAACE9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64150-7060-4DAE-8A60-8086C915AF90}"/>
      </w:docPartPr>
      <w:docPartBody>
        <w:p w:rsidR="00E17F8A" w:rsidRDefault="00A30903" w:rsidP="00A30903">
          <w:pPr>
            <w:pStyle w:val="08AFA4C96C044EBBA5EE4DACAACE9B6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ED9B0FECC3D422097291068B4587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0485E-535A-4E18-AF17-B28E9F22885E}"/>
      </w:docPartPr>
      <w:docPartBody>
        <w:p w:rsidR="00E17F8A" w:rsidRDefault="00A30903" w:rsidP="00A30903">
          <w:pPr>
            <w:pStyle w:val="FED9B0FECC3D422097291068B458753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C143DB53480247379EC3D742E45AE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1EA34-17CB-407C-BF66-4097BB3B3A54}"/>
      </w:docPartPr>
      <w:docPartBody>
        <w:p w:rsidR="00E17F8A" w:rsidRDefault="00A30903" w:rsidP="00A30903">
          <w:pPr>
            <w:pStyle w:val="C143DB53480247379EC3D742E45AE049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CBE3996F1E54D28A190656949B8F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02263-4A06-47FB-A2B5-710635FF07F0}"/>
      </w:docPartPr>
      <w:docPartBody>
        <w:p w:rsidR="00E17F8A" w:rsidRDefault="00A30903" w:rsidP="00A30903">
          <w:pPr>
            <w:pStyle w:val="ECBE3996F1E54D28A190656949B8FE21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35FC71E78134E54A3B0F1072149C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B7549-EA69-4511-8508-55AB003A0E86}"/>
      </w:docPartPr>
      <w:docPartBody>
        <w:p w:rsidR="00E17F8A" w:rsidRDefault="00A30903" w:rsidP="00A30903">
          <w:pPr>
            <w:pStyle w:val="435FC71E78134E54A3B0F1072149C36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6A9996F475E1CA43BC8A4C72FA03C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E97A7-6A1B-5249-90D5-D041C5DCC7CC}"/>
      </w:docPartPr>
      <w:docPartBody>
        <w:p w:rsidR="00C22AFB" w:rsidRDefault="00A03B14" w:rsidP="00A03B14">
          <w:pPr>
            <w:pStyle w:val="6A9996F475E1CA43BC8A4C72FA03C0F1"/>
          </w:pPr>
          <w:r w:rsidRPr="00200FF3">
            <w:rPr>
              <w:rStyle w:val="Textodelmarcadordeposicin"/>
              <w:sz w:val="18"/>
              <w:szCs w:val="18"/>
            </w:rPr>
            <w:t>Haga c</w:t>
          </w:r>
          <w:r>
            <w:rPr>
              <w:rStyle w:val="Textodelmarcadordeposicin"/>
              <w:sz w:val="18"/>
              <w:szCs w:val="18"/>
            </w:rPr>
            <w:t>l</w:t>
          </w:r>
          <w:r w:rsidRPr="00200FF3">
            <w:rPr>
              <w:rStyle w:val="Textodelmarcadordeposicin"/>
              <w:sz w:val="18"/>
              <w:szCs w:val="18"/>
            </w:rPr>
            <w:t>ic aquí para escribir texto.</w:t>
          </w:r>
        </w:p>
      </w:docPartBody>
    </w:docPart>
    <w:docPart>
      <w:docPartPr>
        <w:name w:val="6A1287D1265EC64BB1F88A27AD1B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59F00-9F20-C345-9E36-5F8895B7C41F}"/>
      </w:docPartPr>
      <w:docPartBody>
        <w:p w:rsidR="00C22AFB" w:rsidRDefault="00A03B14" w:rsidP="00A03B14">
          <w:pPr>
            <w:pStyle w:val="6A1287D1265EC64BB1F88A27AD1BDE25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2C1C47E2F19A19469B46C53CEB334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0A57A-C6E7-E444-AAA2-903CFF6915FE}"/>
      </w:docPartPr>
      <w:docPartBody>
        <w:p w:rsidR="00C22AFB" w:rsidRDefault="00A03B14" w:rsidP="00A03B14">
          <w:pPr>
            <w:pStyle w:val="2C1C47E2F19A19469B46C53CEB3341CD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C851E4170BD6AE4CB3F50AA34280B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F1E6A-7E69-2F4F-AE16-236A19B5374F}"/>
      </w:docPartPr>
      <w:docPartBody>
        <w:p w:rsidR="00C22AFB" w:rsidRDefault="00A03B14" w:rsidP="00A03B14">
          <w:pPr>
            <w:pStyle w:val="C851E4170BD6AE4CB3F50AA34280B7E0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DF697168315B24D91E942A8B3AC9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86155-558B-434F-9C90-9D8BC552100E}"/>
      </w:docPartPr>
      <w:docPartBody>
        <w:p w:rsidR="00C22AFB" w:rsidRDefault="00A03B14" w:rsidP="00A03B14">
          <w:pPr>
            <w:pStyle w:val="0DF697168315B24D91E942A8B3AC9E5F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  <w:docPart>
      <w:docPartPr>
        <w:name w:val="B75143FE89B3B748B3DFB0F8E361A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FE7CBD-B8A9-864D-AD07-481C2C5F1536}"/>
      </w:docPartPr>
      <w:docPartBody>
        <w:p w:rsidR="00C22AFB" w:rsidRDefault="00A03B14" w:rsidP="00A03B14">
          <w:pPr>
            <w:pStyle w:val="B75143FE89B3B748B3DFB0F8E361A636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  <w:docPart>
      <w:docPartPr>
        <w:name w:val="9722D3AD2963524AA0F8FD12ADA2A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2C1B-610E-CE4A-9A84-DC913A9AB9CD}"/>
      </w:docPartPr>
      <w:docPartBody>
        <w:p w:rsidR="001146DF" w:rsidRDefault="008D5E46" w:rsidP="008D5E46">
          <w:pPr>
            <w:pStyle w:val="9722D3AD2963524AA0F8FD12ADA2A62D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557AFDF4AADBBF468A6BCE801D944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F6267-A26E-BB42-BC41-DB39A7E4FE71}"/>
      </w:docPartPr>
      <w:docPartBody>
        <w:p w:rsidR="001146DF" w:rsidRDefault="008D5E46" w:rsidP="008D5E46">
          <w:pPr>
            <w:pStyle w:val="557AFDF4AADBBF468A6BCE801D944EB7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40DD11239B5AA947951CFAFD65140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D0219-98E4-BC49-88EB-BA97FAF5633D}"/>
      </w:docPartPr>
      <w:docPartBody>
        <w:p w:rsidR="001146DF" w:rsidRDefault="008D5E46" w:rsidP="008D5E46">
          <w:pPr>
            <w:pStyle w:val="40DD11239B5AA947951CFAFD6514065E"/>
          </w:pPr>
          <w:r w:rsidRPr="00620795">
            <w:rPr>
              <w:rStyle w:val="Textodelmarcadordeposicin"/>
              <w:sz w:val="20"/>
              <w:szCs w:val="18"/>
            </w:rPr>
            <w:t>Haga clic aquí para escribir texto.</w:t>
          </w:r>
        </w:p>
      </w:docPartBody>
    </w:docPart>
    <w:docPart>
      <w:docPartPr>
        <w:name w:val="12593003F2D5D545A4064A9F8CD4A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F1023-26D8-2940-8A01-17AFFB580ACA}"/>
      </w:docPartPr>
      <w:docPartBody>
        <w:p w:rsidR="001146DF" w:rsidRDefault="008D5E46" w:rsidP="008D5E46">
          <w:pPr>
            <w:pStyle w:val="12593003F2D5D545A4064A9F8CD4A13F"/>
          </w:pPr>
          <w:r w:rsidRPr="005D23B9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76467ADC5536524B8379B098CA9C4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51262-F574-AC49-8BA4-F64846DCA110}"/>
      </w:docPartPr>
      <w:docPartBody>
        <w:p w:rsidR="001146DF" w:rsidRDefault="008D5E46" w:rsidP="008D5E46">
          <w:pPr>
            <w:pStyle w:val="76467ADC5536524B8379B098CA9C48D4"/>
          </w:pPr>
          <w:r w:rsidRPr="005D23B9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8C"/>
    <w:rsid w:val="00044C9D"/>
    <w:rsid w:val="000763F3"/>
    <w:rsid w:val="001146DF"/>
    <w:rsid w:val="00331777"/>
    <w:rsid w:val="00382E9C"/>
    <w:rsid w:val="005221F3"/>
    <w:rsid w:val="008D5E46"/>
    <w:rsid w:val="00993B2A"/>
    <w:rsid w:val="00A03B14"/>
    <w:rsid w:val="00A30903"/>
    <w:rsid w:val="00B31487"/>
    <w:rsid w:val="00BD7F8C"/>
    <w:rsid w:val="00C068B3"/>
    <w:rsid w:val="00C22AFB"/>
    <w:rsid w:val="00D07E10"/>
    <w:rsid w:val="00D305DA"/>
    <w:rsid w:val="00E17F8A"/>
    <w:rsid w:val="00E8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D5E46"/>
    <w:rPr>
      <w:color w:val="808080"/>
    </w:rPr>
  </w:style>
  <w:style w:type="paragraph" w:customStyle="1" w:styleId="C787F4D5C12945958275EC6DC44FF76C">
    <w:name w:val="C787F4D5C12945958275EC6DC44FF76C"/>
  </w:style>
  <w:style w:type="paragraph" w:customStyle="1" w:styleId="1346B9DA67EA406B8EC72B01BEC7428E">
    <w:name w:val="1346B9DA67EA406B8EC72B01BEC7428E"/>
  </w:style>
  <w:style w:type="paragraph" w:customStyle="1" w:styleId="D48B78BA59304391A27962A43421EF64">
    <w:name w:val="D48B78BA59304391A27962A43421EF64"/>
  </w:style>
  <w:style w:type="paragraph" w:customStyle="1" w:styleId="B7C07A82DE7F4FFD94435CB4535CC40F">
    <w:name w:val="B7C07A82DE7F4FFD94435CB4535CC40F"/>
  </w:style>
  <w:style w:type="paragraph" w:customStyle="1" w:styleId="F53A35E6664848978E95535C1D11C981">
    <w:name w:val="F53A35E6664848978E95535C1D11C981"/>
  </w:style>
  <w:style w:type="paragraph" w:customStyle="1" w:styleId="9E626E45202F414F9108243F6FBA8309">
    <w:name w:val="9E626E45202F414F9108243F6FBA8309"/>
  </w:style>
  <w:style w:type="paragraph" w:customStyle="1" w:styleId="EE2139BB3E06499E9166BC5DF14926E2">
    <w:name w:val="EE2139BB3E06499E9166BC5DF14926E2"/>
  </w:style>
  <w:style w:type="paragraph" w:customStyle="1" w:styleId="10845DBE96C342C285CCD6E528AB26B1">
    <w:name w:val="10845DBE96C342C285CCD6E528AB26B1"/>
  </w:style>
  <w:style w:type="paragraph" w:customStyle="1" w:styleId="C9EB919AA7764D60BD3F28BD014DE7B7">
    <w:name w:val="C9EB919AA7764D60BD3F28BD014DE7B7"/>
  </w:style>
  <w:style w:type="paragraph" w:customStyle="1" w:styleId="E694B6157C0C4C948C2437A9CE6F7768">
    <w:name w:val="E694B6157C0C4C948C2437A9CE6F7768"/>
  </w:style>
  <w:style w:type="paragraph" w:customStyle="1" w:styleId="8EA7BCBD6D4F4D9FB19648B5497E1FFA">
    <w:name w:val="8EA7BCBD6D4F4D9FB19648B5497E1FFA"/>
  </w:style>
  <w:style w:type="paragraph" w:customStyle="1" w:styleId="F06953C0255E4A878B0FAD5074B3769E">
    <w:name w:val="F06953C0255E4A878B0FAD5074B3769E"/>
  </w:style>
  <w:style w:type="paragraph" w:customStyle="1" w:styleId="EAC835B73CA34578A6D27B6F3ED0DE79">
    <w:name w:val="EAC835B73CA34578A6D27B6F3ED0DE79"/>
  </w:style>
  <w:style w:type="paragraph" w:customStyle="1" w:styleId="F30997EEEDF24ADEA4D3F61978915057">
    <w:name w:val="F30997EEEDF24ADEA4D3F61978915057"/>
  </w:style>
  <w:style w:type="paragraph" w:customStyle="1" w:styleId="B9DF7B1A46DF4B969903E92B2F1AAD2C">
    <w:name w:val="B9DF7B1A46DF4B969903E92B2F1AAD2C"/>
  </w:style>
  <w:style w:type="paragraph" w:customStyle="1" w:styleId="881B1BE5CDEC4F929C56A71ED40075B3">
    <w:name w:val="881B1BE5CDEC4F929C56A71ED40075B3"/>
  </w:style>
  <w:style w:type="paragraph" w:customStyle="1" w:styleId="CE75B8F21FC74AEA8D63FF00918B8B8F">
    <w:name w:val="CE75B8F21FC74AEA8D63FF00918B8B8F"/>
  </w:style>
  <w:style w:type="paragraph" w:customStyle="1" w:styleId="384FFEAA9F424136AC2511107FB2F836">
    <w:name w:val="384FFEAA9F424136AC2511107FB2F836"/>
  </w:style>
  <w:style w:type="paragraph" w:customStyle="1" w:styleId="69AFC006173C49BFBED48E3FEF5D304E">
    <w:name w:val="69AFC006173C49BFBED48E3FEF5D304E"/>
  </w:style>
  <w:style w:type="paragraph" w:customStyle="1" w:styleId="9CEBA39EB6CC4045AF7BCA6D12564F93">
    <w:name w:val="9CEBA39EB6CC4045AF7BCA6D12564F93"/>
  </w:style>
  <w:style w:type="paragraph" w:customStyle="1" w:styleId="1E8405E3678D49F6950169CE85D77309">
    <w:name w:val="1E8405E3678D49F6950169CE85D77309"/>
  </w:style>
  <w:style w:type="paragraph" w:customStyle="1" w:styleId="537EA4D083B74902AA851A8C7EB14E51">
    <w:name w:val="537EA4D083B74902AA851A8C7EB14E51"/>
  </w:style>
  <w:style w:type="paragraph" w:customStyle="1" w:styleId="4DD2A450278F4CC399A538AC1E215C45">
    <w:name w:val="4DD2A450278F4CC399A538AC1E215C45"/>
  </w:style>
  <w:style w:type="paragraph" w:customStyle="1" w:styleId="DF25207A81BC479B915B2CDCE95697C3">
    <w:name w:val="DF25207A81BC479B915B2CDCE95697C3"/>
  </w:style>
  <w:style w:type="paragraph" w:customStyle="1" w:styleId="99EB8A390A744832828ABB4B87735DB2">
    <w:name w:val="99EB8A390A744832828ABB4B87735DB2"/>
  </w:style>
  <w:style w:type="paragraph" w:customStyle="1" w:styleId="63D9D8B36035438C9CD53877B2F44870">
    <w:name w:val="63D9D8B36035438C9CD53877B2F44870"/>
  </w:style>
  <w:style w:type="paragraph" w:customStyle="1" w:styleId="8D85583ABBC24E7DAED6C250D9B6378E">
    <w:name w:val="8D85583ABBC24E7DAED6C250D9B6378E"/>
  </w:style>
  <w:style w:type="paragraph" w:customStyle="1" w:styleId="91661C725AC0434AAB8622DAD5E06BCA">
    <w:name w:val="91661C725AC0434AAB8622DAD5E06BCA"/>
  </w:style>
  <w:style w:type="paragraph" w:customStyle="1" w:styleId="A61D20DF86854FDBB5C55F4A3B9E1214">
    <w:name w:val="A61D20DF86854FDBB5C55F4A3B9E1214"/>
  </w:style>
  <w:style w:type="paragraph" w:customStyle="1" w:styleId="10A69594866D4F4B917637C276AC0638">
    <w:name w:val="10A69594866D4F4B917637C276AC0638"/>
  </w:style>
  <w:style w:type="paragraph" w:customStyle="1" w:styleId="DC96C82C57554AF294BC0280813E2AAB">
    <w:name w:val="DC96C82C57554AF294BC0280813E2AAB"/>
  </w:style>
  <w:style w:type="paragraph" w:customStyle="1" w:styleId="8205957F452741C580BDFF98FAD3C3D4">
    <w:name w:val="8205957F452741C580BDFF98FAD3C3D4"/>
  </w:style>
  <w:style w:type="paragraph" w:customStyle="1" w:styleId="74A18A3B730649AD8E426BB361477142">
    <w:name w:val="74A18A3B730649AD8E426BB361477142"/>
  </w:style>
  <w:style w:type="paragraph" w:customStyle="1" w:styleId="B9EBB050BF804C0080E217608896CB26">
    <w:name w:val="B9EBB050BF804C0080E217608896CB26"/>
  </w:style>
  <w:style w:type="paragraph" w:customStyle="1" w:styleId="E9342A2CC8AD4C9789625005DD99EFFA">
    <w:name w:val="E9342A2CC8AD4C9789625005DD99EFFA"/>
  </w:style>
  <w:style w:type="paragraph" w:customStyle="1" w:styleId="4556944BA42D4F8AB308FCC83EBEEF9B">
    <w:name w:val="4556944BA42D4F8AB308FCC83EBEEF9B"/>
  </w:style>
  <w:style w:type="paragraph" w:customStyle="1" w:styleId="E96A29351C4B4D2DA67A6ECD28D9F180">
    <w:name w:val="E96A29351C4B4D2DA67A6ECD28D9F180"/>
  </w:style>
  <w:style w:type="paragraph" w:customStyle="1" w:styleId="A72B59C61C704933A9840A2E0AEE373E">
    <w:name w:val="A72B59C61C704933A9840A2E0AEE373E"/>
  </w:style>
  <w:style w:type="paragraph" w:customStyle="1" w:styleId="206D5BBFDF674FF68633BB891E378E03">
    <w:name w:val="206D5BBFDF674FF68633BB891E378E03"/>
  </w:style>
  <w:style w:type="paragraph" w:customStyle="1" w:styleId="EE2CFBEC4B4A4226929729B632209E2A">
    <w:name w:val="EE2CFBEC4B4A4226929729B632209E2A"/>
  </w:style>
  <w:style w:type="paragraph" w:customStyle="1" w:styleId="56DC3A96EA9D44679D1E5B798CD48CB7">
    <w:name w:val="56DC3A96EA9D44679D1E5B798CD48CB7"/>
  </w:style>
  <w:style w:type="paragraph" w:customStyle="1" w:styleId="097CE9FBADF54D709AEB2D618C4F84EE">
    <w:name w:val="097CE9FBADF54D709AEB2D618C4F84EE"/>
  </w:style>
  <w:style w:type="paragraph" w:customStyle="1" w:styleId="13DA77F3616F4FC9994E1B61F81D82BE">
    <w:name w:val="13DA77F3616F4FC9994E1B61F81D82BE"/>
  </w:style>
  <w:style w:type="paragraph" w:customStyle="1" w:styleId="946FCCE63D414E61B60EFFC3BC364AF4">
    <w:name w:val="946FCCE63D414E61B60EFFC3BC364AF4"/>
  </w:style>
  <w:style w:type="paragraph" w:customStyle="1" w:styleId="F2A8843844E843ADBE3DB19D8DB1B483">
    <w:name w:val="F2A8843844E843ADBE3DB19D8DB1B483"/>
  </w:style>
  <w:style w:type="paragraph" w:customStyle="1" w:styleId="32847B7CB5B0420890FEE699C93E2DBA">
    <w:name w:val="32847B7CB5B0420890FEE699C93E2DBA"/>
  </w:style>
  <w:style w:type="paragraph" w:customStyle="1" w:styleId="1016FF7299E247B2BF884EAA893EF3CC">
    <w:name w:val="1016FF7299E247B2BF884EAA893EF3CC"/>
  </w:style>
  <w:style w:type="paragraph" w:customStyle="1" w:styleId="CA31FA15D5F64F59977F411B0C6F12B2">
    <w:name w:val="CA31FA15D5F64F59977F411B0C6F12B2"/>
  </w:style>
  <w:style w:type="paragraph" w:customStyle="1" w:styleId="D4E8C4BB1CA845748BCB5CDAC37BF6C1">
    <w:name w:val="D4E8C4BB1CA845748BCB5CDAC37BF6C1"/>
  </w:style>
  <w:style w:type="paragraph" w:customStyle="1" w:styleId="77AAEB11720E45AF801BBF863F46DA50">
    <w:name w:val="77AAEB11720E45AF801BBF863F46DA50"/>
  </w:style>
  <w:style w:type="paragraph" w:customStyle="1" w:styleId="0156252639484D2481ED38B2AC8A9735">
    <w:name w:val="0156252639484D2481ED38B2AC8A9735"/>
  </w:style>
  <w:style w:type="paragraph" w:customStyle="1" w:styleId="FC6A71074B0A4CD68650CEFFDCE24558">
    <w:name w:val="FC6A71074B0A4CD68650CEFFDCE24558"/>
  </w:style>
  <w:style w:type="paragraph" w:customStyle="1" w:styleId="3D0163509D05402CB44B6E340503DEBE">
    <w:name w:val="3D0163509D05402CB44B6E340503DEBE"/>
  </w:style>
  <w:style w:type="paragraph" w:customStyle="1" w:styleId="E7D3DA55700C4998ACD35A4258426BBA">
    <w:name w:val="E7D3DA55700C4998ACD35A4258426BBA"/>
  </w:style>
  <w:style w:type="paragraph" w:customStyle="1" w:styleId="B570C8410D9B4EB090308DA62A4BC51E">
    <w:name w:val="B570C8410D9B4EB090308DA62A4BC51E"/>
  </w:style>
  <w:style w:type="paragraph" w:customStyle="1" w:styleId="AE6B119347344EC9AB2C5E747B87912F">
    <w:name w:val="AE6B119347344EC9AB2C5E747B87912F"/>
  </w:style>
  <w:style w:type="paragraph" w:customStyle="1" w:styleId="7B02A587A73042788C149190E304B8A6">
    <w:name w:val="7B02A587A73042788C149190E304B8A6"/>
  </w:style>
  <w:style w:type="paragraph" w:customStyle="1" w:styleId="5E4E45F7E8EF42F9A563694C8FCAFBD5">
    <w:name w:val="5E4E45F7E8EF42F9A563694C8FCAFBD5"/>
  </w:style>
  <w:style w:type="paragraph" w:customStyle="1" w:styleId="CAE76DCD5A424EC69E5C8EBE21342C3F">
    <w:name w:val="CAE76DCD5A424EC69E5C8EBE21342C3F"/>
  </w:style>
  <w:style w:type="paragraph" w:customStyle="1" w:styleId="86895B1CF98F48D98A3034D7F2112999">
    <w:name w:val="86895B1CF98F48D98A3034D7F2112999"/>
  </w:style>
  <w:style w:type="paragraph" w:customStyle="1" w:styleId="8ECD8EB131FC44938A244384EAEC5CDF">
    <w:name w:val="8ECD8EB131FC44938A244384EAEC5CDF"/>
  </w:style>
  <w:style w:type="paragraph" w:customStyle="1" w:styleId="09B320BADD0243C1A6996FDA41291288">
    <w:name w:val="09B320BADD0243C1A6996FDA41291288"/>
  </w:style>
  <w:style w:type="paragraph" w:customStyle="1" w:styleId="DAE347F9A419492184156B9CF1F11B10">
    <w:name w:val="DAE347F9A419492184156B9CF1F11B10"/>
  </w:style>
  <w:style w:type="paragraph" w:customStyle="1" w:styleId="4AA5E900847D4A6EBC1714ADCB620650">
    <w:name w:val="4AA5E900847D4A6EBC1714ADCB620650"/>
  </w:style>
  <w:style w:type="paragraph" w:customStyle="1" w:styleId="436BC0C0CF9B4E5EA4AA26700352B240">
    <w:name w:val="436BC0C0CF9B4E5EA4AA26700352B240"/>
  </w:style>
  <w:style w:type="paragraph" w:customStyle="1" w:styleId="05185064C61E42BDACA01827605A9C84">
    <w:name w:val="05185064C61E42BDACA01827605A9C84"/>
  </w:style>
  <w:style w:type="paragraph" w:customStyle="1" w:styleId="14677D90A6FB4EC8B272E01E64B56CBA">
    <w:name w:val="14677D90A6FB4EC8B272E01E64B56CBA"/>
  </w:style>
  <w:style w:type="paragraph" w:customStyle="1" w:styleId="99A06C89987241E78D403670EC04F565">
    <w:name w:val="99A06C89987241E78D403670EC04F565"/>
  </w:style>
  <w:style w:type="paragraph" w:customStyle="1" w:styleId="28031169A71F47F78510D9038D0C01BB">
    <w:name w:val="28031169A71F47F78510D9038D0C01BB"/>
  </w:style>
  <w:style w:type="paragraph" w:customStyle="1" w:styleId="3FD55BDA318F4AD6914687132CEEA8EE">
    <w:name w:val="3FD55BDA318F4AD6914687132CEEA8EE"/>
  </w:style>
  <w:style w:type="paragraph" w:customStyle="1" w:styleId="23F93ABB6ABC40EE94B563256FE61EA4">
    <w:name w:val="23F93ABB6ABC40EE94B563256FE61EA4"/>
  </w:style>
  <w:style w:type="paragraph" w:customStyle="1" w:styleId="E6AB87C7821E494D8A47DF6634547AB6">
    <w:name w:val="E6AB87C7821E494D8A47DF6634547AB6"/>
  </w:style>
  <w:style w:type="paragraph" w:customStyle="1" w:styleId="B3C8169D8C11466DA87C3B6489F59D74">
    <w:name w:val="B3C8169D8C11466DA87C3B6489F59D74"/>
  </w:style>
  <w:style w:type="paragraph" w:customStyle="1" w:styleId="0B0197916C06483EBF04B722300A2EBB">
    <w:name w:val="0B0197916C06483EBF04B722300A2EBB"/>
  </w:style>
  <w:style w:type="paragraph" w:customStyle="1" w:styleId="6D284A3A1283479A832EB6F4E3A8D33D">
    <w:name w:val="6D284A3A1283479A832EB6F4E3A8D33D"/>
  </w:style>
  <w:style w:type="paragraph" w:customStyle="1" w:styleId="CFF85B819F6F4571BB39F3D90BEF80E2">
    <w:name w:val="CFF85B819F6F4571BB39F3D90BEF80E2"/>
  </w:style>
  <w:style w:type="paragraph" w:customStyle="1" w:styleId="8F38C77CE7144FA79DCDDACFA37B24A1">
    <w:name w:val="8F38C77CE7144FA79DCDDACFA37B24A1"/>
  </w:style>
  <w:style w:type="paragraph" w:customStyle="1" w:styleId="A1D1AB12CA894062A3FE331408639FD0">
    <w:name w:val="A1D1AB12CA894062A3FE331408639FD0"/>
  </w:style>
  <w:style w:type="paragraph" w:customStyle="1" w:styleId="200A7793BE3A4A4A8A9B13C5D3693398">
    <w:name w:val="200A7793BE3A4A4A8A9B13C5D3693398"/>
  </w:style>
  <w:style w:type="paragraph" w:customStyle="1" w:styleId="EEDCAC6FF0644FCCBE03E0D9CB7939D6">
    <w:name w:val="EEDCAC6FF0644FCCBE03E0D9CB7939D6"/>
  </w:style>
  <w:style w:type="paragraph" w:customStyle="1" w:styleId="A34BEEE68CF34EABA6B72BF7C2BFAC26">
    <w:name w:val="A34BEEE68CF34EABA6B72BF7C2BFAC26"/>
  </w:style>
  <w:style w:type="paragraph" w:customStyle="1" w:styleId="4ADB6E15710545FBB6C8B6192EF33A37">
    <w:name w:val="4ADB6E15710545FBB6C8B6192EF33A37"/>
  </w:style>
  <w:style w:type="paragraph" w:customStyle="1" w:styleId="134D0017B95647E7B85646BFCE1618D0">
    <w:name w:val="134D0017B95647E7B85646BFCE1618D0"/>
  </w:style>
  <w:style w:type="paragraph" w:customStyle="1" w:styleId="2BE839DF3FE445578FE99E33F5EE50DF">
    <w:name w:val="2BE839DF3FE445578FE99E33F5EE50DF"/>
  </w:style>
  <w:style w:type="paragraph" w:customStyle="1" w:styleId="3341A88EA83145C5BD2F7916B5A6CCF4">
    <w:name w:val="3341A88EA83145C5BD2F7916B5A6CCF4"/>
  </w:style>
  <w:style w:type="paragraph" w:customStyle="1" w:styleId="07A7E0992EAE472B936B0637C24CE1E0">
    <w:name w:val="07A7E0992EAE472B936B0637C24CE1E0"/>
  </w:style>
  <w:style w:type="paragraph" w:customStyle="1" w:styleId="4417D29BE8A547F88A7481207B12438E">
    <w:name w:val="4417D29BE8A547F88A7481207B12438E"/>
  </w:style>
  <w:style w:type="paragraph" w:customStyle="1" w:styleId="72B1A79BB4DA469291D700AA6E6B6B1C">
    <w:name w:val="72B1A79BB4DA469291D700AA6E6B6B1C"/>
  </w:style>
  <w:style w:type="paragraph" w:customStyle="1" w:styleId="C4E1E859867C48BA8A482137673EAB83">
    <w:name w:val="C4E1E859867C48BA8A482137673EAB83"/>
  </w:style>
  <w:style w:type="paragraph" w:customStyle="1" w:styleId="824E0AE580FE4C62939AAA9D47A5381E">
    <w:name w:val="824E0AE580FE4C62939AAA9D47A5381E"/>
  </w:style>
  <w:style w:type="paragraph" w:customStyle="1" w:styleId="007B1EB9E5F244BD8AA66A3E400F4D32">
    <w:name w:val="007B1EB9E5F244BD8AA66A3E400F4D32"/>
  </w:style>
  <w:style w:type="paragraph" w:customStyle="1" w:styleId="2EA7A7ED4B1B4C8FA1C62C9B1AC686FA">
    <w:name w:val="2EA7A7ED4B1B4C8FA1C62C9B1AC686FA"/>
  </w:style>
  <w:style w:type="paragraph" w:customStyle="1" w:styleId="2DB95C20124446B0B9B4B7726C4C967F">
    <w:name w:val="2DB95C20124446B0B9B4B7726C4C967F"/>
  </w:style>
  <w:style w:type="paragraph" w:customStyle="1" w:styleId="FF2BF67F211C4DD6A8F126AEA876CCEE">
    <w:name w:val="FF2BF67F211C4DD6A8F126AEA876CCEE"/>
  </w:style>
  <w:style w:type="paragraph" w:customStyle="1" w:styleId="7DD224FBAC3C4B4EB8DDDE54BA626FBF">
    <w:name w:val="7DD224FBAC3C4B4EB8DDDE54BA626FBF"/>
  </w:style>
  <w:style w:type="paragraph" w:customStyle="1" w:styleId="D68A2059810B47FD9B3720121AB96B4C">
    <w:name w:val="D68A2059810B47FD9B3720121AB96B4C"/>
  </w:style>
  <w:style w:type="paragraph" w:customStyle="1" w:styleId="422C6119AA53426F9E88E4D79C672E55">
    <w:name w:val="422C6119AA53426F9E88E4D79C672E55"/>
  </w:style>
  <w:style w:type="paragraph" w:customStyle="1" w:styleId="F0C026DE105140C199414101FA2C1AD1">
    <w:name w:val="F0C026DE105140C199414101FA2C1AD1"/>
  </w:style>
  <w:style w:type="paragraph" w:customStyle="1" w:styleId="905CBE9BC36945689E978DDF1F2D53EF">
    <w:name w:val="905CBE9BC36945689E978DDF1F2D53EF"/>
  </w:style>
  <w:style w:type="paragraph" w:customStyle="1" w:styleId="87612A6FB1D64B6F81960A09CFC51CC6">
    <w:name w:val="87612A6FB1D64B6F81960A09CFC51CC6"/>
  </w:style>
  <w:style w:type="paragraph" w:customStyle="1" w:styleId="0FBC8F5C49BD4C87B46D1C222DD27B2A">
    <w:name w:val="0FBC8F5C49BD4C87B46D1C222DD27B2A"/>
  </w:style>
  <w:style w:type="paragraph" w:customStyle="1" w:styleId="E28DB2CFA17F4EF2AAF8B3B69736CBDE">
    <w:name w:val="E28DB2CFA17F4EF2AAF8B3B69736CBDE"/>
  </w:style>
  <w:style w:type="paragraph" w:customStyle="1" w:styleId="0B4CDD7DC7294C4AB9B484BF6566EECD">
    <w:name w:val="0B4CDD7DC7294C4AB9B484BF6566EECD"/>
  </w:style>
  <w:style w:type="paragraph" w:customStyle="1" w:styleId="DC3B5A7CFFA147D18BF4656790CF6F0D">
    <w:name w:val="DC3B5A7CFFA147D18BF4656790CF6F0D"/>
  </w:style>
  <w:style w:type="paragraph" w:customStyle="1" w:styleId="ADB4D652EE9442FAA7459231A004DA3E">
    <w:name w:val="ADB4D652EE9442FAA7459231A004DA3E"/>
  </w:style>
  <w:style w:type="paragraph" w:customStyle="1" w:styleId="7F9C2F4FB3D5430D9ABD4B88845EC4F1">
    <w:name w:val="7F9C2F4FB3D5430D9ABD4B88845EC4F1"/>
  </w:style>
  <w:style w:type="paragraph" w:customStyle="1" w:styleId="615543A93AE247FDBC7327611C9441E6">
    <w:name w:val="615543A93AE247FDBC7327611C9441E6"/>
  </w:style>
  <w:style w:type="paragraph" w:customStyle="1" w:styleId="E0499286279244CEA50D2526FF548521">
    <w:name w:val="E0499286279244CEA50D2526FF548521"/>
  </w:style>
  <w:style w:type="paragraph" w:customStyle="1" w:styleId="17478936F1934BA4A82B4F3BEDBBACC1">
    <w:name w:val="17478936F1934BA4A82B4F3BEDBBACC1"/>
  </w:style>
  <w:style w:type="paragraph" w:customStyle="1" w:styleId="E1DA3C8388CC4DAEAC1751F78D7DCD00">
    <w:name w:val="E1DA3C8388CC4DAEAC1751F78D7DCD00"/>
  </w:style>
  <w:style w:type="paragraph" w:customStyle="1" w:styleId="B19AD027C92C4DE7A5F353BD5C851A21">
    <w:name w:val="B19AD027C92C4DE7A5F353BD5C851A21"/>
  </w:style>
  <w:style w:type="paragraph" w:customStyle="1" w:styleId="6ADED34B518E41DD8598F6B79478E502">
    <w:name w:val="6ADED34B518E41DD8598F6B79478E502"/>
    <w:rsid w:val="00BD7F8C"/>
  </w:style>
  <w:style w:type="paragraph" w:customStyle="1" w:styleId="64243BF8DF5646F4859124B0C9556660">
    <w:name w:val="64243BF8DF5646F4859124B0C9556660"/>
    <w:rsid w:val="00BD7F8C"/>
  </w:style>
  <w:style w:type="paragraph" w:customStyle="1" w:styleId="4F02F901687B4917B5B66D60DDF13DF1">
    <w:name w:val="4F02F901687B4917B5B66D60DDF13DF1"/>
    <w:rsid w:val="00BD7F8C"/>
  </w:style>
  <w:style w:type="paragraph" w:customStyle="1" w:styleId="665064BFB72446F580936A79B0D762CB">
    <w:name w:val="665064BFB72446F580936A79B0D762CB"/>
    <w:rsid w:val="00BD7F8C"/>
  </w:style>
  <w:style w:type="paragraph" w:customStyle="1" w:styleId="9CCC7F16C28749D4AE449310D2D58230">
    <w:name w:val="9CCC7F16C28749D4AE449310D2D58230"/>
    <w:rsid w:val="00BD7F8C"/>
  </w:style>
  <w:style w:type="paragraph" w:customStyle="1" w:styleId="C943879AF4374A768DFE0E9133592DB8">
    <w:name w:val="C943879AF4374A768DFE0E9133592DB8"/>
    <w:rsid w:val="00BD7F8C"/>
  </w:style>
  <w:style w:type="paragraph" w:customStyle="1" w:styleId="699E8FA3A8DC4256B7719F9B24D31E2B">
    <w:name w:val="699E8FA3A8DC4256B7719F9B24D31E2B"/>
    <w:rsid w:val="00BD7F8C"/>
  </w:style>
  <w:style w:type="paragraph" w:customStyle="1" w:styleId="7880A9363ECF4CAC87EB14D83926A4C0">
    <w:name w:val="7880A9363ECF4CAC87EB14D83926A4C0"/>
    <w:rsid w:val="00BD7F8C"/>
  </w:style>
  <w:style w:type="paragraph" w:customStyle="1" w:styleId="6030593B49A04681B91D63561EA260B3">
    <w:name w:val="6030593B49A04681B91D63561EA260B3"/>
    <w:rsid w:val="00BD7F8C"/>
  </w:style>
  <w:style w:type="paragraph" w:customStyle="1" w:styleId="8AB54F9F42E64C16A368B39127390BC4">
    <w:name w:val="8AB54F9F42E64C16A368B39127390BC4"/>
    <w:rsid w:val="00BD7F8C"/>
  </w:style>
  <w:style w:type="paragraph" w:customStyle="1" w:styleId="9D0015FDC78341709C1CDC8457F6E1A6">
    <w:name w:val="9D0015FDC78341709C1CDC8457F6E1A6"/>
    <w:rsid w:val="00BD7F8C"/>
  </w:style>
  <w:style w:type="paragraph" w:customStyle="1" w:styleId="7A109F919B49418EA42DAC48ADD66582">
    <w:name w:val="7A109F919B49418EA42DAC48ADD66582"/>
    <w:rsid w:val="00BD7F8C"/>
  </w:style>
  <w:style w:type="paragraph" w:customStyle="1" w:styleId="5CDF8BDD86CD4A80846E284F0E2482BB">
    <w:name w:val="5CDF8BDD86CD4A80846E284F0E2482BB"/>
    <w:rsid w:val="00BD7F8C"/>
  </w:style>
  <w:style w:type="paragraph" w:customStyle="1" w:styleId="B304D41B0EA148288BB37EDCF41D81F7">
    <w:name w:val="B304D41B0EA148288BB37EDCF41D81F7"/>
    <w:rsid w:val="00BD7F8C"/>
  </w:style>
  <w:style w:type="paragraph" w:customStyle="1" w:styleId="419FB066457747BC9C72CD1B6C7EF956">
    <w:name w:val="419FB066457747BC9C72CD1B6C7EF956"/>
    <w:rsid w:val="00BD7F8C"/>
  </w:style>
  <w:style w:type="paragraph" w:customStyle="1" w:styleId="96A4C32917AB43E4B6B83EDD93CED731">
    <w:name w:val="96A4C32917AB43E4B6B83EDD93CED731"/>
    <w:rsid w:val="00BD7F8C"/>
  </w:style>
  <w:style w:type="paragraph" w:customStyle="1" w:styleId="7A4BFED8AED84AFBA732D4EB1749D52E">
    <w:name w:val="7A4BFED8AED84AFBA732D4EB1749D52E"/>
    <w:rsid w:val="00BD7F8C"/>
  </w:style>
  <w:style w:type="paragraph" w:customStyle="1" w:styleId="6EF2A640AA7642D392926AE23BC76DB2">
    <w:name w:val="6EF2A640AA7642D392926AE23BC76DB2"/>
    <w:rsid w:val="00BD7F8C"/>
  </w:style>
  <w:style w:type="paragraph" w:customStyle="1" w:styleId="32A17280310B4ACE8F6A95C2059896A4">
    <w:name w:val="32A17280310B4ACE8F6A95C2059896A4"/>
    <w:rsid w:val="00BD7F8C"/>
  </w:style>
  <w:style w:type="paragraph" w:customStyle="1" w:styleId="3EBD48141431440AA0015F4A572D6D29">
    <w:name w:val="3EBD48141431440AA0015F4A572D6D29"/>
    <w:rsid w:val="00BD7F8C"/>
  </w:style>
  <w:style w:type="paragraph" w:customStyle="1" w:styleId="FA043D91A75B4EE898B2560E977ADDAB">
    <w:name w:val="FA043D91A75B4EE898B2560E977ADDAB"/>
    <w:rsid w:val="00BD7F8C"/>
  </w:style>
  <w:style w:type="paragraph" w:customStyle="1" w:styleId="2BF50061B19146FDAAC9C9EC03365316">
    <w:name w:val="2BF50061B19146FDAAC9C9EC03365316"/>
    <w:rsid w:val="00BD7F8C"/>
  </w:style>
  <w:style w:type="paragraph" w:customStyle="1" w:styleId="5665B935CBF945F19446441A9FAE9629">
    <w:name w:val="5665B935CBF945F19446441A9FAE9629"/>
    <w:rsid w:val="00BD7F8C"/>
  </w:style>
  <w:style w:type="paragraph" w:customStyle="1" w:styleId="0670517E60514BAD9A3D8676C8F43754">
    <w:name w:val="0670517E60514BAD9A3D8676C8F43754"/>
    <w:rsid w:val="00BD7F8C"/>
  </w:style>
  <w:style w:type="paragraph" w:customStyle="1" w:styleId="57B5B6CB1CD24BF1AD08334348CCF80D">
    <w:name w:val="57B5B6CB1CD24BF1AD08334348CCF80D"/>
    <w:rsid w:val="00BD7F8C"/>
  </w:style>
  <w:style w:type="paragraph" w:customStyle="1" w:styleId="5D789CAEB66A402BBC76F8CDDD67643C">
    <w:name w:val="5D789CAEB66A402BBC76F8CDDD67643C"/>
    <w:rsid w:val="00BD7F8C"/>
  </w:style>
  <w:style w:type="paragraph" w:customStyle="1" w:styleId="D73A6E86C5A4432991CB4012476D374F">
    <w:name w:val="D73A6E86C5A4432991CB4012476D374F"/>
    <w:rsid w:val="00BD7F8C"/>
  </w:style>
  <w:style w:type="paragraph" w:customStyle="1" w:styleId="375B40C1C6BF4B44B257EB9966D679C7">
    <w:name w:val="375B40C1C6BF4B44B257EB9966D679C7"/>
    <w:rsid w:val="00BD7F8C"/>
  </w:style>
  <w:style w:type="paragraph" w:customStyle="1" w:styleId="3EE0775CA125442385378CC4A894E016">
    <w:name w:val="3EE0775CA125442385378CC4A894E016"/>
    <w:rsid w:val="00BD7F8C"/>
  </w:style>
  <w:style w:type="paragraph" w:customStyle="1" w:styleId="4246FF1E36294E0BB23A8F5E9A596980">
    <w:name w:val="4246FF1E36294E0BB23A8F5E9A596980"/>
    <w:rsid w:val="00BD7F8C"/>
  </w:style>
  <w:style w:type="paragraph" w:customStyle="1" w:styleId="C66DB1C3AA7E4A9ABA0DDC05DDB811FA">
    <w:name w:val="C66DB1C3AA7E4A9ABA0DDC05DDB811FA"/>
    <w:rsid w:val="00BD7F8C"/>
  </w:style>
  <w:style w:type="paragraph" w:customStyle="1" w:styleId="0B9DF91E77C949459C2C6C8A55FBF601">
    <w:name w:val="0B9DF91E77C949459C2C6C8A55FBF601"/>
    <w:rsid w:val="00BD7F8C"/>
  </w:style>
  <w:style w:type="paragraph" w:customStyle="1" w:styleId="9AD30FB8B38449108D2DCAEA37B155DD">
    <w:name w:val="9AD30FB8B38449108D2DCAEA37B155DD"/>
    <w:rsid w:val="00BD7F8C"/>
  </w:style>
  <w:style w:type="paragraph" w:customStyle="1" w:styleId="B3217F0EB441450AAED2FEC9CE6F3A39">
    <w:name w:val="B3217F0EB441450AAED2FEC9CE6F3A39"/>
    <w:rsid w:val="00BD7F8C"/>
  </w:style>
  <w:style w:type="paragraph" w:customStyle="1" w:styleId="BB7DAB3CE87D4DCEABC3C791DFD4ACDC">
    <w:name w:val="BB7DAB3CE87D4DCEABC3C791DFD4ACDC"/>
    <w:rsid w:val="00BD7F8C"/>
  </w:style>
  <w:style w:type="paragraph" w:customStyle="1" w:styleId="1346B9DA67EA406B8EC72B01BEC7428E1">
    <w:name w:val="1346B9DA67EA406B8EC72B01BEC7428E1"/>
    <w:rsid w:val="00BD7F8C"/>
    <w:rPr>
      <w:rFonts w:eastAsiaTheme="minorHAnsi"/>
      <w:lang w:val="es-EC" w:eastAsia="en-US"/>
    </w:rPr>
  </w:style>
  <w:style w:type="paragraph" w:customStyle="1" w:styleId="D48B78BA59304391A27962A43421EF641">
    <w:name w:val="D48B78BA59304391A27962A43421EF641"/>
    <w:rsid w:val="00BD7F8C"/>
    <w:rPr>
      <w:rFonts w:eastAsiaTheme="minorHAnsi"/>
      <w:lang w:val="es-EC" w:eastAsia="en-US"/>
    </w:rPr>
  </w:style>
  <w:style w:type="paragraph" w:customStyle="1" w:styleId="B7C07A82DE7F4FFD94435CB4535CC40F1">
    <w:name w:val="B7C07A82DE7F4FFD94435CB4535CC40F1"/>
    <w:rsid w:val="00BD7F8C"/>
    <w:rPr>
      <w:rFonts w:eastAsiaTheme="minorHAnsi"/>
      <w:lang w:val="es-EC" w:eastAsia="en-US"/>
    </w:rPr>
  </w:style>
  <w:style w:type="paragraph" w:customStyle="1" w:styleId="F53A35E6664848978E95535C1D11C9811">
    <w:name w:val="F53A35E6664848978E95535C1D11C9811"/>
    <w:rsid w:val="00BD7F8C"/>
    <w:rPr>
      <w:rFonts w:eastAsiaTheme="minorHAnsi"/>
      <w:lang w:val="es-EC" w:eastAsia="en-US"/>
    </w:rPr>
  </w:style>
  <w:style w:type="paragraph" w:customStyle="1" w:styleId="9E626E45202F414F9108243F6FBA83091">
    <w:name w:val="9E626E45202F414F9108243F6FBA83091"/>
    <w:rsid w:val="00BD7F8C"/>
    <w:rPr>
      <w:rFonts w:eastAsiaTheme="minorHAnsi"/>
      <w:lang w:val="es-EC" w:eastAsia="en-US"/>
    </w:rPr>
  </w:style>
  <w:style w:type="paragraph" w:customStyle="1" w:styleId="EE2139BB3E06499E9166BC5DF14926E21">
    <w:name w:val="EE2139BB3E06499E9166BC5DF14926E21"/>
    <w:rsid w:val="00BD7F8C"/>
    <w:rPr>
      <w:rFonts w:eastAsiaTheme="minorHAnsi"/>
      <w:lang w:val="es-EC" w:eastAsia="en-US"/>
    </w:rPr>
  </w:style>
  <w:style w:type="paragraph" w:customStyle="1" w:styleId="10845DBE96C342C285CCD6E528AB26B11">
    <w:name w:val="10845DBE96C342C285CCD6E528AB26B11"/>
    <w:rsid w:val="00BD7F8C"/>
    <w:rPr>
      <w:rFonts w:eastAsiaTheme="minorHAnsi"/>
      <w:lang w:val="es-EC" w:eastAsia="en-US"/>
    </w:rPr>
  </w:style>
  <w:style w:type="paragraph" w:customStyle="1" w:styleId="C9EB919AA7764D60BD3F28BD014DE7B71">
    <w:name w:val="C9EB919AA7764D60BD3F28BD014DE7B71"/>
    <w:rsid w:val="00BD7F8C"/>
    <w:rPr>
      <w:rFonts w:eastAsiaTheme="minorHAnsi"/>
      <w:lang w:val="es-EC" w:eastAsia="en-US"/>
    </w:rPr>
  </w:style>
  <w:style w:type="paragraph" w:customStyle="1" w:styleId="E694B6157C0C4C948C2437A9CE6F77681">
    <w:name w:val="E694B6157C0C4C948C2437A9CE6F77681"/>
    <w:rsid w:val="00BD7F8C"/>
    <w:rPr>
      <w:rFonts w:eastAsiaTheme="minorHAnsi"/>
      <w:lang w:val="es-EC" w:eastAsia="en-US"/>
    </w:rPr>
  </w:style>
  <w:style w:type="paragraph" w:customStyle="1" w:styleId="8EA7BCBD6D4F4D9FB19648B5497E1FFA1">
    <w:name w:val="8EA7BCBD6D4F4D9FB19648B5497E1FFA1"/>
    <w:rsid w:val="00BD7F8C"/>
    <w:rPr>
      <w:rFonts w:eastAsiaTheme="minorHAnsi"/>
      <w:lang w:val="es-EC" w:eastAsia="en-US"/>
    </w:rPr>
  </w:style>
  <w:style w:type="paragraph" w:customStyle="1" w:styleId="F06953C0255E4A878B0FAD5074B3769E1">
    <w:name w:val="F06953C0255E4A878B0FAD5074B3769E1"/>
    <w:rsid w:val="00BD7F8C"/>
    <w:rPr>
      <w:rFonts w:eastAsiaTheme="minorHAnsi"/>
      <w:lang w:val="es-EC" w:eastAsia="en-US"/>
    </w:rPr>
  </w:style>
  <w:style w:type="paragraph" w:customStyle="1" w:styleId="EAC835B73CA34578A6D27B6F3ED0DE791">
    <w:name w:val="EAC835B73CA34578A6D27B6F3ED0DE791"/>
    <w:rsid w:val="00BD7F8C"/>
    <w:rPr>
      <w:rFonts w:eastAsiaTheme="minorHAnsi"/>
      <w:lang w:val="es-EC" w:eastAsia="en-US"/>
    </w:rPr>
  </w:style>
  <w:style w:type="paragraph" w:customStyle="1" w:styleId="F30997EEEDF24ADEA4D3F619789150571">
    <w:name w:val="F30997EEEDF24ADEA4D3F619789150571"/>
    <w:rsid w:val="00BD7F8C"/>
    <w:rPr>
      <w:rFonts w:eastAsiaTheme="minorHAnsi"/>
      <w:lang w:val="es-EC" w:eastAsia="en-US"/>
    </w:rPr>
  </w:style>
  <w:style w:type="paragraph" w:customStyle="1" w:styleId="B9DF7B1A46DF4B969903E92B2F1AAD2C1">
    <w:name w:val="B9DF7B1A46DF4B969903E92B2F1AAD2C1"/>
    <w:rsid w:val="00BD7F8C"/>
    <w:rPr>
      <w:rFonts w:eastAsiaTheme="minorHAnsi"/>
      <w:lang w:val="es-EC" w:eastAsia="en-US"/>
    </w:rPr>
  </w:style>
  <w:style w:type="paragraph" w:customStyle="1" w:styleId="881B1BE5CDEC4F929C56A71ED40075B31">
    <w:name w:val="881B1BE5CDEC4F929C56A71ED40075B31"/>
    <w:rsid w:val="00BD7F8C"/>
    <w:rPr>
      <w:rFonts w:eastAsiaTheme="minorHAnsi"/>
      <w:lang w:val="es-EC" w:eastAsia="en-US"/>
    </w:rPr>
  </w:style>
  <w:style w:type="paragraph" w:customStyle="1" w:styleId="CE75B8F21FC74AEA8D63FF00918B8B8F1">
    <w:name w:val="CE75B8F21FC74AEA8D63FF00918B8B8F1"/>
    <w:rsid w:val="00BD7F8C"/>
    <w:rPr>
      <w:rFonts w:eastAsiaTheme="minorHAnsi"/>
      <w:lang w:val="es-EC" w:eastAsia="en-US"/>
    </w:rPr>
  </w:style>
  <w:style w:type="paragraph" w:customStyle="1" w:styleId="384FFEAA9F424136AC2511107FB2F8361">
    <w:name w:val="384FFEAA9F424136AC2511107FB2F8361"/>
    <w:rsid w:val="00BD7F8C"/>
    <w:rPr>
      <w:rFonts w:eastAsiaTheme="minorHAnsi"/>
      <w:lang w:val="es-EC" w:eastAsia="en-US"/>
    </w:rPr>
  </w:style>
  <w:style w:type="paragraph" w:customStyle="1" w:styleId="69AFC006173C49BFBED48E3FEF5D304E1">
    <w:name w:val="69AFC006173C49BFBED48E3FEF5D304E1"/>
    <w:rsid w:val="00BD7F8C"/>
    <w:rPr>
      <w:rFonts w:eastAsiaTheme="minorHAnsi"/>
      <w:lang w:val="es-EC" w:eastAsia="en-US"/>
    </w:rPr>
  </w:style>
  <w:style w:type="paragraph" w:customStyle="1" w:styleId="9CEBA39EB6CC4045AF7BCA6D12564F931">
    <w:name w:val="9CEBA39EB6CC4045AF7BCA6D12564F931"/>
    <w:rsid w:val="00BD7F8C"/>
    <w:rPr>
      <w:rFonts w:eastAsiaTheme="minorHAnsi"/>
      <w:lang w:val="es-EC" w:eastAsia="en-US"/>
    </w:rPr>
  </w:style>
  <w:style w:type="paragraph" w:customStyle="1" w:styleId="1E8405E3678D49F6950169CE85D773091">
    <w:name w:val="1E8405E3678D49F6950169CE85D773091"/>
    <w:rsid w:val="00BD7F8C"/>
    <w:rPr>
      <w:rFonts w:eastAsiaTheme="minorHAnsi"/>
      <w:lang w:val="es-EC" w:eastAsia="en-US"/>
    </w:rPr>
  </w:style>
  <w:style w:type="paragraph" w:customStyle="1" w:styleId="537EA4D083B74902AA851A8C7EB14E511">
    <w:name w:val="537EA4D083B74902AA851A8C7EB14E511"/>
    <w:rsid w:val="00BD7F8C"/>
    <w:rPr>
      <w:rFonts w:eastAsiaTheme="minorHAnsi"/>
      <w:lang w:val="es-EC" w:eastAsia="en-US"/>
    </w:rPr>
  </w:style>
  <w:style w:type="paragraph" w:customStyle="1" w:styleId="4DD2A450278F4CC399A538AC1E215C451">
    <w:name w:val="4DD2A450278F4CC399A538AC1E215C451"/>
    <w:rsid w:val="00BD7F8C"/>
    <w:rPr>
      <w:rFonts w:eastAsiaTheme="minorHAnsi"/>
      <w:lang w:val="es-EC" w:eastAsia="en-US"/>
    </w:rPr>
  </w:style>
  <w:style w:type="paragraph" w:customStyle="1" w:styleId="DF25207A81BC479B915B2CDCE95697C31">
    <w:name w:val="DF25207A81BC479B915B2CDCE95697C31"/>
    <w:rsid w:val="00BD7F8C"/>
    <w:rPr>
      <w:rFonts w:eastAsiaTheme="minorHAnsi"/>
      <w:lang w:val="es-EC" w:eastAsia="en-US"/>
    </w:rPr>
  </w:style>
  <w:style w:type="paragraph" w:customStyle="1" w:styleId="99EB8A390A744832828ABB4B87735DB21">
    <w:name w:val="99EB8A390A744832828ABB4B87735DB21"/>
    <w:rsid w:val="00BD7F8C"/>
    <w:rPr>
      <w:rFonts w:eastAsiaTheme="minorHAnsi"/>
      <w:lang w:val="es-EC" w:eastAsia="en-US"/>
    </w:rPr>
  </w:style>
  <w:style w:type="paragraph" w:customStyle="1" w:styleId="63D9D8B36035438C9CD53877B2F448701">
    <w:name w:val="63D9D8B36035438C9CD53877B2F448701"/>
    <w:rsid w:val="00BD7F8C"/>
    <w:rPr>
      <w:rFonts w:eastAsiaTheme="minorHAnsi"/>
      <w:lang w:val="es-EC" w:eastAsia="en-US"/>
    </w:rPr>
  </w:style>
  <w:style w:type="paragraph" w:customStyle="1" w:styleId="8D85583ABBC24E7DAED6C250D9B6378E1">
    <w:name w:val="8D85583ABBC24E7DAED6C250D9B6378E1"/>
    <w:rsid w:val="00BD7F8C"/>
    <w:rPr>
      <w:rFonts w:eastAsiaTheme="minorHAnsi"/>
      <w:lang w:val="es-EC" w:eastAsia="en-US"/>
    </w:rPr>
  </w:style>
  <w:style w:type="paragraph" w:customStyle="1" w:styleId="3EE0775CA125442385378CC4A894E0161">
    <w:name w:val="3EE0775CA125442385378CC4A894E0161"/>
    <w:rsid w:val="00BD7F8C"/>
    <w:rPr>
      <w:rFonts w:eastAsiaTheme="minorHAnsi"/>
      <w:lang w:val="es-EC" w:eastAsia="en-US"/>
    </w:rPr>
  </w:style>
  <w:style w:type="paragraph" w:customStyle="1" w:styleId="4246FF1E36294E0BB23A8F5E9A5969801">
    <w:name w:val="4246FF1E36294E0BB23A8F5E9A5969801"/>
    <w:rsid w:val="00BD7F8C"/>
    <w:rPr>
      <w:rFonts w:eastAsiaTheme="minorHAnsi"/>
      <w:lang w:val="es-EC" w:eastAsia="en-US"/>
    </w:rPr>
  </w:style>
  <w:style w:type="paragraph" w:customStyle="1" w:styleId="C66DB1C3AA7E4A9ABA0DDC05DDB811FA1">
    <w:name w:val="C66DB1C3AA7E4A9ABA0DDC05DDB811FA1"/>
    <w:rsid w:val="00BD7F8C"/>
    <w:rPr>
      <w:rFonts w:eastAsiaTheme="minorHAnsi"/>
      <w:lang w:val="es-EC" w:eastAsia="en-US"/>
    </w:rPr>
  </w:style>
  <w:style w:type="paragraph" w:customStyle="1" w:styleId="0B9DF91E77C949459C2C6C8A55FBF6011">
    <w:name w:val="0B9DF91E77C949459C2C6C8A55FBF6011"/>
    <w:rsid w:val="00BD7F8C"/>
    <w:rPr>
      <w:rFonts w:eastAsiaTheme="minorHAnsi"/>
      <w:lang w:val="es-EC" w:eastAsia="en-US"/>
    </w:rPr>
  </w:style>
  <w:style w:type="paragraph" w:customStyle="1" w:styleId="9AD30FB8B38449108D2DCAEA37B155DD1">
    <w:name w:val="9AD30FB8B38449108D2DCAEA37B155DD1"/>
    <w:rsid w:val="00BD7F8C"/>
    <w:rPr>
      <w:rFonts w:eastAsiaTheme="minorHAnsi"/>
      <w:lang w:val="es-EC" w:eastAsia="en-US"/>
    </w:rPr>
  </w:style>
  <w:style w:type="paragraph" w:customStyle="1" w:styleId="B3217F0EB441450AAED2FEC9CE6F3A391">
    <w:name w:val="B3217F0EB441450AAED2FEC9CE6F3A391"/>
    <w:rsid w:val="00BD7F8C"/>
    <w:rPr>
      <w:rFonts w:eastAsiaTheme="minorHAnsi"/>
      <w:lang w:val="es-EC" w:eastAsia="en-US"/>
    </w:rPr>
  </w:style>
  <w:style w:type="paragraph" w:customStyle="1" w:styleId="BB7DAB3CE87D4DCEABC3C791DFD4ACDC1">
    <w:name w:val="BB7DAB3CE87D4DCEABC3C791DFD4ACDC1"/>
    <w:rsid w:val="00BD7F8C"/>
    <w:rPr>
      <w:rFonts w:eastAsiaTheme="minorHAnsi"/>
      <w:lang w:val="es-EC" w:eastAsia="en-US"/>
    </w:rPr>
  </w:style>
  <w:style w:type="paragraph" w:customStyle="1" w:styleId="E9342A2CC8AD4C9789625005DD99EFFA1">
    <w:name w:val="E9342A2CC8AD4C9789625005DD99EFFA1"/>
    <w:rsid w:val="00BD7F8C"/>
    <w:rPr>
      <w:rFonts w:eastAsiaTheme="minorHAnsi"/>
      <w:lang w:val="es-EC" w:eastAsia="en-US"/>
    </w:rPr>
  </w:style>
  <w:style w:type="paragraph" w:customStyle="1" w:styleId="4556944BA42D4F8AB308FCC83EBEEF9B1">
    <w:name w:val="4556944BA42D4F8AB308FCC83EBEEF9B1"/>
    <w:rsid w:val="00BD7F8C"/>
    <w:rPr>
      <w:rFonts w:eastAsiaTheme="minorHAnsi"/>
      <w:lang w:val="es-EC" w:eastAsia="en-US"/>
    </w:rPr>
  </w:style>
  <w:style w:type="paragraph" w:customStyle="1" w:styleId="E96A29351C4B4D2DA67A6ECD28D9F1801">
    <w:name w:val="E96A29351C4B4D2DA67A6ECD28D9F1801"/>
    <w:rsid w:val="00BD7F8C"/>
    <w:rPr>
      <w:rFonts w:eastAsiaTheme="minorHAnsi"/>
      <w:lang w:val="es-EC" w:eastAsia="en-US"/>
    </w:rPr>
  </w:style>
  <w:style w:type="paragraph" w:customStyle="1" w:styleId="A72B59C61C704933A9840A2E0AEE373E1">
    <w:name w:val="A72B59C61C704933A9840A2E0AEE373E1"/>
    <w:rsid w:val="00BD7F8C"/>
    <w:rPr>
      <w:rFonts w:eastAsiaTheme="minorHAnsi"/>
      <w:lang w:val="es-EC" w:eastAsia="en-US"/>
    </w:rPr>
  </w:style>
  <w:style w:type="paragraph" w:customStyle="1" w:styleId="206D5BBFDF674FF68633BB891E378E031">
    <w:name w:val="206D5BBFDF674FF68633BB891E378E031"/>
    <w:rsid w:val="00BD7F8C"/>
    <w:rPr>
      <w:rFonts w:eastAsiaTheme="minorHAnsi"/>
      <w:lang w:val="es-EC" w:eastAsia="en-US"/>
    </w:rPr>
  </w:style>
  <w:style w:type="paragraph" w:customStyle="1" w:styleId="EE2CFBEC4B4A4226929729B632209E2A1">
    <w:name w:val="EE2CFBEC4B4A4226929729B632209E2A1"/>
    <w:rsid w:val="00BD7F8C"/>
    <w:rPr>
      <w:rFonts w:eastAsiaTheme="minorHAnsi"/>
      <w:lang w:val="es-EC" w:eastAsia="en-US"/>
    </w:rPr>
  </w:style>
  <w:style w:type="paragraph" w:customStyle="1" w:styleId="56DC3A96EA9D44679D1E5B798CD48CB71">
    <w:name w:val="56DC3A96EA9D44679D1E5B798CD48CB71"/>
    <w:rsid w:val="00BD7F8C"/>
    <w:rPr>
      <w:rFonts w:eastAsiaTheme="minorHAnsi"/>
      <w:lang w:val="es-EC" w:eastAsia="en-US"/>
    </w:rPr>
  </w:style>
  <w:style w:type="paragraph" w:customStyle="1" w:styleId="097CE9FBADF54D709AEB2D618C4F84EE1">
    <w:name w:val="097CE9FBADF54D709AEB2D618C4F84EE1"/>
    <w:rsid w:val="00BD7F8C"/>
    <w:rPr>
      <w:rFonts w:eastAsiaTheme="minorHAnsi"/>
      <w:lang w:val="es-EC" w:eastAsia="en-US"/>
    </w:rPr>
  </w:style>
  <w:style w:type="paragraph" w:customStyle="1" w:styleId="13DA77F3616F4FC9994E1B61F81D82BE1">
    <w:name w:val="13DA77F3616F4FC9994E1B61F81D82BE1"/>
    <w:rsid w:val="00BD7F8C"/>
    <w:rPr>
      <w:rFonts w:eastAsiaTheme="minorHAnsi"/>
      <w:lang w:val="es-EC" w:eastAsia="en-US"/>
    </w:rPr>
  </w:style>
  <w:style w:type="paragraph" w:customStyle="1" w:styleId="946FCCE63D414E61B60EFFC3BC364AF41">
    <w:name w:val="946FCCE63D414E61B60EFFC3BC364AF41"/>
    <w:rsid w:val="00BD7F8C"/>
    <w:rPr>
      <w:rFonts w:eastAsiaTheme="minorHAnsi"/>
      <w:lang w:val="es-EC" w:eastAsia="en-US"/>
    </w:rPr>
  </w:style>
  <w:style w:type="paragraph" w:customStyle="1" w:styleId="F2A8843844E843ADBE3DB19D8DB1B4831">
    <w:name w:val="F2A8843844E843ADBE3DB19D8DB1B4831"/>
    <w:rsid w:val="00BD7F8C"/>
    <w:rPr>
      <w:rFonts w:eastAsiaTheme="minorHAnsi"/>
      <w:lang w:val="es-EC" w:eastAsia="en-US"/>
    </w:rPr>
  </w:style>
  <w:style w:type="paragraph" w:customStyle="1" w:styleId="32847B7CB5B0420890FEE699C93E2DBA1">
    <w:name w:val="32847B7CB5B0420890FEE699C93E2DBA1"/>
    <w:rsid w:val="00BD7F8C"/>
    <w:rPr>
      <w:rFonts w:eastAsiaTheme="minorHAnsi"/>
      <w:lang w:val="es-EC" w:eastAsia="en-US"/>
    </w:rPr>
  </w:style>
  <w:style w:type="paragraph" w:customStyle="1" w:styleId="1016FF7299E247B2BF884EAA893EF3CC1">
    <w:name w:val="1016FF7299E247B2BF884EAA893EF3CC1"/>
    <w:rsid w:val="00BD7F8C"/>
    <w:rPr>
      <w:rFonts w:eastAsiaTheme="minorHAnsi"/>
      <w:lang w:val="es-EC" w:eastAsia="en-US"/>
    </w:rPr>
  </w:style>
  <w:style w:type="paragraph" w:customStyle="1" w:styleId="CA31FA15D5F64F59977F411B0C6F12B21">
    <w:name w:val="CA31FA15D5F64F59977F411B0C6F12B21"/>
    <w:rsid w:val="00BD7F8C"/>
    <w:rPr>
      <w:rFonts w:eastAsiaTheme="minorHAnsi"/>
      <w:lang w:val="es-EC" w:eastAsia="en-US"/>
    </w:rPr>
  </w:style>
  <w:style w:type="paragraph" w:customStyle="1" w:styleId="D4E8C4BB1CA845748BCB5CDAC37BF6C11">
    <w:name w:val="D4E8C4BB1CA845748BCB5CDAC37BF6C11"/>
    <w:rsid w:val="00BD7F8C"/>
    <w:rPr>
      <w:rFonts w:eastAsiaTheme="minorHAnsi"/>
      <w:lang w:val="es-EC" w:eastAsia="en-US"/>
    </w:rPr>
  </w:style>
  <w:style w:type="paragraph" w:customStyle="1" w:styleId="77AAEB11720E45AF801BBF863F46DA501">
    <w:name w:val="77AAEB11720E45AF801BBF863F46DA501"/>
    <w:rsid w:val="00BD7F8C"/>
    <w:rPr>
      <w:rFonts w:eastAsiaTheme="minorHAnsi"/>
      <w:lang w:val="es-EC" w:eastAsia="en-US"/>
    </w:rPr>
  </w:style>
  <w:style w:type="paragraph" w:customStyle="1" w:styleId="0156252639484D2481ED38B2AC8A97351">
    <w:name w:val="0156252639484D2481ED38B2AC8A97351"/>
    <w:rsid w:val="00BD7F8C"/>
    <w:rPr>
      <w:rFonts w:eastAsiaTheme="minorHAnsi"/>
      <w:lang w:val="es-EC" w:eastAsia="en-US"/>
    </w:rPr>
  </w:style>
  <w:style w:type="paragraph" w:customStyle="1" w:styleId="FC6A71074B0A4CD68650CEFFDCE245581">
    <w:name w:val="FC6A71074B0A4CD68650CEFFDCE245581"/>
    <w:rsid w:val="00BD7F8C"/>
    <w:rPr>
      <w:rFonts w:eastAsiaTheme="minorHAnsi"/>
      <w:lang w:val="es-EC" w:eastAsia="en-US"/>
    </w:rPr>
  </w:style>
  <w:style w:type="paragraph" w:customStyle="1" w:styleId="3D0163509D05402CB44B6E340503DEBE1">
    <w:name w:val="3D0163509D05402CB44B6E340503DEBE1"/>
    <w:rsid w:val="00BD7F8C"/>
    <w:rPr>
      <w:rFonts w:eastAsiaTheme="minorHAnsi"/>
      <w:lang w:val="es-EC" w:eastAsia="en-US"/>
    </w:rPr>
  </w:style>
  <w:style w:type="paragraph" w:customStyle="1" w:styleId="E7D3DA55700C4998ACD35A4258426BBA1">
    <w:name w:val="E7D3DA55700C4998ACD35A4258426BBA1"/>
    <w:rsid w:val="00BD7F8C"/>
    <w:rPr>
      <w:rFonts w:eastAsiaTheme="minorHAnsi"/>
      <w:lang w:val="es-EC" w:eastAsia="en-US"/>
    </w:rPr>
  </w:style>
  <w:style w:type="paragraph" w:customStyle="1" w:styleId="B570C8410D9B4EB090308DA62A4BC51E1">
    <w:name w:val="B570C8410D9B4EB090308DA62A4BC51E1"/>
    <w:rsid w:val="00BD7F8C"/>
    <w:rPr>
      <w:rFonts w:eastAsiaTheme="minorHAnsi"/>
      <w:lang w:val="es-EC" w:eastAsia="en-US"/>
    </w:rPr>
  </w:style>
  <w:style w:type="paragraph" w:customStyle="1" w:styleId="AE6B119347344EC9AB2C5E747B87912F1">
    <w:name w:val="AE6B119347344EC9AB2C5E747B87912F1"/>
    <w:rsid w:val="00BD7F8C"/>
    <w:rPr>
      <w:rFonts w:eastAsiaTheme="minorHAnsi"/>
      <w:lang w:val="es-EC" w:eastAsia="en-US"/>
    </w:rPr>
  </w:style>
  <w:style w:type="paragraph" w:customStyle="1" w:styleId="7B02A587A73042788C149190E304B8A61">
    <w:name w:val="7B02A587A73042788C149190E304B8A61"/>
    <w:rsid w:val="00BD7F8C"/>
    <w:rPr>
      <w:rFonts w:eastAsiaTheme="minorHAnsi"/>
      <w:lang w:val="es-EC" w:eastAsia="en-US"/>
    </w:rPr>
  </w:style>
  <w:style w:type="paragraph" w:customStyle="1" w:styleId="5E4E45F7E8EF42F9A563694C8FCAFBD51">
    <w:name w:val="5E4E45F7E8EF42F9A563694C8FCAFBD51"/>
    <w:rsid w:val="00BD7F8C"/>
    <w:rPr>
      <w:rFonts w:eastAsiaTheme="minorHAnsi"/>
      <w:lang w:val="es-EC" w:eastAsia="en-US"/>
    </w:rPr>
  </w:style>
  <w:style w:type="paragraph" w:customStyle="1" w:styleId="CAE76DCD5A424EC69E5C8EBE21342C3F1">
    <w:name w:val="CAE76DCD5A424EC69E5C8EBE21342C3F1"/>
    <w:rsid w:val="00BD7F8C"/>
    <w:rPr>
      <w:rFonts w:eastAsiaTheme="minorHAnsi"/>
      <w:lang w:val="es-EC" w:eastAsia="en-US"/>
    </w:rPr>
  </w:style>
  <w:style w:type="paragraph" w:customStyle="1" w:styleId="86895B1CF98F48D98A3034D7F21129991">
    <w:name w:val="86895B1CF98F48D98A3034D7F21129991"/>
    <w:rsid w:val="00BD7F8C"/>
    <w:rPr>
      <w:rFonts w:eastAsiaTheme="minorHAnsi"/>
      <w:lang w:val="es-EC" w:eastAsia="en-US"/>
    </w:rPr>
  </w:style>
  <w:style w:type="paragraph" w:customStyle="1" w:styleId="8ECD8EB131FC44938A244384EAEC5CDF1">
    <w:name w:val="8ECD8EB131FC44938A244384EAEC5CDF1"/>
    <w:rsid w:val="00BD7F8C"/>
    <w:rPr>
      <w:rFonts w:eastAsiaTheme="minorHAnsi"/>
      <w:lang w:val="es-EC" w:eastAsia="en-US"/>
    </w:rPr>
  </w:style>
  <w:style w:type="paragraph" w:customStyle="1" w:styleId="09B320BADD0243C1A6996FDA412912881">
    <w:name w:val="09B320BADD0243C1A6996FDA412912881"/>
    <w:rsid w:val="00BD7F8C"/>
    <w:rPr>
      <w:rFonts w:eastAsiaTheme="minorHAnsi"/>
      <w:lang w:val="es-EC" w:eastAsia="en-US"/>
    </w:rPr>
  </w:style>
  <w:style w:type="paragraph" w:customStyle="1" w:styleId="DAE347F9A419492184156B9CF1F11B101">
    <w:name w:val="DAE347F9A419492184156B9CF1F11B101"/>
    <w:rsid w:val="00BD7F8C"/>
    <w:rPr>
      <w:rFonts w:eastAsiaTheme="minorHAnsi"/>
      <w:lang w:val="es-EC" w:eastAsia="en-US"/>
    </w:rPr>
  </w:style>
  <w:style w:type="paragraph" w:customStyle="1" w:styleId="4AA5E900847D4A6EBC1714ADCB6206501">
    <w:name w:val="4AA5E900847D4A6EBC1714ADCB6206501"/>
    <w:rsid w:val="00BD7F8C"/>
    <w:rPr>
      <w:rFonts w:eastAsiaTheme="minorHAnsi"/>
      <w:lang w:val="es-EC" w:eastAsia="en-US"/>
    </w:rPr>
  </w:style>
  <w:style w:type="paragraph" w:customStyle="1" w:styleId="436BC0C0CF9B4E5EA4AA26700352B2401">
    <w:name w:val="436BC0C0CF9B4E5EA4AA26700352B2401"/>
    <w:rsid w:val="00BD7F8C"/>
    <w:rPr>
      <w:rFonts w:eastAsiaTheme="minorHAnsi"/>
      <w:lang w:val="es-EC" w:eastAsia="en-US"/>
    </w:rPr>
  </w:style>
  <w:style w:type="paragraph" w:customStyle="1" w:styleId="05185064C61E42BDACA01827605A9C841">
    <w:name w:val="05185064C61E42BDACA01827605A9C841"/>
    <w:rsid w:val="00BD7F8C"/>
    <w:rPr>
      <w:rFonts w:eastAsiaTheme="minorHAnsi"/>
      <w:lang w:val="es-EC" w:eastAsia="en-US"/>
    </w:rPr>
  </w:style>
  <w:style w:type="paragraph" w:customStyle="1" w:styleId="14677D90A6FB4EC8B272E01E64B56CBA1">
    <w:name w:val="14677D90A6FB4EC8B272E01E64B56CBA1"/>
    <w:rsid w:val="00BD7F8C"/>
    <w:rPr>
      <w:rFonts w:eastAsiaTheme="minorHAnsi"/>
      <w:lang w:val="es-EC" w:eastAsia="en-US"/>
    </w:rPr>
  </w:style>
  <w:style w:type="paragraph" w:customStyle="1" w:styleId="99A06C89987241E78D403670EC04F5651">
    <w:name w:val="99A06C89987241E78D403670EC04F5651"/>
    <w:rsid w:val="00BD7F8C"/>
    <w:rPr>
      <w:rFonts w:eastAsiaTheme="minorHAnsi"/>
      <w:lang w:val="es-EC" w:eastAsia="en-US"/>
    </w:rPr>
  </w:style>
  <w:style w:type="paragraph" w:customStyle="1" w:styleId="28031169A71F47F78510D9038D0C01BB1">
    <w:name w:val="28031169A71F47F78510D9038D0C01BB1"/>
    <w:rsid w:val="00BD7F8C"/>
    <w:rPr>
      <w:rFonts w:eastAsiaTheme="minorHAnsi"/>
      <w:lang w:val="es-EC" w:eastAsia="en-US"/>
    </w:rPr>
  </w:style>
  <w:style w:type="paragraph" w:customStyle="1" w:styleId="3FD55BDA318F4AD6914687132CEEA8EE1">
    <w:name w:val="3FD55BDA318F4AD6914687132CEEA8EE1"/>
    <w:rsid w:val="00BD7F8C"/>
    <w:rPr>
      <w:rFonts w:eastAsiaTheme="minorHAnsi"/>
      <w:lang w:val="es-EC" w:eastAsia="en-US"/>
    </w:rPr>
  </w:style>
  <w:style w:type="paragraph" w:customStyle="1" w:styleId="23F93ABB6ABC40EE94B563256FE61EA41">
    <w:name w:val="23F93ABB6ABC40EE94B563256FE61EA41"/>
    <w:rsid w:val="00BD7F8C"/>
    <w:rPr>
      <w:rFonts w:eastAsiaTheme="minorHAnsi"/>
      <w:lang w:val="es-EC" w:eastAsia="en-US"/>
    </w:rPr>
  </w:style>
  <w:style w:type="paragraph" w:customStyle="1" w:styleId="E6AB87C7821E494D8A47DF6634547AB61">
    <w:name w:val="E6AB87C7821E494D8A47DF6634547AB61"/>
    <w:rsid w:val="00BD7F8C"/>
    <w:rPr>
      <w:rFonts w:eastAsiaTheme="minorHAnsi"/>
      <w:lang w:val="es-EC" w:eastAsia="en-US"/>
    </w:rPr>
  </w:style>
  <w:style w:type="paragraph" w:customStyle="1" w:styleId="B3C8169D8C11466DA87C3B6489F59D741">
    <w:name w:val="B3C8169D8C11466DA87C3B6489F59D741"/>
    <w:rsid w:val="00BD7F8C"/>
    <w:rPr>
      <w:rFonts w:eastAsiaTheme="minorHAnsi"/>
      <w:lang w:val="es-EC" w:eastAsia="en-US"/>
    </w:rPr>
  </w:style>
  <w:style w:type="paragraph" w:customStyle="1" w:styleId="0B0197916C06483EBF04B722300A2EBB1">
    <w:name w:val="0B0197916C06483EBF04B722300A2EBB1"/>
    <w:rsid w:val="00BD7F8C"/>
    <w:rPr>
      <w:rFonts w:eastAsiaTheme="minorHAnsi"/>
      <w:lang w:val="es-EC" w:eastAsia="en-US"/>
    </w:rPr>
  </w:style>
  <w:style w:type="paragraph" w:customStyle="1" w:styleId="6D284A3A1283479A832EB6F4E3A8D33D1">
    <w:name w:val="6D284A3A1283479A832EB6F4E3A8D33D1"/>
    <w:rsid w:val="00BD7F8C"/>
    <w:rPr>
      <w:rFonts w:eastAsiaTheme="minorHAnsi"/>
      <w:lang w:val="es-EC" w:eastAsia="en-US"/>
    </w:rPr>
  </w:style>
  <w:style w:type="paragraph" w:customStyle="1" w:styleId="CFF85B819F6F4571BB39F3D90BEF80E21">
    <w:name w:val="CFF85B819F6F4571BB39F3D90BEF80E21"/>
    <w:rsid w:val="00BD7F8C"/>
    <w:rPr>
      <w:rFonts w:eastAsiaTheme="minorHAnsi"/>
      <w:lang w:val="es-EC" w:eastAsia="en-US"/>
    </w:rPr>
  </w:style>
  <w:style w:type="paragraph" w:customStyle="1" w:styleId="8F38C77CE7144FA79DCDDACFA37B24A11">
    <w:name w:val="8F38C77CE7144FA79DCDDACFA37B24A11"/>
    <w:rsid w:val="00BD7F8C"/>
    <w:rPr>
      <w:rFonts w:eastAsiaTheme="minorHAnsi"/>
      <w:lang w:val="es-EC" w:eastAsia="en-US"/>
    </w:rPr>
  </w:style>
  <w:style w:type="paragraph" w:customStyle="1" w:styleId="A1D1AB12CA894062A3FE331408639FD01">
    <w:name w:val="A1D1AB12CA894062A3FE331408639FD01"/>
    <w:rsid w:val="00BD7F8C"/>
    <w:rPr>
      <w:rFonts w:eastAsiaTheme="minorHAnsi"/>
      <w:lang w:val="es-EC" w:eastAsia="en-US"/>
    </w:rPr>
  </w:style>
  <w:style w:type="paragraph" w:customStyle="1" w:styleId="200A7793BE3A4A4A8A9B13C5D36933981">
    <w:name w:val="200A7793BE3A4A4A8A9B13C5D36933981"/>
    <w:rsid w:val="00BD7F8C"/>
    <w:rPr>
      <w:rFonts w:eastAsiaTheme="minorHAnsi"/>
      <w:lang w:val="es-EC" w:eastAsia="en-US"/>
    </w:rPr>
  </w:style>
  <w:style w:type="paragraph" w:customStyle="1" w:styleId="EEDCAC6FF0644FCCBE03E0D9CB7939D61">
    <w:name w:val="EEDCAC6FF0644FCCBE03E0D9CB7939D61"/>
    <w:rsid w:val="00BD7F8C"/>
    <w:rPr>
      <w:rFonts w:eastAsiaTheme="minorHAnsi"/>
      <w:lang w:val="es-EC" w:eastAsia="en-US"/>
    </w:rPr>
  </w:style>
  <w:style w:type="paragraph" w:customStyle="1" w:styleId="A34BEEE68CF34EABA6B72BF7C2BFAC261">
    <w:name w:val="A34BEEE68CF34EABA6B72BF7C2BFAC261"/>
    <w:rsid w:val="00BD7F8C"/>
    <w:rPr>
      <w:rFonts w:eastAsiaTheme="minorHAnsi"/>
      <w:lang w:val="es-EC" w:eastAsia="en-US"/>
    </w:rPr>
  </w:style>
  <w:style w:type="paragraph" w:customStyle="1" w:styleId="4ADB6E15710545FBB6C8B6192EF33A371">
    <w:name w:val="4ADB6E15710545FBB6C8B6192EF33A371"/>
    <w:rsid w:val="00BD7F8C"/>
    <w:rPr>
      <w:rFonts w:eastAsiaTheme="minorHAnsi"/>
      <w:lang w:val="es-EC" w:eastAsia="en-US"/>
    </w:rPr>
  </w:style>
  <w:style w:type="paragraph" w:customStyle="1" w:styleId="134D0017B95647E7B85646BFCE1618D01">
    <w:name w:val="134D0017B95647E7B85646BFCE1618D01"/>
    <w:rsid w:val="00BD7F8C"/>
    <w:rPr>
      <w:rFonts w:eastAsiaTheme="minorHAnsi"/>
      <w:lang w:val="es-EC" w:eastAsia="en-US"/>
    </w:rPr>
  </w:style>
  <w:style w:type="paragraph" w:customStyle="1" w:styleId="2BE839DF3FE445578FE99E33F5EE50DF1">
    <w:name w:val="2BE839DF3FE445578FE99E33F5EE50DF1"/>
    <w:rsid w:val="00BD7F8C"/>
    <w:rPr>
      <w:rFonts w:eastAsiaTheme="minorHAnsi"/>
      <w:lang w:val="es-EC" w:eastAsia="en-US"/>
    </w:rPr>
  </w:style>
  <w:style w:type="paragraph" w:customStyle="1" w:styleId="3341A88EA83145C5BD2F7916B5A6CCF41">
    <w:name w:val="3341A88EA83145C5BD2F7916B5A6CCF41"/>
    <w:rsid w:val="00BD7F8C"/>
    <w:rPr>
      <w:rFonts w:eastAsiaTheme="minorHAnsi"/>
      <w:lang w:val="es-EC" w:eastAsia="en-US"/>
    </w:rPr>
  </w:style>
  <w:style w:type="paragraph" w:customStyle="1" w:styleId="07A7E0992EAE472B936B0637C24CE1E01">
    <w:name w:val="07A7E0992EAE472B936B0637C24CE1E01"/>
    <w:rsid w:val="00BD7F8C"/>
    <w:rPr>
      <w:rFonts w:eastAsiaTheme="minorHAnsi"/>
      <w:lang w:val="es-EC" w:eastAsia="en-US"/>
    </w:rPr>
  </w:style>
  <w:style w:type="paragraph" w:customStyle="1" w:styleId="4417D29BE8A547F88A7481207B12438E1">
    <w:name w:val="4417D29BE8A547F88A7481207B12438E1"/>
    <w:rsid w:val="00BD7F8C"/>
    <w:rPr>
      <w:rFonts w:eastAsiaTheme="minorHAnsi"/>
      <w:lang w:val="es-EC" w:eastAsia="en-US"/>
    </w:rPr>
  </w:style>
  <w:style w:type="paragraph" w:customStyle="1" w:styleId="72B1A79BB4DA469291D700AA6E6B6B1C1">
    <w:name w:val="72B1A79BB4DA469291D700AA6E6B6B1C1"/>
    <w:rsid w:val="00BD7F8C"/>
    <w:rPr>
      <w:rFonts w:eastAsiaTheme="minorHAnsi"/>
      <w:lang w:val="es-EC" w:eastAsia="en-US"/>
    </w:rPr>
  </w:style>
  <w:style w:type="paragraph" w:customStyle="1" w:styleId="C4E1E859867C48BA8A482137673EAB831">
    <w:name w:val="C4E1E859867C48BA8A482137673EAB831"/>
    <w:rsid w:val="00BD7F8C"/>
    <w:rPr>
      <w:rFonts w:eastAsiaTheme="minorHAnsi"/>
      <w:lang w:val="es-EC" w:eastAsia="en-US"/>
    </w:rPr>
  </w:style>
  <w:style w:type="paragraph" w:customStyle="1" w:styleId="824E0AE580FE4C62939AAA9D47A5381E1">
    <w:name w:val="824E0AE580FE4C62939AAA9D47A5381E1"/>
    <w:rsid w:val="00BD7F8C"/>
    <w:rPr>
      <w:rFonts w:eastAsiaTheme="minorHAnsi"/>
      <w:lang w:val="es-EC" w:eastAsia="en-US"/>
    </w:rPr>
  </w:style>
  <w:style w:type="paragraph" w:customStyle="1" w:styleId="007B1EB9E5F244BD8AA66A3E400F4D321">
    <w:name w:val="007B1EB9E5F244BD8AA66A3E400F4D321"/>
    <w:rsid w:val="00BD7F8C"/>
    <w:rPr>
      <w:rFonts w:eastAsiaTheme="minorHAnsi"/>
      <w:lang w:val="es-EC" w:eastAsia="en-US"/>
    </w:rPr>
  </w:style>
  <w:style w:type="paragraph" w:customStyle="1" w:styleId="2EA7A7ED4B1B4C8FA1C62C9B1AC686FA1">
    <w:name w:val="2EA7A7ED4B1B4C8FA1C62C9B1AC686FA1"/>
    <w:rsid w:val="00BD7F8C"/>
    <w:rPr>
      <w:rFonts w:eastAsiaTheme="minorHAnsi"/>
      <w:lang w:val="es-EC" w:eastAsia="en-US"/>
    </w:rPr>
  </w:style>
  <w:style w:type="paragraph" w:customStyle="1" w:styleId="2DB95C20124446B0B9B4B7726C4C967F1">
    <w:name w:val="2DB95C20124446B0B9B4B7726C4C967F1"/>
    <w:rsid w:val="00BD7F8C"/>
    <w:rPr>
      <w:rFonts w:eastAsiaTheme="minorHAnsi"/>
      <w:lang w:val="es-EC" w:eastAsia="en-US"/>
    </w:rPr>
  </w:style>
  <w:style w:type="paragraph" w:customStyle="1" w:styleId="FF2BF67F211C4DD6A8F126AEA876CCEE1">
    <w:name w:val="FF2BF67F211C4DD6A8F126AEA876CCEE1"/>
    <w:rsid w:val="00BD7F8C"/>
    <w:rPr>
      <w:rFonts w:eastAsiaTheme="minorHAnsi"/>
      <w:lang w:val="es-EC" w:eastAsia="en-US"/>
    </w:rPr>
  </w:style>
  <w:style w:type="paragraph" w:customStyle="1" w:styleId="7DD224FBAC3C4B4EB8DDDE54BA626FBF1">
    <w:name w:val="7DD224FBAC3C4B4EB8DDDE54BA626FBF1"/>
    <w:rsid w:val="00BD7F8C"/>
    <w:rPr>
      <w:rFonts w:eastAsiaTheme="minorHAnsi"/>
      <w:lang w:val="es-EC" w:eastAsia="en-US"/>
    </w:rPr>
  </w:style>
  <w:style w:type="paragraph" w:customStyle="1" w:styleId="D68A2059810B47FD9B3720121AB96B4C1">
    <w:name w:val="D68A2059810B47FD9B3720121AB96B4C1"/>
    <w:rsid w:val="00BD7F8C"/>
    <w:rPr>
      <w:rFonts w:eastAsiaTheme="minorHAnsi"/>
      <w:lang w:val="es-EC" w:eastAsia="en-US"/>
    </w:rPr>
  </w:style>
  <w:style w:type="paragraph" w:customStyle="1" w:styleId="422C6119AA53426F9E88E4D79C672E551">
    <w:name w:val="422C6119AA53426F9E88E4D79C672E551"/>
    <w:rsid w:val="00BD7F8C"/>
    <w:rPr>
      <w:rFonts w:eastAsiaTheme="minorHAnsi"/>
      <w:lang w:val="es-EC" w:eastAsia="en-US"/>
    </w:rPr>
  </w:style>
  <w:style w:type="paragraph" w:customStyle="1" w:styleId="F0C026DE105140C199414101FA2C1AD11">
    <w:name w:val="F0C026DE105140C199414101FA2C1AD11"/>
    <w:rsid w:val="00BD7F8C"/>
    <w:rPr>
      <w:rFonts w:eastAsiaTheme="minorHAnsi"/>
      <w:lang w:val="es-EC" w:eastAsia="en-US"/>
    </w:rPr>
  </w:style>
  <w:style w:type="paragraph" w:customStyle="1" w:styleId="905CBE9BC36945689E978DDF1F2D53EF1">
    <w:name w:val="905CBE9BC36945689E978DDF1F2D53EF1"/>
    <w:rsid w:val="00BD7F8C"/>
    <w:rPr>
      <w:rFonts w:eastAsiaTheme="minorHAnsi"/>
      <w:lang w:val="es-EC" w:eastAsia="en-US"/>
    </w:rPr>
  </w:style>
  <w:style w:type="paragraph" w:customStyle="1" w:styleId="87612A6FB1D64B6F81960A09CFC51CC61">
    <w:name w:val="87612A6FB1D64B6F81960A09CFC51CC61"/>
    <w:rsid w:val="00BD7F8C"/>
    <w:rPr>
      <w:rFonts w:eastAsiaTheme="minorHAnsi"/>
      <w:lang w:val="es-EC" w:eastAsia="en-US"/>
    </w:rPr>
  </w:style>
  <w:style w:type="paragraph" w:customStyle="1" w:styleId="0FBC8F5C49BD4C87B46D1C222DD27B2A1">
    <w:name w:val="0FBC8F5C49BD4C87B46D1C222DD27B2A1"/>
    <w:rsid w:val="00BD7F8C"/>
    <w:rPr>
      <w:rFonts w:eastAsiaTheme="minorHAnsi"/>
      <w:lang w:val="es-EC" w:eastAsia="en-US"/>
    </w:rPr>
  </w:style>
  <w:style w:type="paragraph" w:customStyle="1" w:styleId="E28DB2CFA17F4EF2AAF8B3B69736CBDE1">
    <w:name w:val="E28DB2CFA17F4EF2AAF8B3B69736CBDE1"/>
    <w:rsid w:val="00BD7F8C"/>
    <w:rPr>
      <w:rFonts w:eastAsiaTheme="minorHAnsi"/>
      <w:lang w:val="es-EC" w:eastAsia="en-US"/>
    </w:rPr>
  </w:style>
  <w:style w:type="paragraph" w:customStyle="1" w:styleId="0B4CDD7DC7294C4AB9B484BF6566EECD1">
    <w:name w:val="0B4CDD7DC7294C4AB9B484BF6566EECD1"/>
    <w:rsid w:val="00BD7F8C"/>
    <w:rPr>
      <w:rFonts w:eastAsiaTheme="minorHAnsi"/>
      <w:lang w:val="es-EC" w:eastAsia="en-US"/>
    </w:rPr>
  </w:style>
  <w:style w:type="paragraph" w:customStyle="1" w:styleId="DC3B5A7CFFA147D18BF4656790CF6F0D1">
    <w:name w:val="DC3B5A7CFFA147D18BF4656790CF6F0D1"/>
    <w:rsid w:val="00BD7F8C"/>
    <w:rPr>
      <w:rFonts w:eastAsiaTheme="minorHAnsi"/>
      <w:lang w:val="es-EC" w:eastAsia="en-US"/>
    </w:rPr>
  </w:style>
  <w:style w:type="paragraph" w:customStyle="1" w:styleId="ADB4D652EE9442FAA7459231A004DA3E1">
    <w:name w:val="ADB4D652EE9442FAA7459231A004DA3E1"/>
    <w:rsid w:val="00BD7F8C"/>
    <w:rPr>
      <w:rFonts w:eastAsiaTheme="minorHAnsi"/>
      <w:lang w:val="es-EC" w:eastAsia="en-US"/>
    </w:rPr>
  </w:style>
  <w:style w:type="paragraph" w:customStyle="1" w:styleId="7F9C2F4FB3D5430D9ABD4B88845EC4F11">
    <w:name w:val="7F9C2F4FB3D5430D9ABD4B88845EC4F11"/>
    <w:rsid w:val="00BD7F8C"/>
    <w:rPr>
      <w:rFonts w:eastAsiaTheme="minorHAnsi"/>
      <w:lang w:val="es-EC" w:eastAsia="en-US"/>
    </w:rPr>
  </w:style>
  <w:style w:type="paragraph" w:customStyle="1" w:styleId="615543A93AE247FDBC7327611C9441E61">
    <w:name w:val="615543A93AE247FDBC7327611C9441E61"/>
    <w:rsid w:val="00BD7F8C"/>
    <w:rPr>
      <w:rFonts w:eastAsiaTheme="minorHAnsi"/>
      <w:lang w:val="es-EC" w:eastAsia="en-US"/>
    </w:rPr>
  </w:style>
  <w:style w:type="paragraph" w:customStyle="1" w:styleId="E0499286279244CEA50D2526FF5485211">
    <w:name w:val="E0499286279244CEA50D2526FF5485211"/>
    <w:rsid w:val="00BD7F8C"/>
    <w:rPr>
      <w:rFonts w:eastAsiaTheme="minorHAnsi"/>
      <w:lang w:val="es-EC" w:eastAsia="en-US"/>
    </w:rPr>
  </w:style>
  <w:style w:type="paragraph" w:customStyle="1" w:styleId="17478936F1934BA4A82B4F3BEDBBACC11">
    <w:name w:val="17478936F1934BA4A82B4F3BEDBBACC11"/>
    <w:rsid w:val="00BD7F8C"/>
    <w:rPr>
      <w:rFonts w:eastAsiaTheme="minorHAnsi"/>
      <w:lang w:val="es-EC" w:eastAsia="en-US"/>
    </w:rPr>
  </w:style>
  <w:style w:type="paragraph" w:customStyle="1" w:styleId="E1DA3C8388CC4DAEAC1751F78D7DCD001">
    <w:name w:val="E1DA3C8388CC4DAEAC1751F78D7DCD001"/>
    <w:rsid w:val="00BD7F8C"/>
    <w:rPr>
      <w:rFonts w:eastAsiaTheme="minorHAnsi"/>
      <w:lang w:val="es-EC" w:eastAsia="en-US"/>
    </w:rPr>
  </w:style>
  <w:style w:type="paragraph" w:customStyle="1" w:styleId="B19AD027C92C4DE7A5F353BD5C851A211">
    <w:name w:val="B19AD027C92C4DE7A5F353BD5C851A211"/>
    <w:rsid w:val="00BD7F8C"/>
    <w:rPr>
      <w:rFonts w:eastAsiaTheme="minorHAnsi"/>
      <w:lang w:val="es-EC" w:eastAsia="en-US"/>
    </w:rPr>
  </w:style>
  <w:style w:type="paragraph" w:customStyle="1" w:styleId="1346B9DA67EA406B8EC72B01BEC7428E2">
    <w:name w:val="1346B9DA67EA406B8EC72B01BEC7428E2"/>
    <w:rsid w:val="00BD7F8C"/>
    <w:rPr>
      <w:rFonts w:eastAsiaTheme="minorHAnsi"/>
      <w:lang w:val="es-EC" w:eastAsia="en-US"/>
    </w:rPr>
  </w:style>
  <w:style w:type="paragraph" w:customStyle="1" w:styleId="D48B78BA59304391A27962A43421EF642">
    <w:name w:val="D48B78BA59304391A27962A43421EF642"/>
    <w:rsid w:val="00BD7F8C"/>
    <w:rPr>
      <w:rFonts w:eastAsiaTheme="minorHAnsi"/>
      <w:lang w:val="es-EC" w:eastAsia="en-US"/>
    </w:rPr>
  </w:style>
  <w:style w:type="paragraph" w:customStyle="1" w:styleId="B7C07A82DE7F4FFD94435CB4535CC40F2">
    <w:name w:val="B7C07A82DE7F4FFD94435CB4535CC40F2"/>
    <w:rsid w:val="00BD7F8C"/>
    <w:rPr>
      <w:rFonts w:eastAsiaTheme="minorHAnsi"/>
      <w:lang w:val="es-EC" w:eastAsia="en-US"/>
    </w:rPr>
  </w:style>
  <w:style w:type="paragraph" w:customStyle="1" w:styleId="F53A35E6664848978E95535C1D11C9812">
    <w:name w:val="F53A35E6664848978E95535C1D11C9812"/>
    <w:rsid w:val="00BD7F8C"/>
    <w:rPr>
      <w:rFonts w:eastAsiaTheme="minorHAnsi"/>
      <w:lang w:val="es-EC" w:eastAsia="en-US"/>
    </w:rPr>
  </w:style>
  <w:style w:type="paragraph" w:customStyle="1" w:styleId="9E626E45202F414F9108243F6FBA83092">
    <w:name w:val="9E626E45202F414F9108243F6FBA83092"/>
    <w:rsid w:val="00BD7F8C"/>
    <w:rPr>
      <w:rFonts w:eastAsiaTheme="minorHAnsi"/>
      <w:lang w:val="es-EC" w:eastAsia="en-US"/>
    </w:rPr>
  </w:style>
  <w:style w:type="paragraph" w:customStyle="1" w:styleId="EE2139BB3E06499E9166BC5DF14926E22">
    <w:name w:val="EE2139BB3E06499E9166BC5DF14926E22"/>
    <w:rsid w:val="00BD7F8C"/>
    <w:rPr>
      <w:rFonts w:eastAsiaTheme="minorHAnsi"/>
      <w:lang w:val="es-EC" w:eastAsia="en-US"/>
    </w:rPr>
  </w:style>
  <w:style w:type="paragraph" w:customStyle="1" w:styleId="10845DBE96C342C285CCD6E528AB26B12">
    <w:name w:val="10845DBE96C342C285CCD6E528AB26B12"/>
    <w:rsid w:val="00BD7F8C"/>
    <w:rPr>
      <w:rFonts w:eastAsiaTheme="minorHAnsi"/>
      <w:lang w:val="es-EC" w:eastAsia="en-US"/>
    </w:rPr>
  </w:style>
  <w:style w:type="paragraph" w:customStyle="1" w:styleId="C9EB919AA7764D60BD3F28BD014DE7B72">
    <w:name w:val="C9EB919AA7764D60BD3F28BD014DE7B72"/>
    <w:rsid w:val="00BD7F8C"/>
    <w:rPr>
      <w:rFonts w:eastAsiaTheme="minorHAnsi"/>
      <w:lang w:val="es-EC" w:eastAsia="en-US"/>
    </w:rPr>
  </w:style>
  <w:style w:type="paragraph" w:customStyle="1" w:styleId="E694B6157C0C4C948C2437A9CE6F77682">
    <w:name w:val="E694B6157C0C4C948C2437A9CE6F77682"/>
    <w:rsid w:val="00BD7F8C"/>
    <w:rPr>
      <w:rFonts w:eastAsiaTheme="minorHAnsi"/>
      <w:lang w:val="es-EC" w:eastAsia="en-US"/>
    </w:rPr>
  </w:style>
  <w:style w:type="paragraph" w:customStyle="1" w:styleId="8EA7BCBD6D4F4D9FB19648B5497E1FFA2">
    <w:name w:val="8EA7BCBD6D4F4D9FB19648B5497E1FFA2"/>
    <w:rsid w:val="00BD7F8C"/>
    <w:rPr>
      <w:rFonts w:eastAsiaTheme="minorHAnsi"/>
      <w:lang w:val="es-EC" w:eastAsia="en-US"/>
    </w:rPr>
  </w:style>
  <w:style w:type="paragraph" w:customStyle="1" w:styleId="F06953C0255E4A878B0FAD5074B3769E2">
    <w:name w:val="F06953C0255E4A878B0FAD5074B3769E2"/>
    <w:rsid w:val="00BD7F8C"/>
    <w:rPr>
      <w:rFonts w:eastAsiaTheme="minorHAnsi"/>
      <w:lang w:val="es-EC" w:eastAsia="en-US"/>
    </w:rPr>
  </w:style>
  <w:style w:type="paragraph" w:customStyle="1" w:styleId="EAC835B73CA34578A6D27B6F3ED0DE792">
    <w:name w:val="EAC835B73CA34578A6D27B6F3ED0DE792"/>
    <w:rsid w:val="00BD7F8C"/>
    <w:rPr>
      <w:rFonts w:eastAsiaTheme="minorHAnsi"/>
      <w:lang w:val="es-EC" w:eastAsia="en-US"/>
    </w:rPr>
  </w:style>
  <w:style w:type="paragraph" w:customStyle="1" w:styleId="F30997EEEDF24ADEA4D3F619789150572">
    <w:name w:val="F30997EEEDF24ADEA4D3F619789150572"/>
    <w:rsid w:val="00BD7F8C"/>
    <w:rPr>
      <w:rFonts w:eastAsiaTheme="minorHAnsi"/>
      <w:lang w:val="es-EC" w:eastAsia="en-US"/>
    </w:rPr>
  </w:style>
  <w:style w:type="paragraph" w:customStyle="1" w:styleId="B9DF7B1A46DF4B969903E92B2F1AAD2C2">
    <w:name w:val="B9DF7B1A46DF4B969903E92B2F1AAD2C2"/>
    <w:rsid w:val="00BD7F8C"/>
    <w:rPr>
      <w:rFonts w:eastAsiaTheme="minorHAnsi"/>
      <w:lang w:val="es-EC" w:eastAsia="en-US"/>
    </w:rPr>
  </w:style>
  <w:style w:type="paragraph" w:customStyle="1" w:styleId="881B1BE5CDEC4F929C56A71ED40075B32">
    <w:name w:val="881B1BE5CDEC4F929C56A71ED40075B32"/>
    <w:rsid w:val="00BD7F8C"/>
    <w:rPr>
      <w:rFonts w:eastAsiaTheme="minorHAnsi"/>
      <w:lang w:val="es-EC" w:eastAsia="en-US"/>
    </w:rPr>
  </w:style>
  <w:style w:type="paragraph" w:customStyle="1" w:styleId="CE75B8F21FC74AEA8D63FF00918B8B8F2">
    <w:name w:val="CE75B8F21FC74AEA8D63FF00918B8B8F2"/>
    <w:rsid w:val="00BD7F8C"/>
    <w:rPr>
      <w:rFonts w:eastAsiaTheme="minorHAnsi"/>
      <w:lang w:val="es-EC" w:eastAsia="en-US"/>
    </w:rPr>
  </w:style>
  <w:style w:type="paragraph" w:customStyle="1" w:styleId="384FFEAA9F424136AC2511107FB2F8362">
    <w:name w:val="384FFEAA9F424136AC2511107FB2F8362"/>
    <w:rsid w:val="00BD7F8C"/>
    <w:rPr>
      <w:rFonts w:eastAsiaTheme="minorHAnsi"/>
      <w:lang w:val="es-EC" w:eastAsia="en-US"/>
    </w:rPr>
  </w:style>
  <w:style w:type="paragraph" w:customStyle="1" w:styleId="69AFC006173C49BFBED48E3FEF5D304E2">
    <w:name w:val="69AFC006173C49BFBED48E3FEF5D304E2"/>
    <w:rsid w:val="00BD7F8C"/>
    <w:rPr>
      <w:rFonts w:eastAsiaTheme="minorHAnsi"/>
      <w:lang w:val="es-EC" w:eastAsia="en-US"/>
    </w:rPr>
  </w:style>
  <w:style w:type="paragraph" w:customStyle="1" w:styleId="9CEBA39EB6CC4045AF7BCA6D12564F932">
    <w:name w:val="9CEBA39EB6CC4045AF7BCA6D12564F932"/>
    <w:rsid w:val="00BD7F8C"/>
    <w:rPr>
      <w:rFonts w:eastAsiaTheme="minorHAnsi"/>
      <w:lang w:val="es-EC" w:eastAsia="en-US"/>
    </w:rPr>
  </w:style>
  <w:style w:type="paragraph" w:customStyle="1" w:styleId="1E8405E3678D49F6950169CE85D773092">
    <w:name w:val="1E8405E3678D49F6950169CE85D773092"/>
    <w:rsid w:val="00BD7F8C"/>
    <w:rPr>
      <w:rFonts w:eastAsiaTheme="minorHAnsi"/>
      <w:lang w:val="es-EC" w:eastAsia="en-US"/>
    </w:rPr>
  </w:style>
  <w:style w:type="paragraph" w:customStyle="1" w:styleId="537EA4D083B74902AA851A8C7EB14E512">
    <w:name w:val="537EA4D083B74902AA851A8C7EB14E512"/>
    <w:rsid w:val="00BD7F8C"/>
    <w:rPr>
      <w:rFonts w:eastAsiaTheme="minorHAnsi"/>
      <w:lang w:val="es-EC" w:eastAsia="en-US"/>
    </w:rPr>
  </w:style>
  <w:style w:type="paragraph" w:customStyle="1" w:styleId="4DD2A450278F4CC399A538AC1E215C452">
    <w:name w:val="4DD2A450278F4CC399A538AC1E215C452"/>
    <w:rsid w:val="00BD7F8C"/>
    <w:rPr>
      <w:rFonts w:eastAsiaTheme="minorHAnsi"/>
      <w:lang w:val="es-EC" w:eastAsia="en-US"/>
    </w:rPr>
  </w:style>
  <w:style w:type="paragraph" w:customStyle="1" w:styleId="DF25207A81BC479B915B2CDCE95697C32">
    <w:name w:val="DF25207A81BC479B915B2CDCE95697C32"/>
    <w:rsid w:val="00BD7F8C"/>
    <w:rPr>
      <w:rFonts w:eastAsiaTheme="minorHAnsi"/>
      <w:lang w:val="es-EC" w:eastAsia="en-US"/>
    </w:rPr>
  </w:style>
  <w:style w:type="paragraph" w:customStyle="1" w:styleId="99EB8A390A744832828ABB4B87735DB22">
    <w:name w:val="99EB8A390A744832828ABB4B87735DB22"/>
    <w:rsid w:val="00BD7F8C"/>
    <w:rPr>
      <w:rFonts w:eastAsiaTheme="minorHAnsi"/>
      <w:lang w:val="es-EC" w:eastAsia="en-US"/>
    </w:rPr>
  </w:style>
  <w:style w:type="paragraph" w:customStyle="1" w:styleId="63D9D8B36035438C9CD53877B2F448702">
    <w:name w:val="63D9D8B36035438C9CD53877B2F448702"/>
    <w:rsid w:val="00BD7F8C"/>
    <w:rPr>
      <w:rFonts w:eastAsiaTheme="minorHAnsi"/>
      <w:lang w:val="es-EC" w:eastAsia="en-US"/>
    </w:rPr>
  </w:style>
  <w:style w:type="paragraph" w:customStyle="1" w:styleId="8D85583ABBC24E7DAED6C250D9B6378E2">
    <w:name w:val="8D85583ABBC24E7DAED6C250D9B6378E2"/>
    <w:rsid w:val="00BD7F8C"/>
    <w:rPr>
      <w:rFonts w:eastAsiaTheme="minorHAnsi"/>
      <w:lang w:val="es-EC" w:eastAsia="en-US"/>
    </w:rPr>
  </w:style>
  <w:style w:type="paragraph" w:customStyle="1" w:styleId="3EE0775CA125442385378CC4A894E0162">
    <w:name w:val="3EE0775CA125442385378CC4A894E0162"/>
    <w:rsid w:val="00BD7F8C"/>
    <w:rPr>
      <w:rFonts w:eastAsiaTheme="minorHAnsi"/>
      <w:lang w:val="es-EC" w:eastAsia="en-US"/>
    </w:rPr>
  </w:style>
  <w:style w:type="paragraph" w:customStyle="1" w:styleId="4246FF1E36294E0BB23A8F5E9A5969802">
    <w:name w:val="4246FF1E36294E0BB23A8F5E9A5969802"/>
    <w:rsid w:val="00BD7F8C"/>
    <w:rPr>
      <w:rFonts w:eastAsiaTheme="minorHAnsi"/>
      <w:lang w:val="es-EC" w:eastAsia="en-US"/>
    </w:rPr>
  </w:style>
  <w:style w:type="paragraph" w:customStyle="1" w:styleId="C66DB1C3AA7E4A9ABA0DDC05DDB811FA2">
    <w:name w:val="C66DB1C3AA7E4A9ABA0DDC05DDB811FA2"/>
    <w:rsid w:val="00BD7F8C"/>
    <w:rPr>
      <w:rFonts w:eastAsiaTheme="minorHAnsi"/>
      <w:lang w:val="es-EC" w:eastAsia="en-US"/>
    </w:rPr>
  </w:style>
  <w:style w:type="paragraph" w:customStyle="1" w:styleId="0B9DF91E77C949459C2C6C8A55FBF6012">
    <w:name w:val="0B9DF91E77C949459C2C6C8A55FBF6012"/>
    <w:rsid w:val="00BD7F8C"/>
    <w:rPr>
      <w:rFonts w:eastAsiaTheme="minorHAnsi"/>
      <w:lang w:val="es-EC" w:eastAsia="en-US"/>
    </w:rPr>
  </w:style>
  <w:style w:type="paragraph" w:customStyle="1" w:styleId="9AD30FB8B38449108D2DCAEA37B155DD2">
    <w:name w:val="9AD30FB8B38449108D2DCAEA37B155DD2"/>
    <w:rsid w:val="00BD7F8C"/>
    <w:rPr>
      <w:rFonts w:eastAsiaTheme="minorHAnsi"/>
      <w:lang w:val="es-EC" w:eastAsia="en-US"/>
    </w:rPr>
  </w:style>
  <w:style w:type="paragraph" w:customStyle="1" w:styleId="B3217F0EB441450AAED2FEC9CE6F3A392">
    <w:name w:val="B3217F0EB441450AAED2FEC9CE6F3A392"/>
    <w:rsid w:val="00BD7F8C"/>
    <w:rPr>
      <w:rFonts w:eastAsiaTheme="minorHAnsi"/>
      <w:lang w:val="es-EC" w:eastAsia="en-US"/>
    </w:rPr>
  </w:style>
  <w:style w:type="paragraph" w:customStyle="1" w:styleId="BB7DAB3CE87D4DCEABC3C791DFD4ACDC2">
    <w:name w:val="BB7DAB3CE87D4DCEABC3C791DFD4ACDC2"/>
    <w:rsid w:val="00BD7F8C"/>
    <w:rPr>
      <w:rFonts w:eastAsiaTheme="minorHAnsi"/>
      <w:lang w:val="es-EC" w:eastAsia="en-US"/>
    </w:rPr>
  </w:style>
  <w:style w:type="paragraph" w:customStyle="1" w:styleId="E9342A2CC8AD4C9789625005DD99EFFA2">
    <w:name w:val="E9342A2CC8AD4C9789625005DD99EFFA2"/>
    <w:rsid w:val="00BD7F8C"/>
    <w:rPr>
      <w:rFonts w:eastAsiaTheme="minorHAnsi"/>
      <w:lang w:val="es-EC" w:eastAsia="en-US"/>
    </w:rPr>
  </w:style>
  <w:style w:type="paragraph" w:customStyle="1" w:styleId="4556944BA42D4F8AB308FCC83EBEEF9B2">
    <w:name w:val="4556944BA42D4F8AB308FCC83EBEEF9B2"/>
    <w:rsid w:val="00BD7F8C"/>
    <w:rPr>
      <w:rFonts w:eastAsiaTheme="minorHAnsi"/>
      <w:lang w:val="es-EC" w:eastAsia="en-US"/>
    </w:rPr>
  </w:style>
  <w:style w:type="paragraph" w:customStyle="1" w:styleId="E96A29351C4B4D2DA67A6ECD28D9F1802">
    <w:name w:val="E96A29351C4B4D2DA67A6ECD28D9F1802"/>
    <w:rsid w:val="00BD7F8C"/>
    <w:rPr>
      <w:rFonts w:eastAsiaTheme="minorHAnsi"/>
      <w:lang w:val="es-EC" w:eastAsia="en-US"/>
    </w:rPr>
  </w:style>
  <w:style w:type="paragraph" w:customStyle="1" w:styleId="A72B59C61C704933A9840A2E0AEE373E2">
    <w:name w:val="A72B59C61C704933A9840A2E0AEE373E2"/>
    <w:rsid w:val="00BD7F8C"/>
    <w:rPr>
      <w:rFonts w:eastAsiaTheme="minorHAnsi"/>
      <w:lang w:val="es-EC" w:eastAsia="en-US"/>
    </w:rPr>
  </w:style>
  <w:style w:type="paragraph" w:customStyle="1" w:styleId="206D5BBFDF674FF68633BB891E378E032">
    <w:name w:val="206D5BBFDF674FF68633BB891E378E032"/>
    <w:rsid w:val="00BD7F8C"/>
    <w:rPr>
      <w:rFonts w:eastAsiaTheme="minorHAnsi"/>
      <w:lang w:val="es-EC" w:eastAsia="en-US"/>
    </w:rPr>
  </w:style>
  <w:style w:type="paragraph" w:customStyle="1" w:styleId="EE2CFBEC4B4A4226929729B632209E2A2">
    <w:name w:val="EE2CFBEC4B4A4226929729B632209E2A2"/>
    <w:rsid w:val="00BD7F8C"/>
    <w:rPr>
      <w:rFonts w:eastAsiaTheme="minorHAnsi"/>
      <w:lang w:val="es-EC" w:eastAsia="en-US"/>
    </w:rPr>
  </w:style>
  <w:style w:type="paragraph" w:customStyle="1" w:styleId="56DC3A96EA9D44679D1E5B798CD48CB72">
    <w:name w:val="56DC3A96EA9D44679D1E5B798CD48CB72"/>
    <w:rsid w:val="00BD7F8C"/>
    <w:rPr>
      <w:rFonts w:eastAsiaTheme="minorHAnsi"/>
      <w:lang w:val="es-EC" w:eastAsia="en-US"/>
    </w:rPr>
  </w:style>
  <w:style w:type="paragraph" w:customStyle="1" w:styleId="097CE9FBADF54D709AEB2D618C4F84EE2">
    <w:name w:val="097CE9FBADF54D709AEB2D618C4F84EE2"/>
    <w:rsid w:val="00BD7F8C"/>
    <w:rPr>
      <w:rFonts w:eastAsiaTheme="minorHAnsi"/>
      <w:lang w:val="es-EC" w:eastAsia="en-US"/>
    </w:rPr>
  </w:style>
  <w:style w:type="paragraph" w:customStyle="1" w:styleId="13DA77F3616F4FC9994E1B61F81D82BE2">
    <w:name w:val="13DA77F3616F4FC9994E1B61F81D82BE2"/>
    <w:rsid w:val="00BD7F8C"/>
    <w:rPr>
      <w:rFonts w:eastAsiaTheme="minorHAnsi"/>
      <w:lang w:val="es-EC" w:eastAsia="en-US"/>
    </w:rPr>
  </w:style>
  <w:style w:type="paragraph" w:customStyle="1" w:styleId="946FCCE63D414E61B60EFFC3BC364AF42">
    <w:name w:val="946FCCE63D414E61B60EFFC3BC364AF42"/>
    <w:rsid w:val="00BD7F8C"/>
    <w:rPr>
      <w:rFonts w:eastAsiaTheme="minorHAnsi"/>
      <w:lang w:val="es-EC" w:eastAsia="en-US"/>
    </w:rPr>
  </w:style>
  <w:style w:type="paragraph" w:customStyle="1" w:styleId="F2A8843844E843ADBE3DB19D8DB1B4832">
    <w:name w:val="F2A8843844E843ADBE3DB19D8DB1B4832"/>
    <w:rsid w:val="00BD7F8C"/>
    <w:rPr>
      <w:rFonts w:eastAsiaTheme="minorHAnsi"/>
      <w:lang w:val="es-EC" w:eastAsia="en-US"/>
    </w:rPr>
  </w:style>
  <w:style w:type="paragraph" w:customStyle="1" w:styleId="32847B7CB5B0420890FEE699C93E2DBA2">
    <w:name w:val="32847B7CB5B0420890FEE699C93E2DBA2"/>
    <w:rsid w:val="00BD7F8C"/>
    <w:rPr>
      <w:rFonts w:eastAsiaTheme="minorHAnsi"/>
      <w:lang w:val="es-EC" w:eastAsia="en-US"/>
    </w:rPr>
  </w:style>
  <w:style w:type="paragraph" w:customStyle="1" w:styleId="1016FF7299E247B2BF884EAA893EF3CC2">
    <w:name w:val="1016FF7299E247B2BF884EAA893EF3CC2"/>
    <w:rsid w:val="00BD7F8C"/>
    <w:rPr>
      <w:rFonts w:eastAsiaTheme="minorHAnsi"/>
      <w:lang w:val="es-EC" w:eastAsia="en-US"/>
    </w:rPr>
  </w:style>
  <w:style w:type="paragraph" w:customStyle="1" w:styleId="CA31FA15D5F64F59977F411B0C6F12B22">
    <w:name w:val="CA31FA15D5F64F59977F411B0C6F12B22"/>
    <w:rsid w:val="00BD7F8C"/>
    <w:rPr>
      <w:rFonts w:eastAsiaTheme="minorHAnsi"/>
      <w:lang w:val="es-EC" w:eastAsia="en-US"/>
    </w:rPr>
  </w:style>
  <w:style w:type="paragraph" w:customStyle="1" w:styleId="D4E8C4BB1CA845748BCB5CDAC37BF6C12">
    <w:name w:val="D4E8C4BB1CA845748BCB5CDAC37BF6C12"/>
    <w:rsid w:val="00BD7F8C"/>
    <w:rPr>
      <w:rFonts w:eastAsiaTheme="minorHAnsi"/>
      <w:lang w:val="es-EC" w:eastAsia="en-US"/>
    </w:rPr>
  </w:style>
  <w:style w:type="paragraph" w:customStyle="1" w:styleId="77AAEB11720E45AF801BBF863F46DA502">
    <w:name w:val="77AAEB11720E45AF801BBF863F46DA502"/>
    <w:rsid w:val="00BD7F8C"/>
    <w:rPr>
      <w:rFonts w:eastAsiaTheme="minorHAnsi"/>
      <w:lang w:val="es-EC" w:eastAsia="en-US"/>
    </w:rPr>
  </w:style>
  <w:style w:type="paragraph" w:customStyle="1" w:styleId="0156252639484D2481ED38B2AC8A97352">
    <w:name w:val="0156252639484D2481ED38B2AC8A97352"/>
    <w:rsid w:val="00BD7F8C"/>
    <w:rPr>
      <w:rFonts w:eastAsiaTheme="minorHAnsi"/>
      <w:lang w:val="es-EC" w:eastAsia="en-US"/>
    </w:rPr>
  </w:style>
  <w:style w:type="paragraph" w:customStyle="1" w:styleId="FC6A71074B0A4CD68650CEFFDCE245582">
    <w:name w:val="FC6A71074B0A4CD68650CEFFDCE245582"/>
    <w:rsid w:val="00BD7F8C"/>
    <w:rPr>
      <w:rFonts w:eastAsiaTheme="minorHAnsi"/>
      <w:lang w:val="es-EC" w:eastAsia="en-US"/>
    </w:rPr>
  </w:style>
  <w:style w:type="paragraph" w:customStyle="1" w:styleId="3D0163509D05402CB44B6E340503DEBE2">
    <w:name w:val="3D0163509D05402CB44B6E340503DEBE2"/>
    <w:rsid w:val="00BD7F8C"/>
    <w:rPr>
      <w:rFonts w:eastAsiaTheme="minorHAnsi"/>
      <w:lang w:val="es-EC" w:eastAsia="en-US"/>
    </w:rPr>
  </w:style>
  <w:style w:type="paragraph" w:customStyle="1" w:styleId="E7D3DA55700C4998ACD35A4258426BBA2">
    <w:name w:val="E7D3DA55700C4998ACD35A4258426BBA2"/>
    <w:rsid w:val="00BD7F8C"/>
    <w:rPr>
      <w:rFonts w:eastAsiaTheme="minorHAnsi"/>
      <w:lang w:val="es-EC" w:eastAsia="en-US"/>
    </w:rPr>
  </w:style>
  <w:style w:type="paragraph" w:customStyle="1" w:styleId="B570C8410D9B4EB090308DA62A4BC51E2">
    <w:name w:val="B570C8410D9B4EB090308DA62A4BC51E2"/>
    <w:rsid w:val="00BD7F8C"/>
    <w:rPr>
      <w:rFonts w:eastAsiaTheme="minorHAnsi"/>
      <w:lang w:val="es-EC" w:eastAsia="en-US"/>
    </w:rPr>
  </w:style>
  <w:style w:type="paragraph" w:customStyle="1" w:styleId="AE6B119347344EC9AB2C5E747B87912F2">
    <w:name w:val="AE6B119347344EC9AB2C5E747B87912F2"/>
    <w:rsid w:val="00BD7F8C"/>
    <w:rPr>
      <w:rFonts w:eastAsiaTheme="minorHAnsi"/>
      <w:lang w:val="es-EC" w:eastAsia="en-US"/>
    </w:rPr>
  </w:style>
  <w:style w:type="paragraph" w:customStyle="1" w:styleId="7B02A587A73042788C149190E304B8A62">
    <w:name w:val="7B02A587A73042788C149190E304B8A62"/>
    <w:rsid w:val="00BD7F8C"/>
    <w:rPr>
      <w:rFonts w:eastAsiaTheme="minorHAnsi"/>
      <w:lang w:val="es-EC" w:eastAsia="en-US"/>
    </w:rPr>
  </w:style>
  <w:style w:type="paragraph" w:customStyle="1" w:styleId="5E4E45F7E8EF42F9A563694C8FCAFBD52">
    <w:name w:val="5E4E45F7E8EF42F9A563694C8FCAFBD52"/>
    <w:rsid w:val="00BD7F8C"/>
    <w:rPr>
      <w:rFonts w:eastAsiaTheme="minorHAnsi"/>
      <w:lang w:val="es-EC" w:eastAsia="en-US"/>
    </w:rPr>
  </w:style>
  <w:style w:type="paragraph" w:customStyle="1" w:styleId="CAE76DCD5A424EC69E5C8EBE21342C3F2">
    <w:name w:val="CAE76DCD5A424EC69E5C8EBE21342C3F2"/>
    <w:rsid w:val="00BD7F8C"/>
    <w:rPr>
      <w:rFonts w:eastAsiaTheme="minorHAnsi"/>
      <w:lang w:val="es-EC" w:eastAsia="en-US"/>
    </w:rPr>
  </w:style>
  <w:style w:type="paragraph" w:customStyle="1" w:styleId="86895B1CF98F48D98A3034D7F21129992">
    <w:name w:val="86895B1CF98F48D98A3034D7F21129992"/>
    <w:rsid w:val="00BD7F8C"/>
    <w:rPr>
      <w:rFonts w:eastAsiaTheme="minorHAnsi"/>
      <w:lang w:val="es-EC" w:eastAsia="en-US"/>
    </w:rPr>
  </w:style>
  <w:style w:type="paragraph" w:customStyle="1" w:styleId="8ECD8EB131FC44938A244384EAEC5CDF2">
    <w:name w:val="8ECD8EB131FC44938A244384EAEC5CDF2"/>
    <w:rsid w:val="00BD7F8C"/>
    <w:rPr>
      <w:rFonts w:eastAsiaTheme="minorHAnsi"/>
      <w:lang w:val="es-EC" w:eastAsia="en-US"/>
    </w:rPr>
  </w:style>
  <w:style w:type="paragraph" w:customStyle="1" w:styleId="09B320BADD0243C1A6996FDA412912882">
    <w:name w:val="09B320BADD0243C1A6996FDA412912882"/>
    <w:rsid w:val="00BD7F8C"/>
    <w:rPr>
      <w:rFonts w:eastAsiaTheme="minorHAnsi"/>
      <w:lang w:val="es-EC" w:eastAsia="en-US"/>
    </w:rPr>
  </w:style>
  <w:style w:type="paragraph" w:customStyle="1" w:styleId="DAE347F9A419492184156B9CF1F11B102">
    <w:name w:val="DAE347F9A419492184156B9CF1F11B102"/>
    <w:rsid w:val="00BD7F8C"/>
    <w:rPr>
      <w:rFonts w:eastAsiaTheme="minorHAnsi"/>
      <w:lang w:val="es-EC" w:eastAsia="en-US"/>
    </w:rPr>
  </w:style>
  <w:style w:type="paragraph" w:customStyle="1" w:styleId="4AA5E900847D4A6EBC1714ADCB6206502">
    <w:name w:val="4AA5E900847D4A6EBC1714ADCB6206502"/>
    <w:rsid w:val="00BD7F8C"/>
    <w:rPr>
      <w:rFonts w:eastAsiaTheme="minorHAnsi"/>
      <w:lang w:val="es-EC" w:eastAsia="en-US"/>
    </w:rPr>
  </w:style>
  <w:style w:type="paragraph" w:customStyle="1" w:styleId="436BC0C0CF9B4E5EA4AA26700352B2402">
    <w:name w:val="436BC0C0CF9B4E5EA4AA26700352B2402"/>
    <w:rsid w:val="00BD7F8C"/>
    <w:rPr>
      <w:rFonts w:eastAsiaTheme="minorHAnsi"/>
      <w:lang w:val="es-EC" w:eastAsia="en-US"/>
    </w:rPr>
  </w:style>
  <w:style w:type="paragraph" w:customStyle="1" w:styleId="05185064C61E42BDACA01827605A9C842">
    <w:name w:val="05185064C61E42BDACA01827605A9C842"/>
    <w:rsid w:val="00BD7F8C"/>
    <w:rPr>
      <w:rFonts w:eastAsiaTheme="minorHAnsi"/>
      <w:lang w:val="es-EC" w:eastAsia="en-US"/>
    </w:rPr>
  </w:style>
  <w:style w:type="paragraph" w:customStyle="1" w:styleId="14677D90A6FB4EC8B272E01E64B56CBA2">
    <w:name w:val="14677D90A6FB4EC8B272E01E64B56CBA2"/>
    <w:rsid w:val="00BD7F8C"/>
    <w:rPr>
      <w:rFonts w:eastAsiaTheme="minorHAnsi"/>
      <w:lang w:val="es-EC" w:eastAsia="en-US"/>
    </w:rPr>
  </w:style>
  <w:style w:type="paragraph" w:customStyle="1" w:styleId="99A06C89987241E78D403670EC04F5652">
    <w:name w:val="99A06C89987241E78D403670EC04F5652"/>
    <w:rsid w:val="00BD7F8C"/>
    <w:rPr>
      <w:rFonts w:eastAsiaTheme="minorHAnsi"/>
      <w:lang w:val="es-EC" w:eastAsia="en-US"/>
    </w:rPr>
  </w:style>
  <w:style w:type="paragraph" w:customStyle="1" w:styleId="28031169A71F47F78510D9038D0C01BB2">
    <w:name w:val="28031169A71F47F78510D9038D0C01BB2"/>
    <w:rsid w:val="00BD7F8C"/>
    <w:rPr>
      <w:rFonts w:eastAsiaTheme="minorHAnsi"/>
      <w:lang w:val="es-EC" w:eastAsia="en-US"/>
    </w:rPr>
  </w:style>
  <w:style w:type="paragraph" w:customStyle="1" w:styleId="3FD55BDA318F4AD6914687132CEEA8EE2">
    <w:name w:val="3FD55BDA318F4AD6914687132CEEA8EE2"/>
    <w:rsid w:val="00BD7F8C"/>
    <w:rPr>
      <w:rFonts w:eastAsiaTheme="minorHAnsi"/>
      <w:lang w:val="es-EC" w:eastAsia="en-US"/>
    </w:rPr>
  </w:style>
  <w:style w:type="paragraph" w:customStyle="1" w:styleId="23F93ABB6ABC40EE94B563256FE61EA42">
    <w:name w:val="23F93ABB6ABC40EE94B563256FE61EA42"/>
    <w:rsid w:val="00BD7F8C"/>
    <w:rPr>
      <w:rFonts w:eastAsiaTheme="minorHAnsi"/>
      <w:lang w:val="es-EC" w:eastAsia="en-US"/>
    </w:rPr>
  </w:style>
  <w:style w:type="paragraph" w:customStyle="1" w:styleId="E6AB87C7821E494D8A47DF6634547AB62">
    <w:name w:val="E6AB87C7821E494D8A47DF6634547AB62"/>
    <w:rsid w:val="00BD7F8C"/>
    <w:rPr>
      <w:rFonts w:eastAsiaTheme="minorHAnsi"/>
      <w:lang w:val="es-EC" w:eastAsia="en-US"/>
    </w:rPr>
  </w:style>
  <w:style w:type="paragraph" w:customStyle="1" w:styleId="B3C8169D8C11466DA87C3B6489F59D742">
    <w:name w:val="B3C8169D8C11466DA87C3B6489F59D742"/>
    <w:rsid w:val="00BD7F8C"/>
    <w:rPr>
      <w:rFonts w:eastAsiaTheme="minorHAnsi"/>
      <w:lang w:val="es-EC" w:eastAsia="en-US"/>
    </w:rPr>
  </w:style>
  <w:style w:type="paragraph" w:customStyle="1" w:styleId="0B0197916C06483EBF04B722300A2EBB2">
    <w:name w:val="0B0197916C06483EBF04B722300A2EBB2"/>
    <w:rsid w:val="00BD7F8C"/>
    <w:rPr>
      <w:rFonts w:eastAsiaTheme="minorHAnsi"/>
      <w:lang w:val="es-EC" w:eastAsia="en-US"/>
    </w:rPr>
  </w:style>
  <w:style w:type="paragraph" w:customStyle="1" w:styleId="6D284A3A1283479A832EB6F4E3A8D33D2">
    <w:name w:val="6D284A3A1283479A832EB6F4E3A8D33D2"/>
    <w:rsid w:val="00BD7F8C"/>
    <w:rPr>
      <w:rFonts w:eastAsiaTheme="minorHAnsi"/>
      <w:lang w:val="es-EC" w:eastAsia="en-US"/>
    </w:rPr>
  </w:style>
  <w:style w:type="paragraph" w:customStyle="1" w:styleId="CFF85B819F6F4571BB39F3D90BEF80E22">
    <w:name w:val="CFF85B819F6F4571BB39F3D90BEF80E22"/>
    <w:rsid w:val="00BD7F8C"/>
    <w:rPr>
      <w:rFonts w:eastAsiaTheme="minorHAnsi"/>
      <w:lang w:val="es-EC" w:eastAsia="en-US"/>
    </w:rPr>
  </w:style>
  <w:style w:type="paragraph" w:customStyle="1" w:styleId="8F38C77CE7144FA79DCDDACFA37B24A12">
    <w:name w:val="8F38C77CE7144FA79DCDDACFA37B24A12"/>
    <w:rsid w:val="00BD7F8C"/>
    <w:rPr>
      <w:rFonts w:eastAsiaTheme="minorHAnsi"/>
      <w:lang w:val="es-EC" w:eastAsia="en-US"/>
    </w:rPr>
  </w:style>
  <w:style w:type="paragraph" w:customStyle="1" w:styleId="A1D1AB12CA894062A3FE331408639FD02">
    <w:name w:val="A1D1AB12CA894062A3FE331408639FD02"/>
    <w:rsid w:val="00BD7F8C"/>
    <w:rPr>
      <w:rFonts w:eastAsiaTheme="minorHAnsi"/>
      <w:lang w:val="es-EC" w:eastAsia="en-US"/>
    </w:rPr>
  </w:style>
  <w:style w:type="paragraph" w:customStyle="1" w:styleId="200A7793BE3A4A4A8A9B13C5D36933982">
    <w:name w:val="200A7793BE3A4A4A8A9B13C5D36933982"/>
    <w:rsid w:val="00BD7F8C"/>
    <w:rPr>
      <w:rFonts w:eastAsiaTheme="minorHAnsi"/>
      <w:lang w:val="es-EC" w:eastAsia="en-US"/>
    </w:rPr>
  </w:style>
  <w:style w:type="paragraph" w:customStyle="1" w:styleId="EEDCAC6FF0644FCCBE03E0D9CB7939D62">
    <w:name w:val="EEDCAC6FF0644FCCBE03E0D9CB7939D62"/>
    <w:rsid w:val="00BD7F8C"/>
    <w:rPr>
      <w:rFonts w:eastAsiaTheme="minorHAnsi"/>
      <w:lang w:val="es-EC" w:eastAsia="en-US"/>
    </w:rPr>
  </w:style>
  <w:style w:type="paragraph" w:customStyle="1" w:styleId="A34BEEE68CF34EABA6B72BF7C2BFAC262">
    <w:name w:val="A34BEEE68CF34EABA6B72BF7C2BFAC262"/>
    <w:rsid w:val="00BD7F8C"/>
    <w:rPr>
      <w:rFonts w:eastAsiaTheme="minorHAnsi"/>
      <w:lang w:val="es-EC" w:eastAsia="en-US"/>
    </w:rPr>
  </w:style>
  <w:style w:type="paragraph" w:customStyle="1" w:styleId="4ADB6E15710545FBB6C8B6192EF33A372">
    <w:name w:val="4ADB6E15710545FBB6C8B6192EF33A372"/>
    <w:rsid w:val="00BD7F8C"/>
    <w:rPr>
      <w:rFonts w:eastAsiaTheme="minorHAnsi"/>
      <w:lang w:val="es-EC" w:eastAsia="en-US"/>
    </w:rPr>
  </w:style>
  <w:style w:type="paragraph" w:customStyle="1" w:styleId="134D0017B95647E7B85646BFCE1618D02">
    <w:name w:val="134D0017B95647E7B85646BFCE1618D02"/>
    <w:rsid w:val="00BD7F8C"/>
    <w:rPr>
      <w:rFonts w:eastAsiaTheme="minorHAnsi"/>
      <w:lang w:val="es-EC" w:eastAsia="en-US"/>
    </w:rPr>
  </w:style>
  <w:style w:type="paragraph" w:customStyle="1" w:styleId="2BE839DF3FE445578FE99E33F5EE50DF2">
    <w:name w:val="2BE839DF3FE445578FE99E33F5EE50DF2"/>
    <w:rsid w:val="00BD7F8C"/>
    <w:rPr>
      <w:rFonts w:eastAsiaTheme="minorHAnsi"/>
      <w:lang w:val="es-EC" w:eastAsia="en-US"/>
    </w:rPr>
  </w:style>
  <w:style w:type="paragraph" w:customStyle="1" w:styleId="3341A88EA83145C5BD2F7916B5A6CCF42">
    <w:name w:val="3341A88EA83145C5BD2F7916B5A6CCF42"/>
    <w:rsid w:val="00BD7F8C"/>
    <w:rPr>
      <w:rFonts w:eastAsiaTheme="minorHAnsi"/>
      <w:lang w:val="es-EC" w:eastAsia="en-US"/>
    </w:rPr>
  </w:style>
  <w:style w:type="paragraph" w:customStyle="1" w:styleId="07A7E0992EAE472B936B0637C24CE1E02">
    <w:name w:val="07A7E0992EAE472B936B0637C24CE1E02"/>
    <w:rsid w:val="00BD7F8C"/>
    <w:rPr>
      <w:rFonts w:eastAsiaTheme="minorHAnsi"/>
      <w:lang w:val="es-EC" w:eastAsia="en-US"/>
    </w:rPr>
  </w:style>
  <w:style w:type="paragraph" w:customStyle="1" w:styleId="4417D29BE8A547F88A7481207B12438E2">
    <w:name w:val="4417D29BE8A547F88A7481207B12438E2"/>
    <w:rsid w:val="00BD7F8C"/>
    <w:rPr>
      <w:rFonts w:eastAsiaTheme="minorHAnsi"/>
      <w:lang w:val="es-EC" w:eastAsia="en-US"/>
    </w:rPr>
  </w:style>
  <w:style w:type="paragraph" w:customStyle="1" w:styleId="72B1A79BB4DA469291D700AA6E6B6B1C2">
    <w:name w:val="72B1A79BB4DA469291D700AA6E6B6B1C2"/>
    <w:rsid w:val="00BD7F8C"/>
    <w:rPr>
      <w:rFonts w:eastAsiaTheme="minorHAnsi"/>
      <w:lang w:val="es-EC" w:eastAsia="en-US"/>
    </w:rPr>
  </w:style>
  <w:style w:type="paragraph" w:customStyle="1" w:styleId="C4E1E859867C48BA8A482137673EAB832">
    <w:name w:val="C4E1E859867C48BA8A482137673EAB832"/>
    <w:rsid w:val="00BD7F8C"/>
    <w:rPr>
      <w:rFonts w:eastAsiaTheme="minorHAnsi"/>
      <w:lang w:val="es-EC" w:eastAsia="en-US"/>
    </w:rPr>
  </w:style>
  <w:style w:type="paragraph" w:customStyle="1" w:styleId="824E0AE580FE4C62939AAA9D47A5381E2">
    <w:name w:val="824E0AE580FE4C62939AAA9D47A5381E2"/>
    <w:rsid w:val="00BD7F8C"/>
    <w:rPr>
      <w:rFonts w:eastAsiaTheme="minorHAnsi"/>
      <w:lang w:val="es-EC" w:eastAsia="en-US"/>
    </w:rPr>
  </w:style>
  <w:style w:type="paragraph" w:customStyle="1" w:styleId="007B1EB9E5F244BD8AA66A3E400F4D322">
    <w:name w:val="007B1EB9E5F244BD8AA66A3E400F4D322"/>
    <w:rsid w:val="00BD7F8C"/>
    <w:rPr>
      <w:rFonts w:eastAsiaTheme="minorHAnsi"/>
      <w:lang w:val="es-EC" w:eastAsia="en-US"/>
    </w:rPr>
  </w:style>
  <w:style w:type="paragraph" w:customStyle="1" w:styleId="2EA7A7ED4B1B4C8FA1C62C9B1AC686FA2">
    <w:name w:val="2EA7A7ED4B1B4C8FA1C62C9B1AC686FA2"/>
    <w:rsid w:val="00BD7F8C"/>
    <w:rPr>
      <w:rFonts w:eastAsiaTheme="minorHAnsi"/>
      <w:lang w:val="es-EC" w:eastAsia="en-US"/>
    </w:rPr>
  </w:style>
  <w:style w:type="paragraph" w:customStyle="1" w:styleId="2DB95C20124446B0B9B4B7726C4C967F2">
    <w:name w:val="2DB95C20124446B0B9B4B7726C4C967F2"/>
    <w:rsid w:val="00BD7F8C"/>
    <w:rPr>
      <w:rFonts w:eastAsiaTheme="minorHAnsi"/>
      <w:lang w:val="es-EC" w:eastAsia="en-US"/>
    </w:rPr>
  </w:style>
  <w:style w:type="paragraph" w:customStyle="1" w:styleId="FF2BF67F211C4DD6A8F126AEA876CCEE2">
    <w:name w:val="FF2BF67F211C4DD6A8F126AEA876CCEE2"/>
    <w:rsid w:val="00BD7F8C"/>
    <w:rPr>
      <w:rFonts w:eastAsiaTheme="minorHAnsi"/>
      <w:lang w:val="es-EC" w:eastAsia="en-US"/>
    </w:rPr>
  </w:style>
  <w:style w:type="paragraph" w:customStyle="1" w:styleId="7DD224FBAC3C4B4EB8DDDE54BA626FBF2">
    <w:name w:val="7DD224FBAC3C4B4EB8DDDE54BA626FBF2"/>
    <w:rsid w:val="00BD7F8C"/>
    <w:rPr>
      <w:rFonts w:eastAsiaTheme="minorHAnsi"/>
      <w:lang w:val="es-EC" w:eastAsia="en-US"/>
    </w:rPr>
  </w:style>
  <w:style w:type="paragraph" w:customStyle="1" w:styleId="D68A2059810B47FD9B3720121AB96B4C2">
    <w:name w:val="D68A2059810B47FD9B3720121AB96B4C2"/>
    <w:rsid w:val="00BD7F8C"/>
    <w:rPr>
      <w:rFonts w:eastAsiaTheme="minorHAnsi"/>
      <w:lang w:val="es-EC" w:eastAsia="en-US"/>
    </w:rPr>
  </w:style>
  <w:style w:type="paragraph" w:customStyle="1" w:styleId="422C6119AA53426F9E88E4D79C672E552">
    <w:name w:val="422C6119AA53426F9E88E4D79C672E552"/>
    <w:rsid w:val="00BD7F8C"/>
    <w:rPr>
      <w:rFonts w:eastAsiaTheme="minorHAnsi"/>
      <w:lang w:val="es-EC" w:eastAsia="en-US"/>
    </w:rPr>
  </w:style>
  <w:style w:type="paragraph" w:customStyle="1" w:styleId="F0C026DE105140C199414101FA2C1AD12">
    <w:name w:val="F0C026DE105140C199414101FA2C1AD12"/>
    <w:rsid w:val="00BD7F8C"/>
    <w:rPr>
      <w:rFonts w:eastAsiaTheme="minorHAnsi"/>
      <w:lang w:val="es-EC" w:eastAsia="en-US"/>
    </w:rPr>
  </w:style>
  <w:style w:type="paragraph" w:customStyle="1" w:styleId="905CBE9BC36945689E978DDF1F2D53EF2">
    <w:name w:val="905CBE9BC36945689E978DDF1F2D53EF2"/>
    <w:rsid w:val="00BD7F8C"/>
    <w:rPr>
      <w:rFonts w:eastAsiaTheme="minorHAnsi"/>
      <w:lang w:val="es-EC" w:eastAsia="en-US"/>
    </w:rPr>
  </w:style>
  <w:style w:type="paragraph" w:customStyle="1" w:styleId="87612A6FB1D64B6F81960A09CFC51CC62">
    <w:name w:val="87612A6FB1D64B6F81960A09CFC51CC62"/>
    <w:rsid w:val="00BD7F8C"/>
    <w:rPr>
      <w:rFonts w:eastAsiaTheme="minorHAnsi"/>
      <w:lang w:val="es-EC" w:eastAsia="en-US"/>
    </w:rPr>
  </w:style>
  <w:style w:type="paragraph" w:customStyle="1" w:styleId="0FBC8F5C49BD4C87B46D1C222DD27B2A2">
    <w:name w:val="0FBC8F5C49BD4C87B46D1C222DD27B2A2"/>
    <w:rsid w:val="00BD7F8C"/>
    <w:rPr>
      <w:rFonts w:eastAsiaTheme="minorHAnsi"/>
      <w:lang w:val="es-EC" w:eastAsia="en-US"/>
    </w:rPr>
  </w:style>
  <w:style w:type="paragraph" w:customStyle="1" w:styleId="E28DB2CFA17F4EF2AAF8B3B69736CBDE2">
    <w:name w:val="E28DB2CFA17F4EF2AAF8B3B69736CBDE2"/>
    <w:rsid w:val="00BD7F8C"/>
    <w:rPr>
      <w:rFonts w:eastAsiaTheme="minorHAnsi"/>
      <w:lang w:val="es-EC" w:eastAsia="en-US"/>
    </w:rPr>
  </w:style>
  <w:style w:type="paragraph" w:customStyle="1" w:styleId="0B4CDD7DC7294C4AB9B484BF6566EECD2">
    <w:name w:val="0B4CDD7DC7294C4AB9B484BF6566EECD2"/>
    <w:rsid w:val="00BD7F8C"/>
    <w:rPr>
      <w:rFonts w:eastAsiaTheme="minorHAnsi"/>
      <w:lang w:val="es-EC" w:eastAsia="en-US"/>
    </w:rPr>
  </w:style>
  <w:style w:type="paragraph" w:customStyle="1" w:styleId="DC3B5A7CFFA147D18BF4656790CF6F0D2">
    <w:name w:val="DC3B5A7CFFA147D18BF4656790CF6F0D2"/>
    <w:rsid w:val="00BD7F8C"/>
    <w:rPr>
      <w:rFonts w:eastAsiaTheme="minorHAnsi"/>
      <w:lang w:val="es-EC" w:eastAsia="en-US"/>
    </w:rPr>
  </w:style>
  <w:style w:type="paragraph" w:customStyle="1" w:styleId="ADB4D652EE9442FAA7459231A004DA3E2">
    <w:name w:val="ADB4D652EE9442FAA7459231A004DA3E2"/>
    <w:rsid w:val="00BD7F8C"/>
    <w:rPr>
      <w:rFonts w:eastAsiaTheme="minorHAnsi"/>
      <w:lang w:val="es-EC" w:eastAsia="en-US"/>
    </w:rPr>
  </w:style>
  <w:style w:type="paragraph" w:customStyle="1" w:styleId="7F9C2F4FB3D5430D9ABD4B88845EC4F12">
    <w:name w:val="7F9C2F4FB3D5430D9ABD4B88845EC4F12"/>
    <w:rsid w:val="00BD7F8C"/>
    <w:rPr>
      <w:rFonts w:eastAsiaTheme="minorHAnsi"/>
      <w:lang w:val="es-EC" w:eastAsia="en-US"/>
    </w:rPr>
  </w:style>
  <w:style w:type="paragraph" w:customStyle="1" w:styleId="615543A93AE247FDBC7327611C9441E62">
    <w:name w:val="615543A93AE247FDBC7327611C9441E62"/>
    <w:rsid w:val="00BD7F8C"/>
    <w:rPr>
      <w:rFonts w:eastAsiaTheme="minorHAnsi"/>
      <w:lang w:val="es-EC" w:eastAsia="en-US"/>
    </w:rPr>
  </w:style>
  <w:style w:type="paragraph" w:customStyle="1" w:styleId="E0499286279244CEA50D2526FF5485212">
    <w:name w:val="E0499286279244CEA50D2526FF5485212"/>
    <w:rsid w:val="00BD7F8C"/>
    <w:rPr>
      <w:rFonts w:eastAsiaTheme="minorHAnsi"/>
      <w:lang w:val="es-EC" w:eastAsia="en-US"/>
    </w:rPr>
  </w:style>
  <w:style w:type="paragraph" w:customStyle="1" w:styleId="17478936F1934BA4A82B4F3BEDBBACC12">
    <w:name w:val="17478936F1934BA4A82B4F3BEDBBACC12"/>
    <w:rsid w:val="00BD7F8C"/>
    <w:rPr>
      <w:rFonts w:eastAsiaTheme="minorHAnsi"/>
      <w:lang w:val="es-EC" w:eastAsia="en-US"/>
    </w:rPr>
  </w:style>
  <w:style w:type="paragraph" w:customStyle="1" w:styleId="E1DA3C8388CC4DAEAC1751F78D7DCD002">
    <w:name w:val="E1DA3C8388CC4DAEAC1751F78D7DCD002"/>
    <w:rsid w:val="00BD7F8C"/>
    <w:rPr>
      <w:rFonts w:eastAsiaTheme="minorHAnsi"/>
      <w:lang w:val="es-EC" w:eastAsia="en-US"/>
    </w:rPr>
  </w:style>
  <w:style w:type="paragraph" w:customStyle="1" w:styleId="B19AD027C92C4DE7A5F353BD5C851A212">
    <w:name w:val="B19AD027C92C4DE7A5F353BD5C851A212"/>
    <w:rsid w:val="00BD7F8C"/>
    <w:rPr>
      <w:rFonts w:eastAsiaTheme="minorHAnsi"/>
      <w:lang w:val="es-EC" w:eastAsia="en-US"/>
    </w:rPr>
  </w:style>
  <w:style w:type="paragraph" w:customStyle="1" w:styleId="A992BAC19587424888D2ADEFB6497730">
    <w:name w:val="A992BAC19587424888D2ADEFB6497730"/>
    <w:rsid w:val="00D305DA"/>
  </w:style>
  <w:style w:type="paragraph" w:customStyle="1" w:styleId="71E9232CC4D94F8BAAB040A194F427B8">
    <w:name w:val="71E9232CC4D94F8BAAB040A194F427B8"/>
    <w:rsid w:val="00D305DA"/>
  </w:style>
  <w:style w:type="paragraph" w:customStyle="1" w:styleId="1346B9DA67EA406B8EC72B01BEC7428E3">
    <w:name w:val="1346B9DA67EA406B8EC72B01BEC7428E3"/>
    <w:rsid w:val="00D305DA"/>
    <w:rPr>
      <w:rFonts w:eastAsiaTheme="minorHAnsi"/>
      <w:lang w:val="es-EC" w:eastAsia="en-US"/>
    </w:rPr>
  </w:style>
  <w:style w:type="paragraph" w:customStyle="1" w:styleId="D48B78BA59304391A27962A43421EF643">
    <w:name w:val="D48B78BA59304391A27962A43421EF643"/>
    <w:rsid w:val="00D305DA"/>
    <w:rPr>
      <w:rFonts w:eastAsiaTheme="minorHAnsi"/>
      <w:lang w:val="es-EC" w:eastAsia="en-US"/>
    </w:rPr>
  </w:style>
  <w:style w:type="paragraph" w:customStyle="1" w:styleId="B7C07A82DE7F4FFD94435CB4535CC40F3">
    <w:name w:val="B7C07A82DE7F4FFD94435CB4535CC40F3"/>
    <w:rsid w:val="00D305DA"/>
    <w:rPr>
      <w:rFonts w:eastAsiaTheme="minorHAnsi"/>
      <w:lang w:val="es-EC" w:eastAsia="en-US"/>
    </w:rPr>
  </w:style>
  <w:style w:type="paragraph" w:customStyle="1" w:styleId="F53A35E6664848978E95535C1D11C9813">
    <w:name w:val="F53A35E6664848978E95535C1D11C9813"/>
    <w:rsid w:val="00D305DA"/>
    <w:rPr>
      <w:rFonts w:eastAsiaTheme="minorHAnsi"/>
      <w:lang w:val="es-EC" w:eastAsia="en-US"/>
    </w:rPr>
  </w:style>
  <w:style w:type="paragraph" w:customStyle="1" w:styleId="9E626E45202F414F9108243F6FBA83093">
    <w:name w:val="9E626E45202F414F9108243F6FBA83093"/>
    <w:rsid w:val="00D305DA"/>
    <w:rPr>
      <w:rFonts w:eastAsiaTheme="minorHAnsi"/>
      <w:lang w:val="es-EC" w:eastAsia="en-US"/>
    </w:rPr>
  </w:style>
  <w:style w:type="paragraph" w:customStyle="1" w:styleId="EE2139BB3E06499E9166BC5DF14926E23">
    <w:name w:val="EE2139BB3E06499E9166BC5DF14926E23"/>
    <w:rsid w:val="00D305DA"/>
    <w:rPr>
      <w:rFonts w:eastAsiaTheme="minorHAnsi"/>
      <w:lang w:val="es-EC" w:eastAsia="en-US"/>
    </w:rPr>
  </w:style>
  <w:style w:type="paragraph" w:customStyle="1" w:styleId="10845DBE96C342C285CCD6E528AB26B13">
    <w:name w:val="10845DBE96C342C285CCD6E528AB26B13"/>
    <w:rsid w:val="00D305DA"/>
    <w:rPr>
      <w:rFonts w:eastAsiaTheme="minorHAnsi"/>
      <w:lang w:val="es-EC" w:eastAsia="en-US"/>
    </w:rPr>
  </w:style>
  <w:style w:type="paragraph" w:customStyle="1" w:styleId="4F4C068E327D4225AE9CA58505E73A8E">
    <w:name w:val="4F4C068E327D4225AE9CA58505E73A8E"/>
    <w:rsid w:val="00D305DA"/>
    <w:rPr>
      <w:rFonts w:eastAsiaTheme="minorHAnsi"/>
      <w:lang w:val="es-EC" w:eastAsia="en-US"/>
    </w:rPr>
  </w:style>
  <w:style w:type="paragraph" w:customStyle="1" w:styleId="A992BAC19587424888D2ADEFB64977301">
    <w:name w:val="A992BAC19587424888D2ADEFB64977301"/>
    <w:rsid w:val="00D305DA"/>
    <w:rPr>
      <w:rFonts w:eastAsiaTheme="minorHAnsi"/>
      <w:lang w:val="es-EC" w:eastAsia="en-US"/>
    </w:rPr>
  </w:style>
  <w:style w:type="paragraph" w:customStyle="1" w:styleId="71E9232CC4D94F8BAAB040A194F427B81">
    <w:name w:val="71E9232CC4D94F8BAAB040A194F427B81"/>
    <w:rsid w:val="00D305DA"/>
    <w:rPr>
      <w:rFonts w:eastAsiaTheme="minorHAnsi"/>
      <w:lang w:val="es-EC" w:eastAsia="en-US"/>
    </w:rPr>
  </w:style>
  <w:style w:type="paragraph" w:customStyle="1" w:styleId="B9DF7B1A46DF4B969903E92B2F1AAD2C3">
    <w:name w:val="B9DF7B1A46DF4B969903E92B2F1AAD2C3"/>
    <w:rsid w:val="00D305DA"/>
    <w:rPr>
      <w:rFonts w:eastAsiaTheme="minorHAnsi"/>
      <w:lang w:val="es-EC" w:eastAsia="en-US"/>
    </w:rPr>
  </w:style>
  <w:style w:type="paragraph" w:customStyle="1" w:styleId="881B1BE5CDEC4F929C56A71ED40075B33">
    <w:name w:val="881B1BE5CDEC4F929C56A71ED40075B33"/>
    <w:rsid w:val="00D305DA"/>
    <w:rPr>
      <w:rFonts w:eastAsiaTheme="minorHAnsi"/>
      <w:lang w:val="es-EC" w:eastAsia="en-US"/>
    </w:rPr>
  </w:style>
  <w:style w:type="paragraph" w:customStyle="1" w:styleId="CE75B8F21FC74AEA8D63FF00918B8B8F3">
    <w:name w:val="CE75B8F21FC74AEA8D63FF00918B8B8F3"/>
    <w:rsid w:val="00D305DA"/>
    <w:rPr>
      <w:rFonts w:eastAsiaTheme="minorHAnsi"/>
      <w:lang w:val="es-EC" w:eastAsia="en-US"/>
    </w:rPr>
  </w:style>
  <w:style w:type="paragraph" w:customStyle="1" w:styleId="DA10A2CE462E4344AFB75924CE6FA73F">
    <w:name w:val="DA10A2CE462E4344AFB75924CE6FA73F"/>
    <w:rsid w:val="00D305DA"/>
    <w:rPr>
      <w:rFonts w:eastAsiaTheme="minorHAnsi"/>
      <w:lang w:val="es-EC" w:eastAsia="en-US"/>
    </w:rPr>
  </w:style>
  <w:style w:type="paragraph" w:customStyle="1" w:styleId="1C20A637638C40A7A84FD65A725BDD89">
    <w:name w:val="1C20A637638C40A7A84FD65A725BDD89"/>
    <w:rsid w:val="00D305DA"/>
    <w:rPr>
      <w:rFonts w:eastAsiaTheme="minorHAnsi"/>
      <w:lang w:val="es-EC" w:eastAsia="en-US"/>
    </w:rPr>
  </w:style>
  <w:style w:type="paragraph" w:customStyle="1" w:styleId="384FFEAA9F424136AC2511107FB2F8363">
    <w:name w:val="384FFEAA9F424136AC2511107FB2F8363"/>
    <w:rsid w:val="00D305DA"/>
    <w:rPr>
      <w:rFonts w:eastAsiaTheme="minorHAnsi"/>
      <w:lang w:val="es-EC" w:eastAsia="en-US"/>
    </w:rPr>
  </w:style>
  <w:style w:type="paragraph" w:customStyle="1" w:styleId="69AFC006173C49BFBED48E3FEF5D304E3">
    <w:name w:val="69AFC006173C49BFBED48E3FEF5D304E3"/>
    <w:rsid w:val="00D305DA"/>
    <w:rPr>
      <w:rFonts w:eastAsiaTheme="minorHAnsi"/>
      <w:lang w:val="es-EC" w:eastAsia="en-US"/>
    </w:rPr>
  </w:style>
  <w:style w:type="paragraph" w:customStyle="1" w:styleId="9CEBA39EB6CC4045AF7BCA6D12564F933">
    <w:name w:val="9CEBA39EB6CC4045AF7BCA6D12564F933"/>
    <w:rsid w:val="00D305DA"/>
    <w:rPr>
      <w:rFonts w:eastAsiaTheme="minorHAnsi"/>
      <w:lang w:val="es-EC" w:eastAsia="en-US"/>
    </w:rPr>
  </w:style>
  <w:style w:type="paragraph" w:customStyle="1" w:styleId="1E8405E3678D49F6950169CE85D773093">
    <w:name w:val="1E8405E3678D49F6950169CE85D773093"/>
    <w:rsid w:val="00D305DA"/>
    <w:rPr>
      <w:rFonts w:eastAsiaTheme="minorHAnsi"/>
      <w:lang w:val="es-EC" w:eastAsia="en-US"/>
    </w:rPr>
  </w:style>
  <w:style w:type="paragraph" w:customStyle="1" w:styleId="537EA4D083B74902AA851A8C7EB14E513">
    <w:name w:val="537EA4D083B74902AA851A8C7EB14E513"/>
    <w:rsid w:val="00D305DA"/>
    <w:rPr>
      <w:rFonts w:eastAsiaTheme="minorHAnsi"/>
      <w:lang w:val="es-EC" w:eastAsia="en-US"/>
    </w:rPr>
  </w:style>
  <w:style w:type="paragraph" w:customStyle="1" w:styleId="4DD2A450278F4CC399A538AC1E215C453">
    <w:name w:val="4DD2A450278F4CC399A538AC1E215C453"/>
    <w:rsid w:val="00D305DA"/>
    <w:rPr>
      <w:rFonts w:eastAsiaTheme="minorHAnsi"/>
      <w:lang w:val="es-EC" w:eastAsia="en-US"/>
    </w:rPr>
  </w:style>
  <w:style w:type="paragraph" w:customStyle="1" w:styleId="DF25207A81BC479B915B2CDCE95697C33">
    <w:name w:val="DF25207A81BC479B915B2CDCE95697C33"/>
    <w:rsid w:val="00D305DA"/>
    <w:rPr>
      <w:rFonts w:eastAsiaTheme="minorHAnsi"/>
      <w:lang w:val="es-EC" w:eastAsia="en-US"/>
    </w:rPr>
  </w:style>
  <w:style w:type="paragraph" w:customStyle="1" w:styleId="99EB8A390A744832828ABB4B87735DB23">
    <w:name w:val="99EB8A390A744832828ABB4B87735DB23"/>
    <w:rsid w:val="00D305DA"/>
    <w:rPr>
      <w:rFonts w:eastAsiaTheme="minorHAnsi"/>
      <w:lang w:val="es-EC" w:eastAsia="en-US"/>
    </w:rPr>
  </w:style>
  <w:style w:type="paragraph" w:customStyle="1" w:styleId="63D9D8B36035438C9CD53877B2F448703">
    <w:name w:val="63D9D8B36035438C9CD53877B2F448703"/>
    <w:rsid w:val="00D305DA"/>
    <w:rPr>
      <w:rFonts w:eastAsiaTheme="minorHAnsi"/>
      <w:lang w:val="es-EC" w:eastAsia="en-US"/>
    </w:rPr>
  </w:style>
  <w:style w:type="paragraph" w:customStyle="1" w:styleId="8D85583ABBC24E7DAED6C250D9B6378E3">
    <w:name w:val="8D85583ABBC24E7DAED6C250D9B6378E3"/>
    <w:rsid w:val="00D305DA"/>
    <w:rPr>
      <w:rFonts w:eastAsiaTheme="minorHAnsi"/>
      <w:lang w:val="es-EC" w:eastAsia="en-US"/>
    </w:rPr>
  </w:style>
  <w:style w:type="paragraph" w:customStyle="1" w:styleId="3EE0775CA125442385378CC4A894E0163">
    <w:name w:val="3EE0775CA125442385378CC4A894E0163"/>
    <w:rsid w:val="00D305DA"/>
    <w:rPr>
      <w:rFonts w:eastAsiaTheme="minorHAnsi"/>
      <w:lang w:val="es-EC" w:eastAsia="en-US"/>
    </w:rPr>
  </w:style>
  <w:style w:type="paragraph" w:customStyle="1" w:styleId="4246FF1E36294E0BB23A8F5E9A5969803">
    <w:name w:val="4246FF1E36294E0BB23A8F5E9A5969803"/>
    <w:rsid w:val="00D305DA"/>
    <w:rPr>
      <w:rFonts w:eastAsiaTheme="minorHAnsi"/>
      <w:lang w:val="es-EC" w:eastAsia="en-US"/>
    </w:rPr>
  </w:style>
  <w:style w:type="paragraph" w:customStyle="1" w:styleId="C66DB1C3AA7E4A9ABA0DDC05DDB811FA3">
    <w:name w:val="C66DB1C3AA7E4A9ABA0DDC05DDB811FA3"/>
    <w:rsid w:val="00D305DA"/>
    <w:rPr>
      <w:rFonts w:eastAsiaTheme="minorHAnsi"/>
      <w:lang w:val="es-EC" w:eastAsia="en-US"/>
    </w:rPr>
  </w:style>
  <w:style w:type="paragraph" w:customStyle="1" w:styleId="0B9DF91E77C949459C2C6C8A55FBF6013">
    <w:name w:val="0B9DF91E77C949459C2C6C8A55FBF6013"/>
    <w:rsid w:val="00D305DA"/>
    <w:rPr>
      <w:rFonts w:eastAsiaTheme="minorHAnsi"/>
      <w:lang w:val="es-EC" w:eastAsia="en-US"/>
    </w:rPr>
  </w:style>
  <w:style w:type="paragraph" w:customStyle="1" w:styleId="9AD30FB8B38449108D2DCAEA37B155DD3">
    <w:name w:val="9AD30FB8B38449108D2DCAEA37B155DD3"/>
    <w:rsid w:val="00D305DA"/>
    <w:rPr>
      <w:rFonts w:eastAsiaTheme="minorHAnsi"/>
      <w:lang w:val="es-EC" w:eastAsia="en-US"/>
    </w:rPr>
  </w:style>
  <w:style w:type="paragraph" w:customStyle="1" w:styleId="B3217F0EB441450AAED2FEC9CE6F3A393">
    <w:name w:val="B3217F0EB441450AAED2FEC9CE6F3A393"/>
    <w:rsid w:val="00D305DA"/>
    <w:rPr>
      <w:rFonts w:eastAsiaTheme="minorHAnsi"/>
      <w:lang w:val="es-EC" w:eastAsia="en-US"/>
    </w:rPr>
  </w:style>
  <w:style w:type="paragraph" w:customStyle="1" w:styleId="BB7DAB3CE87D4DCEABC3C791DFD4ACDC3">
    <w:name w:val="BB7DAB3CE87D4DCEABC3C791DFD4ACDC3"/>
    <w:rsid w:val="00D305DA"/>
    <w:rPr>
      <w:rFonts w:eastAsiaTheme="minorHAnsi"/>
      <w:lang w:val="es-EC" w:eastAsia="en-US"/>
    </w:rPr>
  </w:style>
  <w:style w:type="paragraph" w:customStyle="1" w:styleId="E9342A2CC8AD4C9789625005DD99EFFA3">
    <w:name w:val="E9342A2CC8AD4C9789625005DD99EFFA3"/>
    <w:rsid w:val="00D305DA"/>
    <w:rPr>
      <w:rFonts w:eastAsiaTheme="minorHAnsi"/>
      <w:lang w:val="es-EC" w:eastAsia="en-US"/>
    </w:rPr>
  </w:style>
  <w:style w:type="paragraph" w:customStyle="1" w:styleId="4556944BA42D4F8AB308FCC83EBEEF9B3">
    <w:name w:val="4556944BA42D4F8AB308FCC83EBEEF9B3"/>
    <w:rsid w:val="00D305DA"/>
    <w:rPr>
      <w:rFonts w:eastAsiaTheme="minorHAnsi"/>
      <w:lang w:val="es-EC" w:eastAsia="en-US"/>
    </w:rPr>
  </w:style>
  <w:style w:type="paragraph" w:customStyle="1" w:styleId="E96A29351C4B4D2DA67A6ECD28D9F1803">
    <w:name w:val="E96A29351C4B4D2DA67A6ECD28D9F1803"/>
    <w:rsid w:val="00D305DA"/>
    <w:rPr>
      <w:rFonts w:eastAsiaTheme="minorHAnsi"/>
      <w:lang w:val="es-EC" w:eastAsia="en-US"/>
    </w:rPr>
  </w:style>
  <w:style w:type="paragraph" w:customStyle="1" w:styleId="A72B59C61C704933A9840A2E0AEE373E3">
    <w:name w:val="A72B59C61C704933A9840A2E0AEE373E3"/>
    <w:rsid w:val="00D305DA"/>
    <w:rPr>
      <w:rFonts w:eastAsiaTheme="minorHAnsi"/>
      <w:lang w:val="es-EC" w:eastAsia="en-US"/>
    </w:rPr>
  </w:style>
  <w:style w:type="paragraph" w:customStyle="1" w:styleId="206D5BBFDF674FF68633BB891E378E033">
    <w:name w:val="206D5BBFDF674FF68633BB891E378E033"/>
    <w:rsid w:val="00D305DA"/>
    <w:rPr>
      <w:rFonts w:eastAsiaTheme="minorHAnsi"/>
      <w:lang w:val="es-EC" w:eastAsia="en-US"/>
    </w:rPr>
  </w:style>
  <w:style w:type="paragraph" w:customStyle="1" w:styleId="EE2CFBEC4B4A4226929729B632209E2A3">
    <w:name w:val="EE2CFBEC4B4A4226929729B632209E2A3"/>
    <w:rsid w:val="00D305DA"/>
    <w:rPr>
      <w:rFonts w:eastAsiaTheme="minorHAnsi"/>
      <w:lang w:val="es-EC" w:eastAsia="en-US"/>
    </w:rPr>
  </w:style>
  <w:style w:type="paragraph" w:customStyle="1" w:styleId="56DC3A96EA9D44679D1E5B798CD48CB73">
    <w:name w:val="56DC3A96EA9D44679D1E5B798CD48CB73"/>
    <w:rsid w:val="00D305DA"/>
    <w:rPr>
      <w:rFonts w:eastAsiaTheme="minorHAnsi"/>
      <w:lang w:val="es-EC" w:eastAsia="en-US"/>
    </w:rPr>
  </w:style>
  <w:style w:type="paragraph" w:customStyle="1" w:styleId="097CE9FBADF54D709AEB2D618C4F84EE3">
    <w:name w:val="097CE9FBADF54D709AEB2D618C4F84EE3"/>
    <w:rsid w:val="00D305DA"/>
    <w:rPr>
      <w:rFonts w:eastAsiaTheme="minorHAnsi"/>
      <w:lang w:val="es-EC" w:eastAsia="en-US"/>
    </w:rPr>
  </w:style>
  <w:style w:type="paragraph" w:customStyle="1" w:styleId="13DA77F3616F4FC9994E1B61F81D82BE3">
    <w:name w:val="13DA77F3616F4FC9994E1B61F81D82BE3"/>
    <w:rsid w:val="00D305DA"/>
    <w:rPr>
      <w:rFonts w:eastAsiaTheme="minorHAnsi"/>
      <w:lang w:val="es-EC" w:eastAsia="en-US"/>
    </w:rPr>
  </w:style>
  <w:style w:type="paragraph" w:customStyle="1" w:styleId="946FCCE63D414E61B60EFFC3BC364AF43">
    <w:name w:val="946FCCE63D414E61B60EFFC3BC364AF43"/>
    <w:rsid w:val="00D305DA"/>
    <w:rPr>
      <w:rFonts w:eastAsiaTheme="minorHAnsi"/>
      <w:lang w:val="es-EC" w:eastAsia="en-US"/>
    </w:rPr>
  </w:style>
  <w:style w:type="paragraph" w:customStyle="1" w:styleId="F2A8843844E843ADBE3DB19D8DB1B4833">
    <w:name w:val="F2A8843844E843ADBE3DB19D8DB1B4833"/>
    <w:rsid w:val="00D305DA"/>
    <w:rPr>
      <w:rFonts w:eastAsiaTheme="minorHAnsi"/>
      <w:lang w:val="es-EC" w:eastAsia="en-US"/>
    </w:rPr>
  </w:style>
  <w:style w:type="paragraph" w:customStyle="1" w:styleId="32847B7CB5B0420890FEE699C93E2DBA3">
    <w:name w:val="32847B7CB5B0420890FEE699C93E2DBA3"/>
    <w:rsid w:val="00D305DA"/>
    <w:rPr>
      <w:rFonts w:eastAsiaTheme="minorHAnsi"/>
      <w:lang w:val="es-EC" w:eastAsia="en-US"/>
    </w:rPr>
  </w:style>
  <w:style w:type="paragraph" w:customStyle="1" w:styleId="1016FF7299E247B2BF884EAA893EF3CC3">
    <w:name w:val="1016FF7299E247B2BF884EAA893EF3CC3"/>
    <w:rsid w:val="00D305DA"/>
    <w:rPr>
      <w:rFonts w:eastAsiaTheme="minorHAnsi"/>
      <w:lang w:val="es-EC" w:eastAsia="en-US"/>
    </w:rPr>
  </w:style>
  <w:style w:type="paragraph" w:customStyle="1" w:styleId="CA31FA15D5F64F59977F411B0C6F12B23">
    <w:name w:val="CA31FA15D5F64F59977F411B0C6F12B23"/>
    <w:rsid w:val="00D305DA"/>
    <w:rPr>
      <w:rFonts w:eastAsiaTheme="minorHAnsi"/>
      <w:lang w:val="es-EC" w:eastAsia="en-US"/>
    </w:rPr>
  </w:style>
  <w:style w:type="paragraph" w:customStyle="1" w:styleId="D4E8C4BB1CA845748BCB5CDAC37BF6C13">
    <w:name w:val="D4E8C4BB1CA845748BCB5CDAC37BF6C13"/>
    <w:rsid w:val="00D305DA"/>
    <w:rPr>
      <w:rFonts w:eastAsiaTheme="minorHAnsi"/>
      <w:lang w:val="es-EC" w:eastAsia="en-US"/>
    </w:rPr>
  </w:style>
  <w:style w:type="paragraph" w:customStyle="1" w:styleId="77AAEB11720E45AF801BBF863F46DA503">
    <w:name w:val="77AAEB11720E45AF801BBF863F46DA503"/>
    <w:rsid w:val="00D305DA"/>
    <w:rPr>
      <w:rFonts w:eastAsiaTheme="minorHAnsi"/>
      <w:lang w:val="es-EC" w:eastAsia="en-US"/>
    </w:rPr>
  </w:style>
  <w:style w:type="paragraph" w:customStyle="1" w:styleId="0156252639484D2481ED38B2AC8A97353">
    <w:name w:val="0156252639484D2481ED38B2AC8A97353"/>
    <w:rsid w:val="00D305DA"/>
    <w:rPr>
      <w:rFonts w:eastAsiaTheme="minorHAnsi"/>
      <w:lang w:val="es-EC" w:eastAsia="en-US"/>
    </w:rPr>
  </w:style>
  <w:style w:type="paragraph" w:customStyle="1" w:styleId="FC6A71074B0A4CD68650CEFFDCE245583">
    <w:name w:val="FC6A71074B0A4CD68650CEFFDCE245583"/>
    <w:rsid w:val="00D305DA"/>
    <w:rPr>
      <w:rFonts w:eastAsiaTheme="minorHAnsi"/>
      <w:lang w:val="es-EC" w:eastAsia="en-US"/>
    </w:rPr>
  </w:style>
  <w:style w:type="paragraph" w:customStyle="1" w:styleId="3D0163509D05402CB44B6E340503DEBE3">
    <w:name w:val="3D0163509D05402CB44B6E340503DEBE3"/>
    <w:rsid w:val="00D305DA"/>
    <w:rPr>
      <w:rFonts w:eastAsiaTheme="minorHAnsi"/>
      <w:lang w:val="es-EC" w:eastAsia="en-US"/>
    </w:rPr>
  </w:style>
  <w:style w:type="paragraph" w:customStyle="1" w:styleId="E7D3DA55700C4998ACD35A4258426BBA3">
    <w:name w:val="E7D3DA55700C4998ACD35A4258426BBA3"/>
    <w:rsid w:val="00D305DA"/>
    <w:rPr>
      <w:rFonts w:eastAsiaTheme="minorHAnsi"/>
      <w:lang w:val="es-EC" w:eastAsia="en-US"/>
    </w:rPr>
  </w:style>
  <w:style w:type="paragraph" w:customStyle="1" w:styleId="B570C8410D9B4EB090308DA62A4BC51E3">
    <w:name w:val="B570C8410D9B4EB090308DA62A4BC51E3"/>
    <w:rsid w:val="00D305DA"/>
    <w:rPr>
      <w:rFonts w:eastAsiaTheme="minorHAnsi"/>
      <w:lang w:val="es-EC" w:eastAsia="en-US"/>
    </w:rPr>
  </w:style>
  <w:style w:type="paragraph" w:customStyle="1" w:styleId="AE6B119347344EC9AB2C5E747B87912F3">
    <w:name w:val="AE6B119347344EC9AB2C5E747B87912F3"/>
    <w:rsid w:val="00D305DA"/>
    <w:rPr>
      <w:rFonts w:eastAsiaTheme="minorHAnsi"/>
      <w:lang w:val="es-EC" w:eastAsia="en-US"/>
    </w:rPr>
  </w:style>
  <w:style w:type="paragraph" w:customStyle="1" w:styleId="7B02A587A73042788C149190E304B8A63">
    <w:name w:val="7B02A587A73042788C149190E304B8A63"/>
    <w:rsid w:val="00D305DA"/>
    <w:rPr>
      <w:rFonts w:eastAsiaTheme="minorHAnsi"/>
      <w:lang w:val="es-EC" w:eastAsia="en-US"/>
    </w:rPr>
  </w:style>
  <w:style w:type="paragraph" w:customStyle="1" w:styleId="5E4E45F7E8EF42F9A563694C8FCAFBD53">
    <w:name w:val="5E4E45F7E8EF42F9A563694C8FCAFBD53"/>
    <w:rsid w:val="00D305DA"/>
    <w:rPr>
      <w:rFonts w:eastAsiaTheme="minorHAnsi"/>
      <w:lang w:val="es-EC" w:eastAsia="en-US"/>
    </w:rPr>
  </w:style>
  <w:style w:type="paragraph" w:customStyle="1" w:styleId="CAE76DCD5A424EC69E5C8EBE21342C3F3">
    <w:name w:val="CAE76DCD5A424EC69E5C8EBE21342C3F3"/>
    <w:rsid w:val="00D305DA"/>
    <w:rPr>
      <w:rFonts w:eastAsiaTheme="minorHAnsi"/>
      <w:lang w:val="es-EC" w:eastAsia="en-US"/>
    </w:rPr>
  </w:style>
  <w:style w:type="paragraph" w:customStyle="1" w:styleId="86895B1CF98F48D98A3034D7F21129993">
    <w:name w:val="86895B1CF98F48D98A3034D7F21129993"/>
    <w:rsid w:val="00D305DA"/>
    <w:rPr>
      <w:rFonts w:eastAsiaTheme="minorHAnsi"/>
      <w:lang w:val="es-EC" w:eastAsia="en-US"/>
    </w:rPr>
  </w:style>
  <w:style w:type="paragraph" w:customStyle="1" w:styleId="8ECD8EB131FC44938A244384EAEC5CDF3">
    <w:name w:val="8ECD8EB131FC44938A244384EAEC5CDF3"/>
    <w:rsid w:val="00D305DA"/>
    <w:rPr>
      <w:rFonts w:eastAsiaTheme="minorHAnsi"/>
      <w:lang w:val="es-EC" w:eastAsia="en-US"/>
    </w:rPr>
  </w:style>
  <w:style w:type="paragraph" w:customStyle="1" w:styleId="09B320BADD0243C1A6996FDA412912883">
    <w:name w:val="09B320BADD0243C1A6996FDA412912883"/>
    <w:rsid w:val="00D305DA"/>
    <w:rPr>
      <w:rFonts w:eastAsiaTheme="minorHAnsi"/>
      <w:lang w:val="es-EC" w:eastAsia="en-US"/>
    </w:rPr>
  </w:style>
  <w:style w:type="paragraph" w:customStyle="1" w:styleId="DAE347F9A419492184156B9CF1F11B103">
    <w:name w:val="DAE347F9A419492184156B9CF1F11B103"/>
    <w:rsid w:val="00D305DA"/>
    <w:rPr>
      <w:rFonts w:eastAsiaTheme="minorHAnsi"/>
      <w:lang w:val="es-EC" w:eastAsia="en-US"/>
    </w:rPr>
  </w:style>
  <w:style w:type="paragraph" w:customStyle="1" w:styleId="4AA5E900847D4A6EBC1714ADCB6206503">
    <w:name w:val="4AA5E900847D4A6EBC1714ADCB6206503"/>
    <w:rsid w:val="00D305DA"/>
    <w:rPr>
      <w:rFonts w:eastAsiaTheme="minorHAnsi"/>
      <w:lang w:val="es-EC" w:eastAsia="en-US"/>
    </w:rPr>
  </w:style>
  <w:style w:type="paragraph" w:customStyle="1" w:styleId="436BC0C0CF9B4E5EA4AA26700352B2403">
    <w:name w:val="436BC0C0CF9B4E5EA4AA26700352B2403"/>
    <w:rsid w:val="00D305DA"/>
    <w:rPr>
      <w:rFonts w:eastAsiaTheme="minorHAnsi"/>
      <w:lang w:val="es-EC" w:eastAsia="en-US"/>
    </w:rPr>
  </w:style>
  <w:style w:type="paragraph" w:customStyle="1" w:styleId="05185064C61E42BDACA01827605A9C843">
    <w:name w:val="05185064C61E42BDACA01827605A9C843"/>
    <w:rsid w:val="00D305DA"/>
    <w:rPr>
      <w:rFonts w:eastAsiaTheme="minorHAnsi"/>
      <w:lang w:val="es-EC" w:eastAsia="en-US"/>
    </w:rPr>
  </w:style>
  <w:style w:type="paragraph" w:customStyle="1" w:styleId="14677D90A6FB4EC8B272E01E64B56CBA3">
    <w:name w:val="14677D90A6FB4EC8B272E01E64B56CBA3"/>
    <w:rsid w:val="00D305DA"/>
    <w:rPr>
      <w:rFonts w:eastAsiaTheme="minorHAnsi"/>
      <w:lang w:val="es-EC" w:eastAsia="en-US"/>
    </w:rPr>
  </w:style>
  <w:style w:type="paragraph" w:customStyle="1" w:styleId="99A06C89987241E78D403670EC04F5653">
    <w:name w:val="99A06C89987241E78D403670EC04F5653"/>
    <w:rsid w:val="00D305DA"/>
    <w:rPr>
      <w:rFonts w:eastAsiaTheme="minorHAnsi"/>
      <w:lang w:val="es-EC" w:eastAsia="en-US"/>
    </w:rPr>
  </w:style>
  <w:style w:type="paragraph" w:customStyle="1" w:styleId="28031169A71F47F78510D9038D0C01BB3">
    <w:name w:val="28031169A71F47F78510D9038D0C01BB3"/>
    <w:rsid w:val="00D305DA"/>
    <w:rPr>
      <w:rFonts w:eastAsiaTheme="minorHAnsi"/>
      <w:lang w:val="es-EC" w:eastAsia="en-US"/>
    </w:rPr>
  </w:style>
  <w:style w:type="paragraph" w:customStyle="1" w:styleId="3FD55BDA318F4AD6914687132CEEA8EE3">
    <w:name w:val="3FD55BDA318F4AD6914687132CEEA8EE3"/>
    <w:rsid w:val="00D305DA"/>
    <w:rPr>
      <w:rFonts w:eastAsiaTheme="minorHAnsi"/>
      <w:lang w:val="es-EC" w:eastAsia="en-US"/>
    </w:rPr>
  </w:style>
  <w:style w:type="paragraph" w:customStyle="1" w:styleId="23F93ABB6ABC40EE94B563256FE61EA43">
    <w:name w:val="23F93ABB6ABC40EE94B563256FE61EA43"/>
    <w:rsid w:val="00D305DA"/>
    <w:rPr>
      <w:rFonts w:eastAsiaTheme="minorHAnsi"/>
      <w:lang w:val="es-EC" w:eastAsia="en-US"/>
    </w:rPr>
  </w:style>
  <w:style w:type="paragraph" w:customStyle="1" w:styleId="E6AB87C7821E494D8A47DF6634547AB63">
    <w:name w:val="E6AB87C7821E494D8A47DF6634547AB63"/>
    <w:rsid w:val="00D305DA"/>
    <w:rPr>
      <w:rFonts w:eastAsiaTheme="minorHAnsi"/>
      <w:lang w:val="es-EC" w:eastAsia="en-US"/>
    </w:rPr>
  </w:style>
  <w:style w:type="paragraph" w:customStyle="1" w:styleId="B3C8169D8C11466DA87C3B6489F59D743">
    <w:name w:val="B3C8169D8C11466DA87C3B6489F59D743"/>
    <w:rsid w:val="00D305DA"/>
    <w:rPr>
      <w:rFonts w:eastAsiaTheme="minorHAnsi"/>
      <w:lang w:val="es-EC" w:eastAsia="en-US"/>
    </w:rPr>
  </w:style>
  <w:style w:type="paragraph" w:customStyle="1" w:styleId="0B0197916C06483EBF04B722300A2EBB3">
    <w:name w:val="0B0197916C06483EBF04B722300A2EBB3"/>
    <w:rsid w:val="00D305DA"/>
    <w:rPr>
      <w:rFonts w:eastAsiaTheme="minorHAnsi"/>
      <w:lang w:val="es-EC" w:eastAsia="en-US"/>
    </w:rPr>
  </w:style>
  <w:style w:type="paragraph" w:customStyle="1" w:styleId="6D284A3A1283479A832EB6F4E3A8D33D3">
    <w:name w:val="6D284A3A1283479A832EB6F4E3A8D33D3"/>
    <w:rsid w:val="00D305DA"/>
    <w:rPr>
      <w:rFonts w:eastAsiaTheme="minorHAnsi"/>
      <w:lang w:val="es-EC" w:eastAsia="en-US"/>
    </w:rPr>
  </w:style>
  <w:style w:type="paragraph" w:customStyle="1" w:styleId="CFF85B819F6F4571BB39F3D90BEF80E23">
    <w:name w:val="CFF85B819F6F4571BB39F3D90BEF80E23"/>
    <w:rsid w:val="00D305DA"/>
    <w:rPr>
      <w:rFonts w:eastAsiaTheme="minorHAnsi"/>
      <w:lang w:val="es-EC" w:eastAsia="en-US"/>
    </w:rPr>
  </w:style>
  <w:style w:type="paragraph" w:customStyle="1" w:styleId="8F38C77CE7144FA79DCDDACFA37B24A13">
    <w:name w:val="8F38C77CE7144FA79DCDDACFA37B24A13"/>
    <w:rsid w:val="00D305DA"/>
    <w:rPr>
      <w:rFonts w:eastAsiaTheme="minorHAnsi"/>
      <w:lang w:val="es-EC" w:eastAsia="en-US"/>
    </w:rPr>
  </w:style>
  <w:style w:type="paragraph" w:customStyle="1" w:styleId="A1D1AB12CA894062A3FE331408639FD03">
    <w:name w:val="A1D1AB12CA894062A3FE331408639FD03"/>
    <w:rsid w:val="00D305DA"/>
    <w:rPr>
      <w:rFonts w:eastAsiaTheme="minorHAnsi"/>
      <w:lang w:val="es-EC" w:eastAsia="en-US"/>
    </w:rPr>
  </w:style>
  <w:style w:type="paragraph" w:customStyle="1" w:styleId="200A7793BE3A4A4A8A9B13C5D36933983">
    <w:name w:val="200A7793BE3A4A4A8A9B13C5D36933983"/>
    <w:rsid w:val="00D305DA"/>
    <w:rPr>
      <w:rFonts w:eastAsiaTheme="minorHAnsi"/>
      <w:lang w:val="es-EC" w:eastAsia="en-US"/>
    </w:rPr>
  </w:style>
  <w:style w:type="paragraph" w:customStyle="1" w:styleId="EEDCAC6FF0644FCCBE03E0D9CB7939D63">
    <w:name w:val="EEDCAC6FF0644FCCBE03E0D9CB7939D63"/>
    <w:rsid w:val="00D305DA"/>
    <w:rPr>
      <w:rFonts w:eastAsiaTheme="minorHAnsi"/>
      <w:lang w:val="es-EC" w:eastAsia="en-US"/>
    </w:rPr>
  </w:style>
  <w:style w:type="paragraph" w:customStyle="1" w:styleId="A34BEEE68CF34EABA6B72BF7C2BFAC263">
    <w:name w:val="A34BEEE68CF34EABA6B72BF7C2BFAC263"/>
    <w:rsid w:val="00D305DA"/>
    <w:rPr>
      <w:rFonts w:eastAsiaTheme="minorHAnsi"/>
      <w:lang w:val="es-EC" w:eastAsia="en-US"/>
    </w:rPr>
  </w:style>
  <w:style w:type="paragraph" w:customStyle="1" w:styleId="4ADB6E15710545FBB6C8B6192EF33A373">
    <w:name w:val="4ADB6E15710545FBB6C8B6192EF33A373"/>
    <w:rsid w:val="00D305DA"/>
    <w:rPr>
      <w:rFonts w:eastAsiaTheme="minorHAnsi"/>
      <w:lang w:val="es-EC" w:eastAsia="en-US"/>
    </w:rPr>
  </w:style>
  <w:style w:type="paragraph" w:customStyle="1" w:styleId="134D0017B95647E7B85646BFCE1618D03">
    <w:name w:val="134D0017B95647E7B85646BFCE1618D03"/>
    <w:rsid w:val="00D305DA"/>
    <w:rPr>
      <w:rFonts w:eastAsiaTheme="minorHAnsi"/>
      <w:lang w:val="es-EC" w:eastAsia="en-US"/>
    </w:rPr>
  </w:style>
  <w:style w:type="paragraph" w:customStyle="1" w:styleId="2BE839DF3FE445578FE99E33F5EE50DF3">
    <w:name w:val="2BE839DF3FE445578FE99E33F5EE50DF3"/>
    <w:rsid w:val="00D305DA"/>
    <w:rPr>
      <w:rFonts w:eastAsiaTheme="minorHAnsi"/>
      <w:lang w:val="es-EC" w:eastAsia="en-US"/>
    </w:rPr>
  </w:style>
  <w:style w:type="paragraph" w:customStyle="1" w:styleId="3341A88EA83145C5BD2F7916B5A6CCF43">
    <w:name w:val="3341A88EA83145C5BD2F7916B5A6CCF43"/>
    <w:rsid w:val="00D305DA"/>
    <w:rPr>
      <w:rFonts w:eastAsiaTheme="minorHAnsi"/>
      <w:lang w:val="es-EC" w:eastAsia="en-US"/>
    </w:rPr>
  </w:style>
  <w:style w:type="paragraph" w:customStyle="1" w:styleId="07A7E0992EAE472B936B0637C24CE1E03">
    <w:name w:val="07A7E0992EAE472B936B0637C24CE1E03"/>
    <w:rsid w:val="00D305DA"/>
    <w:rPr>
      <w:rFonts w:eastAsiaTheme="minorHAnsi"/>
      <w:lang w:val="es-EC" w:eastAsia="en-US"/>
    </w:rPr>
  </w:style>
  <w:style w:type="paragraph" w:customStyle="1" w:styleId="4417D29BE8A547F88A7481207B12438E3">
    <w:name w:val="4417D29BE8A547F88A7481207B12438E3"/>
    <w:rsid w:val="00D305DA"/>
    <w:rPr>
      <w:rFonts w:eastAsiaTheme="minorHAnsi"/>
      <w:lang w:val="es-EC" w:eastAsia="en-US"/>
    </w:rPr>
  </w:style>
  <w:style w:type="paragraph" w:customStyle="1" w:styleId="72B1A79BB4DA469291D700AA6E6B6B1C3">
    <w:name w:val="72B1A79BB4DA469291D700AA6E6B6B1C3"/>
    <w:rsid w:val="00D305DA"/>
    <w:rPr>
      <w:rFonts w:eastAsiaTheme="minorHAnsi"/>
      <w:lang w:val="es-EC" w:eastAsia="en-US"/>
    </w:rPr>
  </w:style>
  <w:style w:type="paragraph" w:customStyle="1" w:styleId="C4E1E859867C48BA8A482137673EAB833">
    <w:name w:val="C4E1E859867C48BA8A482137673EAB833"/>
    <w:rsid w:val="00D305DA"/>
    <w:rPr>
      <w:rFonts w:eastAsiaTheme="minorHAnsi"/>
      <w:lang w:val="es-EC" w:eastAsia="en-US"/>
    </w:rPr>
  </w:style>
  <w:style w:type="paragraph" w:customStyle="1" w:styleId="824E0AE580FE4C62939AAA9D47A5381E3">
    <w:name w:val="824E0AE580FE4C62939AAA9D47A5381E3"/>
    <w:rsid w:val="00D305DA"/>
    <w:rPr>
      <w:rFonts w:eastAsiaTheme="minorHAnsi"/>
      <w:lang w:val="es-EC" w:eastAsia="en-US"/>
    </w:rPr>
  </w:style>
  <w:style w:type="paragraph" w:customStyle="1" w:styleId="007B1EB9E5F244BD8AA66A3E400F4D323">
    <w:name w:val="007B1EB9E5F244BD8AA66A3E400F4D323"/>
    <w:rsid w:val="00D305DA"/>
    <w:rPr>
      <w:rFonts w:eastAsiaTheme="minorHAnsi"/>
      <w:lang w:val="es-EC" w:eastAsia="en-US"/>
    </w:rPr>
  </w:style>
  <w:style w:type="paragraph" w:customStyle="1" w:styleId="2EA7A7ED4B1B4C8FA1C62C9B1AC686FA3">
    <w:name w:val="2EA7A7ED4B1B4C8FA1C62C9B1AC686FA3"/>
    <w:rsid w:val="00D305DA"/>
    <w:rPr>
      <w:rFonts w:eastAsiaTheme="minorHAnsi"/>
      <w:lang w:val="es-EC" w:eastAsia="en-US"/>
    </w:rPr>
  </w:style>
  <w:style w:type="paragraph" w:customStyle="1" w:styleId="2DB95C20124446B0B9B4B7726C4C967F3">
    <w:name w:val="2DB95C20124446B0B9B4B7726C4C967F3"/>
    <w:rsid w:val="00D305DA"/>
    <w:rPr>
      <w:rFonts w:eastAsiaTheme="minorHAnsi"/>
      <w:lang w:val="es-EC" w:eastAsia="en-US"/>
    </w:rPr>
  </w:style>
  <w:style w:type="paragraph" w:customStyle="1" w:styleId="FF2BF67F211C4DD6A8F126AEA876CCEE3">
    <w:name w:val="FF2BF67F211C4DD6A8F126AEA876CCEE3"/>
    <w:rsid w:val="00D305DA"/>
    <w:rPr>
      <w:rFonts w:eastAsiaTheme="minorHAnsi"/>
      <w:lang w:val="es-EC" w:eastAsia="en-US"/>
    </w:rPr>
  </w:style>
  <w:style w:type="paragraph" w:customStyle="1" w:styleId="7DD224FBAC3C4B4EB8DDDE54BA626FBF3">
    <w:name w:val="7DD224FBAC3C4B4EB8DDDE54BA626FBF3"/>
    <w:rsid w:val="00D305DA"/>
    <w:rPr>
      <w:rFonts w:eastAsiaTheme="minorHAnsi"/>
      <w:lang w:val="es-EC" w:eastAsia="en-US"/>
    </w:rPr>
  </w:style>
  <w:style w:type="paragraph" w:customStyle="1" w:styleId="D68A2059810B47FD9B3720121AB96B4C3">
    <w:name w:val="D68A2059810B47FD9B3720121AB96B4C3"/>
    <w:rsid w:val="00D305DA"/>
    <w:rPr>
      <w:rFonts w:eastAsiaTheme="minorHAnsi"/>
      <w:lang w:val="es-EC" w:eastAsia="en-US"/>
    </w:rPr>
  </w:style>
  <w:style w:type="paragraph" w:customStyle="1" w:styleId="422C6119AA53426F9E88E4D79C672E553">
    <w:name w:val="422C6119AA53426F9E88E4D79C672E553"/>
    <w:rsid w:val="00D305DA"/>
    <w:rPr>
      <w:rFonts w:eastAsiaTheme="minorHAnsi"/>
      <w:lang w:val="es-EC" w:eastAsia="en-US"/>
    </w:rPr>
  </w:style>
  <w:style w:type="paragraph" w:customStyle="1" w:styleId="F0C026DE105140C199414101FA2C1AD13">
    <w:name w:val="F0C026DE105140C199414101FA2C1AD13"/>
    <w:rsid w:val="00D305DA"/>
    <w:rPr>
      <w:rFonts w:eastAsiaTheme="minorHAnsi"/>
      <w:lang w:val="es-EC" w:eastAsia="en-US"/>
    </w:rPr>
  </w:style>
  <w:style w:type="paragraph" w:customStyle="1" w:styleId="905CBE9BC36945689E978DDF1F2D53EF3">
    <w:name w:val="905CBE9BC36945689E978DDF1F2D53EF3"/>
    <w:rsid w:val="00D305DA"/>
    <w:rPr>
      <w:rFonts w:eastAsiaTheme="minorHAnsi"/>
      <w:lang w:val="es-EC" w:eastAsia="en-US"/>
    </w:rPr>
  </w:style>
  <w:style w:type="paragraph" w:customStyle="1" w:styleId="87612A6FB1D64B6F81960A09CFC51CC63">
    <w:name w:val="87612A6FB1D64B6F81960A09CFC51CC63"/>
    <w:rsid w:val="00D305DA"/>
    <w:rPr>
      <w:rFonts w:eastAsiaTheme="minorHAnsi"/>
      <w:lang w:val="es-EC" w:eastAsia="en-US"/>
    </w:rPr>
  </w:style>
  <w:style w:type="paragraph" w:customStyle="1" w:styleId="0FBC8F5C49BD4C87B46D1C222DD27B2A3">
    <w:name w:val="0FBC8F5C49BD4C87B46D1C222DD27B2A3"/>
    <w:rsid w:val="00D305DA"/>
    <w:rPr>
      <w:rFonts w:eastAsiaTheme="minorHAnsi"/>
      <w:lang w:val="es-EC" w:eastAsia="en-US"/>
    </w:rPr>
  </w:style>
  <w:style w:type="paragraph" w:customStyle="1" w:styleId="E28DB2CFA17F4EF2AAF8B3B69736CBDE3">
    <w:name w:val="E28DB2CFA17F4EF2AAF8B3B69736CBDE3"/>
    <w:rsid w:val="00D305DA"/>
    <w:rPr>
      <w:rFonts w:eastAsiaTheme="minorHAnsi"/>
      <w:lang w:val="es-EC" w:eastAsia="en-US"/>
    </w:rPr>
  </w:style>
  <w:style w:type="paragraph" w:customStyle="1" w:styleId="0B4CDD7DC7294C4AB9B484BF6566EECD3">
    <w:name w:val="0B4CDD7DC7294C4AB9B484BF6566EECD3"/>
    <w:rsid w:val="00D305DA"/>
    <w:rPr>
      <w:rFonts w:eastAsiaTheme="minorHAnsi"/>
      <w:lang w:val="es-EC" w:eastAsia="en-US"/>
    </w:rPr>
  </w:style>
  <w:style w:type="paragraph" w:customStyle="1" w:styleId="DC3B5A7CFFA147D18BF4656790CF6F0D3">
    <w:name w:val="DC3B5A7CFFA147D18BF4656790CF6F0D3"/>
    <w:rsid w:val="00D305DA"/>
    <w:rPr>
      <w:rFonts w:eastAsiaTheme="minorHAnsi"/>
      <w:lang w:val="es-EC" w:eastAsia="en-US"/>
    </w:rPr>
  </w:style>
  <w:style w:type="paragraph" w:customStyle="1" w:styleId="ADB4D652EE9442FAA7459231A004DA3E3">
    <w:name w:val="ADB4D652EE9442FAA7459231A004DA3E3"/>
    <w:rsid w:val="00D305DA"/>
    <w:rPr>
      <w:rFonts w:eastAsiaTheme="minorHAnsi"/>
      <w:lang w:val="es-EC" w:eastAsia="en-US"/>
    </w:rPr>
  </w:style>
  <w:style w:type="paragraph" w:customStyle="1" w:styleId="7F9C2F4FB3D5430D9ABD4B88845EC4F13">
    <w:name w:val="7F9C2F4FB3D5430D9ABD4B88845EC4F13"/>
    <w:rsid w:val="00D305DA"/>
    <w:rPr>
      <w:rFonts w:eastAsiaTheme="minorHAnsi"/>
      <w:lang w:val="es-EC" w:eastAsia="en-US"/>
    </w:rPr>
  </w:style>
  <w:style w:type="paragraph" w:customStyle="1" w:styleId="615543A93AE247FDBC7327611C9441E63">
    <w:name w:val="615543A93AE247FDBC7327611C9441E63"/>
    <w:rsid w:val="00D305DA"/>
    <w:rPr>
      <w:rFonts w:eastAsiaTheme="minorHAnsi"/>
      <w:lang w:val="es-EC" w:eastAsia="en-US"/>
    </w:rPr>
  </w:style>
  <w:style w:type="paragraph" w:customStyle="1" w:styleId="E0499286279244CEA50D2526FF5485213">
    <w:name w:val="E0499286279244CEA50D2526FF5485213"/>
    <w:rsid w:val="00D305DA"/>
    <w:rPr>
      <w:rFonts w:eastAsiaTheme="minorHAnsi"/>
      <w:lang w:val="es-EC" w:eastAsia="en-US"/>
    </w:rPr>
  </w:style>
  <w:style w:type="paragraph" w:customStyle="1" w:styleId="17478936F1934BA4A82B4F3BEDBBACC13">
    <w:name w:val="17478936F1934BA4A82B4F3BEDBBACC13"/>
    <w:rsid w:val="00D305DA"/>
    <w:rPr>
      <w:rFonts w:eastAsiaTheme="minorHAnsi"/>
      <w:lang w:val="es-EC" w:eastAsia="en-US"/>
    </w:rPr>
  </w:style>
  <w:style w:type="paragraph" w:customStyle="1" w:styleId="E1DA3C8388CC4DAEAC1751F78D7DCD003">
    <w:name w:val="E1DA3C8388CC4DAEAC1751F78D7DCD003"/>
    <w:rsid w:val="00D305DA"/>
    <w:rPr>
      <w:rFonts w:eastAsiaTheme="minorHAnsi"/>
      <w:lang w:val="es-EC" w:eastAsia="en-US"/>
    </w:rPr>
  </w:style>
  <w:style w:type="paragraph" w:customStyle="1" w:styleId="B19AD027C92C4DE7A5F353BD5C851A213">
    <w:name w:val="B19AD027C92C4DE7A5F353BD5C851A213"/>
    <w:rsid w:val="00D305DA"/>
    <w:rPr>
      <w:rFonts w:eastAsiaTheme="minorHAnsi"/>
      <w:lang w:val="es-EC" w:eastAsia="en-US"/>
    </w:rPr>
  </w:style>
  <w:style w:type="paragraph" w:customStyle="1" w:styleId="1346B9DA67EA406B8EC72B01BEC7428E4">
    <w:name w:val="1346B9DA67EA406B8EC72B01BEC7428E4"/>
    <w:rsid w:val="00D305DA"/>
    <w:rPr>
      <w:rFonts w:eastAsiaTheme="minorHAnsi"/>
      <w:lang w:val="es-EC" w:eastAsia="en-US"/>
    </w:rPr>
  </w:style>
  <w:style w:type="paragraph" w:customStyle="1" w:styleId="D48B78BA59304391A27962A43421EF644">
    <w:name w:val="D48B78BA59304391A27962A43421EF644"/>
    <w:rsid w:val="00D305DA"/>
    <w:rPr>
      <w:rFonts w:eastAsiaTheme="minorHAnsi"/>
      <w:lang w:val="es-EC" w:eastAsia="en-US"/>
    </w:rPr>
  </w:style>
  <w:style w:type="paragraph" w:customStyle="1" w:styleId="B7C07A82DE7F4FFD94435CB4535CC40F4">
    <w:name w:val="B7C07A82DE7F4FFD94435CB4535CC40F4"/>
    <w:rsid w:val="00D305DA"/>
    <w:rPr>
      <w:rFonts w:eastAsiaTheme="minorHAnsi"/>
      <w:lang w:val="es-EC" w:eastAsia="en-US"/>
    </w:rPr>
  </w:style>
  <w:style w:type="paragraph" w:customStyle="1" w:styleId="F53A35E6664848978E95535C1D11C9814">
    <w:name w:val="F53A35E6664848978E95535C1D11C9814"/>
    <w:rsid w:val="00D305DA"/>
    <w:rPr>
      <w:rFonts w:eastAsiaTheme="minorHAnsi"/>
      <w:lang w:val="es-EC" w:eastAsia="en-US"/>
    </w:rPr>
  </w:style>
  <w:style w:type="paragraph" w:customStyle="1" w:styleId="9E626E45202F414F9108243F6FBA83094">
    <w:name w:val="9E626E45202F414F9108243F6FBA83094"/>
    <w:rsid w:val="00D305DA"/>
    <w:rPr>
      <w:rFonts w:eastAsiaTheme="minorHAnsi"/>
      <w:lang w:val="es-EC" w:eastAsia="en-US"/>
    </w:rPr>
  </w:style>
  <w:style w:type="paragraph" w:customStyle="1" w:styleId="EE2139BB3E06499E9166BC5DF14926E24">
    <w:name w:val="EE2139BB3E06499E9166BC5DF14926E24"/>
    <w:rsid w:val="00D305DA"/>
    <w:rPr>
      <w:rFonts w:eastAsiaTheme="minorHAnsi"/>
      <w:lang w:val="es-EC" w:eastAsia="en-US"/>
    </w:rPr>
  </w:style>
  <w:style w:type="paragraph" w:customStyle="1" w:styleId="10845DBE96C342C285CCD6E528AB26B14">
    <w:name w:val="10845DBE96C342C285CCD6E528AB26B14"/>
    <w:rsid w:val="00D305DA"/>
    <w:rPr>
      <w:rFonts w:eastAsiaTheme="minorHAnsi"/>
      <w:lang w:val="es-EC" w:eastAsia="en-US"/>
    </w:rPr>
  </w:style>
  <w:style w:type="paragraph" w:customStyle="1" w:styleId="4F4C068E327D4225AE9CA58505E73A8E1">
    <w:name w:val="4F4C068E327D4225AE9CA58505E73A8E1"/>
    <w:rsid w:val="00D305DA"/>
    <w:rPr>
      <w:rFonts w:eastAsiaTheme="minorHAnsi"/>
      <w:lang w:val="es-EC" w:eastAsia="en-US"/>
    </w:rPr>
  </w:style>
  <w:style w:type="paragraph" w:customStyle="1" w:styleId="A992BAC19587424888D2ADEFB64977302">
    <w:name w:val="A992BAC19587424888D2ADEFB64977302"/>
    <w:rsid w:val="00D305DA"/>
    <w:rPr>
      <w:rFonts w:eastAsiaTheme="minorHAnsi"/>
      <w:lang w:val="es-EC" w:eastAsia="en-US"/>
    </w:rPr>
  </w:style>
  <w:style w:type="paragraph" w:customStyle="1" w:styleId="71E9232CC4D94F8BAAB040A194F427B82">
    <w:name w:val="71E9232CC4D94F8BAAB040A194F427B82"/>
    <w:rsid w:val="00D305DA"/>
    <w:rPr>
      <w:rFonts w:eastAsiaTheme="minorHAnsi"/>
      <w:lang w:val="es-EC" w:eastAsia="en-US"/>
    </w:rPr>
  </w:style>
  <w:style w:type="paragraph" w:customStyle="1" w:styleId="B9DF7B1A46DF4B969903E92B2F1AAD2C4">
    <w:name w:val="B9DF7B1A46DF4B969903E92B2F1AAD2C4"/>
    <w:rsid w:val="00D305DA"/>
    <w:rPr>
      <w:rFonts w:eastAsiaTheme="minorHAnsi"/>
      <w:lang w:val="es-EC" w:eastAsia="en-US"/>
    </w:rPr>
  </w:style>
  <w:style w:type="paragraph" w:customStyle="1" w:styleId="881B1BE5CDEC4F929C56A71ED40075B34">
    <w:name w:val="881B1BE5CDEC4F929C56A71ED40075B34"/>
    <w:rsid w:val="00D305DA"/>
    <w:rPr>
      <w:rFonts w:eastAsiaTheme="minorHAnsi"/>
      <w:lang w:val="es-EC" w:eastAsia="en-US"/>
    </w:rPr>
  </w:style>
  <w:style w:type="paragraph" w:customStyle="1" w:styleId="CE75B8F21FC74AEA8D63FF00918B8B8F4">
    <w:name w:val="CE75B8F21FC74AEA8D63FF00918B8B8F4"/>
    <w:rsid w:val="00D305DA"/>
    <w:rPr>
      <w:rFonts w:eastAsiaTheme="minorHAnsi"/>
      <w:lang w:val="es-EC" w:eastAsia="en-US"/>
    </w:rPr>
  </w:style>
  <w:style w:type="paragraph" w:customStyle="1" w:styleId="DA10A2CE462E4344AFB75924CE6FA73F1">
    <w:name w:val="DA10A2CE462E4344AFB75924CE6FA73F1"/>
    <w:rsid w:val="00D305DA"/>
    <w:rPr>
      <w:rFonts w:eastAsiaTheme="minorHAnsi"/>
      <w:lang w:val="es-EC" w:eastAsia="en-US"/>
    </w:rPr>
  </w:style>
  <w:style w:type="paragraph" w:customStyle="1" w:styleId="384FFEAA9F424136AC2511107FB2F8364">
    <w:name w:val="384FFEAA9F424136AC2511107FB2F8364"/>
    <w:rsid w:val="00D305DA"/>
    <w:rPr>
      <w:rFonts w:eastAsiaTheme="minorHAnsi"/>
      <w:lang w:val="es-EC" w:eastAsia="en-US"/>
    </w:rPr>
  </w:style>
  <w:style w:type="paragraph" w:customStyle="1" w:styleId="69AFC006173C49BFBED48E3FEF5D304E4">
    <w:name w:val="69AFC006173C49BFBED48E3FEF5D304E4"/>
    <w:rsid w:val="00D305DA"/>
    <w:rPr>
      <w:rFonts w:eastAsiaTheme="minorHAnsi"/>
      <w:lang w:val="es-EC" w:eastAsia="en-US"/>
    </w:rPr>
  </w:style>
  <w:style w:type="paragraph" w:customStyle="1" w:styleId="9CEBA39EB6CC4045AF7BCA6D12564F934">
    <w:name w:val="9CEBA39EB6CC4045AF7BCA6D12564F934"/>
    <w:rsid w:val="00D305DA"/>
    <w:rPr>
      <w:rFonts w:eastAsiaTheme="minorHAnsi"/>
      <w:lang w:val="es-EC" w:eastAsia="en-US"/>
    </w:rPr>
  </w:style>
  <w:style w:type="paragraph" w:customStyle="1" w:styleId="1E8405E3678D49F6950169CE85D773094">
    <w:name w:val="1E8405E3678D49F6950169CE85D773094"/>
    <w:rsid w:val="00D305DA"/>
    <w:rPr>
      <w:rFonts w:eastAsiaTheme="minorHAnsi"/>
      <w:lang w:val="es-EC" w:eastAsia="en-US"/>
    </w:rPr>
  </w:style>
  <w:style w:type="paragraph" w:customStyle="1" w:styleId="537EA4D083B74902AA851A8C7EB14E514">
    <w:name w:val="537EA4D083B74902AA851A8C7EB14E514"/>
    <w:rsid w:val="00D305DA"/>
    <w:rPr>
      <w:rFonts w:eastAsiaTheme="minorHAnsi"/>
      <w:lang w:val="es-EC" w:eastAsia="en-US"/>
    </w:rPr>
  </w:style>
  <w:style w:type="paragraph" w:customStyle="1" w:styleId="4DD2A450278F4CC399A538AC1E215C454">
    <w:name w:val="4DD2A450278F4CC399A538AC1E215C454"/>
    <w:rsid w:val="00D305DA"/>
    <w:rPr>
      <w:rFonts w:eastAsiaTheme="minorHAnsi"/>
      <w:lang w:val="es-EC" w:eastAsia="en-US"/>
    </w:rPr>
  </w:style>
  <w:style w:type="paragraph" w:customStyle="1" w:styleId="DF25207A81BC479B915B2CDCE95697C34">
    <w:name w:val="DF25207A81BC479B915B2CDCE95697C34"/>
    <w:rsid w:val="00D305DA"/>
    <w:rPr>
      <w:rFonts w:eastAsiaTheme="minorHAnsi"/>
      <w:lang w:val="es-EC" w:eastAsia="en-US"/>
    </w:rPr>
  </w:style>
  <w:style w:type="paragraph" w:customStyle="1" w:styleId="99EB8A390A744832828ABB4B87735DB24">
    <w:name w:val="99EB8A390A744832828ABB4B87735DB24"/>
    <w:rsid w:val="00D305DA"/>
    <w:rPr>
      <w:rFonts w:eastAsiaTheme="minorHAnsi"/>
      <w:lang w:val="es-EC" w:eastAsia="en-US"/>
    </w:rPr>
  </w:style>
  <w:style w:type="paragraph" w:customStyle="1" w:styleId="63D9D8B36035438C9CD53877B2F448704">
    <w:name w:val="63D9D8B36035438C9CD53877B2F448704"/>
    <w:rsid w:val="00D305DA"/>
    <w:rPr>
      <w:rFonts w:eastAsiaTheme="minorHAnsi"/>
      <w:lang w:val="es-EC" w:eastAsia="en-US"/>
    </w:rPr>
  </w:style>
  <w:style w:type="paragraph" w:customStyle="1" w:styleId="8D85583ABBC24E7DAED6C250D9B6378E4">
    <w:name w:val="8D85583ABBC24E7DAED6C250D9B6378E4"/>
    <w:rsid w:val="00D305DA"/>
    <w:rPr>
      <w:rFonts w:eastAsiaTheme="minorHAnsi"/>
      <w:lang w:val="es-EC" w:eastAsia="en-US"/>
    </w:rPr>
  </w:style>
  <w:style w:type="paragraph" w:customStyle="1" w:styleId="3EE0775CA125442385378CC4A894E0164">
    <w:name w:val="3EE0775CA125442385378CC4A894E0164"/>
    <w:rsid w:val="00D305DA"/>
    <w:rPr>
      <w:rFonts w:eastAsiaTheme="minorHAnsi"/>
      <w:lang w:val="es-EC" w:eastAsia="en-US"/>
    </w:rPr>
  </w:style>
  <w:style w:type="paragraph" w:customStyle="1" w:styleId="4246FF1E36294E0BB23A8F5E9A5969804">
    <w:name w:val="4246FF1E36294E0BB23A8F5E9A5969804"/>
    <w:rsid w:val="00D305DA"/>
    <w:rPr>
      <w:rFonts w:eastAsiaTheme="minorHAnsi"/>
      <w:lang w:val="es-EC" w:eastAsia="en-US"/>
    </w:rPr>
  </w:style>
  <w:style w:type="paragraph" w:customStyle="1" w:styleId="C66DB1C3AA7E4A9ABA0DDC05DDB811FA4">
    <w:name w:val="C66DB1C3AA7E4A9ABA0DDC05DDB811FA4"/>
    <w:rsid w:val="00D305DA"/>
    <w:rPr>
      <w:rFonts w:eastAsiaTheme="minorHAnsi"/>
      <w:lang w:val="es-EC" w:eastAsia="en-US"/>
    </w:rPr>
  </w:style>
  <w:style w:type="paragraph" w:customStyle="1" w:styleId="0B9DF91E77C949459C2C6C8A55FBF6014">
    <w:name w:val="0B9DF91E77C949459C2C6C8A55FBF6014"/>
    <w:rsid w:val="00D305DA"/>
    <w:rPr>
      <w:rFonts w:eastAsiaTheme="minorHAnsi"/>
      <w:lang w:val="es-EC" w:eastAsia="en-US"/>
    </w:rPr>
  </w:style>
  <w:style w:type="paragraph" w:customStyle="1" w:styleId="9AD30FB8B38449108D2DCAEA37B155DD4">
    <w:name w:val="9AD30FB8B38449108D2DCAEA37B155DD4"/>
    <w:rsid w:val="00D305DA"/>
    <w:rPr>
      <w:rFonts w:eastAsiaTheme="minorHAnsi"/>
      <w:lang w:val="es-EC" w:eastAsia="en-US"/>
    </w:rPr>
  </w:style>
  <w:style w:type="paragraph" w:customStyle="1" w:styleId="B3217F0EB441450AAED2FEC9CE6F3A394">
    <w:name w:val="B3217F0EB441450AAED2FEC9CE6F3A394"/>
    <w:rsid w:val="00D305DA"/>
    <w:rPr>
      <w:rFonts w:eastAsiaTheme="minorHAnsi"/>
      <w:lang w:val="es-EC" w:eastAsia="en-US"/>
    </w:rPr>
  </w:style>
  <w:style w:type="paragraph" w:customStyle="1" w:styleId="BB7DAB3CE87D4DCEABC3C791DFD4ACDC4">
    <w:name w:val="BB7DAB3CE87D4DCEABC3C791DFD4ACDC4"/>
    <w:rsid w:val="00D305DA"/>
    <w:rPr>
      <w:rFonts w:eastAsiaTheme="minorHAnsi"/>
      <w:lang w:val="es-EC" w:eastAsia="en-US"/>
    </w:rPr>
  </w:style>
  <w:style w:type="paragraph" w:customStyle="1" w:styleId="E9342A2CC8AD4C9789625005DD99EFFA4">
    <w:name w:val="E9342A2CC8AD4C9789625005DD99EFFA4"/>
    <w:rsid w:val="00D305DA"/>
    <w:rPr>
      <w:rFonts w:eastAsiaTheme="minorHAnsi"/>
      <w:lang w:val="es-EC" w:eastAsia="en-US"/>
    </w:rPr>
  </w:style>
  <w:style w:type="paragraph" w:customStyle="1" w:styleId="4556944BA42D4F8AB308FCC83EBEEF9B4">
    <w:name w:val="4556944BA42D4F8AB308FCC83EBEEF9B4"/>
    <w:rsid w:val="00D305DA"/>
    <w:rPr>
      <w:rFonts w:eastAsiaTheme="minorHAnsi"/>
      <w:lang w:val="es-EC" w:eastAsia="en-US"/>
    </w:rPr>
  </w:style>
  <w:style w:type="paragraph" w:customStyle="1" w:styleId="E96A29351C4B4D2DA67A6ECD28D9F1804">
    <w:name w:val="E96A29351C4B4D2DA67A6ECD28D9F1804"/>
    <w:rsid w:val="00D305DA"/>
    <w:rPr>
      <w:rFonts w:eastAsiaTheme="minorHAnsi"/>
      <w:lang w:val="es-EC" w:eastAsia="en-US"/>
    </w:rPr>
  </w:style>
  <w:style w:type="paragraph" w:customStyle="1" w:styleId="A72B59C61C704933A9840A2E0AEE373E4">
    <w:name w:val="A72B59C61C704933A9840A2E0AEE373E4"/>
    <w:rsid w:val="00D305DA"/>
    <w:rPr>
      <w:rFonts w:eastAsiaTheme="minorHAnsi"/>
      <w:lang w:val="es-EC" w:eastAsia="en-US"/>
    </w:rPr>
  </w:style>
  <w:style w:type="paragraph" w:customStyle="1" w:styleId="206D5BBFDF674FF68633BB891E378E034">
    <w:name w:val="206D5BBFDF674FF68633BB891E378E034"/>
    <w:rsid w:val="00D305DA"/>
    <w:rPr>
      <w:rFonts w:eastAsiaTheme="minorHAnsi"/>
      <w:lang w:val="es-EC" w:eastAsia="en-US"/>
    </w:rPr>
  </w:style>
  <w:style w:type="paragraph" w:customStyle="1" w:styleId="EE2CFBEC4B4A4226929729B632209E2A4">
    <w:name w:val="EE2CFBEC4B4A4226929729B632209E2A4"/>
    <w:rsid w:val="00D305DA"/>
    <w:rPr>
      <w:rFonts w:eastAsiaTheme="minorHAnsi"/>
      <w:lang w:val="es-EC" w:eastAsia="en-US"/>
    </w:rPr>
  </w:style>
  <w:style w:type="paragraph" w:customStyle="1" w:styleId="56DC3A96EA9D44679D1E5B798CD48CB74">
    <w:name w:val="56DC3A96EA9D44679D1E5B798CD48CB74"/>
    <w:rsid w:val="00D305DA"/>
    <w:rPr>
      <w:rFonts w:eastAsiaTheme="minorHAnsi"/>
      <w:lang w:val="es-EC" w:eastAsia="en-US"/>
    </w:rPr>
  </w:style>
  <w:style w:type="paragraph" w:customStyle="1" w:styleId="097CE9FBADF54D709AEB2D618C4F84EE4">
    <w:name w:val="097CE9FBADF54D709AEB2D618C4F84EE4"/>
    <w:rsid w:val="00D305DA"/>
    <w:rPr>
      <w:rFonts w:eastAsiaTheme="minorHAnsi"/>
      <w:lang w:val="es-EC" w:eastAsia="en-US"/>
    </w:rPr>
  </w:style>
  <w:style w:type="paragraph" w:customStyle="1" w:styleId="13DA77F3616F4FC9994E1B61F81D82BE4">
    <w:name w:val="13DA77F3616F4FC9994E1B61F81D82BE4"/>
    <w:rsid w:val="00D305DA"/>
    <w:rPr>
      <w:rFonts w:eastAsiaTheme="minorHAnsi"/>
      <w:lang w:val="es-EC" w:eastAsia="en-US"/>
    </w:rPr>
  </w:style>
  <w:style w:type="paragraph" w:customStyle="1" w:styleId="946FCCE63D414E61B60EFFC3BC364AF44">
    <w:name w:val="946FCCE63D414E61B60EFFC3BC364AF44"/>
    <w:rsid w:val="00D305DA"/>
    <w:rPr>
      <w:rFonts w:eastAsiaTheme="minorHAnsi"/>
      <w:lang w:val="es-EC" w:eastAsia="en-US"/>
    </w:rPr>
  </w:style>
  <w:style w:type="paragraph" w:customStyle="1" w:styleId="F2A8843844E843ADBE3DB19D8DB1B4834">
    <w:name w:val="F2A8843844E843ADBE3DB19D8DB1B4834"/>
    <w:rsid w:val="00D305DA"/>
    <w:rPr>
      <w:rFonts w:eastAsiaTheme="minorHAnsi"/>
      <w:lang w:val="es-EC" w:eastAsia="en-US"/>
    </w:rPr>
  </w:style>
  <w:style w:type="paragraph" w:customStyle="1" w:styleId="32847B7CB5B0420890FEE699C93E2DBA4">
    <w:name w:val="32847B7CB5B0420890FEE699C93E2DBA4"/>
    <w:rsid w:val="00D305DA"/>
    <w:rPr>
      <w:rFonts w:eastAsiaTheme="minorHAnsi"/>
      <w:lang w:val="es-EC" w:eastAsia="en-US"/>
    </w:rPr>
  </w:style>
  <w:style w:type="paragraph" w:customStyle="1" w:styleId="1016FF7299E247B2BF884EAA893EF3CC4">
    <w:name w:val="1016FF7299E247B2BF884EAA893EF3CC4"/>
    <w:rsid w:val="00D305DA"/>
    <w:rPr>
      <w:rFonts w:eastAsiaTheme="minorHAnsi"/>
      <w:lang w:val="es-EC" w:eastAsia="en-US"/>
    </w:rPr>
  </w:style>
  <w:style w:type="paragraph" w:customStyle="1" w:styleId="CA31FA15D5F64F59977F411B0C6F12B24">
    <w:name w:val="CA31FA15D5F64F59977F411B0C6F12B24"/>
    <w:rsid w:val="00D305DA"/>
    <w:rPr>
      <w:rFonts w:eastAsiaTheme="minorHAnsi"/>
      <w:lang w:val="es-EC" w:eastAsia="en-US"/>
    </w:rPr>
  </w:style>
  <w:style w:type="paragraph" w:customStyle="1" w:styleId="D4E8C4BB1CA845748BCB5CDAC37BF6C14">
    <w:name w:val="D4E8C4BB1CA845748BCB5CDAC37BF6C14"/>
    <w:rsid w:val="00D305DA"/>
    <w:rPr>
      <w:rFonts w:eastAsiaTheme="minorHAnsi"/>
      <w:lang w:val="es-EC" w:eastAsia="en-US"/>
    </w:rPr>
  </w:style>
  <w:style w:type="paragraph" w:customStyle="1" w:styleId="77AAEB11720E45AF801BBF863F46DA504">
    <w:name w:val="77AAEB11720E45AF801BBF863F46DA504"/>
    <w:rsid w:val="00D305DA"/>
    <w:rPr>
      <w:rFonts w:eastAsiaTheme="minorHAnsi"/>
      <w:lang w:val="es-EC" w:eastAsia="en-US"/>
    </w:rPr>
  </w:style>
  <w:style w:type="paragraph" w:customStyle="1" w:styleId="0156252639484D2481ED38B2AC8A97354">
    <w:name w:val="0156252639484D2481ED38B2AC8A97354"/>
    <w:rsid w:val="00D305DA"/>
    <w:rPr>
      <w:rFonts w:eastAsiaTheme="minorHAnsi"/>
      <w:lang w:val="es-EC" w:eastAsia="en-US"/>
    </w:rPr>
  </w:style>
  <w:style w:type="paragraph" w:customStyle="1" w:styleId="FC6A71074B0A4CD68650CEFFDCE245584">
    <w:name w:val="FC6A71074B0A4CD68650CEFFDCE245584"/>
    <w:rsid w:val="00D305DA"/>
    <w:rPr>
      <w:rFonts w:eastAsiaTheme="minorHAnsi"/>
      <w:lang w:val="es-EC" w:eastAsia="en-US"/>
    </w:rPr>
  </w:style>
  <w:style w:type="paragraph" w:customStyle="1" w:styleId="3D0163509D05402CB44B6E340503DEBE4">
    <w:name w:val="3D0163509D05402CB44B6E340503DEBE4"/>
    <w:rsid w:val="00D305DA"/>
    <w:rPr>
      <w:rFonts w:eastAsiaTheme="minorHAnsi"/>
      <w:lang w:val="es-EC" w:eastAsia="en-US"/>
    </w:rPr>
  </w:style>
  <w:style w:type="paragraph" w:customStyle="1" w:styleId="E7D3DA55700C4998ACD35A4258426BBA4">
    <w:name w:val="E7D3DA55700C4998ACD35A4258426BBA4"/>
    <w:rsid w:val="00D305DA"/>
    <w:rPr>
      <w:rFonts w:eastAsiaTheme="minorHAnsi"/>
      <w:lang w:val="es-EC" w:eastAsia="en-US"/>
    </w:rPr>
  </w:style>
  <w:style w:type="paragraph" w:customStyle="1" w:styleId="B570C8410D9B4EB090308DA62A4BC51E4">
    <w:name w:val="B570C8410D9B4EB090308DA62A4BC51E4"/>
    <w:rsid w:val="00D305DA"/>
    <w:rPr>
      <w:rFonts w:eastAsiaTheme="minorHAnsi"/>
      <w:lang w:val="es-EC" w:eastAsia="en-US"/>
    </w:rPr>
  </w:style>
  <w:style w:type="paragraph" w:customStyle="1" w:styleId="AE6B119347344EC9AB2C5E747B87912F4">
    <w:name w:val="AE6B119347344EC9AB2C5E747B87912F4"/>
    <w:rsid w:val="00D305DA"/>
    <w:rPr>
      <w:rFonts w:eastAsiaTheme="minorHAnsi"/>
      <w:lang w:val="es-EC" w:eastAsia="en-US"/>
    </w:rPr>
  </w:style>
  <w:style w:type="paragraph" w:customStyle="1" w:styleId="7B02A587A73042788C149190E304B8A64">
    <w:name w:val="7B02A587A73042788C149190E304B8A64"/>
    <w:rsid w:val="00D305DA"/>
    <w:rPr>
      <w:rFonts w:eastAsiaTheme="minorHAnsi"/>
      <w:lang w:val="es-EC" w:eastAsia="en-US"/>
    </w:rPr>
  </w:style>
  <w:style w:type="paragraph" w:customStyle="1" w:styleId="5E4E45F7E8EF42F9A563694C8FCAFBD54">
    <w:name w:val="5E4E45F7E8EF42F9A563694C8FCAFBD54"/>
    <w:rsid w:val="00D305DA"/>
    <w:rPr>
      <w:rFonts w:eastAsiaTheme="minorHAnsi"/>
      <w:lang w:val="es-EC" w:eastAsia="en-US"/>
    </w:rPr>
  </w:style>
  <w:style w:type="paragraph" w:customStyle="1" w:styleId="CAE76DCD5A424EC69E5C8EBE21342C3F4">
    <w:name w:val="CAE76DCD5A424EC69E5C8EBE21342C3F4"/>
    <w:rsid w:val="00D305DA"/>
    <w:rPr>
      <w:rFonts w:eastAsiaTheme="minorHAnsi"/>
      <w:lang w:val="es-EC" w:eastAsia="en-US"/>
    </w:rPr>
  </w:style>
  <w:style w:type="paragraph" w:customStyle="1" w:styleId="86895B1CF98F48D98A3034D7F21129994">
    <w:name w:val="86895B1CF98F48D98A3034D7F21129994"/>
    <w:rsid w:val="00D305DA"/>
    <w:rPr>
      <w:rFonts w:eastAsiaTheme="minorHAnsi"/>
      <w:lang w:val="es-EC" w:eastAsia="en-US"/>
    </w:rPr>
  </w:style>
  <w:style w:type="paragraph" w:customStyle="1" w:styleId="8ECD8EB131FC44938A244384EAEC5CDF4">
    <w:name w:val="8ECD8EB131FC44938A244384EAEC5CDF4"/>
    <w:rsid w:val="00D305DA"/>
    <w:rPr>
      <w:rFonts w:eastAsiaTheme="minorHAnsi"/>
      <w:lang w:val="es-EC" w:eastAsia="en-US"/>
    </w:rPr>
  </w:style>
  <w:style w:type="paragraph" w:customStyle="1" w:styleId="09B320BADD0243C1A6996FDA412912884">
    <w:name w:val="09B320BADD0243C1A6996FDA412912884"/>
    <w:rsid w:val="00D305DA"/>
    <w:rPr>
      <w:rFonts w:eastAsiaTheme="minorHAnsi"/>
      <w:lang w:val="es-EC" w:eastAsia="en-US"/>
    </w:rPr>
  </w:style>
  <w:style w:type="paragraph" w:customStyle="1" w:styleId="DAE347F9A419492184156B9CF1F11B104">
    <w:name w:val="DAE347F9A419492184156B9CF1F11B104"/>
    <w:rsid w:val="00D305DA"/>
    <w:rPr>
      <w:rFonts w:eastAsiaTheme="minorHAnsi"/>
      <w:lang w:val="es-EC" w:eastAsia="en-US"/>
    </w:rPr>
  </w:style>
  <w:style w:type="paragraph" w:customStyle="1" w:styleId="4AA5E900847D4A6EBC1714ADCB6206504">
    <w:name w:val="4AA5E900847D4A6EBC1714ADCB6206504"/>
    <w:rsid w:val="00D305DA"/>
    <w:rPr>
      <w:rFonts w:eastAsiaTheme="minorHAnsi"/>
      <w:lang w:val="es-EC" w:eastAsia="en-US"/>
    </w:rPr>
  </w:style>
  <w:style w:type="paragraph" w:customStyle="1" w:styleId="436BC0C0CF9B4E5EA4AA26700352B2404">
    <w:name w:val="436BC0C0CF9B4E5EA4AA26700352B2404"/>
    <w:rsid w:val="00D305DA"/>
    <w:rPr>
      <w:rFonts w:eastAsiaTheme="minorHAnsi"/>
      <w:lang w:val="es-EC" w:eastAsia="en-US"/>
    </w:rPr>
  </w:style>
  <w:style w:type="paragraph" w:customStyle="1" w:styleId="05185064C61E42BDACA01827605A9C844">
    <w:name w:val="05185064C61E42BDACA01827605A9C844"/>
    <w:rsid w:val="00D305DA"/>
    <w:rPr>
      <w:rFonts w:eastAsiaTheme="minorHAnsi"/>
      <w:lang w:val="es-EC" w:eastAsia="en-US"/>
    </w:rPr>
  </w:style>
  <w:style w:type="paragraph" w:customStyle="1" w:styleId="14677D90A6FB4EC8B272E01E64B56CBA4">
    <w:name w:val="14677D90A6FB4EC8B272E01E64B56CBA4"/>
    <w:rsid w:val="00D305DA"/>
    <w:rPr>
      <w:rFonts w:eastAsiaTheme="minorHAnsi"/>
      <w:lang w:val="es-EC" w:eastAsia="en-US"/>
    </w:rPr>
  </w:style>
  <w:style w:type="paragraph" w:customStyle="1" w:styleId="99A06C89987241E78D403670EC04F5654">
    <w:name w:val="99A06C89987241E78D403670EC04F5654"/>
    <w:rsid w:val="00D305DA"/>
    <w:rPr>
      <w:rFonts w:eastAsiaTheme="minorHAnsi"/>
      <w:lang w:val="es-EC" w:eastAsia="en-US"/>
    </w:rPr>
  </w:style>
  <w:style w:type="paragraph" w:customStyle="1" w:styleId="28031169A71F47F78510D9038D0C01BB4">
    <w:name w:val="28031169A71F47F78510D9038D0C01BB4"/>
    <w:rsid w:val="00D305DA"/>
    <w:rPr>
      <w:rFonts w:eastAsiaTheme="minorHAnsi"/>
      <w:lang w:val="es-EC" w:eastAsia="en-US"/>
    </w:rPr>
  </w:style>
  <w:style w:type="paragraph" w:customStyle="1" w:styleId="3FD55BDA318F4AD6914687132CEEA8EE4">
    <w:name w:val="3FD55BDA318F4AD6914687132CEEA8EE4"/>
    <w:rsid w:val="00D305DA"/>
    <w:rPr>
      <w:rFonts w:eastAsiaTheme="minorHAnsi"/>
      <w:lang w:val="es-EC" w:eastAsia="en-US"/>
    </w:rPr>
  </w:style>
  <w:style w:type="paragraph" w:customStyle="1" w:styleId="23F93ABB6ABC40EE94B563256FE61EA44">
    <w:name w:val="23F93ABB6ABC40EE94B563256FE61EA44"/>
    <w:rsid w:val="00D305DA"/>
    <w:rPr>
      <w:rFonts w:eastAsiaTheme="minorHAnsi"/>
      <w:lang w:val="es-EC" w:eastAsia="en-US"/>
    </w:rPr>
  </w:style>
  <w:style w:type="paragraph" w:customStyle="1" w:styleId="E6AB87C7821E494D8A47DF6634547AB64">
    <w:name w:val="E6AB87C7821E494D8A47DF6634547AB64"/>
    <w:rsid w:val="00D305DA"/>
    <w:rPr>
      <w:rFonts w:eastAsiaTheme="minorHAnsi"/>
      <w:lang w:val="es-EC" w:eastAsia="en-US"/>
    </w:rPr>
  </w:style>
  <w:style w:type="paragraph" w:customStyle="1" w:styleId="B3C8169D8C11466DA87C3B6489F59D744">
    <w:name w:val="B3C8169D8C11466DA87C3B6489F59D744"/>
    <w:rsid w:val="00D305DA"/>
    <w:rPr>
      <w:rFonts w:eastAsiaTheme="minorHAnsi"/>
      <w:lang w:val="es-EC" w:eastAsia="en-US"/>
    </w:rPr>
  </w:style>
  <w:style w:type="paragraph" w:customStyle="1" w:styleId="0B0197916C06483EBF04B722300A2EBB4">
    <w:name w:val="0B0197916C06483EBF04B722300A2EBB4"/>
    <w:rsid w:val="00D305DA"/>
    <w:rPr>
      <w:rFonts w:eastAsiaTheme="minorHAnsi"/>
      <w:lang w:val="es-EC" w:eastAsia="en-US"/>
    </w:rPr>
  </w:style>
  <w:style w:type="paragraph" w:customStyle="1" w:styleId="6D284A3A1283479A832EB6F4E3A8D33D4">
    <w:name w:val="6D284A3A1283479A832EB6F4E3A8D33D4"/>
    <w:rsid w:val="00D305DA"/>
    <w:rPr>
      <w:rFonts w:eastAsiaTheme="minorHAnsi"/>
      <w:lang w:val="es-EC" w:eastAsia="en-US"/>
    </w:rPr>
  </w:style>
  <w:style w:type="paragraph" w:customStyle="1" w:styleId="CFF85B819F6F4571BB39F3D90BEF80E24">
    <w:name w:val="CFF85B819F6F4571BB39F3D90BEF80E24"/>
    <w:rsid w:val="00D305DA"/>
    <w:rPr>
      <w:rFonts w:eastAsiaTheme="minorHAnsi"/>
      <w:lang w:val="es-EC" w:eastAsia="en-US"/>
    </w:rPr>
  </w:style>
  <w:style w:type="paragraph" w:customStyle="1" w:styleId="8F38C77CE7144FA79DCDDACFA37B24A14">
    <w:name w:val="8F38C77CE7144FA79DCDDACFA37B24A14"/>
    <w:rsid w:val="00D305DA"/>
    <w:rPr>
      <w:rFonts w:eastAsiaTheme="minorHAnsi"/>
      <w:lang w:val="es-EC" w:eastAsia="en-US"/>
    </w:rPr>
  </w:style>
  <w:style w:type="paragraph" w:customStyle="1" w:styleId="A1D1AB12CA894062A3FE331408639FD04">
    <w:name w:val="A1D1AB12CA894062A3FE331408639FD04"/>
    <w:rsid w:val="00D305DA"/>
    <w:rPr>
      <w:rFonts w:eastAsiaTheme="minorHAnsi"/>
      <w:lang w:val="es-EC" w:eastAsia="en-US"/>
    </w:rPr>
  </w:style>
  <w:style w:type="paragraph" w:customStyle="1" w:styleId="200A7793BE3A4A4A8A9B13C5D36933984">
    <w:name w:val="200A7793BE3A4A4A8A9B13C5D36933984"/>
    <w:rsid w:val="00D305DA"/>
    <w:rPr>
      <w:rFonts w:eastAsiaTheme="minorHAnsi"/>
      <w:lang w:val="es-EC" w:eastAsia="en-US"/>
    </w:rPr>
  </w:style>
  <w:style w:type="paragraph" w:customStyle="1" w:styleId="EEDCAC6FF0644FCCBE03E0D9CB7939D64">
    <w:name w:val="EEDCAC6FF0644FCCBE03E0D9CB7939D64"/>
    <w:rsid w:val="00D305DA"/>
    <w:rPr>
      <w:rFonts w:eastAsiaTheme="minorHAnsi"/>
      <w:lang w:val="es-EC" w:eastAsia="en-US"/>
    </w:rPr>
  </w:style>
  <w:style w:type="paragraph" w:customStyle="1" w:styleId="A34BEEE68CF34EABA6B72BF7C2BFAC264">
    <w:name w:val="A34BEEE68CF34EABA6B72BF7C2BFAC264"/>
    <w:rsid w:val="00D305DA"/>
    <w:rPr>
      <w:rFonts w:eastAsiaTheme="minorHAnsi"/>
      <w:lang w:val="es-EC" w:eastAsia="en-US"/>
    </w:rPr>
  </w:style>
  <w:style w:type="paragraph" w:customStyle="1" w:styleId="4ADB6E15710545FBB6C8B6192EF33A374">
    <w:name w:val="4ADB6E15710545FBB6C8B6192EF33A374"/>
    <w:rsid w:val="00D305DA"/>
    <w:rPr>
      <w:rFonts w:eastAsiaTheme="minorHAnsi"/>
      <w:lang w:val="es-EC" w:eastAsia="en-US"/>
    </w:rPr>
  </w:style>
  <w:style w:type="paragraph" w:customStyle="1" w:styleId="134D0017B95647E7B85646BFCE1618D04">
    <w:name w:val="134D0017B95647E7B85646BFCE1618D04"/>
    <w:rsid w:val="00D305DA"/>
    <w:rPr>
      <w:rFonts w:eastAsiaTheme="minorHAnsi"/>
      <w:lang w:val="es-EC" w:eastAsia="en-US"/>
    </w:rPr>
  </w:style>
  <w:style w:type="paragraph" w:customStyle="1" w:styleId="2BE839DF3FE445578FE99E33F5EE50DF4">
    <w:name w:val="2BE839DF3FE445578FE99E33F5EE50DF4"/>
    <w:rsid w:val="00D305DA"/>
    <w:rPr>
      <w:rFonts w:eastAsiaTheme="minorHAnsi"/>
      <w:lang w:val="es-EC" w:eastAsia="en-US"/>
    </w:rPr>
  </w:style>
  <w:style w:type="paragraph" w:customStyle="1" w:styleId="3341A88EA83145C5BD2F7916B5A6CCF44">
    <w:name w:val="3341A88EA83145C5BD2F7916B5A6CCF44"/>
    <w:rsid w:val="00D305DA"/>
    <w:rPr>
      <w:rFonts w:eastAsiaTheme="minorHAnsi"/>
      <w:lang w:val="es-EC" w:eastAsia="en-US"/>
    </w:rPr>
  </w:style>
  <w:style w:type="paragraph" w:customStyle="1" w:styleId="07A7E0992EAE472B936B0637C24CE1E04">
    <w:name w:val="07A7E0992EAE472B936B0637C24CE1E04"/>
    <w:rsid w:val="00D305DA"/>
    <w:rPr>
      <w:rFonts w:eastAsiaTheme="minorHAnsi"/>
      <w:lang w:val="es-EC" w:eastAsia="en-US"/>
    </w:rPr>
  </w:style>
  <w:style w:type="paragraph" w:customStyle="1" w:styleId="4417D29BE8A547F88A7481207B12438E4">
    <w:name w:val="4417D29BE8A547F88A7481207B12438E4"/>
    <w:rsid w:val="00D305DA"/>
    <w:rPr>
      <w:rFonts w:eastAsiaTheme="minorHAnsi"/>
      <w:lang w:val="es-EC" w:eastAsia="en-US"/>
    </w:rPr>
  </w:style>
  <w:style w:type="paragraph" w:customStyle="1" w:styleId="72B1A79BB4DA469291D700AA6E6B6B1C4">
    <w:name w:val="72B1A79BB4DA469291D700AA6E6B6B1C4"/>
    <w:rsid w:val="00D305DA"/>
    <w:rPr>
      <w:rFonts w:eastAsiaTheme="minorHAnsi"/>
      <w:lang w:val="es-EC" w:eastAsia="en-US"/>
    </w:rPr>
  </w:style>
  <w:style w:type="paragraph" w:customStyle="1" w:styleId="C4E1E859867C48BA8A482137673EAB834">
    <w:name w:val="C4E1E859867C48BA8A482137673EAB834"/>
    <w:rsid w:val="00D305DA"/>
    <w:rPr>
      <w:rFonts w:eastAsiaTheme="minorHAnsi"/>
      <w:lang w:val="es-EC" w:eastAsia="en-US"/>
    </w:rPr>
  </w:style>
  <w:style w:type="paragraph" w:customStyle="1" w:styleId="824E0AE580FE4C62939AAA9D47A5381E4">
    <w:name w:val="824E0AE580FE4C62939AAA9D47A5381E4"/>
    <w:rsid w:val="00D305DA"/>
    <w:rPr>
      <w:rFonts w:eastAsiaTheme="minorHAnsi"/>
      <w:lang w:val="es-EC" w:eastAsia="en-US"/>
    </w:rPr>
  </w:style>
  <w:style w:type="paragraph" w:customStyle="1" w:styleId="007B1EB9E5F244BD8AA66A3E400F4D324">
    <w:name w:val="007B1EB9E5F244BD8AA66A3E400F4D324"/>
    <w:rsid w:val="00D305DA"/>
    <w:rPr>
      <w:rFonts w:eastAsiaTheme="minorHAnsi"/>
      <w:lang w:val="es-EC" w:eastAsia="en-US"/>
    </w:rPr>
  </w:style>
  <w:style w:type="paragraph" w:customStyle="1" w:styleId="2EA7A7ED4B1B4C8FA1C62C9B1AC686FA4">
    <w:name w:val="2EA7A7ED4B1B4C8FA1C62C9B1AC686FA4"/>
    <w:rsid w:val="00D305DA"/>
    <w:rPr>
      <w:rFonts w:eastAsiaTheme="minorHAnsi"/>
      <w:lang w:val="es-EC" w:eastAsia="en-US"/>
    </w:rPr>
  </w:style>
  <w:style w:type="paragraph" w:customStyle="1" w:styleId="2DB95C20124446B0B9B4B7726C4C967F4">
    <w:name w:val="2DB95C20124446B0B9B4B7726C4C967F4"/>
    <w:rsid w:val="00D305DA"/>
    <w:rPr>
      <w:rFonts w:eastAsiaTheme="minorHAnsi"/>
      <w:lang w:val="es-EC" w:eastAsia="en-US"/>
    </w:rPr>
  </w:style>
  <w:style w:type="paragraph" w:customStyle="1" w:styleId="FF2BF67F211C4DD6A8F126AEA876CCEE4">
    <w:name w:val="FF2BF67F211C4DD6A8F126AEA876CCEE4"/>
    <w:rsid w:val="00D305DA"/>
    <w:rPr>
      <w:rFonts w:eastAsiaTheme="minorHAnsi"/>
      <w:lang w:val="es-EC" w:eastAsia="en-US"/>
    </w:rPr>
  </w:style>
  <w:style w:type="paragraph" w:customStyle="1" w:styleId="7DD224FBAC3C4B4EB8DDDE54BA626FBF4">
    <w:name w:val="7DD224FBAC3C4B4EB8DDDE54BA626FBF4"/>
    <w:rsid w:val="00D305DA"/>
    <w:rPr>
      <w:rFonts w:eastAsiaTheme="minorHAnsi"/>
      <w:lang w:val="es-EC" w:eastAsia="en-US"/>
    </w:rPr>
  </w:style>
  <w:style w:type="paragraph" w:customStyle="1" w:styleId="D68A2059810B47FD9B3720121AB96B4C4">
    <w:name w:val="D68A2059810B47FD9B3720121AB96B4C4"/>
    <w:rsid w:val="00D305DA"/>
    <w:rPr>
      <w:rFonts w:eastAsiaTheme="minorHAnsi"/>
      <w:lang w:val="es-EC" w:eastAsia="en-US"/>
    </w:rPr>
  </w:style>
  <w:style w:type="paragraph" w:customStyle="1" w:styleId="422C6119AA53426F9E88E4D79C672E554">
    <w:name w:val="422C6119AA53426F9E88E4D79C672E554"/>
    <w:rsid w:val="00D305DA"/>
    <w:rPr>
      <w:rFonts w:eastAsiaTheme="minorHAnsi"/>
      <w:lang w:val="es-EC" w:eastAsia="en-US"/>
    </w:rPr>
  </w:style>
  <w:style w:type="paragraph" w:customStyle="1" w:styleId="F0C026DE105140C199414101FA2C1AD14">
    <w:name w:val="F0C026DE105140C199414101FA2C1AD14"/>
    <w:rsid w:val="00D305DA"/>
    <w:rPr>
      <w:rFonts w:eastAsiaTheme="minorHAnsi"/>
      <w:lang w:val="es-EC" w:eastAsia="en-US"/>
    </w:rPr>
  </w:style>
  <w:style w:type="paragraph" w:customStyle="1" w:styleId="905CBE9BC36945689E978DDF1F2D53EF4">
    <w:name w:val="905CBE9BC36945689E978DDF1F2D53EF4"/>
    <w:rsid w:val="00D305DA"/>
    <w:rPr>
      <w:rFonts w:eastAsiaTheme="minorHAnsi"/>
      <w:lang w:val="es-EC" w:eastAsia="en-US"/>
    </w:rPr>
  </w:style>
  <w:style w:type="paragraph" w:customStyle="1" w:styleId="87612A6FB1D64B6F81960A09CFC51CC64">
    <w:name w:val="87612A6FB1D64B6F81960A09CFC51CC64"/>
    <w:rsid w:val="00D305DA"/>
    <w:rPr>
      <w:rFonts w:eastAsiaTheme="minorHAnsi"/>
      <w:lang w:val="es-EC" w:eastAsia="en-US"/>
    </w:rPr>
  </w:style>
  <w:style w:type="paragraph" w:customStyle="1" w:styleId="0FBC8F5C49BD4C87B46D1C222DD27B2A4">
    <w:name w:val="0FBC8F5C49BD4C87B46D1C222DD27B2A4"/>
    <w:rsid w:val="00D305DA"/>
    <w:rPr>
      <w:rFonts w:eastAsiaTheme="minorHAnsi"/>
      <w:lang w:val="es-EC" w:eastAsia="en-US"/>
    </w:rPr>
  </w:style>
  <w:style w:type="paragraph" w:customStyle="1" w:styleId="E28DB2CFA17F4EF2AAF8B3B69736CBDE4">
    <w:name w:val="E28DB2CFA17F4EF2AAF8B3B69736CBDE4"/>
    <w:rsid w:val="00D305DA"/>
    <w:rPr>
      <w:rFonts w:eastAsiaTheme="minorHAnsi"/>
      <w:lang w:val="es-EC" w:eastAsia="en-US"/>
    </w:rPr>
  </w:style>
  <w:style w:type="paragraph" w:customStyle="1" w:styleId="0B4CDD7DC7294C4AB9B484BF6566EECD4">
    <w:name w:val="0B4CDD7DC7294C4AB9B484BF6566EECD4"/>
    <w:rsid w:val="00D305DA"/>
    <w:rPr>
      <w:rFonts w:eastAsiaTheme="minorHAnsi"/>
      <w:lang w:val="es-EC" w:eastAsia="en-US"/>
    </w:rPr>
  </w:style>
  <w:style w:type="paragraph" w:customStyle="1" w:styleId="DC3B5A7CFFA147D18BF4656790CF6F0D4">
    <w:name w:val="DC3B5A7CFFA147D18BF4656790CF6F0D4"/>
    <w:rsid w:val="00D305DA"/>
    <w:rPr>
      <w:rFonts w:eastAsiaTheme="minorHAnsi"/>
      <w:lang w:val="es-EC" w:eastAsia="en-US"/>
    </w:rPr>
  </w:style>
  <w:style w:type="paragraph" w:customStyle="1" w:styleId="ADB4D652EE9442FAA7459231A004DA3E4">
    <w:name w:val="ADB4D652EE9442FAA7459231A004DA3E4"/>
    <w:rsid w:val="00D305DA"/>
    <w:rPr>
      <w:rFonts w:eastAsiaTheme="minorHAnsi"/>
      <w:lang w:val="es-EC" w:eastAsia="en-US"/>
    </w:rPr>
  </w:style>
  <w:style w:type="paragraph" w:customStyle="1" w:styleId="7F9C2F4FB3D5430D9ABD4B88845EC4F14">
    <w:name w:val="7F9C2F4FB3D5430D9ABD4B88845EC4F14"/>
    <w:rsid w:val="00D305DA"/>
    <w:rPr>
      <w:rFonts w:eastAsiaTheme="minorHAnsi"/>
      <w:lang w:val="es-EC" w:eastAsia="en-US"/>
    </w:rPr>
  </w:style>
  <w:style w:type="paragraph" w:customStyle="1" w:styleId="615543A93AE247FDBC7327611C9441E64">
    <w:name w:val="615543A93AE247FDBC7327611C9441E64"/>
    <w:rsid w:val="00D305DA"/>
    <w:rPr>
      <w:rFonts w:eastAsiaTheme="minorHAnsi"/>
      <w:lang w:val="es-EC" w:eastAsia="en-US"/>
    </w:rPr>
  </w:style>
  <w:style w:type="paragraph" w:customStyle="1" w:styleId="E0499286279244CEA50D2526FF5485214">
    <w:name w:val="E0499286279244CEA50D2526FF5485214"/>
    <w:rsid w:val="00D305DA"/>
    <w:rPr>
      <w:rFonts w:eastAsiaTheme="minorHAnsi"/>
      <w:lang w:val="es-EC" w:eastAsia="en-US"/>
    </w:rPr>
  </w:style>
  <w:style w:type="paragraph" w:customStyle="1" w:styleId="17478936F1934BA4A82B4F3BEDBBACC14">
    <w:name w:val="17478936F1934BA4A82B4F3BEDBBACC14"/>
    <w:rsid w:val="00D305DA"/>
    <w:rPr>
      <w:rFonts w:eastAsiaTheme="minorHAnsi"/>
      <w:lang w:val="es-EC" w:eastAsia="en-US"/>
    </w:rPr>
  </w:style>
  <w:style w:type="paragraph" w:customStyle="1" w:styleId="E1DA3C8388CC4DAEAC1751F78D7DCD004">
    <w:name w:val="E1DA3C8388CC4DAEAC1751F78D7DCD004"/>
    <w:rsid w:val="00D305DA"/>
    <w:rPr>
      <w:rFonts w:eastAsiaTheme="minorHAnsi"/>
      <w:lang w:val="es-EC" w:eastAsia="en-US"/>
    </w:rPr>
  </w:style>
  <w:style w:type="paragraph" w:customStyle="1" w:styleId="B19AD027C92C4DE7A5F353BD5C851A214">
    <w:name w:val="B19AD027C92C4DE7A5F353BD5C851A214"/>
    <w:rsid w:val="00D305DA"/>
    <w:rPr>
      <w:rFonts w:eastAsiaTheme="minorHAnsi"/>
      <w:lang w:val="es-EC" w:eastAsia="en-US"/>
    </w:rPr>
  </w:style>
  <w:style w:type="paragraph" w:customStyle="1" w:styleId="1346B9DA67EA406B8EC72B01BEC7428E5">
    <w:name w:val="1346B9DA67EA406B8EC72B01BEC7428E5"/>
    <w:rsid w:val="00D305DA"/>
    <w:rPr>
      <w:rFonts w:eastAsiaTheme="minorHAnsi"/>
      <w:lang w:val="es-EC" w:eastAsia="en-US"/>
    </w:rPr>
  </w:style>
  <w:style w:type="paragraph" w:customStyle="1" w:styleId="D48B78BA59304391A27962A43421EF645">
    <w:name w:val="D48B78BA59304391A27962A43421EF645"/>
    <w:rsid w:val="00D305DA"/>
    <w:rPr>
      <w:rFonts w:eastAsiaTheme="minorHAnsi"/>
      <w:lang w:val="es-EC" w:eastAsia="en-US"/>
    </w:rPr>
  </w:style>
  <w:style w:type="paragraph" w:customStyle="1" w:styleId="B7C07A82DE7F4FFD94435CB4535CC40F5">
    <w:name w:val="B7C07A82DE7F4FFD94435CB4535CC40F5"/>
    <w:rsid w:val="00D305DA"/>
    <w:rPr>
      <w:rFonts w:eastAsiaTheme="minorHAnsi"/>
      <w:lang w:val="es-EC" w:eastAsia="en-US"/>
    </w:rPr>
  </w:style>
  <w:style w:type="paragraph" w:customStyle="1" w:styleId="F53A35E6664848978E95535C1D11C9815">
    <w:name w:val="F53A35E6664848978E95535C1D11C9815"/>
    <w:rsid w:val="00D305DA"/>
    <w:rPr>
      <w:rFonts w:eastAsiaTheme="minorHAnsi"/>
      <w:lang w:val="es-EC" w:eastAsia="en-US"/>
    </w:rPr>
  </w:style>
  <w:style w:type="paragraph" w:customStyle="1" w:styleId="9E626E45202F414F9108243F6FBA83095">
    <w:name w:val="9E626E45202F414F9108243F6FBA83095"/>
    <w:rsid w:val="00D305DA"/>
    <w:rPr>
      <w:rFonts w:eastAsiaTheme="minorHAnsi"/>
      <w:lang w:val="es-EC" w:eastAsia="en-US"/>
    </w:rPr>
  </w:style>
  <w:style w:type="paragraph" w:customStyle="1" w:styleId="EE2139BB3E06499E9166BC5DF14926E25">
    <w:name w:val="EE2139BB3E06499E9166BC5DF14926E25"/>
    <w:rsid w:val="00D305DA"/>
    <w:rPr>
      <w:rFonts w:eastAsiaTheme="minorHAnsi"/>
      <w:lang w:val="es-EC" w:eastAsia="en-US"/>
    </w:rPr>
  </w:style>
  <w:style w:type="paragraph" w:customStyle="1" w:styleId="10845DBE96C342C285CCD6E528AB26B15">
    <w:name w:val="10845DBE96C342C285CCD6E528AB26B15"/>
    <w:rsid w:val="00D305DA"/>
    <w:rPr>
      <w:rFonts w:eastAsiaTheme="minorHAnsi"/>
      <w:lang w:val="es-EC" w:eastAsia="en-US"/>
    </w:rPr>
  </w:style>
  <w:style w:type="paragraph" w:customStyle="1" w:styleId="4F4C068E327D4225AE9CA58505E73A8E2">
    <w:name w:val="4F4C068E327D4225AE9CA58505E73A8E2"/>
    <w:rsid w:val="00D305DA"/>
    <w:rPr>
      <w:rFonts w:eastAsiaTheme="minorHAnsi"/>
      <w:lang w:val="es-EC" w:eastAsia="en-US"/>
    </w:rPr>
  </w:style>
  <w:style w:type="paragraph" w:customStyle="1" w:styleId="A992BAC19587424888D2ADEFB64977303">
    <w:name w:val="A992BAC19587424888D2ADEFB64977303"/>
    <w:rsid w:val="00D305DA"/>
    <w:rPr>
      <w:rFonts w:eastAsiaTheme="minorHAnsi"/>
      <w:lang w:val="es-EC" w:eastAsia="en-US"/>
    </w:rPr>
  </w:style>
  <w:style w:type="paragraph" w:customStyle="1" w:styleId="71E9232CC4D94F8BAAB040A194F427B83">
    <w:name w:val="71E9232CC4D94F8BAAB040A194F427B83"/>
    <w:rsid w:val="00D305DA"/>
    <w:rPr>
      <w:rFonts w:eastAsiaTheme="minorHAnsi"/>
      <w:lang w:val="es-EC" w:eastAsia="en-US"/>
    </w:rPr>
  </w:style>
  <w:style w:type="paragraph" w:customStyle="1" w:styleId="B9DF7B1A46DF4B969903E92B2F1AAD2C5">
    <w:name w:val="B9DF7B1A46DF4B969903E92B2F1AAD2C5"/>
    <w:rsid w:val="00D305DA"/>
    <w:rPr>
      <w:rFonts w:eastAsiaTheme="minorHAnsi"/>
      <w:lang w:val="es-EC" w:eastAsia="en-US"/>
    </w:rPr>
  </w:style>
  <w:style w:type="paragraph" w:customStyle="1" w:styleId="881B1BE5CDEC4F929C56A71ED40075B35">
    <w:name w:val="881B1BE5CDEC4F929C56A71ED40075B35"/>
    <w:rsid w:val="00D305DA"/>
    <w:rPr>
      <w:rFonts w:eastAsiaTheme="minorHAnsi"/>
      <w:lang w:val="es-EC" w:eastAsia="en-US"/>
    </w:rPr>
  </w:style>
  <w:style w:type="paragraph" w:customStyle="1" w:styleId="CE75B8F21FC74AEA8D63FF00918B8B8F5">
    <w:name w:val="CE75B8F21FC74AEA8D63FF00918B8B8F5"/>
    <w:rsid w:val="00D305DA"/>
    <w:rPr>
      <w:rFonts w:eastAsiaTheme="minorHAnsi"/>
      <w:lang w:val="es-EC" w:eastAsia="en-US"/>
    </w:rPr>
  </w:style>
  <w:style w:type="paragraph" w:customStyle="1" w:styleId="DA10A2CE462E4344AFB75924CE6FA73F2">
    <w:name w:val="DA10A2CE462E4344AFB75924CE6FA73F2"/>
    <w:rsid w:val="00D305DA"/>
    <w:rPr>
      <w:rFonts w:eastAsiaTheme="minorHAnsi"/>
      <w:lang w:val="es-EC" w:eastAsia="en-US"/>
    </w:rPr>
  </w:style>
  <w:style w:type="paragraph" w:customStyle="1" w:styleId="384FFEAA9F424136AC2511107FB2F8365">
    <w:name w:val="384FFEAA9F424136AC2511107FB2F8365"/>
    <w:rsid w:val="00D305DA"/>
    <w:rPr>
      <w:rFonts w:eastAsiaTheme="minorHAnsi"/>
      <w:lang w:val="es-EC" w:eastAsia="en-US"/>
    </w:rPr>
  </w:style>
  <w:style w:type="paragraph" w:customStyle="1" w:styleId="69AFC006173C49BFBED48E3FEF5D304E5">
    <w:name w:val="69AFC006173C49BFBED48E3FEF5D304E5"/>
    <w:rsid w:val="00D305DA"/>
    <w:rPr>
      <w:rFonts w:eastAsiaTheme="minorHAnsi"/>
      <w:lang w:val="es-EC" w:eastAsia="en-US"/>
    </w:rPr>
  </w:style>
  <w:style w:type="paragraph" w:customStyle="1" w:styleId="9CEBA39EB6CC4045AF7BCA6D12564F935">
    <w:name w:val="9CEBA39EB6CC4045AF7BCA6D12564F935"/>
    <w:rsid w:val="00D305DA"/>
    <w:rPr>
      <w:rFonts w:eastAsiaTheme="minorHAnsi"/>
      <w:lang w:val="es-EC" w:eastAsia="en-US"/>
    </w:rPr>
  </w:style>
  <w:style w:type="paragraph" w:customStyle="1" w:styleId="1E8405E3678D49F6950169CE85D773095">
    <w:name w:val="1E8405E3678D49F6950169CE85D773095"/>
    <w:rsid w:val="00D305DA"/>
    <w:rPr>
      <w:rFonts w:eastAsiaTheme="minorHAnsi"/>
      <w:lang w:val="es-EC" w:eastAsia="en-US"/>
    </w:rPr>
  </w:style>
  <w:style w:type="paragraph" w:customStyle="1" w:styleId="537EA4D083B74902AA851A8C7EB14E515">
    <w:name w:val="537EA4D083B74902AA851A8C7EB14E515"/>
    <w:rsid w:val="00D305DA"/>
    <w:rPr>
      <w:rFonts w:eastAsiaTheme="minorHAnsi"/>
      <w:lang w:val="es-EC" w:eastAsia="en-US"/>
    </w:rPr>
  </w:style>
  <w:style w:type="paragraph" w:customStyle="1" w:styleId="4DD2A450278F4CC399A538AC1E215C455">
    <w:name w:val="4DD2A450278F4CC399A538AC1E215C455"/>
    <w:rsid w:val="00D305DA"/>
    <w:rPr>
      <w:rFonts w:eastAsiaTheme="minorHAnsi"/>
      <w:lang w:val="es-EC" w:eastAsia="en-US"/>
    </w:rPr>
  </w:style>
  <w:style w:type="paragraph" w:customStyle="1" w:styleId="DF25207A81BC479B915B2CDCE95697C35">
    <w:name w:val="DF25207A81BC479B915B2CDCE95697C35"/>
    <w:rsid w:val="00D305DA"/>
    <w:rPr>
      <w:rFonts w:eastAsiaTheme="minorHAnsi"/>
      <w:lang w:val="es-EC" w:eastAsia="en-US"/>
    </w:rPr>
  </w:style>
  <w:style w:type="paragraph" w:customStyle="1" w:styleId="99EB8A390A744832828ABB4B87735DB25">
    <w:name w:val="99EB8A390A744832828ABB4B87735DB25"/>
    <w:rsid w:val="00D305DA"/>
    <w:rPr>
      <w:rFonts w:eastAsiaTheme="minorHAnsi"/>
      <w:lang w:val="es-EC" w:eastAsia="en-US"/>
    </w:rPr>
  </w:style>
  <w:style w:type="paragraph" w:customStyle="1" w:styleId="63D9D8B36035438C9CD53877B2F448705">
    <w:name w:val="63D9D8B36035438C9CD53877B2F448705"/>
    <w:rsid w:val="00D305DA"/>
    <w:rPr>
      <w:rFonts w:eastAsiaTheme="minorHAnsi"/>
      <w:lang w:val="es-EC" w:eastAsia="en-US"/>
    </w:rPr>
  </w:style>
  <w:style w:type="paragraph" w:customStyle="1" w:styleId="8D85583ABBC24E7DAED6C250D9B6378E5">
    <w:name w:val="8D85583ABBC24E7DAED6C250D9B6378E5"/>
    <w:rsid w:val="00D305DA"/>
    <w:rPr>
      <w:rFonts w:eastAsiaTheme="minorHAnsi"/>
      <w:lang w:val="es-EC" w:eastAsia="en-US"/>
    </w:rPr>
  </w:style>
  <w:style w:type="paragraph" w:customStyle="1" w:styleId="3EE0775CA125442385378CC4A894E0165">
    <w:name w:val="3EE0775CA125442385378CC4A894E0165"/>
    <w:rsid w:val="00D305DA"/>
    <w:rPr>
      <w:rFonts w:eastAsiaTheme="minorHAnsi"/>
      <w:lang w:val="es-EC" w:eastAsia="en-US"/>
    </w:rPr>
  </w:style>
  <w:style w:type="paragraph" w:customStyle="1" w:styleId="4246FF1E36294E0BB23A8F5E9A5969805">
    <w:name w:val="4246FF1E36294E0BB23A8F5E9A5969805"/>
    <w:rsid w:val="00D305DA"/>
    <w:rPr>
      <w:rFonts w:eastAsiaTheme="minorHAnsi"/>
      <w:lang w:val="es-EC" w:eastAsia="en-US"/>
    </w:rPr>
  </w:style>
  <w:style w:type="paragraph" w:customStyle="1" w:styleId="C66DB1C3AA7E4A9ABA0DDC05DDB811FA5">
    <w:name w:val="C66DB1C3AA7E4A9ABA0DDC05DDB811FA5"/>
    <w:rsid w:val="00D305DA"/>
    <w:rPr>
      <w:rFonts w:eastAsiaTheme="minorHAnsi"/>
      <w:lang w:val="es-EC" w:eastAsia="en-US"/>
    </w:rPr>
  </w:style>
  <w:style w:type="paragraph" w:customStyle="1" w:styleId="0B9DF91E77C949459C2C6C8A55FBF6015">
    <w:name w:val="0B9DF91E77C949459C2C6C8A55FBF6015"/>
    <w:rsid w:val="00D305DA"/>
    <w:rPr>
      <w:rFonts w:eastAsiaTheme="minorHAnsi"/>
      <w:lang w:val="es-EC" w:eastAsia="en-US"/>
    </w:rPr>
  </w:style>
  <w:style w:type="paragraph" w:customStyle="1" w:styleId="9AD30FB8B38449108D2DCAEA37B155DD5">
    <w:name w:val="9AD30FB8B38449108D2DCAEA37B155DD5"/>
    <w:rsid w:val="00D305DA"/>
    <w:rPr>
      <w:rFonts w:eastAsiaTheme="minorHAnsi"/>
      <w:lang w:val="es-EC" w:eastAsia="en-US"/>
    </w:rPr>
  </w:style>
  <w:style w:type="paragraph" w:customStyle="1" w:styleId="B3217F0EB441450AAED2FEC9CE6F3A395">
    <w:name w:val="B3217F0EB441450AAED2FEC9CE6F3A395"/>
    <w:rsid w:val="00D305DA"/>
    <w:rPr>
      <w:rFonts w:eastAsiaTheme="minorHAnsi"/>
      <w:lang w:val="es-EC" w:eastAsia="en-US"/>
    </w:rPr>
  </w:style>
  <w:style w:type="paragraph" w:customStyle="1" w:styleId="BB7DAB3CE87D4DCEABC3C791DFD4ACDC5">
    <w:name w:val="BB7DAB3CE87D4DCEABC3C791DFD4ACDC5"/>
    <w:rsid w:val="00D305DA"/>
    <w:rPr>
      <w:rFonts w:eastAsiaTheme="minorHAnsi"/>
      <w:lang w:val="es-EC" w:eastAsia="en-US"/>
    </w:rPr>
  </w:style>
  <w:style w:type="paragraph" w:customStyle="1" w:styleId="E9342A2CC8AD4C9789625005DD99EFFA5">
    <w:name w:val="E9342A2CC8AD4C9789625005DD99EFFA5"/>
    <w:rsid w:val="00D305DA"/>
    <w:rPr>
      <w:rFonts w:eastAsiaTheme="minorHAnsi"/>
      <w:lang w:val="es-EC" w:eastAsia="en-US"/>
    </w:rPr>
  </w:style>
  <w:style w:type="paragraph" w:customStyle="1" w:styleId="4556944BA42D4F8AB308FCC83EBEEF9B5">
    <w:name w:val="4556944BA42D4F8AB308FCC83EBEEF9B5"/>
    <w:rsid w:val="00D305DA"/>
    <w:rPr>
      <w:rFonts w:eastAsiaTheme="minorHAnsi"/>
      <w:lang w:val="es-EC" w:eastAsia="en-US"/>
    </w:rPr>
  </w:style>
  <w:style w:type="paragraph" w:customStyle="1" w:styleId="E96A29351C4B4D2DA67A6ECD28D9F1805">
    <w:name w:val="E96A29351C4B4D2DA67A6ECD28D9F1805"/>
    <w:rsid w:val="00D305DA"/>
    <w:rPr>
      <w:rFonts w:eastAsiaTheme="minorHAnsi"/>
      <w:lang w:val="es-EC" w:eastAsia="en-US"/>
    </w:rPr>
  </w:style>
  <w:style w:type="paragraph" w:customStyle="1" w:styleId="A72B59C61C704933A9840A2E0AEE373E5">
    <w:name w:val="A72B59C61C704933A9840A2E0AEE373E5"/>
    <w:rsid w:val="00D305DA"/>
    <w:rPr>
      <w:rFonts w:eastAsiaTheme="minorHAnsi"/>
      <w:lang w:val="es-EC" w:eastAsia="en-US"/>
    </w:rPr>
  </w:style>
  <w:style w:type="paragraph" w:customStyle="1" w:styleId="206D5BBFDF674FF68633BB891E378E035">
    <w:name w:val="206D5BBFDF674FF68633BB891E378E035"/>
    <w:rsid w:val="00D305DA"/>
    <w:rPr>
      <w:rFonts w:eastAsiaTheme="minorHAnsi"/>
      <w:lang w:val="es-EC" w:eastAsia="en-US"/>
    </w:rPr>
  </w:style>
  <w:style w:type="paragraph" w:customStyle="1" w:styleId="EE2CFBEC4B4A4226929729B632209E2A5">
    <w:name w:val="EE2CFBEC4B4A4226929729B632209E2A5"/>
    <w:rsid w:val="00D305DA"/>
    <w:rPr>
      <w:rFonts w:eastAsiaTheme="minorHAnsi"/>
      <w:lang w:val="es-EC" w:eastAsia="en-US"/>
    </w:rPr>
  </w:style>
  <w:style w:type="paragraph" w:customStyle="1" w:styleId="56DC3A96EA9D44679D1E5B798CD48CB75">
    <w:name w:val="56DC3A96EA9D44679D1E5B798CD48CB75"/>
    <w:rsid w:val="00D305DA"/>
    <w:rPr>
      <w:rFonts w:eastAsiaTheme="minorHAnsi"/>
      <w:lang w:val="es-EC" w:eastAsia="en-US"/>
    </w:rPr>
  </w:style>
  <w:style w:type="paragraph" w:customStyle="1" w:styleId="097CE9FBADF54D709AEB2D618C4F84EE5">
    <w:name w:val="097CE9FBADF54D709AEB2D618C4F84EE5"/>
    <w:rsid w:val="00D305DA"/>
    <w:rPr>
      <w:rFonts w:eastAsiaTheme="minorHAnsi"/>
      <w:lang w:val="es-EC" w:eastAsia="en-US"/>
    </w:rPr>
  </w:style>
  <w:style w:type="paragraph" w:customStyle="1" w:styleId="13DA77F3616F4FC9994E1B61F81D82BE5">
    <w:name w:val="13DA77F3616F4FC9994E1B61F81D82BE5"/>
    <w:rsid w:val="00D305DA"/>
    <w:rPr>
      <w:rFonts w:eastAsiaTheme="minorHAnsi"/>
      <w:lang w:val="es-EC" w:eastAsia="en-US"/>
    </w:rPr>
  </w:style>
  <w:style w:type="paragraph" w:customStyle="1" w:styleId="946FCCE63D414E61B60EFFC3BC364AF45">
    <w:name w:val="946FCCE63D414E61B60EFFC3BC364AF45"/>
    <w:rsid w:val="00D305DA"/>
    <w:rPr>
      <w:rFonts w:eastAsiaTheme="minorHAnsi"/>
      <w:lang w:val="es-EC" w:eastAsia="en-US"/>
    </w:rPr>
  </w:style>
  <w:style w:type="paragraph" w:customStyle="1" w:styleId="F2A8843844E843ADBE3DB19D8DB1B4835">
    <w:name w:val="F2A8843844E843ADBE3DB19D8DB1B4835"/>
    <w:rsid w:val="00D305DA"/>
    <w:rPr>
      <w:rFonts w:eastAsiaTheme="minorHAnsi"/>
      <w:lang w:val="es-EC" w:eastAsia="en-US"/>
    </w:rPr>
  </w:style>
  <w:style w:type="paragraph" w:customStyle="1" w:styleId="32847B7CB5B0420890FEE699C93E2DBA5">
    <w:name w:val="32847B7CB5B0420890FEE699C93E2DBA5"/>
    <w:rsid w:val="00D305DA"/>
    <w:rPr>
      <w:rFonts w:eastAsiaTheme="minorHAnsi"/>
      <w:lang w:val="es-EC" w:eastAsia="en-US"/>
    </w:rPr>
  </w:style>
  <w:style w:type="paragraph" w:customStyle="1" w:styleId="1016FF7299E247B2BF884EAA893EF3CC5">
    <w:name w:val="1016FF7299E247B2BF884EAA893EF3CC5"/>
    <w:rsid w:val="00D305DA"/>
    <w:rPr>
      <w:rFonts w:eastAsiaTheme="minorHAnsi"/>
      <w:lang w:val="es-EC" w:eastAsia="en-US"/>
    </w:rPr>
  </w:style>
  <w:style w:type="paragraph" w:customStyle="1" w:styleId="CA31FA15D5F64F59977F411B0C6F12B25">
    <w:name w:val="CA31FA15D5F64F59977F411B0C6F12B25"/>
    <w:rsid w:val="00D305DA"/>
    <w:rPr>
      <w:rFonts w:eastAsiaTheme="minorHAnsi"/>
      <w:lang w:val="es-EC" w:eastAsia="en-US"/>
    </w:rPr>
  </w:style>
  <w:style w:type="paragraph" w:customStyle="1" w:styleId="D4E8C4BB1CA845748BCB5CDAC37BF6C15">
    <w:name w:val="D4E8C4BB1CA845748BCB5CDAC37BF6C15"/>
    <w:rsid w:val="00D305DA"/>
    <w:rPr>
      <w:rFonts w:eastAsiaTheme="minorHAnsi"/>
      <w:lang w:val="es-EC" w:eastAsia="en-US"/>
    </w:rPr>
  </w:style>
  <w:style w:type="paragraph" w:customStyle="1" w:styleId="77AAEB11720E45AF801BBF863F46DA505">
    <w:name w:val="77AAEB11720E45AF801BBF863F46DA505"/>
    <w:rsid w:val="00D305DA"/>
    <w:rPr>
      <w:rFonts w:eastAsiaTheme="minorHAnsi"/>
      <w:lang w:val="es-EC" w:eastAsia="en-US"/>
    </w:rPr>
  </w:style>
  <w:style w:type="paragraph" w:customStyle="1" w:styleId="0156252639484D2481ED38B2AC8A97355">
    <w:name w:val="0156252639484D2481ED38B2AC8A97355"/>
    <w:rsid w:val="00D305DA"/>
    <w:rPr>
      <w:rFonts w:eastAsiaTheme="minorHAnsi"/>
      <w:lang w:val="es-EC" w:eastAsia="en-US"/>
    </w:rPr>
  </w:style>
  <w:style w:type="paragraph" w:customStyle="1" w:styleId="FC6A71074B0A4CD68650CEFFDCE245585">
    <w:name w:val="FC6A71074B0A4CD68650CEFFDCE245585"/>
    <w:rsid w:val="00D305DA"/>
    <w:rPr>
      <w:rFonts w:eastAsiaTheme="minorHAnsi"/>
      <w:lang w:val="es-EC" w:eastAsia="en-US"/>
    </w:rPr>
  </w:style>
  <w:style w:type="paragraph" w:customStyle="1" w:styleId="3D0163509D05402CB44B6E340503DEBE5">
    <w:name w:val="3D0163509D05402CB44B6E340503DEBE5"/>
    <w:rsid w:val="00D305DA"/>
    <w:rPr>
      <w:rFonts w:eastAsiaTheme="minorHAnsi"/>
      <w:lang w:val="es-EC" w:eastAsia="en-US"/>
    </w:rPr>
  </w:style>
  <w:style w:type="paragraph" w:customStyle="1" w:styleId="E7D3DA55700C4998ACD35A4258426BBA5">
    <w:name w:val="E7D3DA55700C4998ACD35A4258426BBA5"/>
    <w:rsid w:val="00D305DA"/>
    <w:rPr>
      <w:rFonts w:eastAsiaTheme="minorHAnsi"/>
      <w:lang w:val="es-EC" w:eastAsia="en-US"/>
    </w:rPr>
  </w:style>
  <w:style w:type="paragraph" w:customStyle="1" w:styleId="B570C8410D9B4EB090308DA62A4BC51E5">
    <w:name w:val="B570C8410D9B4EB090308DA62A4BC51E5"/>
    <w:rsid w:val="00D305DA"/>
    <w:rPr>
      <w:rFonts w:eastAsiaTheme="minorHAnsi"/>
      <w:lang w:val="es-EC" w:eastAsia="en-US"/>
    </w:rPr>
  </w:style>
  <w:style w:type="paragraph" w:customStyle="1" w:styleId="AE6B119347344EC9AB2C5E747B87912F5">
    <w:name w:val="AE6B119347344EC9AB2C5E747B87912F5"/>
    <w:rsid w:val="00D305DA"/>
    <w:rPr>
      <w:rFonts w:eastAsiaTheme="minorHAnsi"/>
      <w:lang w:val="es-EC" w:eastAsia="en-US"/>
    </w:rPr>
  </w:style>
  <w:style w:type="paragraph" w:customStyle="1" w:styleId="7B02A587A73042788C149190E304B8A65">
    <w:name w:val="7B02A587A73042788C149190E304B8A65"/>
    <w:rsid w:val="00D305DA"/>
    <w:rPr>
      <w:rFonts w:eastAsiaTheme="minorHAnsi"/>
      <w:lang w:val="es-EC" w:eastAsia="en-US"/>
    </w:rPr>
  </w:style>
  <w:style w:type="paragraph" w:customStyle="1" w:styleId="5E4E45F7E8EF42F9A563694C8FCAFBD55">
    <w:name w:val="5E4E45F7E8EF42F9A563694C8FCAFBD55"/>
    <w:rsid w:val="00D305DA"/>
    <w:rPr>
      <w:rFonts w:eastAsiaTheme="minorHAnsi"/>
      <w:lang w:val="es-EC" w:eastAsia="en-US"/>
    </w:rPr>
  </w:style>
  <w:style w:type="paragraph" w:customStyle="1" w:styleId="CAE76DCD5A424EC69E5C8EBE21342C3F5">
    <w:name w:val="CAE76DCD5A424EC69E5C8EBE21342C3F5"/>
    <w:rsid w:val="00D305DA"/>
    <w:rPr>
      <w:rFonts w:eastAsiaTheme="minorHAnsi"/>
      <w:lang w:val="es-EC" w:eastAsia="en-US"/>
    </w:rPr>
  </w:style>
  <w:style w:type="paragraph" w:customStyle="1" w:styleId="86895B1CF98F48D98A3034D7F21129995">
    <w:name w:val="86895B1CF98F48D98A3034D7F21129995"/>
    <w:rsid w:val="00D305DA"/>
    <w:rPr>
      <w:rFonts w:eastAsiaTheme="minorHAnsi"/>
      <w:lang w:val="es-EC" w:eastAsia="en-US"/>
    </w:rPr>
  </w:style>
  <w:style w:type="paragraph" w:customStyle="1" w:styleId="8ECD8EB131FC44938A244384EAEC5CDF5">
    <w:name w:val="8ECD8EB131FC44938A244384EAEC5CDF5"/>
    <w:rsid w:val="00D305DA"/>
    <w:rPr>
      <w:rFonts w:eastAsiaTheme="minorHAnsi"/>
      <w:lang w:val="es-EC" w:eastAsia="en-US"/>
    </w:rPr>
  </w:style>
  <w:style w:type="paragraph" w:customStyle="1" w:styleId="09B320BADD0243C1A6996FDA412912885">
    <w:name w:val="09B320BADD0243C1A6996FDA412912885"/>
    <w:rsid w:val="00D305DA"/>
    <w:rPr>
      <w:rFonts w:eastAsiaTheme="minorHAnsi"/>
      <w:lang w:val="es-EC" w:eastAsia="en-US"/>
    </w:rPr>
  </w:style>
  <w:style w:type="paragraph" w:customStyle="1" w:styleId="DAE347F9A419492184156B9CF1F11B105">
    <w:name w:val="DAE347F9A419492184156B9CF1F11B105"/>
    <w:rsid w:val="00D305DA"/>
    <w:rPr>
      <w:rFonts w:eastAsiaTheme="minorHAnsi"/>
      <w:lang w:val="es-EC" w:eastAsia="en-US"/>
    </w:rPr>
  </w:style>
  <w:style w:type="paragraph" w:customStyle="1" w:styleId="4AA5E900847D4A6EBC1714ADCB6206505">
    <w:name w:val="4AA5E900847D4A6EBC1714ADCB6206505"/>
    <w:rsid w:val="00D305DA"/>
    <w:rPr>
      <w:rFonts w:eastAsiaTheme="minorHAnsi"/>
      <w:lang w:val="es-EC" w:eastAsia="en-US"/>
    </w:rPr>
  </w:style>
  <w:style w:type="paragraph" w:customStyle="1" w:styleId="436BC0C0CF9B4E5EA4AA26700352B2405">
    <w:name w:val="436BC0C0CF9B4E5EA4AA26700352B2405"/>
    <w:rsid w:val="00D305DA"/>
    <w:rPr>
      <w:rFonts w:eastAsiaTheme="minorHAnsi"/>
      <w:lang w:val="es-EC" w:eastAsia="en-US"/>
    </w:rPr>
  </w:style>
  <w:style w:type="paragraph" w:customStyle="1" w:styleId="05185064C61E42BDACA01827605A9C845">
    <w:name w:val="05185064C61E42BDACA01827605A9C845"/>
    <w:rsid w:val="00D305DA"/>
    <w:rPr>
      <w:rFonts w:eastAsiaTheme="minorHAnsi"/>
      <w:lang w:val="es-EC" w:eastAsia="en-US"/>
    </w:rPr>
  </w:style>
  <w:style w:type="paragraph" w:customStyle="1" w:styleId="14677D90A6FB4EC8B272E01E64B56CBA5">
    <w:name w:val="14677D90A6FB4EC8B272E01E64B56CBA5"/>
    <w:rsid w:val="00D305DA"/>
    <w:rPr>
      <w:rFonts w:eastAsiaTheme="minorHAnsi"/>
      <w:lang w:val="es-EC" w:eastAsia="en-US"/>
    </w:rPr>
  </w:style>
  <w:style w:type="paragraph" w:customStyle="1" w:styleId="99A06C89987241E78D403670EC04F5655">
    <w:name w:val="99A06C89987241E78D403670EC04F5655"/>
    <w:rsid w:val="00D305DA"/>
    <w:rPr>
      <w:rFonts w:eastAsiaTheme="minorHAnsi"/>
      <w:lang w:val="es-EC" w:eastAsia="en-US"/>
    </w:rPr>
  </w:style>
  <w:style w:type="paragraph" w:customStyle="1" w:styleId="28031169A71F47F78510D9038D0C01BB5">
    <w:name w:val="28031169A71F47F78510D9038D0C01BB5"/>
    <w:rsid w:val="00D305DA"/>
    <w:rPr>
      <w:rFonts w:eastAsiaTheme="minorHAnsi"/>
      <w:lang w:val="es-EC" w:eastAsia="en-US"/>
    </w:rPr>
  </w:style>
  <w:style w:type="paragraph" w:customStyle="1" w:styleId="3FD55BDA318F4AD6914687132CEEA8EE5">
    <w:name w:val="3FD55BDA318F4AD6914687132CEEA8EE5"/>
    <w:rsid w:val="00D305DA"/>
    <w:rPr>
      <w:rFonts w:eastAsiaTheme="minorHAnsi"/>
      <w:lang w:val="es-EC" w:eastAsia="en-US"/>
    </w:rPr>
  </w:style>
  <w:style w:type="paragraph" w:customStyle="1" w:styleId="23F93ABB6ABC40EE94B563256FE61EA45">
    <w:name w:val="23F93ABB6ABC40EE94B563256FE61EA45"/>
    <w:rsid w:val="00D305DA"/>
    <w:rPr>
      <w:rFonts w:eastAsiaTheme="minorHAnsi"/>
      <w:lang w:val="es-EC" w:eastAsia="en-US"/>
    </w:rPr>
  </w:style>
  <w:style w:type="paragraph" w:customStyle="1" w:styleId="E6AB87C7821E494D8A47DF6634547AB65">
    <w:name w:val="E6AB87C7821E494D8A47DF6634547AB65"/>
    <w:rsid w:val="00D305DA"/>
    <w:rPr>
      <w:rFonts w:eastAsiaTheme="minorHAnsi"/>
      <w:lang w:val="es-EC" w:eastAsia="en-US"/>
    </w:rPr>
  </w:style>
  <w:style w:type="paragraph" w:customStyle="1" w:styleId="B3C8169D8C11466DA87C3B6489F59D745">
    <w:name w:val="B3C8169D8C11466DA87C3B6489F59D745"/>
    <w:rsid w:val="00D305DA"/>
    <w:rPr>
      <w:rFonts w:eastAsiaTheme="minorHAnsi"/>
      <w:lang w:val="es-EC" w:eastAsia="en-US"/>
    </w:rPr>
  </w:style>
  <w:style w:type="paragraph" w:customStyle="1" w:styleId="0B0197916C06483EBF04B722300A2EBB5">
    <w:name w:val="0B0197916C06483EBF04B722300A2EBB5"/>
    <w:rsid w:val="00D305DA"/>
    <w:rPr>
      <w:rFonts w:eastAsiaTheme="minorHAnsi"/>
      <w:lang w:val="es-EC" w:eastAsia="en-US"/>
    </w:rPr>
  </w:style>
  <w:style w:type="paragraph" w:customStyle="1" w:styleId="6D284A3A1283479A832EB6F4E3A8D33D5">
    <w:name w:val="6D284A3A1283479A832EB6F4E3A8D33D5"/>
    <w:rsid w:val="00D305DA"/>
    <w:rPr>
      <w:rFonts w:eastAsiaTheme="minorHAnsi"/>
      <w:lang w:val="es-EC" w:eastAsia="en-US"/>
    </w:rPr>
  </w:style>
  <w:style w:type="paragraph" w:customStyle="1" w:styleId="CFF85B819F6F4571BB39F3D90BEF80E25">
    <w:name w:val="CFF85B819F6F4571BB39F3D90BEF80E25"/>
    <w:rsid w:val="00D305DA"/>
    <w:rPr>
      <w:rFonts w:eastAsiaTheme="minorHAnsi"/>
      <w:lang w:val="es-EC" w:eastAsia="en-US"/>
    </w:rPr>
  </w:style>
  <w:style w:type="paragraph" w:customStyle="1" w:styleId="8F38C77CE7144FA79DCDDACFA37B24A15">
    <w:name w:val="8F38C77CE7144FA79DCDDACFA37B24A15"/>
    <w:rsid w:val="00D305DA"/>
    <w:rPr>
      <w:rFonts w:eastAsiaTheme="minorHAnsi"/>
      <w:lang w:val="es-EC" w:eastAsia="en-US"/>
    </w:rPr>
  </w:style>
  <w:style w:type="paragraph" w:customStyle="1" w:styleId="A1D1AB12CA894062A3FE331408639FD05">
    <w:name w:val="A1D1AB12CA894062A3FE331408639FD05"/>
    <w:rsid w:val="00D305DA"/>
    <w:rPr>
      <w:rFonts w:eastAsiaTheme="minorHAnsi"/>
      <w:lang w:val="es-EC" w:eastAsia="en-US"/>
    </w:rPr>
  </w:style>
  <w:style w:type="paragraph" w:customStyle="1" w:styleId="200A7793BE3A4A4A8A9B13C5D36933985">
    <w:name w:val="200A7793BE3A4A4A8A9B13C5D36933985"/>
    <w:rsid w:val="00D305DA"/>
    <w:rPr>
      <w:rFonts w:eastAsiaTheme="minorHAnsi"/>
      <w:lang w:val="es-EC" w:eastAsia="en-US"/>
    </w:rPr>
  </w:style>
  <w:style w:type="paragraph" w:customStyle="1" w:styleId="EEDCAC6FF0644FCCBE03E0D9CB7939D65">
    <w:name w:val="EEDCAC6FF0644FCCBE03E0D9CB7939D65"/>
    <w:rsid w:val="00D305DA"/>
    <w:rPr>
      <w:rFonts w:eastAsiaTheme="minorHAnsi"/>
      <w:lang w:val="es-EC" w:eastAsia="en-US"/>
    </w:rPr>
  </w:style>
  <w:style w:type="paragraph" w:customStyle="1" w:styleId="A34BEEE68CF34EABA6B72BF7C2BFAC265">
    <w:name w:val="A34BEEE68CF34EABA6B72BF7C2BFAC265"/>
    <w:rsid w:val="00D305DA"/>
    <w:rPr>
      <w:rFonts w:eastAsiaTheme="minorHAnsi"/>
      <w:lang w:val="es-EC" w:eastAsia="en-US"/>
    </w:rPr>
  </w:style>
  <w:style w:type="paragraph" w:customStyle="1" w:styleId="4ADB6E15710545FBB6C8B6192EF33A375">
    <w:name w:val="4ADB6E15710545FBB6C8B6192EF33A375"/>
    <w:rsid w:val="00D305DA"/>
    <w:rPr>
      <w:rFonts w:eastAsiaTheme="minorHAnsi"/>
      <w:lang w:val="es-EC" w:eastAsia="en-US"/>
    </w:rPr>
  </w:style>
  <w:style w:type="paragraph" w:customStyle="1" w:styleId="134D0017B95647E7B85646BFCE1618D05">
    <w:name w:val="134D0017B95647E7B85646BFCE1618D05"/>
    <w:rsid w:val="00D305DA"/>
    <w:rPr>
      <w:rFonts w:eastAsiaTheme="minorHAnsi"/>
      <w:lang w:val="es-EC" w:eastAsia="en-US"/>
    </w:rPr>
  </w:style>
  <w:style w:type="paragraph" w:customStyle="1" w:styleId="2BE839DF3FE445578FE99E33F5EE50DF5">
    <w:name w:val="2BE839DF3FE445578FE99E33F5EE50DF5"/>
    <w:rsid w:val="00D305DA"/>
    <w:rPr>
      <w:rFonts w:eastAsiaTheme="minorHAnsi"/>
      <w:lang w:val="es-EC" w:eastAsia="en-US"/>
    </w:rPr>
  </w:style>
  <w:style w:type="paragraph" w:customStyle="1" w:styleId="3341A88EA83145C5BD2F7916B5A6CCF45">
    <w:name w:val="3341A88EA83145C5BD2F7916B5A6CCF45"/>
    <w:rsid w:val="00D305DA"/>
    <w:rPr>
      <w:rFonts w:eastAsiaTheme="minorHAnsi"/>
      <w:lang w:val="es-EC" w:eastAsia="en-US"/>
    </w:rPr>
  </w:style>
  <w:style w:type="paragraph" w:customStyle="1" w:styleId="07A7E0992EAE472B936B0637C24CE1E05">
    <w:name w:val="07A7E0992EAE472B936B0637C24CE1E05"/>
    <w:rsid w:val="00D305DA"/>
    <w:rPr>
      <w:rFonts w:eastAsiaTheme="minorHAnsi"/>
      <w:lang w:val="es-EC" w:eastAsia="en-US"/>
    </w:rPr>
  </w:style>
  <w:style w:type="paragraph" w:customStyle="1" w:styleId="4417D29BE8A547F88A7481207B12438E5">
    <w:name w:val="4417D29BE8A547F88A7481207B12438E5"/>
    <w:rsid w:val="00D305DA"/>
    <w:rPr>
      <w:rFonts w:eastAsiaTheme="minorHAnsi"/>
      <w:lang w:val="es-EC" w:eastAsia="en-US"/>
    </w:rPr>
  </w:style>
  <w:style w:type="paragraph" w:customStyle="1" w:styleId="72B1A79BB4DA469291D700AA6E6B6B1C5">
    <w:name w:val="72B1A79BB4DA469291D700AA6E6B6B1C5"/>
    <w:rsid w:val="00D305DA"/>
    <w:rPr>
      <w:rFonts w:eastAsiaTheme="minorHAnsi"/>
      <w:lang w:val="es-EC" w:eastAsia="en-US"/>
    </w:rPr>
  </w:style>
  <w:style w:type="paragraph" w:customStyle="1" w:styleId="C4E1E859867C48BA8A482137673EAB835">
    <w:name w:val="C4E1E859867C48BA8A482137673EAB835"/>
    <w:rsid w:val="00D305DA"/>
    <w:rPr>
      <w:rFonts w:eastAsiaTheme="minorHAnsi"/>
      <w:lang w:val="es-EC" w:eastAsia="en-US"/>
    </w:rPr>
  </w:style>
  <w:style w:type="paragraph" w:customStyle="1" w:styleId="824E0AE580FE4C62939AAA9D47A5381E5">
    <w:name w:val="824E0AE580FE4C62939AAA9D47A5381E5"/>
    <w:rsid w:val="00D305DA"/>
    <w:rPr>
      <w:rFonts w:eastAsiaTheme="minorHAnsi"/>
      <w:lang w:val="es-EC" w:eastAsia="en-US"/>
    </w:rPr>
  </w:style>
  <w:style w:type="paragraph" w:customStyle="1" w:styleId="007B1EB9E5F244BD8AA66A3E400F4D325">
    <w:name w:val="007B1EB9E5F244BD8AA66A3E400F4D325"/>
    <w:rsid w:val="00D305DA"/>
    <w:rPr>
      <w:rFonts w:eastAsiaTheme="minorHAnsi"/>
      <w:lang w:val="es-EC" w:eastAsia="en-US"/>
    </w:rPr>
  </w:style>
  <w:style w:type="paragraph" w:customStyle="1" w:styleId="2EA7A7ED4B1B4C8FA1C62C9B1AC686FA5">
    <w:name w:val="2EA7A7ED4B1B4C8FA1C62C9B1AC686FA5"/>
    <w:rsid w:val="00D305DA"/>
    <w:rPr>
      <w:rFonts w:eastAsiaTheme="minorHAnsi"/>
      <w:lang w:val="es-EC" w:eastAsia="en-US"/>
    </w:rPr>
  </w:style>
  <w:style w:type="paragraph" w:customStyle="1" w:styleId="2DB95C20124446B0B9B4B7726C4C967F5">
    <w:name w:val="2DB95C20124446B0B9B4B7726C4C967F5"/>
    <w:rsid w:val="00D305DA"/>
    <w:rPr>
      <w:rFonts w:eastAsiaTheme="minorHAnsi"/>
      <w:lang w:val="es-EC" w:eastAsia="en-US"/>
    </w:rPr>
  </w:style>
  <w:style w:type="paragraph" w:customStyle="1" w:styleId="FF2BF67F211C4DD6A8F126AEA876CCEE5">
    <w:name w:val="FF2BF67F211C4DD6A8F126AEA876CCEE5"/>
    <w:rsid w:val="00D305DA"/>
    <w:rPr>
      <w:rFonts w:eastAsiaTheme="minorHAnsi"/>
      <w:lang w:val="es-EC" w:eastAsia="en-US"/>
    </w:rPr>
  </w:style>
  <w:style w:type="paragraph" w:customStyle="1" w:styleId="7DD224FBAC3C4B4EB8DDDE54BA626FBF5">
    <w:name w:val="7DD224FBAC3C4B4EB8DDDE54BA626FBF5"/>
    <w:rsid w:val="00D305DA"/>
    <w:rPr>
      <w:rFonts w:eastAsiaTheme="minorHAnsi"/>
      <w:lang w:val="es-EC" w:eastAsia="en-US"/>
    </w:rPr>
  </w:style>
  <w:style w:type="paragraph" w:customStyle="1" w:styleId="D68A2059810B47FD9B3720121AB96B4C5">
    <w:name w:val="D68A2059810B47FD9B3720121AB96B4C5"/>
    <w:rsid w:val="00D305DA"/>
    <w:rPr>
      <w:rFonts w:eastAsiaTheme="minorHAnsi"/>
      <w:lang w:val="es-EC" w:eastAsia="en-US"/>
    </w:rPr>
  </w:style>
  <w:style w:type="paragraph" w:customStyle="1" w:styleId="422C6119AA53426F9E88E4D79C672E555">
    <w:name w:val="422C6119AA53426F9E88E4D79C672E555"/>
    <w:rsid w:val="00D305DA"/>
    <w:rPr>
      <w:rFonts w:eastAsiaTheme="minorHAnsi"/>
      <w:lang w:val="es-EC" w:eastAsia="en-US"/>
    </w:rPr>
  </w:style>
  <w:style w:type="paragraph" w:customStyle="1" w:styleId="F0C026DE105140C199414101FA2C1AD15">
    <w:name w:val="F0C026DE105140C199414101FA2C1AD15"/>
    <w:rsid w:val="00D305DA"/>
    <w:rPr>
      <w:rFonts w:eastAsiaTheme="minorHAnsi"/>
      <w:lang w:val="es-EC" w:eastAsia="en-US"/>
    </w:rPr>
  </w:style>
  <w:style w:type="paragraph" w:customStyle="1" w:styleId="905CBE9BC36945689E978DDF1F2D53EF5">
    <w:name w:val="905CBE9BC36945689E978DDF1F2D53EF5"/>
    <w:rsid w:val="00D305DA"/>
    <w:rPr>
      <w:rFonts w:eastAsiaTheme="minorHAnsi"/>
      <w:lang w:val="es-EC" w:eastAsia="en-US"/>
    </w:rPr>
  </w:style>
  <w:style w:type="paragraph" w:customStyle="1" w:styleId="87612A6FB1D64B6F81960A09CFC51CC65">
    <w:name w:val="87612A6FB1D64B6F81960A09CFC51CC65"/>
    <w:rsid w:val="00D305DA"/>
    <w:rPr>
      <w:rFonts w:eastAsiaTheme="minorHAnsi"/>
      <w:lang w:val="es-EC" w:eastAsia="en-US"/>
    </w:rPr>
  </w:style>
  <w:style w:type="paragraph" w:customStyle="1" w:styleId="0FBC8F5C49BD4C87B46D1C222DD27B2A5">
    <w:name w:val="0FBC8F5C49BD4C87B46D1C222DD27B2A5"/>
    <w:rsid w:val="00D305DA"/>
    <w:rPr>
      <w:rFonts w:eastAsiaTheme="minorHAnsi"/>
      <w:lang w:val="es-EC" w:eastAsia="en-US"/>
    </w:rPr>
  </w:style>
  <w:style w:type="paragraph" w:customStyle="1" w:styleId="E28DB2CFA17F4EF2AAF8B3B69736CBDE5">
    <w:name w:val="E28DB2CFA17F4EF2AAF8B3B69736CBDE5"/>
    <w:rsid w:val="00D305DA"/>
    <w:rPr>
      <w:rFonts w:eastAsiaTheme="minorHAnsi"/>
      <w:lang w:val="es-EC" w:eastAsia="en-US"/>
    </w:rPr>
  </w:style>
  <w:style w:type="paragraph" w:customStyle="1" w:styleId="0B4CDD7DC7294C4AB9B484BF6566EECD5">
    <w:name w:val="0B4CDD7DC7294C4AB9B484BF6566EECD5"/>
    <w:rsid w:val="00D305DA"/>
    <w:rPr>
      <w:rFonts w:eastAsiaTheme="minorHAnsi"/>
      <w:lang w:val="es-EC" w:eastAsia="en-US"/>
    </w:rPr>
  </w:style>
  <w:style w:type="paragraph" w:customStyle="1" w:styleId="DC3B5A7CFFA147D18BF4656790CF6F0D5">
    <w:name w:val="DC3B5A7CFFA147D18BF4656790CF6F0D5"/>
    <w:rsid w:val="00D305DA"/>
    <w:rPr>
      <w:rFonts w:eastAsiaTheme="minorHAnsi"/>
      <w:lang w:val="es-EC" w:eastAsia="en-US"/>
    </w:rPr>
  </w:style>
  <w:style w:type="paragraph" w:customStyle="1" w:styleId="ADB4D652EE9442FAA7459231A004DA3E5">
    <w:name w:val="ADB4D652EE9442FAA7459231A004DA3E5"/>
    <w:rsid w:val="00D305DA"/>
    <w:rPr>
      <w:rFonts w:eastAsiaTheme="minorHAnsi"/>
      <w:lang w:val="es-EC" w:eastAsia="en-US"/>
    </w:rPr>
  </w:style>
  <w:style w:type="paragraph" w:customStyle="1" w:styleId="7F9C2F4FB3D5430D9ABD4B88845EC4F15">
    <w:name w:val="7F9C2F4FB3D5430D9ABD4B88845EC4F15"/>
    <w:rsid w:val="00D305DA"/>
    <w:rPr>
      <w:rFonts w:eastAsiaTheme="minorHAnsi"/>
      <w:lang w:val="es-EC" w:eastAsia="en-US"/>
    </w:rPr>
  </w:style>
  <w:style w:type="paragraph" w:customStyle="1" w:styleId="615543A93AE247FDBC7327611C9441E65">
    <w:name w:val="615543A93AE247FDBC7327611C9441E65"/>
    <w:rsid w:val="00D305DA"/>
    <w:rPr>
      <w:rFonts w:eastAsiaTheme="minorHAnsi"/>
      <w:lang w:val="es-EC" w:eastAsia="en-US"/>
    </w:rPr>
  </w:style>
  <w:style w:type="paragraph" w:customStyle="1" w:styleId="E0499286279244CEA50D2526FF5485215">
    <w:name w:val="E0499286279244CEA50D2526FF5485215"/>
    <w:rsid w:val="00D305DA"/>
    <w:rPr>
      <w:rFonts w:eastAsiaTheme="minorHAnsi"/>
      <w:lang w:val="es-EC" w:eastAsia="en-US"/>
    </w:rPr>
  </w:style>
  <w:style w:type="paragraph" w:customStyle="1" w:styleId="17478936F1934BA4A82B4F3BEDBBACC15">
    <w:name w:val="17478936F1934BA4A82B4F3BEDBBACC15"/>
    <w:rsid w:val="00D305DA"/>
    <w:rPr>
      <w:rFonts w:eastAsiaTheme="minorHAnsi"/>
      <w:lang w:val="es-EC" w:eastAsia="en-US"/>
    </w:rPr>
  </w:style>
  <w:style w:type="paragraph" w:customStyle="1" w:styleId="E1DA3C8388CC4DAEAC1751F78D7DCD005">
    <w:name w:val="E1DA3C8388CC4DAEAC1751F78D7DCD005"/>
    <w:rsid w:val="00D305DA"/>
    <w:rPr>
      <w:rFonts w:eastAsiaTheme="minorHAnsi"/>
      <w:lang w:val="es-EC" w:eastAsia="en-US"/>
    </w:rPr>
  </w:style>
  <w:style w:type="paragraph" w:customStyle="1" w:styleId="B19AD027C92C4DE7A5F353BD5C851A215">
    <w:name w:val="B19AD027C92C4DE7A5F353BD5C851A215"/>
    <w:rsid w:val="00D305DA"/>
    <w:rPr>
      <w:rFonts w:eastAsiaTheme="minorHAnsi"/>
      <w:lang w:val="es-EC" w:eastAsia="en-US"/>
    </w:rPr>
  </w:style>
  <w:style w:type="paragraph" w:customStyle="1" w:styleId="1346B9DA67EA406B8EC72B01BEC7428E6">
    <w:name w:val="1346B9DA67EA406B8EC72B01BEC7428E6"/>
    <w:rsid w:val="00D305DA"/>
    <w:rPr>
      <w:rFonts w:eastAsiaTheme="minorHAnsi"/>
      <w:lang w:val="es-EC" w:eastAsia="en-US"/>
    </w:rPr>
  </w:style>
  <w:style w:type="paragraph" w:customStyle="1" w:styleId="D48B78BA59304391A27962A43421EF646">
    <w:name w:val="D48B78BA59304391A27962A43421EF646"/>
    <w:rsid w:val="00D305DA"/>
    <w:rPr>
      <w:rFonts w:eastAsiaTheme="minorHAnsi"/>
      <w:lang w:val="es-EC" w:eastAsia="en-US"/>
    </w:rPr>
  </w:style>
  <w:style w:type="paragraph" w:customStyle="1" w:styleId="B7C07A82DE7F4FFD94435CB4535CC40F6">
    <w:name w:val="B7C07A82DE7F4FFD94435CB4535CC40F6"/>
    <w:rsid w:val="00D305DA"/>
    <w:rPr>
      <w:rFonts w:eastAsiaTheme="minorHAnsi"/>
      <w:lang w:val="es-EC" w:eastAsia="en-US"/>
    </w:rPr>
  </w:style>
  <w:style w:type="paragraph" w:customStyle="1" w:styleId="F53A35E6664848978E95535C1D11C9816">
    <w:name w:val="F53A35E6664848978E95535C1D11C9816"/>
    <w:rsid w:val="00D305DA"/>
    <w:rPr>
      <w:rFonts w:eastAsiaTheme="minorHAnsi"/>
      <w:lang w:val="es-EC" w:eastAsia="en-US"/>
    </w:rPr>
  </w:style>
  <w:style w:type="paragraph" w:customStyle="1" w:styleId="9E626E45202F414F9108243F6FBA83096">
    <w:name w:val="9E626E45202F414F9108243F6FBA83096"/>
    <w:rsid w:val="00D305DA"/>
    <w:rPr>
      <w:rFonts w:eastAsiaTheme="minorHAnsi"/>
      <w:lang w:val="es-EC" w:eastAsia="en-US"/>
    </w:rPr>
  </w:style>
  <w:style w:type="paragraph" w:customStyle="1" w:styleId="EE2139BB3E06499E9166BC5DF14926E26">
    <w:name w:val="EE2139BB3E06499E9166BC5DF14926E26"/>
    <w:rsid w:val="00D305DA"/>
    <w:rPr>
      <w:rFonts w:eastAsiaTheme="minorHAnsi"/>
      <w:lang w:val="es-EC" w:eastAsia="en-US"/>
    </w:rPr>
  </w:style>
  <w:style w:type="paragraph" w:customStyle="1" w:styleId="10845DBE96C342C285CCD6E528AB26B16">
    <w:name w:val="10845DBE96C342C285CCD6E528AB26B16"/>
    <w:rsid w:val="00D305DA"/>
    <w:rPr>
      <w:rFonts w:eastAsiaTheme="minorHAnsi"/>
      <w:lang w:val="es-EC" w:eastAsia="en-US"/>
    </w:rPr>
  </w:style>
  <w:style w:type="paragraph" w:customStyle="1" w:styleId="4F4C068E327D4225AE9CA58505E73A8E3">
    <w:name w:val="4F4C068E327D4225AE9CA58505E73A8E3"/>
    <w:rsid w:val="00D305DA"/>
    <w:rPr>
      <w:rFonts w:eastAsiaTheme="minorHAnsi"/>
      <w:lang w:val="es-EC" w:eastAsia="en-US"/>
    </w:rPr>
  </w:style>
  <w:style w:type="paragraph" w:customStyle="1" w:styleId="A992BAC19587424888D2ADEFB64977304">
    <w:name w:val="A992BAC19587424888D2ADEFB64977304"/>
    <w:rsid w:val="00D305DA"/>
    <w:rPr>
      <w:rFonts w:eastAsiaTheme="minorHAnsi"/>
      <w:lang w:val="es-EC" w:eastAsia="en-US"/>
    </w:rPr>
  </w:style>
  <w:style w:type="paragraph" w:customStyle="1" w:styleId="71E9232CC4D94F8BAAB040A194F427B84">
    <w:name w:val="71E9232CC4D94F8BAAB040A194F427B84"/>
    <w:rsid w:val="00D305DA"/>
    <w:rPr>
      <w:rFonts w:eastAsiaTheme="minorHAnsi"/>
      <w:lang w:val="es-EC" w:eastAsia="en-US"/>
    </w:rPr>
  </w:style>
  <w:style w:type="paragraph" w:customStyle="1" w:styleId="B9DF7B1A46DF4B969903E92B2F1AAD2C6">
    <w:name w:val="B9DF7B1A46DF4B969903E92B2F1AAD2C6"/>
    <w:rsid w:val="00D305DA"/>
    <w:rPr>
      <w:rFonts w:eastAsiaTheme="minorHAnsi"/>
      <w:lang w:val="es-EC" w:eastAsia="en-US"/>
    </w:rPr>
  </w:style>
  <w:style w:type="paragraph" w:customStyle="1" w:styleId="881B1BE5CDEC4F929C56A71ED40075B36">
    <w:name w:val="881B1BE5CDEC4F929C56A71ED40075B36"/>
    <w:rsid w:val="00D305DA"/>
    <w:rPr>
      <w:rFonts w:eastAsiaTheme="minorHAnsi"/>
      <w:lang w:val="es-EC" w:eastAsia="en-US"/>
    </w:rPr>
  </w:style>
  <w:style w:type="paragraph" w:customStyle="1" w:styleId="CE75B8F21FC74AEA8D63FF00918B8B8F6">
    <w:name w:val="CE75B8F21FC74AEA8D63FF00918B8B8F6"/>
    <w:rsid w:val="00D305DA"/>
    <w:rPr>
      <w:rFonts w:eastAsiaTheme="minorHAnsi"/>
      <w:lang w:val="es-EC" w:eastAsia="en-US"/>
    </w:rPr>
  </w:style>
  <w:style w:type="paragraph" w:customStyle="1" w:styleId="DA10A2CE462E4344AFB75924CE6FA73F3">
    <w:name w:val="DA10A2CE462E4344AFB75924CE6FA73F3"/>
    <w:rsid w:val="00D305DA"/>
    <w:rPr>
      <w:rFonts w:eastAsiaTheme="minorHAnsi"/>
      <w:lang w:val="es-EC" w:eastAsia="en-US"/>
    </w:rPr>
  </w:style>
  <w:style w:type="paragraph" w:customStyle="1" w:styleId="384FFEAA9F424136AC2511107FB2F8366">
    <w:name w:val="384FFEAA9F424136AC2511107FB2F8366"/>
    <w:rsid w:val="00D305DA"/>
    <w:rPr>
      <w:rFonts w:eastAsiaTheme="minorHAnsi"/>
      <w:lang w:val="es-EC" w:eastAsia="en-US"/>
    </w:rPr>
  </w:style>
  <w:style w:type="paragraph" w:customStyle="1" w:styleId="69AFC006173C49BFBED48E3FEF5D304E6">
    <w:name w:val="69AFC006173C49BFBED48E3FEF5D304E6"/>
    <w:rsid w:val="00D305DA"/>
    <w:rPr>
      <w:rFonts w:eastAsiaTheme="minorHAnsi"/>
      <w:lang w:val="es-EC" w:eastAsia="en-US"/>
    </w:rPr>
  </w:style>
  <w:style w:type="paragraph" w:customStyle="1" w:styleId="9CEBA39EB6CC4045AF7BCA6D12564F936">
    <w:name w:val="9CEBA39EB6CC4045AF7BCA6D12564F936"/>
    <w:rsid w:val="00D305DA"/>
    <w:rPr>
      <w:rFonts w:eastAsiaTheme="minorHAnsi"/>
      <w:lang w:val="es-EC" w:eastAsia="en-US"/>
    </w:rPr>
  </w:style>
  <w:style w:type="paragraph" w:customStyle="1" w:styleId="1E8405E3678D49F6950169CE85D773096">
    <w:name w:val="1E8405E3678D49F6950169CE85D773096"/>
    <w:rsid w:val="00D305DA"/>
    <w:rPr>
      <w:rFonts w:eastAsiaTheme="minorHAnsi"/>
      <w:lang w:val="es-EC" w:eastAsia="en-US"/>
    </w:rPr>
  </w:style>
  <w:style w:type="paragraph" w:customStyle="1" w:styleId="537EA4D083B74902AA851A8C7EB14E516">
    <w:name w:val="537EA4D083B74902AA851A8C7EB14E516"/>
    <w:rsid w:val="00D305DA"/>
    <w:rPr>
      <w:rFonts w:eastAsiaTheme="minorHAnsi"/>
      <w:lang w:val="es-EC" w:eastAsia="en-US"/>
    </w:rPr>
  </w:style>
  <w:style w:type="paragraph" w:customStyle="1" w:styleId="4DD2A450278F4CC399A538AC1E215C456">
    <w:name w:val="4DD2A450278F4CC399A538AC1E215C456"/>
    <w:rsid w:val="00D305DA"/>
    <w:rPr>
      <w:rFonts w:eastAsiaTheme="minorHAnsi"/>
      <w:lang w:val="es-EC" w:eastAsia="en-US"/>
    </w:rPr>
  </w:style>
  <w:style w:type="paragraph" w:customStyle="1" w:styleId="DF25207A81BC479B915B2CDCE95697C36">
    <w:name w:val="DF25207A81BC479B915B2CDCE95697C36"/>
    <w:rsid w:val="00D305DA"/>
    <w:rPr>
      <w:rFonts w:eastAsiaTheme="minorHAnsi"/>
      <w:lang w:val="es-EC" w:eastAsia="en-US"/>
    </w:rPr>
  </w:style>
  <w:style w:type="paragraph" w:customStyle="1" w:styleId="99EB8A390A744832828ABB4B87735DB26">
    <w:name w:val="99EB8A390A744832828ABB4B87735DB26"/>
    <w:rsid w:val="00D305DA"/>
    <w:rPr>
      <w:rFonts w:eastAsiaTheme="minorHAnsi"/>
      <w:lang w:val="es-EC" w:eastAsia="en-US"/>
    </w:rPr>
  </w:style>
  <w:style w:type="paragraph" w:customStyle="1" w:styleId="63D9D8B36035438C9CD53877B2F448706">
    <w:name w:val="63D9D8B36035438C9CD53877B2F448706"/>
    <w:rsid w:val="00D305DA"/>
    <w:rPr>
      <w:rFonts w:eastAsiaTheme="minorHAnsi"/>
      <w:lang w:val="es-EC" w:eastAsia="en-US"/>
    </w:rPr>
  </w:style>
  <w:style w:type="paragraph" w:customStyle="1" w:styleId="8D85583ABBC24E7DAED6C250D9B6378E6">
    <w:name w:val="8D85583ABBC24E7DAED6C250D9B6378E6"/>
    <w:rsid w:val="00D305DA"/>
    <w:rPr>
      <w:rFonts w:eastAsiaTheme="minorHAnsi"/>
      <w:lang w:val="es-EC" w:eastAsia="en-US"/>
    </w:rPr>
  </w:style>
  <w:style w:type="paragraph" w:customStyle="1" w:styleId="3EE0775CA125442385378CC4A894E0166">
    <w:name w:val="3EE0775CA125442385378CC4A894E0166"/>
    <w:rsid w:val="00D305DA"/>
    <w:rPr>
      <w:rFonts w:eastAsiaTheme="minorHAnsi"/>
      <w:lang w:val="es-EC" w:eastAsia="en-US"/>
    </w:rPr>
  </w:style>
  <w:style w:type="paragraph" w:customStyle="1" w:styleId="4246FF1E36294E0BB23A8F5E9A5969806">
    <w:name w:val="4246FF1E36294E0BB23A8F5E9A5969806"/>
    <w:rsid w:val="00D305DA"/>
    <w:rPr>
      <w:rFonts w:eastAsiaTheme="minorHAnsi"/>
      <w:lang w:val="es-EC" w:eastAsia="en-US"/>
    </w:rPr>
  </w:style>
  <w:style w:type="paragraph" w:customStyle="1" w:styleId="C66DB1C3AA7E4A9ABA0DDC05DDB811FA6">
    <w:name w:val="C66DB1C3AA7E4A9ABA0DDC05DDB811FA6"/>
    <w:rsid w:val="00D305DA"/>
    <w:rPr>
      <w:rFonts w:eastAsiaTheme="minorHAnsi"/>
      <w:lang w:val="es-EC" w:eastAsia="en-US"/>
    </w:rPr>
  </w:style>
  <w:style w:type="paragraph" w:customStyle="1" w:styleId="0B9DF91E77C949459C2C6C8A55FBF6016">
    <w:name w:val="0B9DF91E77C949459C2C6C8A55FBF6016"/>
    <w:rsid w:val="00D305DA"/>
    <w:rPr>
      <w:rFonts w:eastAsiaTheme="minorHAnsi"/>
      <w:lang w:val="es-EC" w:eastAsia="en-US"/>
    </w:rPr>
  </w:style>
  <w:style w:type="paragraph" w:customStyle="1" w:styleId="9AD30FB8B38449108D2DCAEA37B155DD6">
    <w:name w:val="9AD30FB8B38449108D2DCAEA37B155DD6"/>
    <w:rsid w:val="00D305DA"/>
    <w:rPr>
      <w:rFonts w:eastAsiaTheme="minorHAnsi"/>
      <w:lang w:val="es-EC" w:eastAsia="en-US"/>
    </w:rPr>
  </w:style>
  <w:style w:type="paragraph" w:customStyle="1" w:styleId="B3217F0EB441450AAED2FEC9CE6F3A396">
    <w:name w:val="B3217F0EB441450AAED2FEC9CE6F3A396"/>
    <w:rsid w:val="00D305DA"/>
    <w:rPr>
      <w:rFonts w:eastAsiaTheme="minorHAnsi"/>
      <w:lang w:val="es-EC" w:eastAsia="en-US"/>
    </w:rPr>
  </w:style>
  <w:style w:type="paragraph" w:customStyle="1" w:styleId="BB7DAB3CE87D4DCEABC3C791DFD4ACDC6">
    <w:name w:val="BB7DAB3CE87D4DCEABC3C791DFD4ACDC6"/>
    <w:rsid w:val="00D305DA"/>
    <w:rPr>
      <w:rFonts w:eastAsiaTheme="minorHAnsi"/>
      <w:lang w:val="es-EC" w:eastAsia="en-US"/>
    </w:rPr>
  </w:style>
  <w:style w:type="paragraph" w:customStyle="1" w:styleId="E9342A2CC8AD4C9789625005DD99EFFA6">
    <w:name w:val="E9342A2CC8AD4C9789625005DD99EFFA6"/>
    <w:rsid w:val="00D305DA"/>
    <w:rPr>
      <w:rFonts w:eastAsiaTheme="minorHAnsi"/>
      <w:lang w:val="es-EC" w:eastAsia="en-US"/>
    </w:rPr>
  </w:style>
  <w:style w:type="paragraph" w:customStyle="1" w:styleId="4556944BA42D4F8AB308FCC83EBEEF9B6">
    <w:name w:val="4556944BA42D4F8AB308FCC83EBEEF9B6"/>
    <w:rsid w:val="00D305DA"/>
    <w:rPr>
      <w:rFonts w:eastAsiaTheme="minorHAnsi"/>
      <w:lang w:val="es-EC" w:eastAsia="en-US"/>
    </w:rPr>
  </w:style>
  <w:style w:type="paragraph" w:customStyle="1" w:styleId="E96A29351C4B4D2DA67A6ECD28D9F1806">
    <w:name w:val="E96A29351C4B4D2DA67A6ECD28D9F1806"/>
    <w:rsid w:val="00D305DA"/>
    <w:rPr>
      <w:rFonts w:eastAsiaTheme="minorHAnsi"/>
      <w:lang w:val="es-EC" w:eastAsia="en-US"/>
    </w:rPr>
  </w:style>
  <w:style w:type="paragraph" w:customStyle="1" w:styleId="A72B59C61C704933A9840A2E0AEE373E6">
    <w:name w:val="A72B59C61C704933A9840A2E0AEE373E6"/>
    <w:rsid w:val="00D305DA"/>
    <w:rPr>
      <w:rFonts w:eastAsiaTheme="minorHAnsi"/>
      <w:lang w:val="es-EC" w:eastAsia="en-US"/>
    </w:rPr>
  </w:style>
  <w:style w:type="paragraph" w:customStyle="1" w:styleId="206D5BBFDF674FF68633BB891E378E036">
    <w:name w:val="206D5BBFDF674FF68633BB891E378E036"/>
    <w:rsid w:val="00D305DA"/>
    <w:rPr>
      <w:rFonts w:eastAsiaTheme="minorHAnsi"/>
      <w:lang w:val="es-EC" w:eastAsia="en-US"/>
    </w:rPr>
  </w:style>
  <w:style w:type="paragraph" w:customStyle="1" w:styleId="EE2CFBEC4B4A4226929729B632209E2A6">
    <w:name w:val="EE2CFBEC4B4A4226929729B632209E2A6"/>
    <w:rsid w:val="00D305DA"/>
    <w:rPr>
      <w:rFonts w:eastAsiaTheme="minorHAnsi"/>
      <w:lang w:val="es-EC" w:eastAsia="en-US"/>
    </w:rPr>
  </w:style>
  <w:style w:type="paragraph" w:customStyle="1" w:styleId="56DC3A96EA9D44679D1E5B798CD48CB76">
    <w:name w:val="56DC3A96EA9D44679D1E5B798CD48CB76"/>
    <w:rsid w:val="00D305DA"/>
    <w:rPr>
      <w:rFonts w:eastAsiaTheme="minorHAnsi"/>
      <w:lang w:val="es-EC" w:eastAsia="en-US"/>
    </w:rPr>
  </w:style>
  <w:style w:type="paragraph" w:customStyle="1" w:styleId="097CE9FBADF54D709AEB2D618C4F84EE6">
    <w:name w:val="097CE9FBADF54D709AEB2D618C4F84EE6"/>
    <w:rsid w:val="00D305DA"/>
    <w:rPr>
      <w:rFonts w:eastAsiaTheme="minorHAnsi"/>
      <w:lang w:val="es-EC" w:eastAsia="en-US"/>
    </w:rPr>
  </w:style>
  <w:style w:type="paragraph" w:customStyle="1" w:styleId="13DA77F3616F4FC9994E1B61F81D82BE6">
    <w:name w:val="13DA77F3616F4FC9994E1B61F81D82BE6"/>
    <w:rsid w:val="00D305DA"/>
    <w:rPr>
      <w:rFonts w:eastAsiaTheme="minorHAnsi"/>
      <w:lang w:val="es-EC" w:eastAsia="en-US"/>
    </w:rPr>
  </w:style>
  <w:style w:type="paragraph" w:customStyle="1" w:styleId="946FCCE63D414E61B60EFFC3BC364AF46">
    <w:name w:val="946FCCE63D414E61B60EFFC3BC364AF46"/>
    <w:rsid w:val="00D305DA"/>
    <w:rPr>
      <w:rFonts w:eastAsiaTheme="minorHAnsi"/>
      <w:lang w:val="es-EC" w:eastAsia="en-US"/>
    </w:rPr>
  </w:style>
  <w:style w:type="paragraph" w:customStyle="1" w:styleId="F2A8843844E843ADBE3DB19D8DB1B4836">
    <w:name w:val="F2A8843844E843ADBE3DB19D8DB1B4836"/>
    <w:rsid w:val="00D305DA"/>
    <w:rPr>
      <w:rFonts w:eastAsiaTheme="minorHAnsi"/>
      <w:lang w:val="es-EC" w:eastAsia="en-US"/>
    </w:rPr>
  </w:style>
  <w:style w:type="paragraph" w:customStyle="1" w:styleId="32847B7CB5B0420890FEE699C93E2DBA6">
    <w:name w:val="32847B7CB5B0420890FEE699C93E2DBA6"/>
    <w:rsid w:val="00D305DA"/>
    <w:rPr>
      <w:rFonts w:eastAsiaTheme="minorHAnsi"/>
      <w:lang w:val="es-EC" w:eastAsia="en-US"/>
    </w:rPr>
  </w:style>
  <w:style w:type="paragraph" w:customStyle="1" w:styleId="1016FF7299E247B2BF884EAA893EF3CC6">
    <w:name w:val="1016FF7299E247B2BF884EAA893EF3CC6"/>
    <w:rsid w:val="00D305DA"/>
    <w:rPr>
      <w:rFonts w:eastAsiaTheme="minorHAnsi"/>
      <w:lang w:val="es-EC" w:eastAsia="en-US"/>
    </w:rPr>
  </w:style>
  <w:style w:type="paragraph" w:customStyle="1" w:styleId="CA31FA15D5F64F59977F411B0C6F12B26">
    <w:name w:val="CA31FA15D5F64F59977F411B0C6F12B26"/>
    <w:rsid w:val="00D305DA"/>
    <w:rPr>
      <w:rFonts w:eastAsiaTheme="minorHAnsi"/>
      <w:lang w:val="es-EC" w:eastAsia="en-US"/>
    </w:rPr>
  </w:style>
  <w:style w:type="paragraph" w:customStyle="1" w:styleId="D4E8C4BB1CA845748BCB5CDAC37BF6C16">
    <w:name w:val="D4E8C4BB1CA845748BCB5CDAC37BF6C16"/>
    <w:rsid w:val="00D305DA"/>
    <w:rPr>
      <w:rFonts w:eastAsiaTheme="minorHAnsi"/>
      <w:lang w:val="es-EC" w:eastAsia="en-US"/>
    </w:rPr>
  </w:style>
  <w:style w:type="paragraph" w:customStyle="1" w:styleId="77AAEB11720E45AF801BBF863F46DA506">
    <w:name w:val="77AAEB11720E45AF801BBF863F46DA506"/>
    <w:rsid w:val="00D305DA"/>
    <w:rPr>
      <w:rFonts w:eastAsiaTheme="minorHAnsi"/>
      <w:lang w:val="es-EC" w:eastAsia="en-US"/>
    </w:rPr>
  </w:style>
  <w:style w:type="paragraph" w:customStyle="1" w:styleId="0156252639484D2481ED38B2AC8A97356">
    <w:name w:val="0156252639484D2481ED38B2AC8A97356"/>
    <w:rsid w:val="00D305DA"/>
    <w:rPr>
      <w:rFonts w:eastAsiaTheme="minorHAnsi"/>
      <w:lang w:val="es-EC" w:eastAsia="en-US"/>
    </w:rPr>
  </w:style>
  <w:style w:type="paragraph" w:customStyle="1" w:styleId="FC6A71074B0A4CD68650CEFFDCE245586">
    <w:name w:val="FC6A71074B0A4CD68650CEFFDCE245586"/>
    <w:rsid w:val="00D305DA"/>
    <w:rPr>
      <w:rFonts w:eastAsiaTheme="minorHAnsi"/>
      <w:lang w:val="es-EC" w:eastAsia="en-US"/>
    </w:rPr>
  </w:style>
  <w:style w:type="paragraph" w:customStyle="1" w:styleId="3D0163509D05402CB44B6E340503DEBE6">
    <w:name w:val="3D0163509D05402CB44B6E340503DEBE6"/>
    <w:rsid w:val="00D305DA"/>
    <w:rPr>
      <w:rFonts w:eastAsiaTheme="minorHAnsi"/>
      <w:lang w:val="es-EC" w:eastAsia="en-US"/>
    </w:rPr>
  </w:style>
  <w:style w:type="paragraph" w:customStyle="1" w:styleId="E7D3DA55700C4998ACD35A4258426BBA6">
    <w:name w:val="E7D3DA55700C4998ACD35A4258426BBA6"/>
    <w:rsid w:val="00D305DA"/>
    <w:rPr>
      <w:rFonts w:eastAsiaTheme="minorHAnsi"/>
      <w:lang w:val="es-EC" w:eastAsia="en-US"/>
    </w:rPr>
  </w:style>
  <w:style w:type="paragraph" w:customStyle="1" w:styleId="B570C8410D9B4EB090308DA62A4BC51E6">
    <w:name w:val="B570C8410D9B4EB090308DA62A4BC51E6"/>
    <w:rsid w:val="00D305DA"/>
    <w:rPr>
      <w:rFonts w:eastAsiaTheme="minorHAnsi"/>
      <w:lang w:val="es-EC" w:eastAsia="en-US"/>
    </w:rPr>
  </w:style>
  <w:style w:type="paragraph" w:customStyle="1" w:styleId="AE6B119347344EC9AB2C5E747B87912F6">
    <w:name w:val="AE6B119347344EC9AB2C5E747B87912F6"/>
    <w:rsid w:val="00D305DA"/>
    <w:rPr>
      <w:rFonts w:eastAsiaTheme="minorHAnsi"/>
      <w:lang w:val="es-EC" w:eastAsia="en-US"/>
    </w:rPr>
  </w:style>
  <w:style w:type="paragraph" w:customStyle="1" w:styleId="7B02A587A73042788C149190E304B8A66">
    <w:name w:val="7B02A587A73042788C149190E304B8A66"/>
    <w:rsid w:val="00D305DA"/>
    <w:rPr>
      <w:rFonts w:eastAsiaTheme="minorHAnsi"/>
      <w:lang w:val="es-EC" w:eastAsia="en-US"/>
    </w:rPr>
  </w:style>
  <w:style w:type="paragraph" w:customStyle="1" w:styleId="5E4E45F7E8EF42F9A563694C8FCAFBD56">
    <w:name w:val="5E4E45F7E8EF42F9A563694C8FCAFBD56"/>
    <w:rsid w:val="00D305DA"/>
    <w:rPr>
      <w:rFonts w:eastAsiaTheme="minorHAnsi"/>
      <w:lang w:val="es-EC" w:eastAsia="en-US"/>
    </w:rPr>
  </w:style>
  <w:style w:type="paragraph" w:customStyle="1" w:styleId="CAE76DCD5A424EC69E5C8EBE21342C3F6">
    <w:name w:val="CAE76DCD5A424EC69E5C8EBE21342C3F6"/>
    <w:rsid w:val="00D305DA"/>
    <w:rPr>
      <w:rFonts w:eastAsiaTheme="minorHAnsi"/>
      <w:lang w:val="es-EC" w:eastAsia="en-US"/>
    </w:rPr>
  </w:style>
  <w:style w:type="paragraph" w:customStyle="1" w:styleId="86895B1CF98F48D98A3034D7F21129996">
    <w:name w:val="86895B1CF98F48D98A3034D7F21129996"/>
    <w:rsid w:val="00D305DA"/>
    <w:rPr>
      <w:rFonts w:eastAsiaTheme="minorHAnsi"/>
      <w:lang w:val="es-EC" w:eastAsia="en-US"/>
    </w:rPr>
  </w:style>
  <w:style w:type="paragraph" w:customStyle="1" w:styleId="8ECD8EB131FC44938A244384EAEC5CDF6">
    <w:name w:val="8ECD8EB131FC44938A244384EAEC5CDF6"/>
    <w:rsid w:val="00D305DA"/>
    <w:rPr>
      <w:rFonts w:eastAsiaTheme="minorHAnsi"/>
      <w:lang w:val="es-EC" w:eastAsia="en-US"/>
    </w:rPr>
  </w:style>
  <w:style w:type="paragraph" w:customStyle="1" w:styleId="09B320BADD0243C1A6996FDA412912886">
    <w:name w:val="09B320BADD0243C1A6996FDA412912886"/>
    <w:rsid w:val="00D305DA"/>
    <w:rPr>
      <w:rFonts w:eastAsiaTheme="minorHAnsi"/>
      <w:lang w:val="es-EC" w:eastAsia="en-US"/>
    </w:rPr>
  </w:style>
  <w:style w:type="paragraph" w:customStyle="1" w:styleId="DAE347F9A419492184156B9CF1F11B106">
    <w:name w:val="DAE347F9A419492184156B9CF1F11B106"/>
    <w:rsid w:val="00D305DA"/>
    <w:rPr>
      <w:rFonts w:eastAsiaTheme="minorHAnsi"/>
      <w:lang w:val="es-EC" w:eastAsia="en-US"/>
    </w:rPr>
  </w:style>
  <w:style w:type="paragraph" w:customStyle="1" w:styleId="4AA5E900847D4A6EBC1714ADCB6206506">
    <w:name w:val="4AA5E900847D4A6EBC1714ADCB6206506"/>
    <w:rsid w:val="00D305DA"/>
    <w:rPr>
      <w:rFonts w:eastAsiaTheme="minorHAnsi"/>
      <w:lang w:val="es-EC" w:eastAsia="en-US"/>
    </w:rPr>
  </w:style>
  <w:style w:type="paragraph" w:customStyle="1" w:styleId="436BC0C0CF9B4E5EA4AA26700352B2406">
    <w:name w:val="436BC0C0CF9B4E5EA4AA26700352B2406"/>
    <w:rsid w:val="00D305DA"/>
    <w:rPr>
      <w:rFonts w:eastAsiaTheme="minorHAnsi"/>
      <w:lang w:val="es-EC" w:eastAsia="en-US"/>
    </w:rPr>
  </w:style>
  <w:style w:type="paragraph" w:customStyle="1" w:styleId="05185064C61E42BDACA01827605A9C846">
    <w:name w:val="05185064C61E42BDACA01827605A9C846"/>
    <w:rsid w:val="00D305DA"/>
    <w:rPr>
      <w:rFonts w:eastAsiaTheme="minorHAnsi"/>
      <w:lang w:val="es-EC" w:eastAsia="en-US"/>
    </w:rPr>
  </w:style>
  <w:style w:type="paragraph" w:customStyle="1" w:styleId="14677D90A6FB4EC8B272E01E64B56CBA6">
    <w:name w:val="14677D90A6FB4EC8B272E01E64B56CBA6"/>
    <w:rsid w:val="00D305DA"/>
    <w:rPr>
      <w:rFonts w:eastAsiaTheme="minorHAnsi"/>
      <w:lang w:val="es-EC" w:eastAsia="en-US"/>
    </w:rPr>
  </w:style>
  <w:style w:type="paragraph" w:customStyle="1" w:styleId="99A06C89987241E78D403670EC04F5656">
    <w:name w:val="99A06C89987241E78D403670EC04F5656"/>
    <w:rsid w:val="00D305DA"/>
    <w:rPr>
      <w:rFonts w:eastAsiaTheme="minorHAnsi"/>
      <w:lang w:val="es-EC" w:eastAsia="en-US"/>
    </w:rPr>
  </w:style>
  <w:style w:type="paragraph" w:customStyle="1" w:styleId="28031169A71F47F78510D9038D0C01BB6">
    <w:name w:val="28031169A71F47F78510D9038D0C01BB6"/>
    <w:rsid w:val="00D305DA"/>
    <w:rPr>
      <w:rFonts w:eastAsiaTheme="minorHAnsi"/>
      <w:lang w:val="es-EC" w:eastAsia="en-US"/>
    </w:rPr>
  </w:style>
  <w:style w:type="paragraph" w:customStyle="1" w:styleId="3FD55BDA318F4AD6914687132CEEA8EE6">
    <w:name w:val="3FD55BDA318F4AD6914687132CEEA8EE6"/>
    <w:rsid w:val="00D305DA"/>
    <w:rPr>
      <w:rFonts w:eastAsiaTheme="minorHAnsi"/>
      <w:lang w:val="es-EC" w:eastAsia="en-US"/>
    </w:rPr>
  </w:style>
  <w:style w:type="paragraph" w:customStyle="1" w:styleId="23F93ABB6ABC40EE94B563256FE61EA46">
    <w:name w:val="23F93ABB6ABC40EE94B563256FE61EA46"/>
    <w:rsid w:val="00D305DA"/>
    <w:rPr>
      <w:rFonts w:eastAsiaTheme="minorHAnsi"/>
      <w:lang w:val="es-EC" w:eastAsia="en-US"/>
    </w:rPr>
  </w:style>
  <w:style w:type="paragraph" w:customStyle="1" w:styleId="E6AB87C7821E494D8A47DF6634547AB66">
    <w:name w:val="E6AB87C7821E494D8A47DF6634547AB66"/>
    <w:rsid w:val="00D305DA"/>
    <w:rPr>
      <w:rFonts w:eastAsiaTheme="minorHAnsi"/>
      <w:lang w:val="es-EC" w:eastAsia="en-US"/>
    </w:rPr>
  </w:style>
  <w:style w:type="paragraph" w:customStyle="1" w:styleId="B3C8169D8C11466DA87C3B6489F59D746">
    <w:name w:val="B3C8169D8C11466DA87C3B6489F59D746"/>
    <w:rsid w:val="00D305DA"/>
    <w:rPr>
      <w:rFonts w:eastAsiaTheme="minorHAnsi"/>
      <w:lang w:val="es-EC" w:eastAsia="en-US"/>
    </w:rPr>
  </w:style>
  <w:style w:type="paragraph" w:customStyle="1" w:styleId="0B0197916C06483EBF04B722300A2EBB6">
    <w:name w:val="0B0197916C06483EBF04B722300A2EBB6"/>
    <w:rsid w:val="00D305DA"/>
    <w:rPr>
      <w:rFonts w:eastAsiaTheme="minorHAnsi"/>
      <w:lang w:val="es-EC" w:eastAsia="en-US"/>
    </w:rPr>
  </w:style>
  <w:style w:type="paragraph" w:customStyle="1" w:styleId="6D284A3A1283479A832EB6F4E3A8D33D6">
    <w:name w:val="6D284A3A1283479A832EB6F4E3A8D33D6"/>
    <w:rsid w:val="00D305DA"/>
    <w:rPr>
      <w:rFonts w:eastAsiaTheme="minorHAnsi"/>
      <w:lang w:val="es-EC" w:eastAsia="en-US"/>
    </w:rPr>
  </w:style>
  <w:style w:type="paragraph" w:customStyle="1" w:styleId="CFF85B819F6F4571BB39F3D90BEF80E26">
    <w:name w:val="CFF85B819F6F4571BB39F3D90BEF80E26"/>
    <w:rsid w:val="00D305DA"/>
    <w:rPr>
      <w:rFonts w:eastAsiaTheme="minorHAnsi"/>
      <w:lang w:val="es-EC" w:eastAsia="en-US"/>
    </w:rPr>
  </w:style>
  <w:style w:type="paragraph" w:customStyle="1" w:styleId="8F38C77CE7144FA79DCDDACFA37B24A16">
    <w:name w:val="8F38C77CE7144FA79DCDDACFA37B24A16"/>
    <w:rsid w:val="00D305DA"/>
    <w:rPr>
      <w:rFonts w:eastAsiaTheme="minorHAnsi"/>
      <w:lang w:val="es-EC" w:eastAsia="en-US"/>
    </w:rPr>
  </w:style>
  <w:style w:type="paragraph" w:customStyle="1" w:styleId="A1D1AB12CA894062A3FE331408639FD06">
    <w:name w:val="A1D1AB12CA894062A3FE331408639FD06"/>
    <w:rsid w:val="00D305DA"/>
    <w:rPr>
      <w:rFonts w:eastAsiaTheme="minorHAnsi"/>
      <w:lang w:val="es-EC" w:eastAsia="en-US"/>
    </w:rPr>
  </w:style>
  <w:style w:type="paragraph" w:customStyle="1" w:styleId="200A7793BE3A4A4A8A9B13C5D36933986">
    <w:name w:val="200A7793BE3A4A4A8A9B13C5D36933986"/>
    <w:rsid w:val="00D305DA"/>
    <w:rPr>
      <w:rFonts w:eastAsiaTheme="minorHAnsi"/>
      <w:lang w:val="es-EC" w:eastAsia="en-US"/>
    </w:rPr>
  </w:style>
  <w:style w:type="paragraph" w:customStyle="1" w:styleId="EEDCAC6FF0644FCCBE03E0D9CB7939D66">
    <w:name w:val="EEDCAC6FF0644FCCBE03E0D9CB7939D66"/>
    <w:rsid w:val="00D305DA"/>
    <w:rPr>
      <w:rFonts w:eastAsiaTheme="minorHAnsi"/>
      <w:lang w:val="es-EC" w:eastAsia="en-US"/>
    </w:rPr>
  </w:style>
  <w:style w:type="paragraph" w:customStyle="1" w:styleId="A34BEEE68CF34EABA6B72BF7C2BFAC266">
    <w:name w:val="A34BEEE68CF34EABA6B72BF7C2BFAC266"/>
    <w:rsid w:val="00D305DA"/>
    <w:rPr>
      <w:rFonts w:eastAsiaTheme="minorHAnsi"/>
      <w:lang w:val="es-EC" w:eastAsia="en-US"/>
    </w:rPr>
  </w:style>
  <w:style w:type="paragraph" w:customStyle="1" w:styleId="4ADB6E15710545FBB6C8B6192EF33A376">
    <w:name w:val="4ADB6E15710545FBB6C8B6192EF33A376"/>
    <w:rsid w:val="00D305DA"/>
    <w:rPr>
      <w:rFonts w:eastAsiaTheme="minorHAnsi"/>
      <w:lang w:val="es-EC" w:eastAsia="en-US"/>
    </w:rPr>
  </w:style>
  <w:style w:type="paragraph" w:customStyle="1" w:styleId="134D0017B95647E7B85646BFCE1618D06">
    <w:name w:val="134D0017B95647E7B85646BFCE1618D06"/>
    <w:rsid w:val="00D305DA"/>
    <w:rPr>
      <w:rFonts w:eastAsiaTheme="minorHAnsi"/>
      <w:lang w:val="es-EC" w:eastAsia="en-US"/>
    </w:rPr>
  </w:style>
  <w:style w:type="paragraph" w:customStyle="1" w:styleId="2BE839DF3FE445578FE99E33F5EE50DF6">
    <w:name w:val="2BE839DF3FE445578FE99E33F5EE50DF6"/>
    <w:rsid w:val="00D305DA"/>
    <w:rPr>
      <w:rFonts w:eastAsiaTheme="minorHAnsi"/>
      <w:lang w:val="es-EC" w:eastAsia="en-US"/>
    </w:rPr>
  </w:style>
  <w:style w:type="paragraph" w:customStyle="1" w:styleId="3341A88EA83145C5BD2F7916B5A6CCF46">
    <w:name w:val="3341A88EA83145C5BD2F7916B5A6CCF46"/>
    <w:rsid w:val="00D305DA"/>
    <w:rPr>
      <w:rFonts w:eastAsiaTheme="minorHAnsi"/>
      <w:lang w:val="es-EC" w:eastAsia="en-US"/>
    </w:rPr>
  </w:style>
  <w:style w:type="paragraph" w:customStyle="1" w:styleId="07A7E0992EAE472B936B0637C24CE1E06">
    <w:name w:val="07A7E0992EAE472B936B0637C24CE1E06"/>
    <w:rsid w:val="00D305DA"/>
    <w:rPr>
      <w:rFonts w:eastAsiaTheme="minorHAnsi"/>
      <w:lang w:val="es-EC" w:eastAsia="en-US"/>
    </w:rPr>
  </w:style>
  <w:style w:type="paragraph" w:customStyle="1" w:styleId="4417D29BE8A547F88A7481207B12438E6">
    <w:name w:val="4417D29BE8A547F88A7481207B12438E6"/>
    <w:rsid w:val="00D305DA"/>
    <w:rPr>
      <w:rFonts w:eastAsiaTheme="minorHAnsi"/>
      <w:lang w:val="es-EC" w:eastAsia="en-US"/>
    </w:rPr>
  </w:style>
  <w:style w:type="paragraph" w:customStyle="1" w:styleId="72B1A79BB4DA469291D700AA6E6B6B1C6">
    <w:name w:val="72B1A79BB4DA469291D700AA6E6B6B1C6"/>
    <w:rsid w:val="00D305DA"/>
    <w:rPr>
      <w:rFonts w:eastAsiaTheme="minorHAnsi"/>
      <w:lang w:val="es-EC" w:eastAsia="en-US"/>
    </w:rPr>
  </w:style>
  <w:style w:type="paragraph" w:customStyle="1" w:styleId="C4E1E859867C48BA8A482137673EAB836">
    <w:name w:val="C4E1E859867C48BA8A482137673EAB836"/>
    <w:rsid w:val="00D305DA"/>
    <w:rPr>
      <w:rFonts w:eastAsiaTheme="minorHAnsi"/>
      <w:lang w:val="es-EC" w:eastAsia="en-US"/>
    </w:rPr>
  </w:style>
  <w:style w:type="paragraph" w:customStyle="1" w:styleId="824E0AE580FE4C62939AAA9D47A5381E6">
    <w:name w:val="824E0AE580FE4C62939AAA9D47A5381E6"/>
    <w:rsid w:val="00D305DA"/>
    <w:rPr>
      <w:rFonts w:eastAsiaTheme="minorHAnsi"/>
      <w:lang w:val="es-EC" w:eastAsia="en-US"/>
    </w:rPr>
  </w:style>
  <w:style w:type="paragraph" w:customStyle="1" w:styleId="007B1EB9E5F244BD8AA66A3E400F4D326">
    <w:name w:val="007B1EB9E5F244BD8AA66A3E400F4D326"/>
    <w:rsid w:val="00D305DA"/>
    <w:rPr>
      <w:rFonts w:eastAsiaTheme="minorHAnsi"/>
      <w:lang w:val="es-EC" w:eastAsia="en-US"/>
    </w:rPr>
  </w:style>
  <w:style w:type="paragraph" w:customStyle="1" w:styleId="2EA7A7ED4B1B4C8FA1C62C9B1AC686FA6">
    <w:name w:val="2EA7A7ED4B1B4C8FA1C62C9B1AC686FA6"/>
    <w:rsid w:val="00D305DA"/>
    <w:rPr>
      <w:rFonts w:eastAsiaTheme="minorHAnsi"/>
      <w:lang w:val="es-EC" w:eastAsia="en-US"/>
    </w:rPr>
  </w:style>
  <w:style w:type="paragraph" w:customStyle="1" w:styleId="2DB95C20124446B0B9B4B7726C4C967F6">
    <w:name w:val="2DB95C20124446B0B9B4B7726C4C967F6"/>
    <w:rsid w:val="00D305DA"/>
    <w:rPr>
      <w:rFonts w:eastAsiaTheme="minorHAnsi"/>
      <w:lang w:val="es-EC" w:eastAsia="en-US"/>
    </w:rPr>
  </w:style>
  <w:style w:type="paragraph" w:customStyle="1" w:styleId="FF2BF67F211C4DD6A8F126AEA876CCEE6">
    <w:name w:val="FF2BF67F211C4DD6A8F126AEA876CCEE6"/>
    <w:rsid w:val="00D305DA"/>
    <w:rPr>
      <w:rFonts w:eastAsiaTheme="minorHAnsi"/>
      <w:lang w:val="es-EC" w:eastAsia="en-US"/>
    </w:rPr>
  </w:style>
  <w:style w:type="paragraph" w:customStyle="1" w:styleId="7DD224FBAC3C4B4EB8DDDE54BA626FBF6">
    <w:name w:val="7DD224FBAC3C4B4EB8DDDE54BA626FBF6"/>
    <w:rsid w:val="00D305DA"/>
    <w:rPr>
      <w:rFonts w:eastAsiaTheme="minorHAnsi"/>
      <w:lang w:val="es-EC" w:eastAsia="en-US"/>
    </w:rPr>
  </w:style>
  <w:style w:type="paragraph" w:customStyle="1" w:styleId="D68A2059810B47FD9B3720121AB96B4C6">
    <w:name w:val="D68A2059810B47FD9B3720121AB96B4C6"/>
    <w:rsid w:val="00D305DA"/>
    <w:rPr>
      <w:rFonts w:eastAsiaTheme="minorHAnsi"/>
      <w:lang w:val="es-EC" w:eastAsia="en-US"/>
    </w:rPr>
  </w:style>
  <w:style w:type="paragraph" w:customStyle="1" w:styleId="422C6119AA53426F9E88E4D79C672E556">
    <w:name w:val="422C6119AA53426F9E88E4D79C672E556"/>
    <w:rsid w:val="00D305DA"/>
    <w:rPr>
      <w:rFonts w:eastAsiaTheme="minorHAnsi"/>
      <w:lang w:val="es-EC" w:eastAsia="en-US"/>
    </w:rPr>
  </w:style>
  <w:style w:type="paragraph" w:customStyle="1" w:styleId="F0C026DE105140C199414101FA2C1AD16">
    <w:name w:val="F0C026DE105140C199414101FA2C1AD16"/>
    <w:rsid w:val="00D305DA"/>
    <w:rPr>
      <w:rFonts w:eastAsiaTheme="minorHAnsi"/>
      <w:lang w:val="es-EC" w:eastAsia="en-US"/>
    </w:rPr>
  </w:style>
  <w:style w:type="paragraph" w:customStyle="1" w:styleId="905CBE9BC36945689E978DDF1F2D53EF6">
    <w:name w:val="905CBE9BC36945689E978DDF1F2D53EF6"/>
    <w:rsid w:val="00D305DA"/>
    <w:rPr>
      <w:rFonts w:eastAsiaTheme="minorHAnsi"/>
      <w:lang w:val="es-EC" w:eastAsia="en-US"/>
    </w:rPr>
  </w:style>
  <w:style w:type="paragraph" w:customStyle="1" w:styleId="87612A6FB1D64B6F81960A09CFC51CC66">
    <w:name w:val="87612A6FB1D64B6F81960A09CFC51CC66"/>
    <w:rsid w:val="00D305DA"/>
    <w:rPr>
      <w:rFonts w:eastAsiaTheme="minorHAnsi"/>
      <w:lang w:val="es-EC" w:eastAsia="en-US"/>
    </w:rPr>
  </w:style>
  <w:style w:type="paragraph" w:customStyle="1" w:styleId="0FBC8F5C49BD4C87B46D1C222DD27B2A6">
    <w:name w:val="0FBC8F5C49BD4C87B46D1C222DD27B2A6"/>
    <w:rsid w:val="00D305DA"/>
    <w:rPr>
      <w:rFonts w:eastAsiaTheme="minorHAnsi"/>
      <w:lang w:val="es-EC" w:eastAsia="en-US"/>
    </w:rPr>
  </w:style>
  <w:style w:type="paragraph" w:customStyle="1" w:styleId="E28DB2CFA17F4EF2AAF8B3B69736CBDE6">
    <w:name w:val="E28DB2CFA17F4EF2AAF8B3B69736CBDE6"/>
    <w:rsid w:val="00D305DA"/>
    <w:rPr>
      <w:rFonts w:eastAsiaTheme="minorHAnsi"/>
      <w:lang w:val="es-EC" w:eastAsia="en-US"/>
    </w:rPr>
  </w:style>
  <w:style w:type="paragraph" w:customStyle="1" w:styleId="0B4CDD7DC7294C4AB9B484BF6566EECD6">
    <w:name w:val="0B4CDD7DC7294C4AB9B484BF6566EECD6"/>
    <w:rsid w:val="00D305DA"/>
    <w:rPr>
      <w:rFonts w:eastAsiaTheme="minorHAnsi"/>
      <w:lang w:val="es-EC" w:eastAsia="en-US"/>
    </w:rPr>
  </w:style>
  <w:style w:type="paragraph" w:customStyle="1" w:styleId="DC3B5A7CFFA147D18BF4656790CF6F0D6">
    <w:name w:val="DC3B5A7CFFA147D18BF4656790CF6F0D6"/>
    <w:rsid w:val="00D305DA"/>
    <w:rPr>
      <w:rFonts w:eastAsiaTheme="minorHAnsi"/>
      <w:lang w:val="es-EC" w:eastAsia="en-US"/>
    </w:rPr>
  </w:style>
  <w:style w:type="paragraph" w:customStyle="1" w:styleId="ADB4D652EE9442FAA7459231A004DA3E6">
    <w:name w:val="ADB4D652EE9442FAA7459231A004DA3E6"/>
    <w:rsid w:val="00D305DA"/>
    <w:rPr>
      <w:rFonts w:eastAsiaTheme="minorHAnsi"/>
      <w:lang w:val="es-EC" w:eastAsia="en-US"/>
    </w:rPr>
  </w:style>
  <w:style w:type="paragraph" w:customStyle="1" w:styleId="7F9C2F4FB3D5430D9ABD4B88845EC4F16">
    <w:name w:val="7F9C2F4FB3D5430D9ABD4B88845EC4F16"/>
    <w:rsid w:val="00D305DA"/>
    <w:rPr>
      <w:rFonts w:eastAsiaTheme="minorHAnsi"/>
      <w:lang w:val="es-EC" w:eastAsia="en-US"/>
    </w:rPr>
  </w:style>
  <w:style w:type="paragraph" w:customStyle="1" w:styleId="615543A93AE247FDBC7327611C9441E66">
    <w:name w:val="615543A93AE247FDBC7327611C9441E66"/>
    <w:rsid w:val="00D305DA"/>
    <w:rPr>
      <w:rFonts w:eastAsiaTheme="minorHAnsi"/>
      <w:lang w:val="es-EC" w:eastAsia="en-US"/>
    </w:rPr>
  </w:style>
  <w:style w:type="paragraph" w:customStyle="1" w:styleId="E0499286279244CEA50D2526FF5485216">
    <w:name w:val="E0499286279244CEA50D2526FF5485216"/>
    <w:rsid w:val="00D305DA"/>
    <w:rPr>
      <w:rFonts w:eastAsiaTheme="minorHAnsi"/>
      <w:lang w:val="es-EC" w:eastAsia="en-US"/>
    </w:rPr>
  </w:style>
  <w:style w:type="paragraph" w:customStyle="1" w:styleId="17478936F1934BA4A82B4F3BEDBBACC16">
    <w:name w:val="17478936F1934BA4A82B4F3BEDBBACC16"/>
    <w:rsid w:val="00D305DA"/>
    <w:rPr>
      <w:rFonts w:eastAsiaTheme="minorHAnsi"/>
      <w:lang w:val="es-EC" w:eastAsia="en-US"/>
    </w:rPr>
  </w:style>
  <w:style w:type="paragraph" w:customStyle="1" w:styleId="E1DA3C8388CC4DAEAC1751F78D7DCD006">
    <w:name w:val="E1DA3C8388CC4DAEAC1751F78D7DCD006"/>
    <w:rsid w:val="00D305DA"/>
    <w:rPr>
      <w:rFonts w:eastAsiaTheme="minorHAnsi"/>
      <w:lang w:val="es-EC" w:eastAsia="en-US"/>
    </w:rPr>
  </w:style>
  <w:style w:type="paragraph" w:customStyle="1" w:styleId="B19AD027C92C4DE7A5F353BD5C851A216">
    <w:name w:val="B19AD027C92C4DE7A5F353BD5C851A216"/>
    <w:rsid w:val="00D305DA"/>
    <w:rPr>
      <w:rFonts w:eastAsiaTheme="minorHAnsi"/>
      <w:lang w:val="es-EC" w:eastAsia="en-US"/>
    </w:rPr>
  </w:style>
  <w:style w:type="paragraph" w:customStyle="1" w:styleId="B7FF99040F0745ECB9DA590BC72F2719">
    <w:name w:val="B7FF99040F0745ECB9DA590BC72F2719"/>
    <w:rsid w:val="00D305DA"/>
  </w:style>
  <w:style w:type="paragraph" w:customStyle="1" w:styleId="946BE568DD084D7FB719343287035200">
    <w:name w:val="946BE568DD084D7FB719343287035200"/>
    <w:rsid w:val="00D305DA"/>
  </w:style>
  <w:style w:type="paragraph" w:customStyle="1" w:styleId="EAF5952799C54E5892DEFCA4E88E1D8F">
    <w:name w:val="EAF5952799C54E5892DEFCA4E88E1D8F"/>
    <w:rsid w:val="00D305DA"/>
  </w:style>
  <w:style w:type="paragraph" w:customStyle="1" w:styleId="4E5BD7052BF2486D9657E4B5FA39D9CC">
    <w:name w:val="4E5BD7052BF2486D9657E4B5FA39D9CC"/>
    <w:rsid w:val="00D305DA"/>
  </w:style>
  <w:style w:type="paragraph" w:customStyle="1" w:styleId="7B0C91174E3C472FA052E923B4F4F96A">
    <w:name w:val="7B0C91174E3C472FA052E923B4F4F96A"/>
    <w:rsid w:val="00D305DA"/>
  </w:style>
  <w:style w:type="paragraph" w:customStyle="1" w:styleId="237C9DD021DE432EBFF7EEDF4A5EB868">
    <w:name w:val="237C9DD021DE432EBFF7EEDF4A5EB868"/>
    <w:rsid w:val="00D305DA"/>
  </w:style>
  <w:style w:type="paragraph" w:customStyle="1" w:styleId="A028262A0CA3477AB5F7476463A822C5">
    <w:name w:val="A028262A0CA3477AB5F7476463A822C5"/>
    <w:rsid w:val="00D305DA"/>
  </w:style>
  <w:style w:type="paragraph" w:customStyle="1" w:styleId="2B9B926959F74428BE5C3458816DA659">
    <w:name w:val="2B9B926959F74428BE5C3458816DA659"/>
    <w:rsid w:val="00D305DA"/>
  </w:style>
  <w:style w:type="paragraph" w:customStyle="1" w:styleId="5D720F289B1749A6AC634773219B33DC">
    <w:name w:val="5D720F289B1749A6AC634773219B33DC"/>
    <w:rsid w:val="00D305DA"/>
  </w:style>
  <w:style w:type="paragraph" w:customStyle="1" w:styleId="BE4C7C09C7AC4796BA363E6CEEE466A7">
    <w:name w:val="BE4C7C09C7AC4796BA363E6CEEE466A7"/>
    <w:rsid w:val="00D305DA"/>
  </w:style>
  <w:style w:type="paragraph" w:customStyle="1" w:styleId="141A5685329D454EA12BFACADCE72BF3">
    <w:name w:val="141A5685329D454EA12BFACADCE72BF3"/>
    <w:rsid w:val="00D305DA"/>
  </w:style>
  <w:style w:type="paragraph" w:customStyle="1" w:styleId="1D05AF9972E94AA2A491EAB130C3A379">
    <w:name w:val="1D05AF9972E94AA2A491EAB130C3A379"/>
    <w:rsid w:val="00D305DA"/>
  </w:style>
  <w:style w:type="paragraph" w:customStyle="1" w:styleId="48DCA58DEE434EF281BBB6A74289F797">
    <w:name w:val="48DCA58DEE434EF281BBB6A74289F797"/>
    <w:rsid w:val="00D305DA"/>
  </w:style>
  <w:style w:type="paragraph" w:customStyle="1" w:styleId="349A2E8E95AC400798154F9625CB1AAD">
    <w:name w:val="349A2E8E95AC400798154F9625CB1AAD"/>
    <w:rsid w:val="00D305DA"/>
  </w:style>
  <w:style w:type="paragraph" w:customStyle="1" w:styleId="6F4F6C343B5F45ABBD0911333D490C77">
    <w:name w:val="6F4F6C343B5F45ABBD0911333D490C77"/>
    <w:rsid w:val="00D305DA"/>
  </w:style>
  <w:style w:type="paragraph" w:customStyle="1" w:styleId="1631A56C88364FC1908075D95A71643C">
    <w:name w:val="1631A56C88364FC1908075D95A71643C"/>
    <w:rsid w:val="00D305DA"/>
  </w:style>
  <w:style w:type="paragraph" w:customStyle="1" w:styleId="A8C03A573C6F443AAE4303BA140F31A3">
    <w:name w:val="A8C03A573C6F443AAE4303BA140F31A3"/>
    <w:rsid w:val="00D305DA"/>
  </w:style>
  <w:style w:type="paragraph" w:customStyle="1" w:styleId="A6A1849D44CF4008A593376E80AB4242">
    <w:name w:val="A6A1849D44CF4008A593376E80AB4242"/>
    <w:rsid w:val="00D305DA"/>
  </w:style>
  <w:style w:type="paragraph" w:customStyle="1" w:styleId="1E064FA7AE3F4B3CA0F8E97F2EE551FA">
    <w:name w:val="1E064FA7AE3F4B3CA0F8E97F2EE551FA"/>
    <w:rsid w:val="00D305DA"/>
  </w:style>
  <w:style w:type="paragraph" w:customStyle="1" w:styleId="72AF78C0DB364D2F811CC6F34F266738">
    <w:name w:val="72AF78C0DB364D2F811CC6F34F266738"/>
    <w:rsid w:val="00D305DA"/>
  </w:style>
  <w:style w:type="paragraph" w:customStyle="1" w:styleId="C40B71CCC33B4D179F631DE12F317A79">
    <w:name w:val="C40B71CCC33B4D179F631DE12F317A79"/>
    <w:rsid w:val="00D305DA"/>
  </w:style>
  <w:style w:type="paragraph" w:customStyle="1" w:styleId="A40EEA437DD74F0EA1ABE15FEC13D9AE">
    <w:name w:val="A40EEA437DD74F0EA1ABE15FEC13D9AE"/>
    <w:rsid w:val="00D305DA"/>
  </w:style>
  <w:style w:type="paragraph" w:customStyle="1" w:styleId="CC2FCB26AE3D474382A5038983EB6071">
    <w:name w:val="CC2FCB26AE3D474382A5038983EB6071"/>
    <w:rsid w:val="00D305DA"/>
  </w:style>
  <w:style w:type="paragraph" w:customStyle="1" w:styleId="FFAB8F8E64EE4EABA1E5260AA1CC3CE7">
    <w:name w:val="FFAB8F8E64EE4EABA1E5260AA1CC3CE7"/>
    <w:rsid w:val="00D305DA"/>
  </w:style>
  <w:style w:type="paragraph" w:customStyle="1" w:styleId="E6847CBEA14C4D2DAFF8DEDA695BFFFE">
    <w:name w:val="E6847CBEA14C4D2DAFF8DEDA695BFFFE"/>
    <w:rsid w:val="00D305DA"/>
  </w:style>
  <w:style w:type="paragraph" w:customStyle="1" w:styleId="927139F6B49D4F91900E467F9DE4AEFC">
    <w:name w:val="927139F6B49D4F91900E467F9DE4AEFC"/>
    <w:rsid w:val="00D305DA"/>
  </w:style>
  <w:style w:type="paragraph" w:customStyle="1" w:styleId="FFB64F597B444698A147D166AAD93368">
    <w:name w:val="FFB64F597B444698A147D166AAD93368"/>
    <w:rsid w:val="00D305DA"/>
  </w:style>
  <w:style w:type="paragraph" w:customStyle="1" w:styleId="1035FB537BF149DA9D4CF4FC22931672">
    <w:name w:val="1035FB537BF149DA9D4CF4FC22931672"/>
    <w:rsid w:val="00D305DA"/>
  </w:style>
  <w:style w:type="paragraph" w:customStyle="1" w:styleId="3C6ECD3F5C1C4248B16C112808AA96F0">
    <w:name w:val="3C6ECD3F5C1C4248B16C112808AA96F0"/>
    <w:rsid w:val="00D305DA"/>
  </w:style>
  <w:style w:type="paragraph" w:customStyle="1" w:styleId="5A9FC9E96E2044E0B000B96A9FB1BB1F">
    <w:name w:val="5A9FC9E96E2044E0B000B96A9FB1BB1F"/>
    <w:rsid w:val="00D305DA"/>
  </w:style>
  <w:style w:type="paragraph" w:customStyle="1" w:styleId="8337237E97264B4F811739684D6C6CB1">
    <w:name w:val="8337237E97264B4F811739684D6C6CB1"/>
    <w:rsid w:val="00D305DA"/>
  </w:style>
  <w:style w:type="paragraph" w:customStyle="1" w:styleId="3F317C3CEEEA4A16A5601A1D8F23B323">
    <w:name w:val="3F317C3CEEEA4A16A5601A1D8F23B323"/>
    <w:rsid w:val="00D305DA"/>
  </w:style>
  <w:style w:type="paragraph" w:customStyle="1" w:styleId="38B7BA7DBE8142939D20641A6A9322D1">
    <w:name w:val="38B7BA7DBE8142939D20641A6A9322D1"/>
    <w:rsid w:val="00D305DA"/>
  </w:style>
  <w:style w:type="paragraph" w:customStyle="1" w:styleId="EF2737DFC3A943A390E6DE16ED99ABE3">
    <w:name w:val="EF2737DFC3A943A390E6DE16ED99ABE3"/>
    <w:rsid w:val="00D305DA"/>
  </w:style>
  <w:style w:type="paragraph" w:customStyle="1" w:styleId="8BDEDB5AA7F8493597F638409D3DD524">
    <w:name w:val="8BDEDB5AA7F8493597F638409D3DD524"/>
    <w:rsid w:val="00D305DA"/>
  </w:style>
  <w:style w:type="paragraph" w:customStyle="1" w:styleId="183D4B5043E9473688ABACA113CAF331">
    <w:name w:val="183D4B5043E9473688ABACA113CAF331"/>
    <w:rsid w:val="00D305DA"/>
  </w:style>
  <w:style w:type="paragraph" w:customStyle="1" w:styleId="8E64A8AEE48A4D2D81298F5181C14F15">
    <w:name w:val="8E64A8AEE48A4D2D81298F5181C14F15"/>
    <w:rsid w:val="00D305DA"/>
  </w:style>
  <w:style w:type="paragraph" w:customStyle="1" w:styleId="1B2E760C9B1A4DBD831FD68D35D965D4">
    <w:name w:val="1B2E760C9B1A4DBD831FD68D35D965D4"/>
    <w:rsid w:val="00D305DA"/>
  </w:style>
  <w:style w:type="paragraph" w:customStyle="1" w:styleId="E1C93E2C079F4A89A36D507AC28AF509">
    <w:name w:val="E1C93E2C079F4A89A36D507AC28AF509"/>
    <w:rsid w:val="00D305DA"/>
  </w:style>
  <w:style w:type="paragraph" w:customStyle="1" w:styleId="31C2A5FBE11F4C19A8FE4BFEB70B52B2">
    <w:name w:val="31C2A5FBE11F4C19A8FE4BFEB70B52B2"/>
    <w:rsid w:val="00D305DA"/>
  </w:style>
  <w:style w:type="paragraph" w:customStyle="1" w:styleId="5881087F4F744F6BAA4DDEEA5BD31E75">
    <w:name w:val="5881087F4F744F6BAA4DDEEA5BD31E75"/>
    <w:rsid w:val="00D305DA"/>
  </w:style>
  <w:style w:type="paragraph" w:customStyle="1" w:styleId="5A12FE8409E94C8FB0957897E1BFA3D7">
    <w:name w:val="5A12FE8409E94C8FB0957897E1BFA3D7"/>
    <w:rsid w:val="00D305DA"/>
  </w:style>
  <w:style w:type="paragraph" w:customStyle="1" w:styleId="6363C29A6A094AC889FCF20FB2629C09">
    <w:name w:val="6363C29A6A094AC889FCF20FB2629C09"/>
    <w:rsid w:val="00D305DA"/>
  </w:style>
  <w:style w:type="paragraph" w:customStyle="1" w:styleId="12D11934B01641EB9ECF13D00F2CAB64">
    <w:name w:val="12D11934B01641EB9ECF13D00F2CAB64"/>
    <w:rsid w:val="00D305DA"/>
  </w:style>
  <w:style w:type="paragraph" w:customStyle="1" w:styleId="E929EC1D72374868831602E446E64A4F">
    <w:name w:val="E929EC1D72374868831602E446E64A4F"/>
    <w:rsid w:val="00D305DA"/>
  </w:style>
  <w:style w:type="paragraph" w:customStyle="1" w:styleId="5F41B314FAF847D78B08F10979438262">
    <w:name w:val="5F41B314FAF847D78B08F10979438262"/>
    <w:rsid w:val="00D305DA"/>
  </w:style>
  <w:style w:type="paragraph" w:customStyle="1" w:styleId="3BA3F3EF7E4548558688A9284F7DBDDC">
    <w:name w:val="3BA3F3EF7E4548558688A9284F7DBDDC"/>
    <w:rsid w:val="00D305DA"/>
  </w:style>
  <w:style w:type="paragraph" w:customStyle="1" w:styleId="15A417C49141441583BBA3CC116A0125">
    <w:name w:val="15A417C49141441583BBA3CC116A0125"/>
    <w:rsid w:val="00D305DA"/>
  </w:style>
  <w:style w:type="paragraph" w:customStyle="1" w:styleId="4BBF5B66492243F1AC412EDD11C5F6F3">
    <w:name w:val="4BBF5B66492243F1AC412EDD11C5F6F3"/>
    <w:rsid w:val="00D305DA"/>
  </w:style>
  <w:style w:type="paragraph" w:customStyle="1" w:styleId="FCAEC76CB6E146A1B2D9FCA1D1DDF118">
    <w:name w:val="FCAEC76CB6E146A1B2D9FCA1D1DDF118"/>
    <w:rsid w:val="00D305DA"/>
  </w:style>
  <w:style w:type="paragraph" w:customStyle="1" w:styleId="7F1F5706B7EA4C53BC7B540CC7070BCF">
    <w:name w:val="7F1F5706B7EA4C53BC7B540CC7070BCF"/>
    <w:rsid w:val="00D305DA"/>
  </w:style>
  <w:style w:type="paragraph" w:customStyle="1" w:styleId="0BB5D465C8A34933AA5BF69954EAAD91">
    <w:name w:val="0BB5D465C8A34933AA5BF69954EAAD91"/>
    <w:rsid w:val="00D305DA"/>
  </w:style>
  <w:style w:type="paragraph" w:customStyle="1" w:styleId="493A171A238949D3BCE12433C19A86A2">
    <w:name w:val="493A171A238949D3BCE12433C19A86A2"/>
    <w:rsid w:val="00D305DA"/>
  </w:style>
  <w:style w:type="paragraph" w:customStyle="1" w:styleId="53CE1D764AD9488999B725CE6C168C11">
    <w:name w:val="53CE1D764AD9488999B725CE6C168C11"/>
    <w:rsid w:val="00D305DA"/>
  </w:style>
  <w:style w:type="paragraph" w:customStyle="1" w:styleId="CC37EC0F0405466295E3E18C05111581">
    <w:name w:val="CC37EC0F0405466295E3E18C05111581"/>
    <w:rsid w:val="00D305DA"/>
  </w:style>
  <w:style w:type="paragraph" w:customStyle="1" w:styleId="85211556F60D4AA8BEDF25CAB7D879EB">
    <w:name w:val="85211556F60D4AA8BEDF25CAB7D879EB"/>
    <w:rsid w:val="00D305DA"/>
  </w:style>
  <w:style w:type="paragraph" w:customStyle="1" w:styleId="3FEB8CB7361B4955BB04AF31A69D293F">
    <w:name w:val="3FEB8CB7361B4955BB04AF31A69D293F"/>
    <w:rsid w:val="00D305DA"/>
  </w:style>
  <w:style w:type="paragraph" w:customStyle="1" w:styleId="A00EF4F2687E44638A9B46F515877FE6">
    <w:name w:val="A00EF4F2687E44638A9B46F515877FE6"/>
    <w:rsid w:val="00D305DA"/>
  </w:style>
  <w:style w:type="paragraph" w:customStyle="1" w:styleId="3780308EE02047C392CAB0D489B9436F">
    <w:name w:val="3780308EE02047C392CAB0D489B9436F"/>
    <w:rsid w:val="00D305DA"/>
  </w:style>
  <w:style w:type="paragraph" w:customStyle="1" w:styleId="FE4C9E76EBA643D18DE08051185CDCAC">
    <w:name w:val="FE4C9E76EBA643D18DE08051185CDCAC"/>
    <w:rsid w:val="00D305DA"/>
  </w:style>
  <w:style w:type="paragraph" w:customStyle="1" w:styleId="FE33307DB6324576A4F4E28886F3DECD">
    <w:name w:val="FE33307DB6324576A4F4E28886F3DECD"/>
    <w:rsid w:val="00D305DA"/>
  </w:style>
  <w:style w:type="paragraph" w:customStyle="1" w:styleId="D1A688BECC4C458B833804DDCEE3EF97">
    <w:name w:val="D1A688BECC4C458B833804DDCEE3EF97"/>
    <w:rsid w:val="00D305DA"/>
  </w:style>
  <w:style w:type="paragraph" w:customStyle="1" w:styleId="514683BE7609427591E86B348A466971">
    <w:name w:val="514683BE7609427591E86B348A466971"/>
    <w:rsid w:val="00D305DA"/>
  </w:style>
  <w:style w:type="paragraph" w:customStyle="1" w:styleId="1346B9DA67EA406B8EC72B01BEC7428E7">
    <w:name w:val="1346B9DA67EA406B8EC72B01BEC7428E7"/>
    <w:rsid w:val="00D305DA"/>
    <w:rPr>
      <w:rFonts w:eastAsiaTheme="minorHAnsi"/>
      <w:lang w:val="es-EC" w:eastAsia="en-US"/>
    </w:rPr>
  </w:style>
  <w:style w:type="paragraph" w:customStyle="1" w:styleId="D48B78BA59304391A27962A43421EF647">
    <w:name w:val="D48B78BA59304391A27962A43421EF647"/>
    <w:rsid w:val="00D305DA"/>
    <w:rPr>
      <w:rFonts w:eastAsiaTheme="minorHAnsi"/>
      <w:lang w:val="es-EC" w:eastAsia="en-US"/>
    </w:rPr>
  </w:style>
  <w:style w:type="paragraph" w:customStyle="1" w:styleId="B7C07A82DE7F4FFD94435CB4535CC40F7">
    <w:name w:val="B7C07A82DE7F4FFD94435CB4535CC40F7"/>
    <w:rsid w:val="00D305DA"/>
    <w:rPr>
      <w:rFonts w:eastAsiaTheme="minorHAnsi"/>
      <w:lang w:val="es-EC" w:eastAsia="en-US"/>
    </w:rPr>
  </w:style>
  <w:style w:type="paragraph" w:customStyle="1" w:styleId="F53A35E6664848978E95535C1D11C9817">
    <w:name w:val="F53A35E6664848978E95535C1D11C9817"/>
    <w:rsid w:val="00D305DA"/>
    <w:rPr>
      <w:rFonts w:eastAsiaTheme="minorHAnsi"/>
      <w:lang w:val="es-EC" w:eastAsia="en-US"/>
    </w:rPr>
  </w:style>
  <w:style w:type="paragraph" w:customStyle="1" w:styleId="9E626E45202F414F9108243F6FBA83097">
    <w:name w:val="9E626E45202F414F9108243F6FBA83097"/>
    <w:rsid w:val="00D305DA"/>
    <w:rPr>
      <w:rFonts w:eastAsiaTheme="minorHAnsi"/>
      <w:lang w:val="es-EC" w:eastAsia="en-US"/>
    </w:rPr>
  </w:style>
  <w:style w:type="paragraph" w:customStyle="1" w:styleId="EE2139BB3E06499E9166BC5DF14926E27">
    <w:name w:val="EE2139BB3E06499E9166BC5DF14926E27"/>
    <w:rsid w:val="00D305DA"/>
    <w:rPr>
      <w:rFonts w:eastAsiaTheme="minorHAnsi"/>
      <w:lang w:val="es-EC" w:eastAsia="en-US"/>
    </w:rPr>
  </w:style>
  <w:style w:type="paragraph" w:customStyle="1" w:styleId="10845DBE96C342C285CCD6E528AB26B17">
    <w:name w:val="10845DBE96C342C285CCD6E528AB26B17"/>
    <w:rsid w:val="00D305DA"/>
    <w:rPr>
      <w:rFonts w:eastAsiaTheme="minorHAnsi"/>
      <w:lang w:val="es-EC" w:eastAsia="en-US"/>
    </w:rPr>
  </w:style>
  <w:style w:type="paragraph" w:customStyle="1" w:styleId="4F4C068E327D4225AE9CA58505E73A8E4">
    <w:name w:val="4F4C068E327D4225AE9CA58505E73A8E4"/>
    <w:rsid w:val="00D305DA"/>
    <w:rPr>
      <w:rFonts w:eastAsiaTheme="minorHAnsi"/>
      <w:lang w:val="es-EC" w:eastAsia="en-US"/>
    </w:rPr>
  </w:style>
  <w:style w:type="paragraph" w:customStyle="1" w:styleId="A992BAC19587424888D2ADEFB64977305">
    <w:name w:val="A992BAC19587424888D2ADEFB64977305"/>
    <w:rsid w:val="00D305DA"/>
    <w:rPr>
      <w:rFonts w:eastAsiaTheme="minorHAnsi"/>
      <w:lang w:val="es-EC" w:eastAsia="en-US"/>
    </w:rPr>
  </w:style>
  <w:style w:type="paragraph" w:customStyle="1" w:styleId="71E9232CC4D94F8BAAB040A194F427B85">
    <w:name w:val="71E9232CC4D94F8BAAB040A194F427B85"/>
    <w:rsid w:val="00D305DA"/>
    <w:rPr>
      <w:rFonts w:eastAsiaTheme="minorHAnsi"/>
      <w:lang w:val="es-EC" w:eastAsia="en-US"/>
    </w:rPr>
  </w:style>
  <w:style w:type="paragraph" w:customStyle="1" w:styleId="B9DF7B1A46DF4B969903E92B2F1AAD2C7">
    <w:name w:val="B9DF7B1A46DF4B969903E92B2F1AAD2C7"/>
    <w:rsid w:val="00D305DA"/>
    <w:rPr>
      <w:rFonts w:eastAsiaTheme="minorHAnsi"/>
      <w:lang w:val="es-EC" w:eastAsia="en-US"/>
    </w:rPr>
  </w:style>
  <w:style w:type="paragraph" w:customStyle="1" w:styleId="881B1BE5CDEC4F929C56A71ED40075B37">
    <w:name w:val="881B1BE5CDEC4F929C56A71ED40075B37"/>
    <w:rsid w:val="00D305DA"/>
    <w:rPr>
      <w:rFonts w:eastAsiaTheme="minorHAnsi"/>
      <w:lang w:val="es-EC" w:eastAsia="en-US"/>
    </w:rPr>
  </w:style>
  <w:style w:type="paragraph" w:customStyle="1" w:styleId="CE75B8F21FC74AEA8D63FF00918B8B8F7">
    <w:name w:val="CE75B8F21FC74AEA8D63FF00918B8B8F7"/>
    <w:rsid w:val="00D305DA"/>
    <w:rPr>
      <w:rFonts w:eastAsiaTheme="minorHAnsi"/>
      <w:lang w:val="es-EC" w:eastAsia="en-US"/>
    </w:rPr>
  </w:style>
  <w:style w:type="paragraph" w:customStyle="1" w:styleId="DA10A2CE462E4344AFB75924CE6FA73F4">
    <w:name w:val="DA10A2CE462E4344AFB75924CE6FA73F4"/>
    <w:rsid w:val="00D305DA"/>
    <w:rPr>
      <w:rFonts w:eastAsiaTheme="minorHAnsi"/>
      <w:lang w:val="es-EC" w:eastAsia="en-US"/>
    </w:rPr>
  </w:style>
  <w:style w:type="paragraph" w:customStyle="1" w:styleId="01705F66845A4A39AE7519BEAC52C699">
    <w:name w:val="01705F66845A4A39AE7519BEAC52C699"/>
    <w:rsid w:val="00D305DA"/>
    <w:rPr>
      <w:rFonts w:eastAsiaTheme="minorHAnsi"/>
      <w:lang w:val="es-EC" w:eastAsia="en-US"/>
    </w:rPr>
  </w:style>
  <w:style w:type="paragraph" w:customStyle="1" w:styleId="E5C8704FC8084DAE9BC60D23909BA54B">
    <w:name w:val="E5C8704FC8084DAE9BC60D23909BA54B"/>
    <w:rsid w:val="00D305DA"/>
    <w:rPr>
      <w:rFonts w:eastAsiaTheme="minorHAnsi"/>
      <w:lang w:val="es-EC" w:eastAsia="en-US"/>
    </w:rPr>
  </w:style>
  <w:style w:type="paragraph" w:customStyle="1" w:styleId="BF33E177B7694A8B858944C089A82162">
    <w:name w:val="BF33E177B7694A8B858944C089A82162"/>
    <w:rsid w:val="00D305DA"/>
    <w:rPr>
      <w:rFonts w:eastAsiaTheme="minorHAnsi"/>
      <w:lang w:val="es-EC" w:eastAsia="en-US"/>
    </w:rPr>
  </w:style>
  <w:style w:type="paragraph" w:customStyle="1" w:styleId="19B6194F2F92406F8F3E2F1BCAD30579">
    <w:name w:val="19B6194F2F92406F8F3E2F1BCAD30579"/>
    <w:rsid w:val="00D305DA"/>
    <w:rPr>
      <w:rFonts w:eastAsiaTheme="minorHAnsi"/>
      <w:lang w:val="es-EC" w:eastAsia="en-US"/>
    </w:rPr>
  </w:style>
  <w:style w:type="paragraph" w:customStyle="1" w:styleId="4F6F29408B39484AADB0667328761F1F">
    <w:name w:val="4F6F29408B39484AADB0667328761F1F"/>
    <w:rsid w:val="00D305DA"/>
    <w:rPr>
      <w:rFonts w:eastAsiaTheme="minorHAnsi"/>
      <w:lang w:val="es-EC" w:eastAsia="en-US"/>
    </w:rPr>
  </w:style>
  <w:style w:type="paragraph" w:customStyle="1" w:styleId="626B10955F14442BA2A18812EAC38203">
    <w:name w:val="626B10955F14442BA2A18812EAC38203"/>
    <w:rsid w:val="00D305DA"/>
    <w:rPr>
      <w:rFonts w:eastAsiaTheme="minorHAnsi"/>
      <w:lang w:val="es-EC" w:eastAsia="en-US"/>
    </w:rPr>
  </w:style>
  <w:style w:type="paragraph" w:customStyle="1" w:styleId="0E87E0CC760445918E28B05A55157F74">
    <w:name w:val="0E87E0CC760445918E28B05A55157F74"/>
    <w:rsid w:val="00D305DA"/>
    <w:rPr>
      <w:rFonts w:eastAsiaTheme="minorHAnsi"/>
      <w:lang w:val="es-EC" w:eastAsia="en-US"/>
    </w:rPr>
  </w:style>
  <w:style w:type="paragraph" w:customStyle="1" w:styleId="384FFEAA9F424136AC2511107FB2F8367">
    <w:name w:val="384FFEAA9F424136AC2511107FB2F8367"/>
    <w:rsid w:val="00D305DA"/>
    <w:rPr>
      <w:rFonts w:eastAsiaTheme="minorHAnsi"/>
      <w:lang w:val="es-EC" w:eastAsia="en-US"/>
    </w:rPr>
  </w:style>
  <w:style w:type="paragraph" w:customStyle="1" w:styleId="69AFC006173C49BFBED48E3FEF5D304E7">
    <w:name w:val="69AFC006173C49BFBED48E3FEF5D304E7"/>
    <w:rsid w:val="00D305DA"/>
    <w:rPr>
      <w:rFonts w:eastAsiaTheme="minorHAnsi"/>
      <w:lang w:val="es-EC" w:eastAsia="en-US"/>
    </w:rPr>
  </w:style>
  <w:style w:type="paragraph" w:customStyle="1" w:styleId="9CEBA39EB6CC4045AF7BCA6D12564F937">
    <w:name w:val="9CEBA39EB6CC4045AF7BCA6D12564F937"/>
    <w:rsid w:val="00D305DA"/>
    <w:rPr>
      <w:rFonts w:eastAsiaTheme="minorHAnsi"/>
      <w:lang w:val="es-EC" w:eastAsia="en-US"/>
    </w:rPr>
  </w:style>
  <w:style w:type="paragraph" w:customStyle="1" w:styleId="1E8405E3678D49F6950169CE85D773097">
    <w:name w:val="1E8405E3678D49F6950169CE85D773097"/>
    <w:rsid w:val="00D305DA"/>
    <w:rPr>
      <w:rFonts w:eastAsiaTheme="minorHAnsi"/>
      <w:lang w:val="es-EC" w:eastAsia="en-US"/>
    </w:rPr>
  </w:style>
  <w:style w:type="paragraph" w:customStyle="1" w:styleId="537EA4D083B74902AA851A8C7EB14E517">
    <w:name w:val="537EA4D083B74902AA851A8C7EB14E517"/>
    <w:rsid w:val="00D305DA"/>
    <w:rPr>
      <w:rFonts w:eastAsiaTheme="minorHAnsi"/>
      <w:lang w:val="es-EC" w:eastAsia="en-US"/>
    </w:rPr>
  </w:style>
  <w:style w:type="paragraph" w:customStyle="1" w:styleId="4DD2A450278F4CC399A538AC1E215C457">
    <w:name w:val="4DD2A450278F4CC399A538AC1E215C457"/>
    <w:rsid w:val="00D305DA"/>
    <w:rPr>
      <w:rFonts w:eastAsiaTheme="minorHAnsi"/>
      <w:lang w:val="es-EC" w:eastAsia="en-US"/>
    </w:rPr>
  </w:style>
  <w:style w:type="paragraph" w:customStyle="1" w:styleId="DF25207A81BC479B915B2CDCE95697C37">
    <w:name w:val="DF25207A81BC479B915B2CDCE95697C37"/>
    <w:rsid w:val="00D305DA"/>
    <w:rPr>
      <w:rFonts w:eastAsiaTheme="minorHAnsi"/>
      <w:lang w:val="es-EC" w:eastAsia="en-US"/>
    </w:rPr>
  </w:style>
  <w:style w:type="paragraph" w:customStyle="1" w:styleId="99EB8A390A744832828ABB4B87735DB27">
    <w:name w:val="99EB8A390A744832828ABB4B87735DB27"/>
    <w:rsid w:val="00D305DA"/>
    <w:rPr>
      <w:rFonts w:eastAsiaTheme="minorHAnsi"/>
      <w:lang w:val="es-EC" w:eastAsia="en-US"/>
    </w:rPr>
  </w:style>
  <w:style w:type="paragraph" w:customStyle="1" w:styleId="63D9D8B36035438C9CD53877B2F448707">
    <w:name w:val="63D9D8B36035438C9CD53877B2F448707"/>
    <w:rsid w:val="00D305DA"/>
    <w:rPr>
      <w:rFonts w:eastAsiaTheme="minorHAnsi"/>
      <w:lang w:val="es-EC" w:eastAsia="en-US"/>
    </w:rPr>
  </w:style>
  <w:style w:type="paragraph" w:customStyle="1" w:styleId="8D85583ABBC24E7DAED6C250D9B6378E7">
    <w:name w:val="8D85583ABBC24E7DAED6C250D9B6378E7"/>
    <w:rsid w:val="00D305DA"/>
    <w:rPr>
      <w:rFonts w:eastAsiaTheme="minorHAnsi"/>
      <w:lang w:val="es-EC" w:eastAsia="en-US"/>
    </w:rPr>
  </w:style>
  <w:style w:type="paragraph" w:customStyle="1" w:styleId="3EE0775CA125442385378CC4A894E0167">
    <w:name w:val="3EE0775CA125442385378CC4A894E0167"/>
    <w:rsid w:val="00D305DA"/>
    <w:rPr>
      <w:rFonts w:eastAsiaTheme="minorHAnsi"/>
      <w:lang w:val="es-EC" w:eastAsia="en-US"/>
    </w:rPr>
  </w:style>
  <w:style w:type="paragraph" w:customStyle="1" w:styleId="4246FF1E36294E0BB23A8F5E9A5969807">
    <w:name w:val="4246FF1E36294E0BB23A8F5E9A5969807"/>
    <w:rsid w:val="00D305DA"/>
    <w:rPr>
      <w:rFonts w:eastAsiaTheme="minorHAnsi"/>
      <w:lang w:val="es-EC" w:eastAsia="en-US"/>
    </w:rPr>
  </w:style>
  <w:style w:type="paragraph" w:customStyle="1" w:styleId="C66DB1C3AA7E4A9ABA0DDC05DDB811FA7">
    <w:name w:val="C66DB1C3AA7E4A9ABA0DDC05DDB811FA7"/>
    <w:rsid w:val="00D305DA"/>
    <w:rPr>
      <w:rFonts w:eastAsiaTheme="minorHAnsi"/>
      <w:lang w:val="es-EC" w:eastAsia="en-US"/>
    </w:rPr>
  </w:style>
  <w:style w:type="paragraph" w:customStyle="1" w:styleId="0B9DF91E77C949459C2C6C8A55FBF6017">
    <w:name w:val="0B9DF91E77C949459C2C6C8A55FBF6017"/>
    <w:rsid w:val="00D305DA"/>
    <w:rPr>
      <w:rFonts w:eastAsiaTheme="minorHAnsi"/>
      <w:lang w:val="es-EC" w:eastAsia="en-US"/>
    </w:rPr>
  </w:style>
  <w:style w:type="paragraph" w:customStyle="1" w:styleId="9AD30FB8B38449108D2DCAEA37B155DD7">
    <w:name w:val="9AD30FB8B38449108D2DCAEA37B155DD7"/>
    <w:rsid w:val="00D305DA"/>
    <w:rPr>
      <w:rFonts w:eastAsiaTheme="minorHAnsi"/>
      <w:lang w:val="es-EC" w:eastAsia="en-US"/>
    </w:rPr>
  </w:style>
  <w:style w:type="paragraph" w:customStyle="1" w:styleId="B3217F0EB441450AAED2FEC9CE6F3A397">
    <w:name w:val="B3217F0EB441450AAED2FEC9CE6F3A397"/>
    <w:rsid w:val="00D305DA"/>
    <w:rPr>
      <w:rFonts w:eastAsiaTheme="minorHAnsi"/>
      <w:lang w:val="es-EC" w:eastAsia="en-US"/>
    </w:rPr>
  </w:style>
  <w:style w:type="paragraph" w:customStyle="1" w:styleId="BB7DAB3CE87D4DCEABC3C791DFD4ACDC7">
    <w:name w:val="BB7DAB3CE87D4DCEABC3C791DFD4ACDC7"/>
    <w:rsid w:val="00D305DA"/>
    <w:rPr>
      <w:rFonts w:eastAsiaTheme="minorHAnsi"/>
      <w:lang w:val="es-EC" w:eastAsia="en-US"/>
    </w:rPr>
  </w:style>
  <w:style w:type="paragraph" w:customStyle="1" w:styleId="E9342A2CC8AD4C9789625005DD99EFFA7">
    <w:name w:val="E9342A2CC8AD4C9789625005DD99EFFA7"/>
    <w:rsid w:val="00D305DA"/>
    <w:rPr>
      <w:rFonts w:eastAsiaTheme="minorHAnsi"/>
      <w:lang w:val="es-EC" w:eastAsia="en-US"/>
    </w:rPr>
  </w:style>
  <w:style w:type="paragraph" w:customStyle="1" w:styleId="4556944BA42D4F8AB308FCC83EBEEF9B7">
    <w:name w:val="4556944BA42D4F8AB308FCC83EBEEF9B7"/>
    <w:rsid w:val="00D305DA"/>
    <w:rPr>
      <w:rFonts w:eastAsiaTheme="minorHAnsi"/>
      <w:lang w:val="es-EC" w:eastAsia="en-US"/>
    </w:rPr>
  </w:style>
  <w:style w:type="paragraph" w:customStyle="1" w:styleId="E96A29351C4B4D2DA67A6ECD28D9F1807">
    <w:name w:val="E96A29351C4B4D2DA67A6ECD28D9F1807"/>
    <w:rsid w:val="00D305DA"/>
    <w:rPr>
      <w:rFonts w:eastAsiaTheme="minorHAnsi"/>
      <w:lang w:val="es-EC" w:eastAsia="en-US"/>
    </w:rPr>
  </w:style>
  <w:style w:type="paragraph" w:customStyle="1" w:styleId="A72B59C61C704933A9840A2E0AEE373E7">
    <w:name w:val="A72B59C61C704933A9840A2E0AEE373E7"/>
    <w:rsid w:val="00D305DA"/>
    <w:rPr>
      <w:rFonts w:eastAsiaTheme="minorHAnsi"/>
      <w:lang w:val="es-EC" w:eastAsia="en-US"/>
    </w:rPr>
  </w:style>
  <w:style w:type="paragraph" w:customStyle="1" w:styleId="206D5BBFDF674FF68633BB891E378E037">
    <w:name w:val="206D5BBFDF674FF68633BB891E378E037"/>
    <w:rsid w:val="00D305DA"/>
    <w:rPr>
      <w:rFonts w:eastAsiaTheme="minorHAnsi"/>
      <w:lang w:val="es-EC" w:eastAsia="en-US"/>
    </w:rPr>
  </w:style>
  <w:style w:type="paragraph" w:customStyle="1" w:styleId="EE2CFBEC4B4A4226929729B632209E2A7">
    <w:name w:val="EE2CFBEC4B4A4226929729B632209E2A7"/>
    <w:rsid w:val="00D305DA"/>
    <w:rPr>
      <w:rFonts w:eastAsiaTheme="minorHAnsi"/>
      <w:lang w:val="es-EC" w:eastAsia="en-US"/>
    </w:rPr>
  </w:style>
  <w:style w:type="paragraph" w:customStyle="1" w:styleId="56DC3A96EA9D44679D1E5B798CD48CB77">
    <w:name w:val="56DC3A96EA9D44679D1E5B798CD48CB77"/>
    <w:rsid w:val="00D305DA"/>
    <w:rPr>
      <w:rFonts w:eastAsiaTheme="minorHAnsi"/>
      <w:lang w:val="es-EC" w:eastAsia="en-US"/>
    </w:rPr>
  </w:style>
  <w:style w:type="paragraph" w:customStyle="1" w:styleId="097CE9FBADF54D709AEB2D618C4F84EE7">
    <w:name w:val="097CE9FBADF54D709AEB2D618C4F84EE7"/>
    <w:rsid w:val="00D305DA"/>
    <w:rPr>
      <w:rFonts w:eastAsiaTheme="minorHAnsi"/>
      <w:lang w:val="es-EC" w:eastAsia="en-US"/>
    </w:rPr>
  </w:style>
  <w:style w:type="paragraph" w:customStyle="1" w:styleId="13DA77F3616F4FC9994E1B61F81D82BE7">
    <w:name w:val="13DA77F3616F4FC9994E1B61F81D82BE7"/>
    <w:rsid w:val="00D305DA"/>
    <w:rPr>
      <w:rFonts w:eastAsiaTheme="minorHAnsi"/>
      <w:lang w:val="es-EC" w:eastAsia="en-US"/>
    </w:rPr>
  </w:style>
  <w:style w:type="paragraph" w:customStyle="1" w:styleId="946FCCE63D414E61B60EFFC3BC364AF47">
    <w:name w:val="946FCCE63D414E61B60EFFC3BC364AF47"/>
    <w:rsid w:val="00D305DA"/>
    <w:rPr>
      <w:rFonts w:eastAsiaTheme="minorHAnsi"/>
      <w:lang w:val="es-EC" w:eastAsia="en-US"/>
    </w:rPr>
  </w:style>
  <w:style w:type="paragraph" w:customStyle="1" w:styleId="F2A8843844E843ADBE3DB19D8DB1B4837">
    <w:name w:val="F2A8843844E843ADBE3DB19D8DB1B4837"/>
    <w:rsid w:val="00D305DA"/>
    <w:rPr>
      <w:rFonts w:eastAsiaTheme="minorHAnsi"/>
      <w:lang w:val="es-EC" w:eastAsia="en-US"/>
    </w:rPr>
  </w:style>
  <w:style w:type="paragraph" w:customStyle="1" w:styleId="32847B7CB5B0420890FEE699C93E2DBA7">
    <w:name w:val="32847B7CB5B0420890FEE699C93E2DBA7"/>
    <w:rsid w:val="00D305DA"/>
    <w:rPr>
      <w:rFonts w:eastAsiaTheme="minorHAnsi"/>
      <w:lang w:val="es-EC" w:eastAsia="en-US"/>
    </w:rPr>
  </w:style>
  <w:style w:type="paragraph" w:customStyle="1" w:styleId="1016FF7299E247B2BF884EAA893EF3CC7">
    <w:name w:val="1016FF7299E247B2BF884EAA893EF3CC7"/>
    <w:rsid w:val="00D305DA"/>
    <w:rPr>
      <w:rFonts w:eastAsiaTheme="minorHAnsi"/>
      <w:lang w:val="es-EC" w:eastAsia="en-US"/>
    </w:rPr>
  </w:style>
  <w:style w:type="paragraph" w:customStyle="1" w:styleId="CA31FA15D5F64F59977F411B0C6F12B27">
    <w:name w:val="CA31FA15D5F64F59977F411B0C6F12B27"/>
    <w:rsid w:val="00D305DA"/>
    <w:rPr>
      <w:rFonts w:eastAsiaTheme="minorHAnsi"/>
      <w:lang w:val="es-EC" w:eastAsia="en-US"/>
    </w:rPr>
  </w:style>
  <w:style w:type="paragraph" w:customStyle="1" w:styleId="D4E8C4BB1CA845748BCB5CDAC37BF6C17">
    <w:name w:val="D4E8C4BB1CA845748BCB5CDAC37BF6C17"/>
    <w:rsid w:val="00D305DA"/>
    <w:rPr>
      <w:rFonts w:eastAsiaTheme="minorHAnsi"/>
      <w:lang w:val="es-EC" w:eastAsia="en-US"/>
    </w:rPr>
  </w:style>
  <w:style w:type="paragraph" w:customStyle="1" w:styleId="77AAEB11720E45AF801BBF863F46DA507">
    <w:name w:val="77AAEB11720E45AF801BBF863F46DA507"/>
    <w:rsid w:val="00D305DA"/>
    <w:rPr>
      <w:rFonts w:eastAsiaTheme="minorHAnsi"/>
      <w:lang w:val="es-EC" w:eastAsia="en-US"/>
    </w:rPr>
  </w:style>
  <w:style w:type="paragraph" w:customStyle="1" w:styleId="0156252639484D2481ED38B2AC8A97357">
    <w:name w:val="0156252639484D2481ED38B2AC8A97357"/>
    <w:rsid w:val="00D305DA"/>
    <w:rPr>
      <w:rFonts w:eastAsiaTheme="minorHAnsi"/>
      <w:lang w:val="es-EC" w:eastAsia="en-US"/>
    </w:rPr>
  </w:style>
  <w:style w:type="paragraph" w:customStyle="1" w:styleId="FC6A71074B0A4CD68650CEFFDCE245587">
    <w:name w:val="FC6A71074B0A4CD68650CEFFDCE245587"/>
    <w:rsid w:val="00D305DA"/>
    <w:rPr>
      <w:rFonts w:eastAsiaTheme="minorHAnsi"/>
      <w:lang w:val="es-EC" w:eastAsia="en-US"/>
    </w:rPr>
  </w:style>
  <w:style w:type="paragraph" w:customStyle="1" w:styleId="3D0163509D05402CB44B6E340503DEBE7">
    <w:name w:val="3D0163509D05402CB44B6E340503DEBE7"/>
    <w:rsid w:val="00D305DA"/>
    <w:rPr>
      <w:rFonts w:eastAsiaTheme="minorHAnsi"/>
      <w:lang w:val="es-EC" w:eastAsia="en-US"/>
    </w:rPr>
  </w:style>
  <w:style w:type="paragraph" w:customStyle="1" w:styleId="E7D3DA55700C4998ACD35A4258426BBA7">
    <w:name w:val="E7D3DA55700C4998ACD35A4258426BBA7"/>
    <w:rsid w:val="00D305DA"/>
    <w:rPr>
      <w:rFonts w:eastAsiaTheme="minorHAnsi"/>
      <w:lang w:val="es-EC" w:eastAsia="en-US"/>
    </w:rPr>
  </w:style>
  <w:style w:type="paragraph" w:customStyle="1" w:styleId="B570C8410D9B4EB090308DA62A4BC51E7">
    <w:name w:val="B570C8410D9B4EB090308DA62A4BC51E7"/>
    <w:rsid w:val="00D305DA"/>
    <w:rPr>
      <w:rFonts w:eastAsiaTheme="minorHAnsi"/>
      <w:lang w:val="es-EC" w:eastAsia="en-US"/>
    </w:rPr>
  </w:style>
  <w:style w:type="paragraph" w:customStyle="1" w:styleId="AE6B119347344EC9AB2C5E747B87912F7">
    <w:name w:val="AE6B119347344EC9AB2C5E747B87912F7"/>
    <w:rsid w:val="00D305DA"/>
    <w:rPr>
      <w:rFonts w:eastAsiaTheme="minorHAnsi"/>
      <w:lang w:val="es-EC" w:eastAsia="en-US"/>
    </w:rPr>
  </w:style>
  <w:style w:type="paragraph" w:customStyle="1" w:styleId="7B02A587A73042788C149190E304B8A67">
    <w:name w:val="7B02A587A73042788C149190E304B8A67"/>
    <w:rsid w:val="00D305DA"/>
    <w:rPr>
      <w:rFonts w:eastAsiaTheme="minorHAnsi"/>
      <w:lang w:val="es-EC" w:eastAsia="en-US"/>
    </w:rPr>
  </w:style>
  <w:style w:type="paragraph" w:customStyle="1" w:styleId="5E4E45F7E8EF42F9A563694C8FCAFBD57">
    <w:name w:val="5E4E45F7E8EF42F9A563694C8FCAFBD57"/>
    <w:rsid w:val="00D305DA"/>
    <w:rPr>
      <w:rFonts w:eastAsiaTheme="minorHAnsi"/>
      <w:lang w:val="es-EC" w:eastAsia="en-US"/>
    </w:rPr>
  </w:style>
  <w:style w:type="paragraph" w:customStyle="1" w:styleId="CAE76DCD5A424EC69E5C8EBE21342C3F7">
    <w:name w:val="CAE76DCD5A424EC69E5C8EBE21342C3F7"/>
    <w:rsid w:val="00D305DA"/>
    <w:rPr>
      <w:rFonts w:eastAsiaTheme="minorHAnsi"/>
      <w:lang w:val="es-EC" w:eastAsia="en-US"/>
    </w:rPr>
  </w:style>
  <w:style w:type="paragraph" w:customStyle="1" w:styleId="86895B1CF98F48D98A3034D7F21129997">
    <w:name w:val="86895B1CF98F48D98A3034D7F21129997"/>
    <w:rsid w:val="00D305DA"/>
    <w:rPr>
      <w:rFonts w:eastAsiaTheme="minorHAnsi"/>
      <w:lang w:val="es-EC" w:eastAsia="en-US"/>
    </w:rPr>
  </w:style>
  <w:style w:type="paragraph" w:customStyle="1" w:styleId="8ECD8EB131FC44938A244384EAEC5CDF7">
    <w:name w:val="8ECD8EB131FC44938A244384EAEC5CDF7"/>
    <w:rsid w:val="00D305DA"/>
    <w:rPr>
      <w:rFonts w:eastAsiaTheme="minorHAnsi"/>
      <w:lang w:val="es-EC" w:eastAsia="en-US"/>
    </w:rPr>
  </w:style>
  <w:style w:type="paragraph" w:customStyle="1" w:styleId="09B320BADD0243C1A6996FDA412912887">
    <w:name w:val="09B320BADD0243C1A6996FDA412912887"/>
    <w:rsid w:val="00D305DA"/>
    <w:rPr>
      <w:rFonts w:eastAsiaTheme="minorHAnsi"/>
      <w:lang w:val="es-EC" w:eastAsia="en-US"/>
    </w:rPr>
  </w:style>
  <w:style w:type="paragraph" w:customStyle="1" w:styleId="DAE347F9A419492184156B9CF1F11B107">
    <w:name w:val="DAE347F9A419492184156B9CF1F11B107"/>
    <w:rsid w:val="00D305DA"/>
    <w:rPr>
      <w:rFonts w:eastAsiaTheme="minorHAnsi"/>
      <w:lang w:val="es-EC" w:eastAsia="en-US"/>
    </w:rPr>
  </w:style>
  <w:style w:type="paragraph" w:customStyle="1" w:styleId="4AA5E900847D4A6EBC1714ADCB6206507">
    <w:name w:val="4AA5E900847D4A6EBC1714ADCB6206507"/>
    <w:rsid w:val="00D305DA"/>
    <w:rPr>
      <w:rFonts w:eastAsiaTheme="minorHAnsi"/>
      <w:lang w:val="es-EC" w:eastAsia="en-US"/>
    </w:rPr>
  </w:style>
  <w:style w:type="paragraph" w:customStyle="1" w:styleId="436BC0C0CF9B4E5EA4AA26700352B2407">
    <w:name w:val="436BC0C0CF9B4E5EA4AA26700352B2407"/>
    <w:rsid w:val="00D305DA"/>
    <w:rPr>
      <w:rFonts w:eastAsiaTheme="minorHAnsi"/>
      <w:lang w:val="es-EC" w:eastAsia="en-US"/>
    </w:rPr>
  </w:style>
  <w:style w:type="paragraph" w:customStyle="1" w:styleId="05185064C61E42BDACA01827605A9C847">
    <w:name w:val="05185064C61E42BDACA01827605A9C847"/>
    <w:rsid w:val="00D305DA"/>
    <w:rPr>
      <w:rFonts w:eastAsiaTheme="minorHAnsi"/>
      <w:lang w:val="es-EC" w:eastAsia="en-US"/>
    </w:rPr>
  </w:style>
  <w:style w:type="paragraph" w:customStyle="1" w:styleId="14677D90A6FB4EC8B272E01E64B56CBA7">
    <w:name w:val="14677D90A6FB4EC8B272E01E64B56CBA7"/>
    <w:rsid w:val="00D305DA"/>
    <w:rPr>
      <w:rFonts w:eastAsiaTheme="minorHAnsi"/>
      <w:lang w:val="es-EC" w:eastAsia="en-US"/>
    </w:rPr>
  </w:style>
  <w:style w:type="paragraph" w:customStyle="1" w:styleId="99A06C89987241E78D403670EC04F5657">
    <w:name w:val="99A06C89987241E78D403670EC04F5657"/>
    <w:rsid w:val="00D305DA"/>
    <w:rPr>
      <w:rFonts w:eastAsiaTheme="minorHAnsi"/>
      <w:lang w:val="es-EC" w:eastAsia="en-US"/>
    </w:rPr>
  </w:style>
  <w:style w:type="paragraph" w:customStyle="1" w:styleId="28031169A71F47F78510D9038D0C01BB7">
    <w:name w:val="28031169A71F47F78510D9038D0C01BB7"/>
    <w:rsid w:val="00D305DA"/>
    <w:rPr>
      <w:rFonts w:eastAsiaTheme="minorHAnsi"/>
      <w:lang w:val="es-EC" w:eastAsia="en-US"/>
    </w:rPr>
  </w:style>
  <w:style w:type="paragraph" w:customStyle="1" w:styleId="3FD55BDA318F4AD6914687132CEEA8EE7">
    <w:name w:val="3FD55BDA318F4AD6914687132CEEA8EE7"/>
    <w:rsid w:val="00D305DA"/>
    <w:rPr>
      <w:rFonts w:eastAsiaTheme="minorHAnsi"/>
      <w:lang w:val="es-EC" w:eastAsia="en-US"/>
    </w:rPr>
  </w:style>
  <w:style w:type="paragraph" w:customStyle="1" w:styleId="23F93ABB6ABC40EE94B563256FE61EA47">
    <w:name w:val="23F93ABB6ABC40EE94B563256FE61EA47"/>
    <w:rsid w:val="00D305DA"/>
    <w:rPr>
      <w:rFonts w:eastAsiaTheme="minorHAnsi"/>
      <w:lang w:val="es-EC" w:eastAsia="en-US"/>
    </w:rPr>
  </w:style>
  <w:style w:type="paragraph" w:customStyle="1" w:styleId="E6AB87C7821E494D8A47DF6634547AB67">
    <w:name w:val="E6AB87C7821E494D8A47DF6634547AB67"/>
    <w:rsid w:val="00D305DA"/>
    <w:rPr>
      <w:rFonts w:eastAsiaTheme="minorHAnsi"/>
      <w:lang w:val="es-EC" w:eastAsia="en-US"/>
    </w:rPr>
  </w:style>
  <w:style w:type="paragraph" w:customStyle="1" w:styleId="B3C8169D8C11466DA87C3B6489F59D747">
    <w:name w:val="B3C8169D8C11466DA87C3B6489F59D747"/>
    <w:rsid w:val="00D305DA"/>
    <w:rPr>
      <w:rFonts w:eastAsiaTheme="minorHAnsi"/>
      <w:lang w:val="es-EC" w:eastAsia="en-US"/>
    </w:rPr>
  </w:style>
  <w:style w:type="paragraph" w:customStyle="1" w:styleId="0B0197916C06483EBF04B722300A2EBB7">
    <w:name w:val="0B0197916C06483EBF04B722300A2EBB7"/>
    <w:rsid w:val="00D305DA"/>
    <w:rPr>
      <w:rFonts w:eastAsiaTheme="minorHAnsi"/>
      <w:lang w:val="es-EC" w:eastAsia="en-US"/>
    </w:rPr>
  </w:style>
  <w:style w:type="paragraph" w:customStyle="1" w:styleId="6D284A3A1283479A832EB6F4E3A8D33D7">
    <w:name w:val="6D284A3A1283479A832EB6F4E3A8D33D7"/>
    <w:rsid w:val="00D305DA"/>
    <w:rPr>
      <w:rFonts w:eastAsiaTheme="minorHAnsi"/>
      <w:lang w:val="es-EC" w:eastAsia="en-US"/>
    </w:rPr>
  </w:style>
  <w:style w:type="paragraph" w:customStyle="1" w:styleId="CFF85B819F6F4571BB39F3D90BEF80E27">
    <w:name w:val="CFF85B819F6F4571BB39F3D90BEF80E27"/>
    <w:rsid w:val="00D305DA"/>
    <w:rPr>
      <w:rFonts w:eastAsiaTheme="minorHAnsi"/>
      <w:lang w:val="es-EC" w:eastAsia="en-US"/>
    </w:rPr>
  </w:style>
  <w:style w:type="paragraph" w:customStyle="1" w:styleId="8F38C77CE7144FA79DCDDACFA37B24A17">
    <w:name w:val="8F38C77CE7144FA79DCDDACFA37B24A17"/>
    <w:rsid w:val="00D305DA"/>
    <w:rPr>
      <w:rFonts w:eastAsiaTheme="minorHAnsi"/>
      <w:lang w:val="es-EC" w:eastAsia="en-US"/>
    </w:rPr>
  </w:style>
  <w:style w:type="paragraph" w:customStyle="1" w:styleId="A1D1AB12CA894062A3FE331408639FD07">
    <w:name w:val="A1D1AB12CA894062A3FE331408639FD07"/>
    <w:rsid w:val="00D305DA"/>
    <w:rPr>
      <w:rFonts w:eastAsiaTheme="minorHAnsi"/>
      <w:lang w:val="es-EC" w:eastAsia="en-US"/>
    </w:rPr>
  </w:style>
  <w:style w:type="paragraph" w:customStyle="1" w:styleId="200A7793BE3A4A4A8A9B13C5D36933987">
    <w:name w:val="200A7793BE3A4A4A8A9B13C5D36933987"/>
    <w:rsid w:val="00D305DA"/>
    <w:rPr>
      <w:rFonts w:eastAsiaTheme="minorHAnsi"/>
      <w:lang w:val="es-EC" w:eastAsia="en-US"/>
    </w:rPr>
  </w:style>
  <w:style w:type="paragraph" w:customStyle="1" w:styleId="EEDCAC6FF0644FCCBE03E0D9CB7939D67">
    <w:name w:val="EEDCAC6FF0644FCCBE03E0D9CB7939D67"/>
    <w:rsid w:val="00D305DA"/>
    <w:rPr>
      <w:rFonts w:eastAsiaTheme="minorHAnsi"/>
      <w:lang w:val="es-EC" w:eastAsia="en-US"/>
    </w:rPr>
  </w:style>
  <w:style w:type="paragraph" w:customStyle="1" w:styleId="A34BEEE68CF34EABA6B72BF7C2BFAC267">
    <w:name w:val="A34BEEE68CF34EABA6B72BF7C2BFAC267"/>
    <w:rsid w:val="00D305DA"/>
    <w:rPr>
      <w:rFonts w:eastAsiaTheme="minorHAnsi"/>
      <w:lang w:val="es-EC" w:eastAsia="en-US"/>
    </w:rPr>
  </w:style>
  <w:style w:type="paragraph" w:customStyle="1" w:styleId="4ADB6E15710545FBB6C8B6192EF33A377">
    <w:name w:val="4ADB6E15710545FBB6C8B6192EF33A377"/>
    <w:rsid w:val="00D305DA"/>
    <w:rPr>
      <w:rFonts w:eastAsiaTheme="minorHAnsi"/>
      <w:lang w:val="es-EC" w:eastAsia="en-US"/>
    </w:rPr>
  </w:style>
  <w:style w:type="paragraph" w:customStyle="1" w:styleId="134D0017B95647E7B85646BFCE1618D07">
    <w:name w:val="134D0017B95647E7B85646BFCE1618D07"/>
    <w:rsid w:val="00D305DA"/>
    <w:rPr>
      <w:rFonts w:eastAsiaTheme="minorHAnsi"/>
      <w:lang w:val="es-EC" w:eastAsia="en-US"/>
    </w:rPr>
  </w:style>
  <w:style w:type="paragraph" w:customStyle="1" w:styleId="2BE839DF3FE445578FE99E33F5EE50DF7">
    <w:name w:val="2BE839DF3FE445578FE99E33F5EE50DF7"/>
    <w:rsid w:val="00D305DA"/>
    <w:rPr>
      <w:rFonts w:eastAsiaTheme="minorHAnsi"/>
      <w:lang w:val="es-EC" w:eastAsia="en-US"/>
    </w:rPr>
  </w:style>
  <w:style w:type="paragraph" w:customStyle="1" w:styleId="3341A88EA83145C5BD2F7916B5A6CCF47">
    <w:name w:val="3341A88EA83145C5BD2F7916B5A6CCF47"/>
    <w:rsid w:val="00D305DA"/>
    <w:rPr>
      <w:rFonts w:eastAsiaTheme="minorHAnsi"/>
      <w:lang w:val="es-EC" w:eastAsia="en-US"/>
    </w:rPr>
  </w:style>
  <w:style w:type="paragraph" w:customStyle="1" w:styleId="07A7E0992EAE472B936B0637C24CE1E07">
    <w:name w:val="07A7E0992EAE472B936B0637C24CE1E07"/>
    <w:rsid w:val="00D305DA"/>
    <w:rPr>
      <w:rFonts w:eastAsiaTheme="minorHAnsi"/>
      <w:lang w:val="es-EC" w:eastAsia="en-US"/>
    </w:rPr>
  </w:style>
  <w:style w:type="paragraph" w:customStyle="1" w:styleId="4417D29BE8A547F88A7481207B12438E7">
    <w:name w:val="4417D29BE8A547F88A7481207B12438E7"/>
    <w:rsid w:val="00D305DA"/>
    <w:rPr>
      <w:rFonts w:eastAsiaTheme="minorHAnsi"/>
      <w:lang w:val="es-EC" w:eastAsia="en-US"/>
    </w:rPr>
  </w:style>
  <w:style w:type="paragraph" w:customStyle="1" w:styleId="72B1A79BB4DA469291D700AA6E6B6B1C7">
    <w:name w:val="72B1A79BB4DA469291D700AA6E6B6B1C7"/>
    <w:rsid w:val="00D305DA"/>
    <w:rPr>
      <w:rFonts w:eastAsiaTheme="minorHAnsi"/>
      <w:lang w:val="es-EC" w:eastAsia="en-US"/>
    </w:rPr>
  </w:style>
  <w:style w:type="paragraph" w:customStyle="1" w:styleId="C4E1E859867C48BA8A482137673EAB837">
    <w:name w:val="C4E1E859867C48BA8A482137673EAB837"/>
    <w:rsid w:val="00D305DA"/>
    <w:rPr>
      <w:rFonts w:eastAsiaTheme="minorHAnsi"/>
      <w:lang w:val="es-EC" w:eastAsia="en-US"/>
    </w:rPr>
  </w:style>
  <w:style w:type="paragraph" w:customStyle="1" w:styleId="824E0AE580FE4C62939AAA9D47A5381E7">
    <w:name w:val="824E0AE580FE4C62939AAA9D47A5381E7"/>
    <w:rsid w:val="00D305DA"/>
    <w:rPr>
      <w:rFonts w:eastAsiaTheme="minorHAnsi"/>
      <w:lang w:val="es-EC" w:eastAsia="en-US"/>
    </w:rPr>
  </w:style>
  <w:style w:type="paragraph" w:customStyle="1" w:styleId="007B1EB9E5F244BD8AA66A3E400F4D327">
    <w:name w:val="007B1EB9E5F244BD8AA66A3E400F4D327"/>
    <w:rsid w:val="00D305DA"/>
    <w:rPr>
      <w:rFonts w:eastAsiaTheme="minorHAnsi"/>
      <w:lang w:val="es-EC" w:eastAsia="en-US"/>
    </w:rPr>
  </w:style>
  <w:style w:type="paragraph" w:customStyle="1" w:styleId="2EA7A7ED4B1B4C8FA1C62C9B1AC686FA7">
    <w:name w:val="2EA7A7ED4B1B4C8FA1C62C9B1AC686FA7"/>
    <w:rsid w:val="00D305DA"/>
    <w:rPr>
      <w:rFonts w:eastAsiaTheme="minorHAnsi"/>
      <w:lang w:val="es-EC" w:eastAsia="en-US"/>
    </w:rPr>
  </w:style>
  <w:style w:type="paragraph" w:customStyle="1" w:styleId="2DB95C20124446B0B9B4B7726C4C967F7">
    <w:name w:val="2DB95C20124446B0B9B4B7726C4C967F7"/>
    <w:rsid w:val="00D305DA"/>
    <w:rPr>
      <w:rFonts w:eastAsiaTheme="minorHAnsi"/>
      <w:lang w:val="es-EC" w:eastAsia="en-US"/>
    </w:rPr>
  </w:style>
  <w:style w:type="paragraph" w:customStyle="1" w:styleId="FF2BF67F211C4DD6A8F126AEA876CCEE7">
    <w:name w:val="FF2BF67F211C4DD6A8F126AEA876CCEE7"/>
    <w:rsid w:val="00D305DA"/>
    <w:rPr>
      <w:rFonts w:eastAsiaTheme="minorHAnsi"/>
      <w:lang w:val="es-EC" w:eastAsia="en-US"/>
    </w:rPr>
  </w:style>
  <w:style w:type="paragraph" w:customStyle="1" w:styleId="7DD224FBAC3C4B4EB8DDDE54BA626FBF7">
    <w:name w:val="7DD224FBAC3C4B4EB8DDDE54BA626FBF7"/>
    <w:rsid w:val="00D305DA"/>
    <w:rPr>
      <w:rFonts w:eastAsiaTheme="minorHAnsi"/>
      <w:lang w:val="es-EC" w:eastAsia="en-US"/>
    </w:rPr>
  </w:style>
  <w:style w:type="paragraph" w:customStyle="1" w:styleId="D68A2059810B47FD9B3720121AB96B4C7">
    <w:name w:val="D68A2059810B47FD9B3720121AB96B4C7"/>
    <w:rsid w:val="00D305DA"/>
    <w:rPr>
      <w:rFonts w:eastAsiaTheme="minorHAnsi"/>
      <w:lang w:val="es-EC" w:eastAsia="en-US"/>
    </w:rPr>
  </w:style>
  <w:style w:type="paragraph" w:customStyle="1" w:styleId="422C6119AA53426F9E88E4D79C672E557">
    <w:name w:val="422C6119AA53426F9E88E4D79C672E557"/>
    <w:rsid w:val="00D305DA"/>
    <w:rPr>
      <w:rFonts w:eastAsiaTheme="minorHAnsi"/>
      <w:lang w:val="es-EC" w:eastAsia="en-US"/>
    </w:rPr>
  </w:style>
  <w:style w:type="paragraph" w:customStyle="1" w:styleId="F0C026DE105140C199414101FA2C1AD17">
    <w:name w:val="F0C026DE105140C199414101FA2C1AD17"/>
    <w:rsid w:val="00D305DA"/>
    <w:rPr>
      <w:rFonts w:eastAsiaTheme="minorHAnsi"/>
      <w:lang w:val="es-EC" w:eastAsia="en-US"/>
    </w:rPr>
  </w:style>
  <w:style w:type="paragraph" w:customStyle="1" w:styleId="905CBE9BC36945689E978DDF1F2D53EF7">
    <w:name w:val="905CBE9BC36945689E978DDF1F2D53EF7"/>
    <w:rsid w:val="00D305DA"/>
    <w:rPr>
      <w:rFonts w:eastAsiaTheme="minorHAnsi"/>
      <w:lang w:val="es-EC" w:eastAsia="en-US"/>
    </w:rPr>
  </w:style>
  <w:style w:type="paragraph" w:customStyle="1" w:styleId="87612A6FB1D64B6F81960A09CFC51CC67">
    <w:name w:val="87612A6FB1D64B6F81960A09CFC51CC67"/>
    <w:rsid w:val="00D305DA"/>
    <w:rPr>
      <w:rFonts w:eastAsiaTheme="minorHAnsi"/>
      <w:lang w:val="es-EC" w:eastAsia="en-US"/>
    </w:rPr>
  </w:style>
  <w:style w:type="paragraph" w:customStyle="1" w:styleId="0FBC8F5C49BD4C87B46D1C222DD27B2A7">
    <w:name w:val="0FBC8F5C49BD4C87B46D1C222DD27B2A7"/>
    <w:rsid w:val="00D305DA"/>
    <w:rPr>
      <w:rFonts w:eastAsiaTheme="minorHAnsi"/>
      <w:lang w:val="es-EC" w:eastAsia="en-US"/>
    </w:rPr>
  </w:style>
  <w:style w:type="paragraph" w:customStyle="1" w:styleId="E28DB2CFA17F4EF2AAF8B3B69736CBDE7">
    <w:name w:val="E28DB2CFA17F4EF2AAF8B3B69736CBDE7"/>
    <w:rsid w:val="00D305DA"/>
    <w:rPr>
      <w:rFonts w:eastAsiaTheme="minorHAnsi"/>
      <w:lang w:val="es-EC" w:eastAsia="en-US"/>
    </w:rPr>
  </w:style>
  <w:style w:type="paragraph" w:customStyle="1" w:styleId="0B4CDD7DC7294C4AB9B484BF6566EECD7">
    <w:name w:val="0B4CDD7DC7294C4AB9B484BF6566EECD7"/>
    <w:rsid w:val="00D305DA"/>
    <w:rPr>
      <w:rFonts w:eastAsiaTheme="minorHAnsi"/>
      <w:lang w:val="es-EC" w:eastAsia="en-US"/>
    </w:rPr>
  </w:style>
  <w:style w:type="paragraph" w:customStyle="1" w:styleId="DC3B5A7CFFA147D18BF4656790CF6F0D7">
    <w:name w:val="DC3B5A7CFFA147D18BF4656790CF6F0D7"/>
    <w:rsid w:val="00D305DA"/>
    <w:rPr>
      <w:rFonts w:eastAsiaTheme="minorHAnsi"/>
      <w:lang w:val="es-EC" w:eastAsia="en-US"/>
    </w:rPr>
  </w:style>
  <w:style w:type="paragraph" w:customStyle="1" w:styleId="ADB4D652EE9442FAA7459231A004DA3E7">
    <w:name w:val="ADB4D652EE9442FAA7459231A004DA3E7"/>
    <w:rsid w:val="00D305DA"/>
    <w:rPr>
      <w:rFonts w:eastAsiaTheme="minorHAnsi"/>
      <w:lang w:val="es-EC" w:eastAsia="en-US"/>
    </w:rPr>
  </w:style>
  <w:style w:type="paragraph" w:customStyle="1" w:styleId="7F9C2F4FB3D5430D9ABD4B88845EC4F17">
    <w:name w:val="7F9C2F4FB3D5430D9ABD4B88845EC4F17"/>
    <w:rsid w:val="00D305DA"/>
    <w:rPr>
      <w:rFonts w:eastAsiaTheme="minorHAnsi"/>
      <w:lang w:val="es-EC" w:eastAsia="en-US"/>
    </w:rPr>
  </w:style>
  <w:style w:type="paragraph" w:customStyle="1" w:styleId="615543A93AE247FDBC7327611C9441E67">
    <w:name w:val="615543A93AE247FDBC7327611C9441E67"/>
    <w:rsid w:val="00D305DA"/>
    <w:rPr>
      <w:rFonts w:eastAsiaTheme="minorHAnsi"/>
      <w:lang w:val="es-EC" w:eastAsia="en-US"/>
    </w:rPr>
  </w:style>
  <w:style w:type="paragraph" w:customStyle="1" w:styleId="E0499286279244CEA50D2526FF5485217">
    <w:name w:val="E0499286279244CEA50D2526FF5485217"/>
    <w:rsid w:val="00D305DA"/>
    <w:rPr>
      <w:rFonts w:eastAsiaTheme="minorHAnsi"/>
      <w:lang w:val="es-EC" w:eastAsia="en-US"/>
    </w:rPr>
  </w:style>
  <w:style w:type="paragraph" w:customStyle="1" w:styleId="17478936F1934BA4A82B4F3BEDBBACC17">
    <w:name w:val="17478936F1934BA4A82B4F3BEDBBACC17"/>
    <w:rsid w:val="00D305DA"/>
    <w:rPr>
      <w:rFonts w:eastAsiaTheme="minorHAnsi"/>
      <w:lang w:val="es-EC" w:eastAsia="en-US"/>
    </w:rPr>
  </w:style>
  <w:style w:type="paragraph" w:customStyle="1" w:styleId="E1DA3C8388CC4DAEAC1751F78D7DCD007">
    <w:name w:val="E1DA3C8388CC4DAEAC1751F78D7DCD007"/>
    <w:rsid w:val="00D305DA"/>
    <w:rPr>
      <w:rFonts w:eastAsiaTheme="minorHAnsi"/>
      <w:lang w:val="es-EC" w:eastAsia="en-US"/>
    </w:rPr>
  </w:style>
  <w:style w:type="paragraph" w:customStyle="1" w:styleId="B19AD027C92C4DE7A5F353BD5C851A217">
    <w:name w:val="B19AD027C92C4DE7A5F353BD5C851A217"/>
    <w:rsid w:val="00D305DA"/>
    <w:rPr>
      <w:rFonts w:eastAsiaTheme="minorHAnsi"/>
      <w:lang w:val="es-EC" w:eastAsia="en-US"/>
    </w:rPr>
  </w:style>
  <w:style w:type="paragraph" w:customStyle="1" w:styleId="E05F5C2DD5F54D84A330B5D176A416EB">
    <w:name w:val="E05F5C2DD5F54D84A330B5D176A416EB"/>
    <w:rsid w:val="00D305DA"/>
  </w:style>
  <w:style w:type="paragraph" w:customStyle="1" w:styleId="C2FC9D6476FB45959277F893116DB387">
    <w:name w:val="C2FC9D6476FB45959277F893116DB387"/>
    <w:rsid w:val="00D305DA"/>
  </w:style>
  <w:style w:type="paragraph" w:customStyle="1" w:styleId="A17B55B39A9642C19057312793946D12">
    <w:name w:val="A17B55B39A9642C19057312793946D12"/>
    <w:rsid w:val="00D305DA"/>
  </w:style>
  <w:style w:type="paragraph" w:customStyle="1" w:styleId="DB7EC890D0C040B79C68379AE63D0A7A">
    <w:name w:val="DB7EC890D0C040B79C68379AE63D0A7A"/>
    <w:rsid w:val="00D305DA"/>
  </w:style>
  <w:style w:type="paragraph" w:customStyle="1" w:styleId="FB5314FFA9B8495EBA6081124A88B359">
    <w:name w:val="FB5314FFA9B8495EBA6081124A88B359"/>
    <w:rsid w:val="00D305DA"/>
  </w:style>
  <w:style w:type="paragraph" w:customStyle="1" w:styleId="7B10CC5BD4904D7ABD414FD82B68205D">
    <w:name w:val="7B10CC5BD4904D7ABD414FD82B68205D"/>
    <w:rsid w:val="00D305DA"/>
  </w:style>
  <w:style w:type="paragraph" w:customStyle="1" w:styleId="7C671C086E69474EA216008DD16C01E3">
    <w:name w:val="7C671C086E69474EA216008DD16C01E3"/>
    <w:rsid w:val="00D305DA"/>
  </w:style>
  <w:style w:type="paragraph" w:customStyle="1" w:styleId="CF3B75EA8F5945DEBF4FB069C80291D3">
    <w:name w:val="CF3B75EA8F5945DEBF4FB069C80291D3"/>
    <w:rsid w:val="00D305DA"/>
  </w:style>
  <w:style w:type="paragraph" w:customStyle="1" w:styleId="CC62EDFDFC964ABF8F8133F671F067B3">
    <w:name w:val="CC62EDFDFC964ABF8F8133F671F067B3"/>
    <w:rsid w:val="00D305DA"/>
  </w:style>
  <w:style w:type="paragraph" w:customStyle="1" w:styleId="EFF905A2E8B545B28B06D571F245E280">
    <w:name w:val="EFF905A2E8B545B28B06D571F245E280"/>
    <w:rsid w:val="00D305DA"/>
  </w:style>
  <w:style w:type="paragraph" w:customStyle="1" w:styleId="BEB2A7A527B3432D966D1A2ED148476B">
    <w:name w:val="BEB2A7A527B3432D966D1A2ED148476B"/>
    <w:rsid w:val="00D305DA"/>
  </w:style>
  <w:style w:type="paragraph" w:customStyle="1" w:styleId="6C26D3708FCE4AA7BC6A983E0BDF17BE">
    <w:name w:val="6C26D3708FCE4AA7BC6A983E0BDF17BE"/>
    <w:rsid w:val="00D305DA"/>
  </w:style>
  <w:style w:type="paragraph" w:customStyle="1" w:styleId="DDC18803F13C4638A5FA3DCF6B567C96">
    <w:name w:val="DDC18803F13C4638A5FA3DCF6B567C96"/>
    <w:rsid w:val="00D305DA"/>
  </w:style>
  <w:style w:type="paragraph" w:customStyle="1" w:styleId="97B455ED83354F7591791CEA891B6120">
    <w:name w:val="97B455ED83354F7591791CEA891B6120"/>
    <w:rsid w:val="00D305DA"/>
  </w:style>
  <w:style w:type="paragraph" w:customStyle="1" w:styleId="1EA935D8759A4D529561F18F0572A4BF">
    <w:name w:val="1EA935D8759A4D529561F18F0572A4BF"/>
    <w:rsid w:val="00D305DA"/>
  </w:style>
  <w:style w:type="paragraph" w:customStyle="1" w:styleId="79263108005949E8A1D5754443151950">
    <w:name w:val="79263108005949E8A1D5754443151950"/>
    <w:rsid w:val="00D305DA"/>
  </w:style>
  <w:style w:type="paragraph" w:customStyle="1" w:styleId="3485F2232DF94D2DAB71FD86C71B7044">
    <w:name w:val="3485F2232DF94D2DAB71FD86C71B7044"/>
    <w:rsid w:val="00D305DA"/>
  </w:style>
  <w:style w:type="paragraph" w:customStyle="1" w:styleId="C2211B1550644411A0F9E235D06E6BF5">
    <w:name w:val="C2211B1550644411A0F9E235D06E6BF5"/>
    <w:rsid w:val="00D305DA"/>
  </w:style>
  <w:style w:type="paragraph" w:customStyle="1" w:styleId="B192C59A09874921A27BC8F63E934DFB">
    <w:name w:val="B192C59A09874921A27BC8F63E934DFB"/>
    <w:rsid w:val="00D305DA"/>
  </w:style>
  <w:style w:type="paragraph" w:customStyle="1" w:styleId="F8A14CE58E354B4E9718DABC1FAA1333">
    <w:name w:val="F8A14CE58E354B4E9718DABC1FAA1333"/>
    <w:rsid w:val="00D305DA"/>
  </w:style>
  <w:style w:type="paragraph" w:customStyle="1" w:styleId="3D78838F5AF647CF88A143D1E8E500AF">
    <w:name w:val="3D78838F5AF647CF88A143D1E8E500AF"/>
    <w:rsid w:val="00D305DA"/>
  </w:style>
  <w:style w:type="paragraph" w:customStyle="1" w:styleId="D6B690D9A3F5419987CEB52D2C523E1E">
    <w:name w:val="D6B690D9A3F5419987CEB52D2C523E1E"/>
    <w:rsid w:val="00D305DA"/>
  </w:style>
  <w:style w:type="paragraph" w:customStyle="1" w:styleId="368290D6B20E4F9C9A99A4B6EB5CE234">
    <w:name w:val="368290D6B20E4F9C9A99A4B6EB5CE234"/>
    <w:rsid w:val="00D305DA"/>
  </w:style>
  <w:style w:type="paragraph" w:customStyle="1" w:styleId="F301C05171F84CBC92BA5B1061245548">
    <w:name w:val="F301C05171F84CBC92BA5B1061245548"/>
    <w:rsid w:val="00D305DA"/>
  </w:style>
  <w:style w:type="paragraph" w:customStyle="1" w:styleId="1346B9DA67EA406B8EC72B01BEC7428E8">
    <w:name w:val="1346B9DA67EA406B8EC72B01BEC7428E8"/>
    <w:rsid w:val="00D305DA"/>
    <w:rPr>
      <w:rFonts w:eastAsiaTheme="minorHAnsi"/>
      <w:lang w:val="es-EC" w:eastAsia="en-US"/>
    </w:rPr>
  </w:style>
  <w:style w:type="paragraph" w:customStyle="1" w:styleId="D48B78BA59304391A27962A43421EF648">
    <w:name w:val="D48B78BA59304391A27962A43421EF648"/>
    <w:rsid w:val="00D305DA"/>
    <w:rPr>
      <w:rFonts w:eastAsiaTheme="minorHAnsi"/>
      <w:lang w:val="es-EC" w:eastAsia="en-US"/>
    </w:rPr>
  </w:style>
  <w:style w:type="paragraph" w:customStyle="1" w:styleId="B7C07A82DE7F4FFD94435CB4535CC40F8">
    <w:name w:val="B7C07A82DE7F4FFD94435CB4535CC40F8"/>
    <w:rsid w:val="00D305DA"/>
    <w:rPr>
      <w:rFonts w:eastAsiaTheme="minorHAnsi"/>
      <w:lang w:val="es-EC" w:eastAsia="en-US"/>
    </w:rPr>
  </w:style>
  <w:style w:type="paragraph" w:customStyle="1" w:styleId="F53A35E6664848978E95535C1D11C9818">
    <w:name w:val="F53A35E6664848978E95535C1D11C9818"/>
    <w:rsid w:val="00D305DA"/>
    <w:rPr>
      <w:rFonts w:eastAsiaTheme="minorHAnsi"/>
      <w:lang w:val="es-EC" w:eastAsia="en-US"/>
    </w:rPr>
  </w:style>
  <w:style w:type="paragraph" w:customStyle="1" w:styleId="9E626E45202F414F9108243F6FBA83098">
    <w:name w:val="9E626E45202F414F9108243F6FBA83098"/>
    <w:rsid w:val="00D305DA"/>
    <w:rPr>
      <w:rFonts w:eastAsiaTheme="minorHAnsi"/>
      <w:lang w:val="es-EC" w:eastAsia="en-US"/>
    </w:rPr>
  </w:style>
  <w:style w:type="paragraph" w:customStyle="1" w:styleId="EE2139BB3E06499E9166BC5DF14926E28">
    <w:name w:val="EE2139BB3E06499E9166BC5DF14926E28"/>
    <w:rsid w:val="00D305DA"/>
    <w:rPr>
      <w:rFonts w:eastAsiaTheme="minorHAnsi"/>
      <w:lang w:val="es-EC" w:eastAsia="en-US"/>
    </w:rPr>
  </w:style>
  <w:style w:type="paragraph" w:customStyle="1" w:styleId="10845DBE96C342C285CCD6E528AB26B18">
    <w:name w:val="10845DBE96C342C285CCD6E528AB26B18"/>
    <w:rsid w:val="00D305DA"/>
    <w:rPr>
      <w:rFonts w:eastAsiaTheme="minorHAnsi"/>
      <w:lang w:val="es-EC" w:eastAsia="en-US"/>
    </w:rPr>
  </w:style>
  <w:style w:type="paragraph" w:customStyle="1" w:styleId="4F4C068E327D4225AE9CA58505E73A8E5">
    <w:name w:val="4F4C068E327D4225AE9CA58505E73A8E5"/>
    <w:rsid w:val="00D305DA"/>
    <w:rPr>
      <w:rFonts w:eastAsiaTheme="minorHAnsi"/>
      <w:lang w:val="es-EC" w:eastAsia="en-US"/>
    </w:rPr>
  </w:style>
  <w:style w:type="paragraph" w:customStyle="1" w:styleId="A992BAC19587424888D2ADEFB64977306">
    <w:name w:val="A992BAC19587424888D2ADEFB64977306"/>
    <w:rsid w:val="00D305DA"/>
    <w:rPr>
      <w:rFonts w:eastAsiaTheme="minorHAnsi"/>
      <w:lang w:val="es-EC" w:eastAsia="en-US"/>
    </w:rPr>
  </w:style>
  <w:style w:type="paragraph" w:customStyle="1" w:styleId="71E9232CC4D94F8BAAB040A194F427B86">
    <w:name w:val="71E9232CC4D94F8BAAB040A194F427B86"/>
    <w:rsid w:val="00D305DA"/>
    <w:rPr>
      <w:rFonts w:eastAsiaTheme="minorHAnsi"/>
      <w:lang w:val="es-EC" w:eastAsia="en-US"/>
    </w:rPr>
  </w:style>
  <w:style w:type="paragraph" w:customStyle="1" w:styleId="B9DF7B1A46DF4B969903E92B2F1AAD2C8">
    <w:name w:val="B9DF7B1A46DF4B969903E92B2F1AAD2C8"/>
    <w:rsid w:val="00D305DA"/>
    <w:rPr>
      <w:rFonts w:eastAsiaTheme="minorHAnsi"/>
      <w:lang w:val="es-EC" w:eastAsia="en-US"/>
    </w:rPr>
  </w:style>
  <w:style w:type="paragraph" w:customStyle="1" w:styleId="881B1BE5CDEC4F929C56A71ED40075B38">
    <w:name w:val="881B1BE5CDEC4F929C56A71ED40075B38"/>
    <w:rsid w:val="00D305DA"/>
    <w:rPr>
      <w:rFonts w:eastAsiaTheme="minorHAnsi"/>
      <w:lang w:val="es-EC" w:eastAsia="en-US"/>
    </w:rPr>
  </w:style>
  <w:style w:type="paragraph" w:customStyle="1" w:styleId="CE75B8F21FC74AEA8D63FF00918B8B8F8">
    <w:name w:val="CE75B8F21FC74AEA8D63FF00918B8B8F8"/>
    <w:rsid w:val="00D305DA"/>
    <w:rPr>
      <w:rFonts w:eastAsiaTheme="minorHAnsi"/>
      <w:lang w:val="es-EC" w:eastAsia="en-US"/>
    </w:rPr>
  </w:style>
  <w:style w:type="paragraph" w:customStyle="1" w:styleId="DA10A2CE462E4344AFB75924CE6FA73F5">
    <w:name w:val="DA10A2CE462E4344AFB75924CE6FA73F5"/>
    <w:rsid w:val="00D305DA"/>
    <w:rPr>
      <w:rFonts w:eastAsiaTheme="minorHAnsi"/>
      <w:lang w:val="es-EC" w:eastAsia="en-US"/>
    </w:rPr>
  </w:style>
  <w:style w:type="paragraph" w:customStyle="1" w:styleId="01705F66845A4A39AE7519BEAC52C6991">
    <w:name w:val="01705F66845A4A39AE7519BEAC52C6991"/>
    <w:rsid w:val="00D305DA"/>
    <w:rPr>
      <w:rFonts w:eastAsiaTheme="minorHAnsi"/>
      <w:lang w:val="es-EC" w:eastAsia="en-US"/>
    </w:rPr>
  </w:style>
  <w:style w:type="paragraph" w:customStyle="1" w:styleId="E5C8704FC8084DAE9BC60D23909BA54B1">
    <w:name w:val="E5C8704FC8084DAE9BC60D23909BA54B1"/>
    <w:rsid w:val="00D305DA"/>
    <w:rPr>
      <w:rFonts w:eastAsiaTheme="minorHAnsi"/>
      <w:lang w:val="es-EC" w:eastAsia="en-US"/>
    </w:rPr>
  </w:style>
  <w:style w:type="paragraph" w:customStyle="1" w:styleId="BF33E177B7694A8B858944C089A821621">
    <w:name w:val="BF33E177B7694A8B858944C089A821621"/>
    <w:rsid w:val="00D305DA"/>
    <w:rPr>
      <w:rFonts w:eastAsiaTheme="minorHAnsi"/>
      <w:lang w:val="es-EC" w:eastAsia="en-US"/>
    </w:rPr>
  </w:style>
  <w:style w:type="paragraph" w:customStyle="1" w:styleId="19B6194F2F92406F8F3E2F1BCAD305791">
    <w:name w:val="19B6194F2F92406F8F3E2F1BCAD305791"/>
    <w:rsid w:val="00D305DA"/>
    <w:rPr>
      <w:rFonts w:eastAsiaTheme="minorHAnsi"/>
      <w:lang w:val="es-EC" w:eastAsia="en-US"/>
    </w:rPr>
  </w:style>
  <w:style w:type="paragraph" w:customStyle="1" w:styleId="4F6F29408B39484AADB0667328761F1F1">
    <w:name w:val="4F6F29408B39484AADB0667328761F1F1"/>
    <w:rsid w:val="00D305DA"/>
    <w:rPr>
      <w:rFonts w:eastAsiaTheme="minorHAnsi"/>
      <w:lang w:val="es-EC" w:eastAsia="en-US"/>
    </w:rPr>
  </w:style>
  <w:style w:type="paragraph" w:customStyle="1" w:styleId="626B10955F14442BA2A18812EAC382031">
    <w:name w:val="626B10955F14442BA2A18812EAC382031"/>
    <w:rsid w:val="00D305DA"/>
    <w:rPr>
      <w:rFonts w:eastAsiaTheme="minorHAnsi"/>
      <w:lang w:val="es-EC" w:eastAsia="en-US"/>
    </w:rPr>
  </w:style>
  <w:style w:type="paragraph" w:customStyle="1" w:styleId="0E87E0CC760445918E28B05A55157F741">
    <w:name w:val="0E87E0CC760445918E28B05A55157F741"/>
    <w:rsid w:val="00D305DA"/>
    <w:rPr>
      <w:rFonts w:eastAsiaTheme="minorHAnsi"/>
      <w:lang w:val="es-EC" w:eastAsia="en-US"/>
    </w:rPr>
  </w:style>
  <w:style w:type="paragraph" w:customStyle="1" w:styleId="ECF99AEEAEE84EFC972B6044520D4AF5">
    <w:name w:val="ECF99AEEAEE84EFC972B6044520D4AF5"/>
    <w:rsid w:val="00D305DA"/>
    <w:rPr>
      <w:rFonts w:eastAsiaTheme="minorHAnsi"/>
      <w:lang w:val="es-EC" w:eastAsia="en-US"/>
    </w:rPr>
  </w:style>
  <w:style w:type="paragraph" w:customStyle="1" w:styleId="1346B9DA67EA406B8EC72B01BEC7428E9">
    <w:name w:val="1346B9DA67EA406B8EC72B01BEC7428E9"/>
    <w:rsid w:val="00D305DA"/>
    <w:rPr>
      <w:rFonts w:eastAsiaTheme="minorHAnsi"/>
      <w:lang w:val="es-EC" w:eastAsia="en-US"/>
    </w:rPr>
  </w:style>
  <w:style w:type="paragraph" w:customStyle="1" w:styleId="D48B78BA59304391A27962A43421EF649">
    <w:name w:val="D48B78BA59304391A27962A43421EF649"/>
    <w:rsid w:val="00D305DA"/>
    <w:rPr>
      <w:rFonts w:eastAsiaTheme="minorHAnsi"/>
      <w:lang w:val="es-EC" w:eastAsia="en-US"/>
    </w:rPr>
  </w:style>
  <w:style w:type="paragraph" w:customStyle="1" w:styleId="B7C07A82DE7F4FFD94435CB4535CC40F9">
    <w:name w:val="B7C07A82DE7F4FFD94435CB4535CC40F9"/>
    <w:rsid w:val="00D305DA"/>
    <w:rPr>
      <w:rFonts w:eastAsiaTheme="minorHAnsi"/>
      <w:lang w:val="es-EC" w:eastAsia="en-US"/>
    </w:rPr>
  </w:style>
  <w:style w:type="paragraph" w:customStyle="1" w:styleId="F53A35E6664848978E95535C1D11C9819">
    <w:name w:val="F53A35E6664848978E95535C1D11C9819"/>
    <w:rsid w:val="00D305DA"/>
    <w:rPr>
      <w:rFonts w:eastAsiaTheme="minorHAnsi"/>
      <w:lang w:val="es-EC" w:eastAsia="en-US"/>
    </w:rPr>
  </w:style>
  <w:style w:type="paragraph" w:customStyle="1" w:styleId="9E626E45202F414F9108243F6FBA83099">
    <w:name w:val="9E626E45202F414F9108243F6FBA83099"/>
    <w:rsid w:val="00D305DA"/>
    <w:rPr>
      <w:rFonts w:eastAsiaTheme="minorHAnsi"/>
      <w:lang w:val="es-EC" w:eastAsia="en-US"/>
    </w:rPr>
  </w:style>
  <w:style w:type="paragraph" w:customStyle="1" w:styleId="EE2139BB3E06499E9166BC5DF14926E29">
    <w:name w:val="EE2139BB3E06499E9166BC5DF14926E29"/>
    <w:rsid w:val="00D305DA"/>
    <w:rPr>
      <w:rFonts w:eastAsiaTheme="minorHAnsi"/>
      <w:lang w:val="es-EC" w:eastAsia="en-US"/>
    </w:rPr>
  </w:style>
  <w:style w:type="paragraph" w:customStyle="1" w:styleId="10845DBE96C342C285CCD6E528AB26B19">
    <w:name w:val="10845DBE96C342C285CCD6E528AB26B19"/>
    <w:rsid w:val="00D305DA"/>
    <w:rPr>
      <w:rFonts w:eastAsiaTheme="minorHAnsi"/>
      <w:lang w:val="es-EC" w:eastAsia="en-US"/>
    </w:rPr>
  </w:style>
  <w:style w:type="paragraph" w:customStyle="1" w:styleId="4F4C068E327D4225AE9CA58505E73A8E6">
    <w:name w:val="4F4C068E327D4225AE9CA58505E73A8E6"/>
    <w:rsid w:val="00D305DA"/>
    <w:rPr>
      <w:rFonts w:eastAsiaTheme="minorHAnsi"/>
      <w:lang w:val="es-EC" w:eastAsia="en-US"/>
    </w:rPr>
  </w:style>
  <w:style w:type="paragraph" w:customStyle="1" w:styleId="A992BAC19587424888D2ADEFB64977307">
    <w:name w:val="A992BAC19587424888D2ADEFB64977307"/>
    <w:rsid w:val="00D305DA"/>
    <w:rPr>
      <w:rFonts w:eastAsiaTheme="minorHAnsi"/>
      <w:lang w:val="es-EC" w:eastAsia="en-US"/>
    </w:rPr>
  </w:style>
  <w:style w:type="paragraph" w:customStyle="1" w:styleId="71E9232CC4D94F8BAAB040A194F427B87">
    <w:name w:val="71E9232CC4D94F8BAAB040A194F427B87"/>
    <w:rsid w:val="00D305DA"/>
    <w:rPr>
      <w:rFonts w:eastAsiaTheme="minorHAnsi"/>
      <w:lang w:val="es-EC" w:eastAsia="en-US"/>
    </w:rPr>
  </w:style>
  <w:style w:type="paragraph" w:customStyle="1" w:styleId="B9DF7B1A46DF4B969903E92B2F1AAD2C9">
    <w:name w:val="B9DF7B1A46DF4B969903E92B2F1AAD2C9"/>
    <w:rsid w:val="00D305DA"/>
    <w:rPr>
      <w:rFonts w:eastAsiaTheme="minorHAnsi"/>
      <w:lang w:val="es-EC" w:eastAsia="en-US"/>
    </w:rPr>
  </w:style>
  <w:style w:type="paragraph" w:customStyle="1" w:styleId="881B1BE5CDEC4F929C56A71ED40075B39">
    <w:name w:val="881B1BE5CDEC4F929C56A71ED40075B39"/>
    <w:rsid w:val="00D305DA"/>
    <w:rPr>
      <w:rFonts w:eastAsiaTheme="minorHAnsi"/>
      <w:lang w:val="es-EC" w:eastAsia="en-US"/>
    </w:rPr>
  </w:style>
  <w:style w:type="paragraph" w:customStyle="1" w:styleId="CE75B8F21FC74AEA8D63FF00918B8B8F9">
    <w:name w:val="CE75B8F21FC74AEA8D63FF00918B8B8F9"/>
    <w:rsid w:val="00D305DA"/>
    <w:rPr>
      <w:rFonts w:eastAsiaTheme="minorHAnsi"/>
      <w:lang w:val="es-EC" w:eastAsia="en-US"/>
    </w:rPr>
  </w:style>
  <w:style w:type="paragraph" w:customStyle="1" w:styleId="DA10A2CE462E4344AFB75924CE6FA73F6">
    <w:name w:val="DA10A2CE462E4344AFB75924CE6FA73F6"/>
    <w:rsid w:val="00D305DA"/>
    <w:rPr>
      <w:rFonts w:eastAsiaTheme="minorHAnsi"/>
      <w:lang w:val="es-EC" w:eastAsia="en-US"/>
    </w:rPr>
  </w:style>
  <w:style w:type="paragraph" w:customStyle="1" w:styleId="01705F66845A4A39AE7519BEAC52C6992">
    <w:name w:val="01705F66845A4A39AE7519BEAC52C6992"/>
    <w:rsid w:val="00D305DA"/>
    <w:rPr>
      <w:rFonts w:eastAsiaTheme="minorHAnsi"/>
      <w:lang w:val="es-EC" w:eastAsia="en-US"/>
    </w:rPr>
  </w:style>
  <w:style w:type="paragraph" w:customStyle="1" w:styleId="E5C8704FC8084DAE9BC60D23909BA54B2">
    <w:name w:val="E5C8704FC8084DAE9BC60D23909BA54B2"/>
    <w:rsid w:val="00D305DA"/>
    <w:rPr>
      <w:rFonts w:eastAsiaTheme="minorHAnsi"/>
      <w:lang w:val="es-EC" w:eastAsia="en-US"/>
    </w:rPr>
  </w:style>
  <w:style w:type="paragraph" w:customStyle="1" w:styleId="BF33E177B7694A8B858944C089A821622">
    <w:name w:val="BF33E177B7694A8B858944C089A821622"/>
    <w:rsid w:val="00D305DA"/>
    <w:rPr>
      <w:rFonts w:eastAsiaTheme="minorHAnsi"/>
      <w:lang w:val="es-EC" w:eastAsia="en-US"/>
    </w:rPr>
  </w:style>
  <w:style w:type="paragraph" w:customStyle="1" w:styleId="19B6194F2F92406F8F3E2F1BCAD305792">
    <w:name w:val="19B6194F2F92406F8F3E2F1BCAD305792"/>
    <w:rsid w:val="00D305DA"/>
    <w:rPr>
      <w:rFonts w:eastAsiaTheme="minorHAnsi"/>
      <w:lang w:val="es-EC" w:eastAsia="en-US"/>
    </w:rPr>
  </w:style>
  <w:style w:type="paragraph" w:customStyle="1" w:styleId="4F6F29408B39484AADB0667328761F1F2">
    <w:name w:val="4F6F29408B39484AADB0667328761F1F2"/>
    <w:rsid w:val="00D305DA"/>
    <w:rPr>
      <w:rFonts w:eastAsiaTheme="minorHAnsi"/>
      <w:lang w:val="es-EC" w:eastAsia="en-US"/>
    </w:rPr>
  </w:style>
  <w:style w:type="paragraph" w:customStyle="1" w:styleId="626B10955F14442BA2A18812EAC382032">
    <w:name w:val="626B10955F14442BA2A18812EAC382032"/>
    <w:rsid w:val="00D305DA"/>
    <w:rPr>
      <w:rFonts w:eastAsiaTheme="minorHAnsi"/>
      <w:lang w:val="es-EC" w:eastAsia="en-US"/>
    </w:rPr>
  </w:style>
  <w:style w:type="paragraph" w:customStyle="1" w:styleId="0E87E0CC760445918E28B05A55157F742">
    <w:name w:val="0E87E0CC760445918E28B05A55157F742"/>
    <w:rsid w:val="00D305DA"/>
    <w:rPr>
      <w:rFonts w:eastAsiaTheme="minorHAnsi"/>
      <w:lang w:val="es-EC" w:eastAsia="en-US"/>
    </w:rPr>
  </w:style>
  <w:style w:type="paragraph" w:customStyle="1" w:styleId="939F3CFDAF3D4E719DCD8EFD768805C6">
    <w:name w:val="939F3CFDAF3D4E719DCD8EFD768805C6"/>
    <w:rsid w:val="00D305DA"/>
    <w:rPr>
      <w:rFonts w:eastAsiaTheme="minorHAnsi"/>
      <w:lang w:val="es-EC" w:eastAsia="en-US"/>
    </w:rPr>
  </w:style>
  <w:style w:type="paragraph" w:customStyle="1" w:styleId="1346B9DA67EA406B8EC72B01BEC7428E10">
    <w:name w:val="1346B9DA67EA406B8EC72B01BEC7428E10"/>
    <w:rsid w:val="00D305DA"/>
    <w:rPr>
      <w:rFonts w:eastAsiaTheme="minorHAnsi"/>
      <w:lang w:val="es-EC" w:eastAsia="en-US"/>
    </w:rPr>
  </w:style>
  <w:style w:type="paragraph" w:customStyle="1" w:styleId="D48B78BA59304391A27962A43421EF6410">
    <w:name w:val="D48B78BA59304391A27962A43421EF6410"/>
    <w:rsid w:val="00D305DA"/>
    <w:rPr>
      <w:rFonts w:eastAsiaTheme="minorHAnsi"/>
      <w:lang w:val="es-EC" w:eastAsia="en-US"/>
    </w:rPr>
  </w:style>
  <w:style w:type="paragraph" w:customStyle="1" w:styleId="B7C07A82DE7F4FFD94435CB4535CC40F10">
    <w:name w:val="B7C07A82DE7F4FFD94435CB4535CC40F10"/>
    <w:rsid w:val="00D305DA"/>
    <w:rPr>
      <w:rFonts w:eastAsiaTheme="minorHAnsi"/>
      <w:lang w:val="es-EC" w:eastAsia="en-US"/>
    </w:rPr>
  </w:style>
  <w:style w:type="paragraph" w:customStyle="1" w:styleId="F53A35E6664848978E95535C1D11C98110">
    <w:name w:val="F53A35E6664848978E95535C1D11C98110"/>
    <w:rsid w:val="00D305DA"/>
    <w:rPr>
      <w:rFonts w:eastAsiaTheme="minorHAnsi"/>
      <w:lang w:val="es-EC" w:eastAsia="en-US"/>
    </w:rPr>
  </w:style>
  <w:style w:type="paragraph" w:customStyle="1" w:styleId="9E626E45202F414F9108243F6FBA830910">
    <w:name w:val="9E626E45202F414F9108243F6FBA830910"/>
    <w:rsid w:val="00D305DA"/>
    <w:rPr>
      <w:rFonts w:eastAsiaTheme="minorHAnsi"/>
      <w:lang w:val="es-EC" w:eastAsia="en-US"/>
    </w:rPr>
  </w:style>
  <w:style w:type="paragraph" w:customStyle="1" w:styleId="EE2139BB3E06499E9166BC5DF14926E210">
    <w:name w:val="EE2139BB3E06499E9166BC5DF14926E210"/>
    <w:rsid w:val="00D305DA"/>
    <w:rPr>
      <w:rFonts w:eastAsiaTheme="minorHAnsi"/>
      <w:lang w:val="es-EC" w:eastAsia="en-US"/>
    </w:rPr>
  </w:style>
  <w:style w:type="paragraph" w:customStyle="1" w:styleId="10845DBE96C342C285CCD6E528AB26B110">
    <w:name w:val="10845DBE96C342C285CCD6E528AB26B110"/>
    <w:rsid w:val="00D305DA"/>
    <w:rPr>
      <w:rFonts w:eastAsiaTheme="minorHAnsi"/>
      <w:lang w:val="es-EC" w:eastAsia="en-US"/>
    </w:rPr>
  </w:style>
  <w:style w:type="paragraph" w:customStyle="1" w:styleId="4F4C068E327D4225AE9CA58505E73A8E7">
    <w:name w:val="4F4C068E327D4225AE9CA58505E73A8E7"/>
    <w:rsid w:val="00D305DA"/>
    <w:rPr>
      <w:rFonts w:eastAsiaTheme="minorHAnsi"/>
      <w:lang w:val="es-EC" w:eastAsia="en-US"/>
    </w:rPr>
  </w:style>
  <w:style w:type="paragraph" w:customStyle="1" w:styleId="A992BAC19587424888D2ADEFB64977308">
    <w:name w:val="A992BAC19587424888D2ADEFB64977308"/>
    <w:rsid w:val="00D305DA"/>
    <w:rPr>
      <w:rFonts w:eastAsiaTheme="minorHAnsi"/>
      <w:lang w:val="es-EC" w:eastAsia="en-US"/>
    </w:rPr>
  </w:style>
  <w:style w:type="paragraph" w:customStyle="1" w:styleId="71E9232CC4D94F8BAAB040A194F427B88">
    <w:name w:val="71E9232CC4D94F8BAAB040A194F427B88"/>
    <w:rsid w:val="00D305DA"/>
    <w:rPr>
      <w:rFonts w:eastAsiaTheme="minorHAnsi"/>
      <w:lang w:val="es-EC" w:eastAsia="en-US"/>
    </w:rPr>
  </w:style>
  <w:style w:type="paragraph" w:customStyle="1" w:styleId="B9DF7B1A46DF4B969903E92B2F1AAD2C10">
    <w:name w:val="B9DF7B1A46DF4B969903E92B2F1AAD2C10"/>
    <w:rsid w:val="00D305DA"/>
    <w:rPr>
      <w:rFonts w:eastAsiaTheme="minorHAnsi"/>
      <w:lang w:val="es-EC" w:eastAsia="en-US"/>
    </w:rPr>
  </w:style>
  <w:style w:type="paragraph" w:customStyle="1" w:styleId="881B1BE5CDEC4F929C56A71ED40075B310">
    <w:name w:val="881B1BE5CDEC4F929C56A71ED40075B310"/>
    <w:rsid w:val="00D305DA"/>
    <w:rPr>
      <w:rFonts w:eastAsiaTheme="minorHAnsi"/>
      <w:lang w:val="es-EC" w:eastAsia="en-US"/>
    </w:rPr>
  </w:style>
  <w:style w:type="paragraph" w:customStyle="1" w:styleId="CE75B8F21FC74AEA8D63FF00918B8B8F10">
    <w:name w:val="CE75B8F21FC74AEA8D63FF00918B8B8F10"/>
    <w:rsid w:val="00D305DA"/>
    <w:rPr>
      <w:rFonts w:eastAsiaTheme="minorHAnsi"/>
      <w:lang w:val="es-EC" w:eastAsia="en-US"/>
    </w:rPr>
  </w:style>
  <w:style w:type="paragraph" w:customStyle="1" w:styleId="DA10A2CE462E4344AFB75924CE6FA73F7">
    <w:name w:val="DA10A2CE462E4344AFB75924CE6FA73F7"/>
    <w:rsid w:val="00D305DA"/>
    <w:rPr>
      <w:rFonts w:eastAsiaTheme="minorHAnsi"/>
      <w:lang w:val="es-EC" w:eastAsia="en-US"/>
    </w:rPr>
  </w:style>
  <w:style w:type="paragraph" w:customStyle="1" w:styleId="01705F66845A4A39AE7519BEAC52C6993">
    <w:name w:val="01705F66845A4A39AE7519BEAC52C6993"/>
    <w:rsid w:val="00D305DA"/>
    <w:rPr>
      <w:rFonts w:eastAsiaTheme="minorHAnsi"/>
      <w:lang w:val="es-EC" w:eastAsia="en-US"/>
    </w:rPr>
  </w:style>
  <w:style w:type="paragraph" w:customStyle="1" w:styleId="E5C8704FC8084DAE9BC60D23909BA54B3">
    <w:name w:val="E5C8704FC8084DAE9BC60D23909BA54B3"/>
    <w:rsid w:val="00D305DA"/>
    <w:rPr>
      <w:rFonts w:eastAsiaTheme="minorHAnsi"/>
      <w:lang w:val="es-EC" w:eastAsia="en-US"/>
    </w:rPr>
  </w:style>
  <w:style w:type="paragraph" w:customStyle="1" w:styleId="BF33E177B7694A8B858944C089A821623">
    <w:name w:val="BF33E177B7694A8B858944C089A821623"/>
    <w:rsid w:val="00D305DA"/>
    <w:rPr>
      <w:rFonts w:eastAsiaTheme="minorHAnsi"/>
      <w:lang w:val="es-EC" w:eastAsia="en-US"/>
    </w:rPr>
  </w:style>
  <w:style w:type="paragraph" w:customStyle="1" w:styleId="19B6194F2F92406F8F3E2F1BCAD305793">
    <w:name w:val="19B6194F2F92406F8F3E2F1BCAD305793"/>
    <w:rsid w:val="00D305DA"/>
    <w:rPr>
      <w:rFonts w:eastAsiaTheme="minorHAnsi"/>
      <w:lang w:val="es-EC" w:eastAsia="en-US"/>
    </w:rPr>
  </w:style>
  <w:style w:type="paragraph" w:customStyle="1" w:styleId="4F6F29408B39484AADB0667328761F1F3">
    <w:name w:val="4F6F29408B39484AADB0667328761F1F3"/>
    <w:rsid w:val="00D305DA"/>
    <w:rPr>
      <w:rFonts w:eastAsiaTheme="minorHAnsi"/>
      <w:lang w:val="es-EC" w:eastAsia="en-US"/>
    </w:rPr>
  </w:style>
  <w:style w:type="paragraph" w:customStyle="1" w:styleId="626B10955F14442BA2A18812EAC382033">
    <w:name w:val="626B10955F14442BA2A18812EAC382033"/>
    <w:rsid w:val="00D305DA"/>
    <w:rPr>
      <w:rFonts w:eastAsiaTheme="minorHAnsi"/>
      <w:lang w:val="es-EC" w:eastAsia="en-US"/>
    </w:rPr>
  </w:style>
  <w:style w:type="paragraph" w:customStyle="1" w:styleId="0E87E0CC760445918E28B05A55157F743">
    <w:name w:val="0E87E0CC760445918E28B05A55157F743"/>
    <w:rsid w:val="00D305DA"/>
    <w:rPr>
      <w:rFonts w:eastAsiaTheme="minorHAnsi"/>
      <w:lang w:val="es-EC" w:eastAsia="en-US"/>
    </w:rPr>
  </w:style>
  <w:style w:type="paragraph" w:customStyle="1" w:styleId="939F3CFDAF3D4E719DCD8EFD768805C61">
    <w:name w:val="939F3CFDAF3D4E719DCD8EFD768805C61"/>
    <w:rsid w:val="00D305DA"/>
    <w:rPr>
      <w:rFonts w:eastAsiaTheme="minorHAnsi"/>
      <w:lang w:val="es-EC" w:eastAsia="en-US"/>
    </w:rPr>
  </w:style>
  <w:style w:type="paragraph" w:customStyle="1" w:styleId="1346B9DA67EA406B8EC72B01BEC7428E11">
    <w:name w:val="1346B9DA67EA406B8EC72B01BEC7428E11"/>
    <w:rsid w:val="00D305DA"/>
    <w:rPr>
      <w:rFonts w:eastAsiaTheme="minorHAnsi"/>
      <w:lang w:val="es-EC" w:eastAsia="en-US"/>
    </w:rPr>
  </w:style>
  <w:style w:type="paragraph" w:customStyle="1" w:styleId="D48B78BA59304391A27962A43421EF6411">
    <w:name w:val="D48B78BA59304391A27962A43421EF6411"/>
    <w:rsid w:val="00D305DA"/>
    <w:rPr>
      <w:rFonts w:eastAsiaTheme="minorHAnsi"/>
      <w:lang w:val="es-EC" w:eastAsia="en-US"/>
    </w:rPr>
  </w:style>
  <w:style w:type="paragraph" w:customStyle="1" w:styleId="B7C07A82DE7F4FFD94435CB4535CC40F11">
    <w:name w:val="B7C07A82DE7F4FFD94435CB4535CC40F11"/>
    <w:rsid w:val="00D305DA"/>
    <w:rPr>
      <w:rFonts w:eastAsiaTheme="minorHAnsi"/>
      <w:lang w:val="es-EC" w:eastAsia="en-US"/>
    </w:rPr>
  </w:style>
  <w:style w:type="paragraph" w:customStyle="1" w:styleId="F53A35E6664848978E95535C1D11C98111">
    <w:name w:val="F53A35E6664848978E95535C1D11C98111"/>
    <w:rsid w:val="00D305DA"/>
    <w:rPr>
      <w:rFonts w:eastAsiaTheme="minorHAnsi"/>
      <w:lang w:val="es-EC" w:eastAsia="en-US"/>
    </w:rPr>
  </w:style>
  <w:style w:type="paragraph" w:customStyle="1" w:styleId="9E626E45202F414F9108243F6FBA830911">
    <w:name w:val="9E626E45202F414F9108243F6FBA830911"/>
    <w:rsid w:val="00D305DA"/>
    <w:rPr>
      <w:rFonts w:eastAsiaTheme="minorHAnsi"/>
      <w:lang w:val="es-EC" w:eastAsia="en-US"/>
    </w:rPr>
  </w:style>
  <w:style w:type="paragraph" w:customStyle="1" w:styleId="EE2139BB3E06499E9166BC5DF14926E211">
    <w:name w:val="EE2139BB3E06499E9166BC5DF14926E211"/>
    <w:rsid w:val="00D305DA"/>
    <w:rPr>
      <w:rFonts w:eastAsiaTheme="minorHAnsi"/>
      <w:lang w:val="es-EC" w:eastAsia="en-US"/>
    </w:rPr>
  </w:style>
  <w:style w:type="paragraph" w:customStyle="1" w:styleId="10845DBE96C342C285CCD6E528AB26B111">
    <w:name w:val="10845DBE96C342C285CCD6E528AB26B111"/>
    <w:rsid w:val="00D305DA"/>
    <w:rPr>
      <w:rFonts w:eastAsiaTheme="minorHAnsi"/>
      <w:lang w:val="es-EC" w:eastAsia="en-US"/>
    </w:rPr>
  </w:style>
  <w:style w:type="paragraph" w:customStyle="1" w:styleId="4F4C068E327D4225AE9CA58505E73A8E8">
    <w:name w:val="4F4C068E327D4225AE9CA58505E73A8E8"/>
    <w:rsid w:val="00D305DA"/>
    <w:rPr>
      <w:rFonts w:eastAsiaTheme="minorHAnsi"/>
      <w:lang w:val="es-EC" w:eastAsia="en-US"/>
    </w:rPr>
  </w:style>
  <w:style w:type="paragraph" w:customStyle="1" w:styleId="A992BAC19587424888D2ADEFB64977309">
    <w:name w:val="A992BAC19587424888D2ADEFB64977309"/>
    <w:rsid w:val="00D305DA"/>
    <w:rPr>
      <w:rFonts w:eastAsiaTheme="minorHAnsi"/>
      <w:lang w:val="es-EC" w:eastAsia="en-US"/>
    </w:rPr>
  </w:style>
  <w:style w:type="paragraph" w:customStyle="1" w:styleId="71E9232CC4D94F8BAAB040A194F427B89">
    <w:name w:val="71E9232CC4D94F8BAAB040A194F427B89"/>
    <w:rsid w:val="00D305DA"/>
    <w:rPr>
      <w:rFonts w:eastAsiaTheme="minorHAnsi"/>
      <w:lang w:val="es-EC" w:eastAsia="en-US"/>
    </w:rPr>
  </w:style>
  <w:style w:type="paragraph" w:customStyle="1" w:styleId="B9DF7B1A46DF4B969903E92B2F1AAD2C11">
    <w:name w:val="B9DF7B1A46DF4B969903E92B2F1AAD2C11"/>
    <w:rsid w:val="00D305DA"/>
    <w:rPr>
      <w:rFonts w:eastAsiaTheme="minorHAnsi"/>
      <w:lang w:val="es-EC" w:eastAsia="en-US"/>
    </w:rPr>
  </w:style>
  <w:style w:type="paragraph" w:customStyle="1" w:styleId="881B1BE5CDEC4F929C56A71ED40075B311">
    <w:name w:val="881B1BE5CDEC4F929C56A71ED40075B311"/>
    <w:rsid w:val="00D305DA"/>
    <w:rPr>
      <w:rFonts w:eastAsiaTheme="minorHAnsi"/>
      <w:lang w:val="es-EC" w:eastAsia="en-US"/>
    </w:rPr>
  </w:style>
  <w:style w:type="paragraph" w:customStyle="1" w:styleId="CE75B8F21FC74AEA8D63FF00918B8B8F11">
    <w:name w:val="CE75B8F21FC74AEA8D63FF00918B8B8F11"/>
    <w:rsid w:val="00D305DA"/>
    <w:rPr>
      <w:rFonts w:eastAsiaTheme="minorHAnsi"/>
      <w:lang w:val="es-EC" w:eastAsia="en-US"/>
    </w:rPr>
  </w:style>
  <w:style w:type="paragraph" w:customStyle="1" w:styleId="DA10A2CE462E4344AFB75924CE6FA73F8">
    <w:name w:val="DA10A2CE462E4344AFB75924CE6FA73F8"/>
    <w:rsid w:val="00D305DA"/>
    <w:rPr>
      <w:rFonts w:eastAsiaTheme="minorHAnsi"/>
      <w:lang w:val="es-EC" w:eastAsia="en-US"/>
    </w:rPr>
  </w:style>
  <w:style w:type="paragraph" w:customStyle="1" w:styleId="01705F66845A4A39AE7519BEAC52C6994">
    <w:name w:val="01705F66845A4A39AE7519BEAC52C6994"/>
    <w:rsid w:val="00D305DA"/>
    <w:rPr>
      <w:rFonts w:eastAsiaTheme="minorHAnsi"/>
      <w:lang w:val="es-EC" w:eastAsia="en-US"/>
    </w:rPr>
  </w:style>
  <w:style w:type="paragraph" w:customStyle="1" w:styleId="E5C8704FC8084DAE9BC60D23909BA54B4">
    <w:name w:val="E5C8704FC8084DAE9BC60D23909BA54B4"/>
    <w:rsid w:val="00D305DA"/>
    <w:rPr>
      <w:rFonts w:eastAsiaTheme="minorHAnsi"/>
      <w:lang w:val="es-EC" w:eastAsia="en-US"/>
    </w:rPr>
  </w:style>
  <w:style w:type="paragraph" w:customStyle="1" w:styleId="BF33E177B7694A8B858944C089A821624">
    <w:name w:val="BF33E177B7694A8B858944C089A821624"/>
    <w:rsid w:val="00D305DA"/>
    <w:rPr>
      <w:rFonts w:eastAsiaTheme="minorHAnsi"/>
      <w:lang w:val="es-EC" w:eastAsia="en-US"/>
    </w:rPr>
  </w:style>
  <w:style w:type="paragraph" w:customStyle="1" w:styleId="19B6194F2F92406F8F3E2F1BCAD305794">
    <w:name w:val="19B6194F2F92406F8F3E2F1BCAD305794"/>
    <w:rsid w:val="00D305DA"/>
    <w:rPr>
      <w:rFonts w:eastAsiaTheme="minorHAnsi"/>
      <w:lang w:val="es-EC" w:eastAsia="en-US"/>
    </w:rPr>
  </w:style>
  <w:style w:type="paragraph" w:customStyle="1" w:styleId="4F6F29408B39484AADB0667328761F1F4">
    <w:name w:val="4F6F29408B39484AADB0667328761F1F4"/>
    <w:rsid w:val="00D305DA"/>
    <w:rPr>
      <w:rFonts w:eastAsiaTheme="minorHAnsi"/>
      <w:lang w:val="es-EC" w:eastAsia="en-US"/>
    </w:rPr>
  </w:style>
  <w:style w:type="paragraph" w:customStyle="1" w:styleId="626B10955F14442BA2A18812EAC382034">
    <w:name w:val="626B10955F14442BA2A18812EAC382034"/>
    <w:rsid w:val="00D305DA"/>
    <w:rPr>
      <w:rFonts w:eastAsiaTheme="minorHAnsi"/>
      <w:lang w:val="es-EC" w:eastAsia="en-US"/>
    </w:rPr>
  </w:style>
  <w:style w:type="paragraph" w:customStyle="1" w:styleId="0E87E0CC760445918E28B05A55157F744">
    <w:name w:val="0E87E0CC760445918E28B05A55157F744"/>
    <w:rsid w:val="00D305DA"/>
    <w:rPr>
      <w:rFonts w:eastAsiaTheme="minorHAnsi"/>
      <w:lang w:val="es-EC" w:eastAsia="en-US"/>
    </w:rPr>
  </w:style>
  <w:style w:type="paragraph" w:customStyle="1" w:styleId="939F3CFDAF3D4E719DCD8EFD768805C62">
    <w:name w:val="939F3CFDAF3D4E719DCD8EFD768805C62"/>
    <w:rsid w:val="00D305DA"/>
    <w:rPr>
      <w:rFonts w:eastAsiaTheme="minorHAnsi"/>
      <w:lang w:val="es-EC" w:eastAsia="en-US"/>
    </w:rPr>
  </w:style>
  <w:style w:type="paragraph" w:customStyle="1" w:styleId="6F0879208C6044B79B405210D42FBE4D">
    <w:name w:val="6F0879208C6044B79B405210D42FBE4D"/>
    <w:rsid w:val="00D305DA"/>
  </w:style>
  <w:style w:type="paragraph" w:customStyle="1" w:styleId="1346B9DA67EA406B8EC72B01BEC7428E12">
    <w:name w:val="1346B9DA67EA406B8EC72B01BEC7428E12"/>
    <w:rsid w:val="00D305DA"/>
    <w:rPr>
      <w:rFonts w:eastAsiaTheme="minorHAnsi"/>
      <w:lang w:val="es-EC" w:eastAsia="en-US"/>
    </w:rPr>
  </w:style>
  <w:style w:type="paragraph" w:customStyle="1" w:styleId="D48B78BA59304391A27962A43421EF6412">
    <w:name w:val="D48B78BA59304391A27962A43421EF6412"/>
    <w:rsid w:val="00D305DA"/>
    <w:rPr>
      <w:rFonts w:eastAsiaTheme="minorHAnsi"/>
      <w:lang w:val="es-EC" w:eastAsia="en-US"/>
    </w:rPr>
  </w:style>
  <w:style w:type="paragraph" w:customStyle="1" w:styleId="B7C07A82DE7F4FFD94435CB4535CC40F12">
    <w:name w:val="B7C07A82DE7F4FFD94435CB4535CC40F12"/>
    <w:rsid w:val="00D305DA"/>
    <w:rPr>
      <w:rFonts w:eastAsiaTheme="minorHAnsi"/>
      <w:lang w:val="es-EC" w:eastAsia="en-US"/>
    </w:rPr>
  </w:style>
  <w:style w:type="paragraph" w:customStyle="1" w:styleId="F53A35E6664848978E95535C1D11C98112">
    <w:name w:val="F53A35E6664848978E95535C1D11C98112"/>
    <w:rsid w:val="00D305DA"/>
    <w:rPr>
      <w:rFonts w:eastAsiaTheme="minorHAnsi"/>
      <w:lang w:val="es-EC" w:eastAsia="en-US"/>
    </w:rPr>
  </w:style>
  <w:style w:type="paragraph" w:customStyle="1" w:styleId="9E626E45202F414F9108243F6FBA830912">
    <w:name w:val="9E626E45202F414F9108243F6FBA830912"/>
    <w:rsid w:val="00D305DA"/>
    <w:rPr>
      <w:rFonts w:eastAsiaTheme="minorHAnsi"/>
      <w:lang w:val="es-EC" w:eastAsia="en-US"/>
    </w:rPr>
  </w:style>
  <w:style w:type="paragraph" w:customStyle="1" w:styleId="EE2139BB3E06499E9166BC5DF14926E212">
    <w:name w:val="EE2139BB3E06499E9166BC5DF14926E212"/>
    <w:rsid w:val="00D305DA"/>
    <w:rPr>
      <w:rFonts w:eastAsiaTheme="minorHAnsi"/>
      <w:lang w:val="es-EC" w:eastAsia="en-US"/>
    </w:rPr>
  </w:style>
  <w:style w:type="paragraph" w:customStyle="1" w:styleId="10845DBE96C342C285CCD6E528AB26B112">
    <w:name w:val="10845DBE96C342C285CCD6E528AB26B112"/>
    <w:rsid w:val="00D305DA"/>
    <w:rPr>
      <w:rFonts w:eastAsiaTheme="minorHAnsi"/>
      <w:lang w:val="es-EC" w:eastAsia="en-US"/>
    </w:rPr>
  </w:style>
  <w:style w:type="paragraph" w:customStyle="1" w:styleId="4F4C068E327D4225AE9CA58505E73A8E9">
    <w:name w:val="4F4C068E327D4225AE9CA58505E73A8E9"/>
    <w:rsid w:val="00D305DA"/>
    <w:rPr>
      <w:rFonts w:eastAsiaTheme="minorHAnsi"/>
      <w:lang w:val="es-EC" w:eastAsia="en-US"/>
    </w:rPr>
  </w:style>
  <w:style w:type="paragraph" w:customStyle="1" w:styleId="A992BAC19587424888D2ADEFB649773010">
    <w:name w:val="A992BAC19587424888D2ADEFB649773010"/>
    <w:rsid w:val="00D305DA"/>
    <w:rPr>
      <w:rFonts w:eastAsiaTheme="minorHAnsi"/>
      <w:lang w:val="es-EC" w:eastAsia="en-US"/>
    </w:rPr>
  </w:style>
  <w:style w:type="paragraph" w:customStyle="1" w:styleId="71E9232CC4D94F8BAAB040A194F427B810">
    <w:name w:val="71E9232CC4D94F8BAAB040A194F427B810"/>
    <w:rsid w:val="00D305DA"/>
    <w:rPr>
      <w:rFonts w:eastAsiaTheme="minorHAnsi"/>
      <w:lang w:val="es-EC" w:eastAsia="en-US"/>
    </w:rPr>
  </w:style>
  <w:style w:type="paragraph" w:customStyle="1" w:styleId="B9DF7B1A46DF4B969903E92B2F1AAD2C12">
    <w:name w:val="B9DF7B1A46DF4B969903E92B2F1AAD2C12"/>
    <w:rsid w:val="00D305DA"/>
    <w:rPr>
      <w:rFonts w:eastAsiaTheme="minorHAnsi"/>
      <w:lang w:val="es-EC" w:eastAsia="en-US"/>
    </w:rPr>
  </w:style>
  <w:style w:type="paragraph" w:customStyle="1" w:styleId="881B1BE5CDEC4F929C56A71ED40075B312">
    <w:name w:val="881B1BE5CDEC4F929C56A71ED40075B312"/>
    <w:rsid w:val="00D305DA"/>
    <w:rPr>
      <w:rFonts w:eastAsiaTheme="minorHAnsi"/>
      <w:lang w:val="es-EC" w:eastAsia="en-US"/>
    </w:rPr>
  </w:style>
  <w:style w:type="paragraph" w:customStyle="1" w:styleId="CE75B8F21FC74AEA8D63FF00918B8B8F12">
    <w:name w:val="CE75B8F21FC74AEA8D63FF00918B8B8F12"/>
    <w:rsid w:val="00D305DA"/>
    <w:rPr>
      <w:rFonts w:eastAsiaTheme="minorHAnsi"/>
      <w:lang w:val="es-EC" w:eastAsia="en-US"/>
    </w:rPr>
  </w:style>
  <w:style w:type="paragraph" w:customStyle="1" w:styleId="DA10A2CE462E4344AFB75924CE6FA73F9">
    <w:name w:val="DA10A2CE462E4344AFB75924CE6FA73F9"/>
    <w:rsid w:val="00D305DA"/>
    <w:rPr>
      <w:rFonts w:eastAsiaTheme="minorHAnsi"/>
      <w:lang w:val="es-EC" w:eastAsia="en-US"/>
    </w:rPr>
  </w:style>
  <w:style w:type="paragraph" w:customStyle="1" w:styleId="01705F66845A4A39AE7519BEAC52C6995">
    <w:name w:val="01705F66845A4A39AE7519BEAC52C6995"/>
    <w:rsid w:val="00D305DA"/>
    <w:rPr>
      <w:rFonts w:eastAsiaTheme="minorHAnsi"/>
      <w:lang w:val="es-EC" w:eastAsia="en-US"/>
    </w:rPr>
  </w:style>
  <w:style w:type="paragraph" w:customStyle="1" w:styleId="E5C8704FC8084DAE9BC60D23909BA54B5">
    <w:name w:val="E5C8704FC8084DAE9BC60D23909BA54B5"/>
    <w:rsid w:val="00D305DA"/>
    <w:rPr>
      <w:rFonts w:eastAsiaTheme="minorHAnsi"/>
      <w:lang w:val="es-EC" w:eastAsia="en-US"/>
    </w:rPr>
  </w:style>
  <w:style w:type="paragraph" w:customStyle="1" w:styleId="BF33E177B7694A8B858944C089A821625">
    <w:name w:val="BF33E177B7694A8B858944C089A821625"/>
    <w:rsid w:val="00D305DA"/>
    <w:rPr>
      <w:rFonts w:eastAsiaTheme="minorHAnsi"/>
      <w:lang w:val="es-EC" w:eastAsia="en-US"/>
    </w:rPr>
  </w:style>
  <w:style w:type="paragraph" w:customStyle="1" w:styleId="19B6194F2F92406F8F3E2F1BCAD305795">
    <w:name w:val="19B6194F2F92406F8F3E2F1BCAD305795"/>
    <w:rsid w:val="00D305DA"/>
    <w:rPr>
      <w:rFonts w:eastAsiaTheme="minorHAnsi"/>
      <w:lang w:val="es-EC" w:eastAsia="en-US"/>
    </w:rPr>
  </w:style>
  <w:style w:type="paragraph" w:customStyle="1" w:styleId="4F6F29408B39484AADB0667328761F1F5">
    <w:name w:val="4F6F29408B39484AADB0667328761F1F5"/>
    <w:rsid w:val="00D305DA"/>
    <w:rPr>
      <w:rFonts w:eastAsiaTheme="minorHAnsi"/>
      <w:lang w:val="es-EC" w:eastAsia="en-US"/>
    </w:rPr>
  </w:style>
  <w:style w:type="paragraph" w:customStyle="1" w:styleId="626B10955F14442BA2A18812EAC382035">
    <w:name w:val="626B10955F14442BA2A18812EAC382035"/>
    <w:rsid w:val="00D305DA"/>
    <w:rPr>
      <w:rFonts w:eastAsiaTheme="minorHAnsi"/>
      <w:lang w:val="es-EC" w:eastAsia="en-US"/>
    </w:rPr>
  </w:style>
  <w:style w:type="paragraph" w:customStyle="1" w:styleId="0E87E0CC760445918E28B05A55157F745">
    <w:name w:val="0E87E0CC760445918E28B05A55157F745"/>
    <w:rsid w:val="00D305DA"/>
    <w:rPr>
      <w:rFonts w:eastAsiaTheme="minorHAnsi"/>
      <w:lang w:val="es-EC" w:eastAsia="en-US"/>
    </w:rPr>
  </w:style>
  <w:style w:type="paragraph" w:customStyle="1" w:styleId="939F3CFDAF3D4E719DCD8EFD768805C63">
    <w:name w:val="939F3CFDAF3D4E719DCD8EFD768805C63"/>
    <w:rsid w:val="00D305DA"/>
    <w:rPr>
      <w:rFonts w:eastAsiaTheme="minorHAnsi"/>
      <w:lang w:val="es-EC" w:eastAsia="en-US"/>
    </w:rPr>
  </w:style>
  <w:style w:type="paragraph" w:customStyle="1" w:styleId="1346B9DA67EA406B8EC72B01BEC7428E13">
    <w:name w:val="1346B9DA67EA406B8EC72B01BEC7428E13"/>
    <w:rsid w:val="00D305DA"/>
    <w:rPr>
      <w:rFonts w:eastAsiaTheme="minorHAnsi"/>
      <w:lang w:val="es-EC" w:eastAsia="en-US"/>
    </w:rPr>
  </w:style>
  <w:style w:type="paragraph" w:customStyle="1" w:styleId="D48B78BA59304391A27962A43421EF6413">
    <w:name w:val="D48B78BA59304391A27962A43421EF6413"/>
    <w:rsid w:val="00D305DA"/>
    <w:rPr>
      <w:rFonts w:eastAsiaTheme="minorHAnsi"/>
      <w:lang w:val="es-EC" w:eastAsia="en-US"/>
    </w:rPr>
  </w:style>
  <w:style w:type="paragraph" w:customStyle="1" w:styleId="B7C07A82DE7F4FFD94435CB4535CC40F13">
    <w:name w:val="B7C07A82DE7F4FFD94435CB4535CC40F13"/>
    <w:rsid w:val="00D305DA"/>
    <w:rPr>
      <w:rFonts w:eastAsiaTheme="minorHAnsi"/>
      <w:lang w:val="es-EC" w:eastAsia="en-US"/>
    </w:rPr>
  </w:style>
  <w:style w:type="paragraph" w:customStyle="1" w:styleId="F53A35E6664848978E95535C1D11C98113">
    <w:name w:val="F53A35E6664848978E95535C1D11C98113"/>
    <w:rsid w:val="00D305DA"/>
    <w:rPr>
      <w:rFonts w:eastAsiaTheme="minorHAnsi"/>
      <w:lang w:val="es-EC" w:eastAsia="en-US"/>
    </w:rPr>
  </w:style>
  <w:style w:type="paragraph" w:customStyle="1" w:styleId="9E626E45202F414F9108243F6FBA830913">
    <w:name w:val="9E626E45202F414F9108243F6FBA830913"/>
    <w:rsid w:val="00D305DA"/>
    <w:rPr>
      <w:rFonts w:eastAsiaTheme="minorHAnsi"/>
      <w:lang w:val="es-EC" w:eastAsia="en-US"/>
    </w:rPr>
  </w:style>
  <w:style w:type="paragraph" w:customStyle="1" w:styleId="EE2139BB3E06499E9166BC5DF14926E213">
    <w:name w:val="EE2139BB3E06499E9166BC5DF14926E213"/>
    <w:rsid w:val="00D305DA"/>
    <w:rPr>
      <w:rFonts w:eastAsiaTheme="minorHAnsi"/>
      <w:lang w:val="es-EC" w:eastAsia="en-US"/>
    </w:rPr>
  </w:style>
  <w:style w:type="paragraph" w:customStyle="1" w:styleId="10845DBE96C342C285CCD6E528AB26B113">
    <w:name w:val="10845DBE96C342C285CCD6E528AB26B113"/>
    <w:rsid w:val="00D305DA"/>
    <w:rPr>
      <w:rFonts w:eastAsiaTheme="minorHAnsi"/>
      <w:lang w:val="es-EC" w:eastAsia="en-US"/>
    </w:rPr>
  </w:style>
  <w:style w:type="paragraph" w:customStyle="1" w:styleId="4F4C068E327D4225AE9CA58505E73A8E10">
    <w:name w:val="4F4C068E327D4225AE9CA58505E73A8E10"/>
    <w:rsid w:val="00D305DA"/>
    <w:rPr>
      <w:rFonts w:eastAsiaTheme="minorHAnsi"/>
      <w:lang w:val="es-EC" w:eastAsia="en-US"/>
    </w:rPr>
  </w:style>
  <w:style w:type="paragraph" w:customStyle="1" w:styleId="A992BAC19587424888D2ADEFB649773011">
    <w:name w:val="A992BAC19587424888D2ADEFB649773011"/>
    <w:rsid w:val="00D305DA"/>
    <w:rPr>
      <w:rFonts w:eastAsiaTheme="minorHAnsi"/>
      <w:lang w:val="es-EC" w:eastAsia="en-US"/>
    </w:rPr>
  </w:style>
  <w:style w:type="paragraph" w:customStyle="1" w:styleId="71E9232CC4D94F8BAAB040A194F427B811">
    <w:name w:val="71E9232CC4D94F8BAAB040A194F427B811"/>
    <w:rsid w:val="00D305DA"/>
    <w:rPr>
      <w:rFonts w:eastAsiaTheme="minorHAnsi"/>
      <w:lang w:val="es-EC" w:eastAsia="en-US"/>
    </w:rPr>
  </w:style>
  <w:style w:type="paragraph" w:customStyle="1" w:styleId="B9DF7B1A46DF4B969903E92B2F1AAD2C13">
    <w:name w:val="B9DF7B1A46DF4B969903E92B2F1AAD2C13"/>
    <w:rsid w:val="00D305DA"/>
    <w:rPr>
      <w:rFonts w:eastAsiaTheme="minorHAnsi"/>
      <w:lang w:val="es-EC" w:eastAsia="en-US"/>
    </w:rPr>
  </w:style>
  <w:style w:type="paragraph" w:customStyle="1" w:styleId="881B1BE5CDEC4F929C56A71ED40075B313">
    <w:name w:val="881B1BE5CDEC4F929C56A71ED40075B313"/>
    <w:rsid w:val="00D305DA"/>
    <w:rPr>
      <w:rFonts w:eastAsiaTheme="minorHAnsi"/>
      <w:lang w:val="es-EC" w:eastAsia="en-US"/>
    </w:rPr>
  </w:style>
  <w:style w:type="paragraph" w:customStyle="1" w:styleId="CE75B8F21FC74AEA8D63FF00918B8B8F13">
    <w:name w:val="CE75B8F21FC74AEA8D63FF00918B8B8F13"/>
    <w:rsid w:val="00D305DA"/>
    <w:rPr>
      <w:rFonts w:eastAsiaTheme="minorHAnsi"/>
      <w:lang w:val="es-EC" w:eastAsia="en-US"/>
    </w:rPr>
  </w:style>
  <w:style w:type="paragraph" w:customStyle="1" w:styleId="DA10A2CE462E4344AFB75924CE6FA73F10">
    <w:name w:val="DA10A2CE462E4344AFB75924CE6FA73F10"/>
    <w:rsid w:val="00D305DA"/>
    <w:rPr>
      <w:rFonts w:eastAsiaTheme="minorHAnsi"/>
      <w:lang w:val="es-EC" w:eastAsia="en-US"/>
    </w:rPr>
  </w:style>
  <w:style w:type="paragraph" w:customStyle="1" w:styleId="01705F66845A4A39AE7519BEAC52C6996">
    <w:name w:val="01705F66845A4A39AE7519BEAC52C6996"/>
    <w:rsid w:val="00D305DA"/>
    <w:rPr>
      <w:rFonts w:eastAsiaTheme="minorHAnsi"/>
      <w:lang w:val="es-EC" w:eastAsia="en-US"/>
    </w:rPr>
  </w:style>
  <w:style w:type="paragraph" w:customStyle="1" w:styleId="E5C8704FC8084DAE9BC60D23909BA54B6">
    <w:name w:val="E5C8704FC8084DAE9BC60D23909BA54B6"/>
    <w:rsid w:val="00D305DA"/>
    <w:rPr>
      <w:rFonts w:eastAsiaTheme="minorHAnsi"/>
      <w:lang w:val="es-EC" w:eastAsia="en-US"/>
    </w:rPr>
  </w:style>
  <w:style w:type="paragraph" w:customStyle="1" w:styleId="BF33E177B7694A8B858944C089A821626">
    <w:name w:val="BF33E177B7694A8B858944C089A821626"/>
    <w:rsid w:val="00D305DA"/>
    <w:rPr>
      <w:rFonts w:eastAsiaTheme="minorHAnsi"/>
      <w:lang w:val="es-EC" w:eastAsia="en-US"/>
    </w:rPr>
  </w:style>
  <w:style w:type="paragraph" w:customStyle="1" w:styleId="19B6194F2F92406F8F3E2F1BCAD305796">
    <w:name w:val="19B6194F2F92406F8F3E2F1BCAD305796"/>
    <w:rsid w:val="00D305DA"/>
    <w:rPr>
      <w:rFonts w:eastAsiaTheme="minorHAnsi"/>
      <w:lang w:val="es-EC" w:eastAsia="en-US"/>
    </w:rPr>
  </w:style>
  <w:style w:type="paragraph" w:customStyle="1" w:styleId="4F6F29408B39484AADB0667328761F1F6">
    <w:name w:val="4F6F29408B39484AADB0667328761F1F6"/>
    <w:rsid w:val="00D305DA"/>
    <w:rPr>
      <w:rFonts w:eastAsiaTheme="minorHAnsi"/>
      <w:lang w:val="es-EC" w:eastAsia="en-US"/>
    </w:rPr>
  </w:style>
  <w:style w:type="paragraph" w:customStyle="1" w:styleId="626B10955F14442BA2A18812EAC382036">
    <w:name w:val="626B10955F14442BA2A18812EAC382036"/>
    <w:rsid w:val="00D305DA"/>
    <w:rPr>
      <w:rFonts w:eastAsiaTheme="minorHAnsi"/>
      <w:lang w:val="es-EC" w:eastAsia="en-US"/>
    </w:rPr>
  </w:style>
  <w:style w:type="paragraph" w:customStyle="1" w:styleId="0E87E0CC760445918E28B05A55157F746">
    <w:name w:val="0E87E0CC760445918E28B05A55157F746"/>
    <w:rsid w:val="00D305DA"/>
    <w:rPr>
      <w:rFonts w:eastAsiaTheme="minorHAnsi"/>
      <w:lang w:val="es-EC" w:eastAsia="en-US"/>
    </w:rPr>
  </w:style>
  <w:style w:type="paragraph" w:customStyle="1" w:styleId="939F3CFDAF3D4E719DCD8EFD768805C64">
    <w:name w:val="939F3CFDAF3D4E719DCD8EFD768805C64"/>
    <w:rsid w:val="00D305DA"/>
    <w:rPr>
      <w:rFonts w:eastAsiaTheme="minorHAnsi"/>
      <w:lang w:val="es-EC" w:eastAsia="en-US"/>
    </w:rPr>
  </w:style>
  <w:style w:type="paragraph" w:customStyle="1" w:styleId="1346B9DA67EA406B8EC72B01BEC7428E14">
    <w:name w:val="1346B9DA67EA406B8EC72B01BEC7428E14"/>
    <w:rsid w:val="00D305DA"/>
    <w:rPr>
      <w:rFonts w:eastAsiaTheme="minorHAnsi"/>
      <w:lang w:val="es-EC" w:eastAsia="en-US"/>
    </w:rPr>
  </w:style>
  <w:style w:type="paragraph" w:customStyle="1" w:styleId="D48B78BA59304391A27962A43421EF6414">
    <w:name w:val="D48B78BA59304391A27962A43421EF6414"/>
    <w:rsid w:val="00D305DA"/>
    <w:rPr>
      <w:rFonts w:eastAsiaTheme="minorHAnsi"/>
      <w:lang w:val="es-EC" w:eastAsia="en-US"/>
    </w:rPr>
  </w:style>
  <w:style w:type="paragraph" w:customStyle="1" w:styleId="B7C07A82DE7F4FFD94435CB4535CC40F14">
    <w:name w:val="B7C07A82DE7F4FFD94435CB4535CC40F14"/>
    <w:rsid w:val="00D305DA"/>
    <w:rPr>
      <w:rFonts w:eastAsiaTheme="minorHAnsi"/>
      <w:lang w:val="es-EC" w:eastAsia="en-US"/>
    </w:rPr>
  </w:style>
  <w:style w:type="paragraph" w:customStyle="1" w:styleId="F53A35E6664848978E95535C1D11C98114">
    <w:name w:val="F53A35E6664848978E95535C1D11C98114"/>
    <w:rsid w:val="00D305DA"/>
    <w:rPr>
      <w:rFonts w:eastAsiaTheme="minorHAnsi"/>
      <w:lang w:val="es-EC" w:eastAsia="en-US"/>
    </w:rPr>
  </w:style>
  <w:style w:type="paragraph" w:customStyle="1" w:styleId="9E626E45202F414F9108243F6FBA830914">
    <w:name w:val="9E626E45202F414F9108243F6FBA830914"/>
    <w:rsid w:val="00D305DA"/>
    <w:rPr>
      <w:rFonts w:eastAsiaTheme="minorHAnsi"/>
      <w:lang w:val="es-EC" w:eastAsia="en-US"/>
    </w:rPr>
  </w:style>
  <w:style w:type="paragraph" w:customStyle="1" w:styleId="EE2139BB3E06499E9166BC5DF14926E214">
    <w:name w:val="EE2139BB3E06499E9166BC5DF14926E214"/>
    <w:rsid w:val="00D305DA"/>
    <w:rPr>
      <w:rFonts w:eastAsiaTheme="minorHAnsi"/>
      <w:lang w:val="es-EC" w:eastAsia="en-US"/>
    </w:rPr>
  </w:style>
  <w:style w:type="paragraph" w:customStyle="1" w:styleId="10845DBE96C342C285CCD6E528AB26B114">
    <w:name w:val="10845DBE96C342C285CCD6E528AB26B114"/>
    <w:rsid w:val="00D305DA"/>
    <w:rPr>
      <w:rFonts w:eastAsiaTheme="minorHAnsi"/>
      <w:lang w:val="es-EC" w:eastAsia="en-US"/>
    </w:rPr>
  </w:style>
  <w:style w:type="paragraph" w:customStyle="1" w:styleId="4F4C068E327D4225AE9CA58505E73A8E11">
    <w:name w:val="4F4C068E327D4225AE9CA58505E73A8E11"/>
    <w:rsid w:val="00D305DA"/>
    <w:rPr>
      <w:rFonts w:eastAsiaTheme="minorHAnsi"/>
      <w:lang w:val="es-EC" w:eastAsia="en-US"/>
    </w:rPr>
  </w:style>
  <w:style w:type="paragraph" w:customStyle="1" w:styleId="A992BAC19587424888D2ADEFB649773012">
    <w:name w:val="A992BAC19587424888D2ADEFB649773012"/>
    <w:rsid w:val="00D305DA"/>
    <w:rPr>
      <w:rFonts w:eastAsiaTheme="minorHAnsi"/>
      <w:lang w:val="es-EC" w:eastAsia="en-US"/>
    </w:rPr>
  </w:style>
  <w:style w:type="paragraph" w:customStyle="1" w:styleId="71E9232CC4D94F8BAAB040A194F427B812">
    <w:name w:val="71E9232CC4D94F8BAAB040A194F427B812"/>
    <w:rsid w:val="00D305DA"/>
    <w:rPr>
      <w:rFonts w:eastAsiaTheme="minorHAnsi"/>
      <w:lang w:val="es-EC" w:eastAsia="en-US"/>
    </w:rPr>
  </w:style>
  <w:style w:type="paragraph" w:customStyle="1" w:styleId="B9DF7B1A46DF4B969903E92B2F1AAD2C14">
    <w:name w:val="B9DF7B1A46DF4B969903E92B2F1AAD2C14"/>
    <w:rsid w:val="00D305DA"/>
    <w:rPr>
      <w:rFonts w:eastAsiaTheme="minorHAnsi"/>
      <w:lang w:val="es-EC" w:eastAsia="en-US"/>
    </w:rPr>
  </w:style>
  <w:style w:type="paragraph" w:customStyle="1" w:styleId="881B1BE5CDEC4F929C56A71ED40075B314">
    <w:name w:val="881B1BE5CDEC4F929C56A71ED40075B314"/>
    <w:rsid w:val="00D305DA"/>
    <w:rPr>
      <w:rFonts w:eastAsiaTheme="minorHAnsi"/>
      <w:lang w:val="es-EC" w:eastAsia="en-US"/>
    </w:rPr>
  </w:style>
  <w:style w:type="paragraph" w:customStyle="1" w:styleId="CE75B8F21FC74AEA8D63FF00918B8B8F14">
    <w:name w:val="CE75B8F21FC74AEA8D63FF00918B8B8F14"/>
    <w:rsid w:val="00D305DA"/>
    <w:rPr>
      <w:rFonts w:eastAsiaTheme="minorHAnsi"/>
      <w:lang w:val="es-EC" w:eastAsia="en-US"/>
    </w:rPr>
  </w:style>
  <w:style w:type="paragraph" w:customStyle="1" w:styleId="DA10A2CE462E4344AFB75924CE6FA73F11">
    <w:name w:val="DA10A2CE462E4344AFB75924CE6FA73F11"/>
    <w:rsid w:val="00D305DA"/>
    <w:rPr>
      <w:rFonts w:eastAsiaTheme="minorHAnsi"/>
      <w:lang w:val="es-EC" w:eastAsia="en-US"/>
    </w:rPr>
  </w:style>
  <w:style w:type="paragraph" w:customStyle="1" w:styleId="01705F66845A4A39AE7519BEAC52C6997">
    <w:name w:val="01705F66845A4A39AE7519BEAC52C6997"/>
    <w:rsid w:val="00D305DA"/>
    <w:rPr>
      <w:rFonts w:eastAsiaTheme="minorHAnsi"/>
      <w:lang w:val="es-EC" w:eastAsia="en-US"/>
    </w:rPr>
  </w:style>
  <w:style w:type="paragraph" w:customStyle="1" w:styleId="E5C8704FC8084DAE9BC60D23909BA54B7">
    <w:name w:val="E5C8704FC8084DAE9BC60D23909BA54B7"/>
    <w:rsid w:val="00D305DA"/>
    <w:rPr>
      <w:rFonts w:eastAsiaTheme="minorHAnsi"/>
      <w:lang w:val="es-EC" w:eastAsia="en-US"/>
    </w:rPr>
  </w:style>
  <w:style w:type="paragraph" w:customStyle="1" w:styleId="BF33E177B7694A8B858944C089A821627">
    <w:name w:val="BF33E177B7694A8B858944C089A821627"/>
    <w:rsid w:val="00D305DA"/>
    <w:rPr>
      <w:rFonts w:eastAsiaTheme="minorHAnsi"/>
      <w:lang w:val="es-EC" w:eastAsia="en-US"/>
    </w:rPr>
  </w:style>
  <w:style w:type="paragraph" w:customStyle="1" w:styleId="19B6194F2F92406F8F3E2F1BCAD305797">
    <w:name w:val="19B6194F2F92406F8F3E2F1BCAD305797"/>
    <w:rsid w:val="00D305DA"/>
    <w:rPr>
      <w:rFonts w:eastAsiaTheme="minorHAnsi"/>
      <w:lang w:val="es-EC" w:eastAsia="en-US"/>
    </w:rPr>
  </w:style>
  <w:style w:type="paragraph" w:customStyle="1" w:styleId="4F6F29408B39484AADB0667328761F1F7">
    <w:name w:val="4F6F29408B39484AADB0667328761F1F7"/>
    <w:rsid w:val="00D305DA"/>
    <w:rPr>
      <w:rFonts w:eastAsiaTheme="minorHAnsi"/>
      <w:lang w:val="es-EC" w:eastAsia="en-US"/>
    </w:rPr>
  </w:style>
  <w:style w:type="paragraph" w:customStyle="1" w:styleId="626B10955F14442BA2A18812EAC382037">
    <w:name w:val="626B10955F14442BA2A18812EAC382037"/>
    <w:rsid w:val="00D305DA"/>
    <w:rPr>
      <w:rFonts w:eastAsiaTheme="minorHAnsi"/>
      <w:lang w:val="es-EC" w:eastAsia="en-US"/>
    </w:rPr>
  </w:style>
  <w:style w:type="paragraph" w:customStyle="1" w:styleId="0E87E0CC760445918E28B05A55157F747">
    <w:name w:val="0E87E0CC760445918E28B05A55157F747"/>
    <w:rsid w:val="00D305DA"/>
    <w:rPr>
      <w:rFonts w:eastAsiaTheme="minorHAnsi"/>
      <w:lang w:val="es-EC" w:eastAsia="en-US"/>
    </w:rPr>
  </w:style>
  <w:style w:type="paragraph" w:customStyle="1" w:styleId="939F3CFDAF3D4E719DCD8EFD768805C65">
    <w:name w:val="939F3CFDAF3D4E719DCD8EFD768805C65"/>
    <w:rsid w:val="00D305DA"/>
    <w:rPr>
      <w:rFonts w:eastAsiaTheme="minorHAnsi"/>
      <w:lang w:val="es-EC" w:eastAsia="en-US"/>
    </w:rPr>
  </w:style>
  <w:style w:type="paragraph" w:customStyle="1" w:styleId="04C31CF0325B4BFDA6D6C31C63CFDA05">
    <w:name w:val="04C31CF0325B4BFDA6D6C31C63CFDA05"/>
    <w:rsid w:val="00D305DA"/>
  </w:style>
  <w:style w:type="paragraph" w:customStyle="1" w:styleId="1346B9DA67EA406B8EC72B01BEC7428E15">
    <w:name w:val="1346B9DA67EA406B8EC72B01BEC7428E15"/>
    <w:rsid w:val="00D305DA"/>
    <w:rPr>
      <w:rFonts w:eastAsiaTheme="minorHAnsi"/>
      <w:lang w:val="es-EC" w:eastAsia="en-US"/>
    </w:rPr>
  </w:style>
  <w:style w:type="paragraph" w:customStyle="1" w:styleId="D48B78BA59304391A27962A43421EF6415">
    <w:name w:val="D48B78BA59304391A27962A43421EF6415"/>
    <w:rsid w:val="00D305DA"/>
    <w:rPr>
      <w:rFonts w:eastAsiaTheme="minorHAnsi"/>
      <w:lang w:val="es-EC" w:eastAsia="en-US"/>
    </w:rPr>
  </w:style>
  <w:style w:type="paragraph" w:customStyle="1" w:styleId="B7C07A82DE7F4FFD94435CB4535CC40F15">
    <w:name w:val="B7C07A82DE7F4FFD94435CB4535CC40F15"/>
    <w:rsid w:val="00D305DA"/>
    <w:rPr>
      <w:rFonts w:eastAsiaTheme="minorHAnsi"/>
      <w:lang w:val="es-EC" w:eastAsia="en-US"/>
    </w:rPr>
  </w:style>
  <w:style w:type="paragraph" w:customStyle="1" w:styleId="F53A35E6664848978E95535C1D11C98115">
    <w:name w:val="F53A35E6664848978E95535C1D11C98115"/>
    <w:rsid w:val="00D305DA"/>
    <w:rPr>
      <w:rFonts w:eastAsiaTheme="minorHAnsi"/>
      <w:lang w:val="es-EC" w:eastAsia="en-US"/>
    </w:rPr>
  </w:style>
  <w:style w:type="paragraph" w:customStyle="1" w:styleId="9E626E45202F414F9108243F6FBA830915">
    <w:name w:val="9E626E45202F414F9108243F6FBA830915"/>
    <w:rsid w:val="00D305DA"/>
    <w:rPr>
      <w:rFonts w:eastAsiaTheme="minorHAnsi"/>
      <w:lang w:val="es-EC" w:eastAsia="en-US"/>
    </w:rPr>
  </w:style>
  <w:style w:type="paragraph" w:customStyle="1" w:styleId="EE2139BB3E06499E9166BC5DF14926E215">
    <w:name w:val="EE2139BB3E06499E9166BC5DF14926E215"/>
    <w:rsid w:val="00D305DA"/>
    <w:rPr>
      <w:rFonts w:eastAsiaTheme="minorHAnsi"/>
      <w:lang w:val="es-EC" w:eastAsia="en-US"/>
    </w:rPr>
  </w:style>
  <w:style w:type="paragraph" w:customStyle="1" w:styleId="10845DBE96C342C285CCD6E528AB26B115">
    <w:name w:val="10845DBE96C342C285CCD6E528AB26B115"/>
    <w:rsid w:val="00D305DA"/>
    <w:rPr>
      <w:rFonts w:eastAsiaTheme="minorHAnsi"/>
      <w:lang w:val="es-EC" w:eastAsia="en-US"/>
    </w:rPr>
  </w:style>
  <w:style w:type="paragraph" w:customStyle="1" w:styleId="4F4C068E327D4225AE9CA58505E73A8E12">
    <w:name w:val="4F4C068E327D4225AE9CA58505E73A8E12"/>
    <w:rsid w:val="00D305DA"/>
    <w:rPr>
      <w:rFonts w:eastAsiaTheme="minorHAnsi"/>
      <w:lang w:val="es-EC" w:eastAsia="en-US"/>
    </w:rPr>
  </w:style>
  <w:style w:type="paragraph" w:customStyle="1" w:styleId="A992BAC19587424888D2ADEFB649773013">
    <w:name w:val="A992BAC19587424888D2ADEFB649773013"/>
    <w:rsid w:val="00D305DA"/>
    <w:rPr>
      <w:rFonts w:eastAsiaTheme="minorHAnsi"/>
      <w:lang w:val="es-EC" w:eastAsia="en-US"/>
    </w:rPr>
  </w:style>
  <w:style w:type="paragraph" w:customStyle="1" w:styleId="71E9232CC4D94F8BAAB040A194F427B813">
    <w:name w:val="71E9232CC4D94F8BAAB040A194F427B813"/>
    <w:rsid w:val="00D305DA"/>
    <w:rPr>
      <w:rFonts w:eastAsiaTheme="minorHAnsi"/>
      <w:lang w:val="es-EC" w:eastAsia="en-US"/>
    </w:rPr>
  </w:style>
  <w:style w:type="paragraph" w:customStyle="1" w:styleId="B9DF7B1A46DF4B969903E92B2F1AAD2C15">
    <w:name w:val="B9DF7B1A46DF4B969903E92B2F1AAD2C15"/>
    <w:rsid w:val="00D305DA"/>
    <w:rPr>
      <w:rFonts w:eastAsiaTheme="minorHAnsi"/>
      <w:lang w:val="es-EC" w:eastAsia="en-US"/>
    </w:rPr>
  </w:style>
  <w:style w:type="paragraph" w:customStyle="1" w:styleId="881B1BE5CDEC4F929C56A71ED40075B315">
    <w:name w:val="881B1BE5CDEC4F929C56A71ED40075B315"/>
    <w:rsid w:val="00D305DA"/>
    <w:rPr>
      <w:rFonts w:eastAsiaTheme="minorHAnsi"/>
      <w:lang w:val="es-EC" w:eastAsia="en-US"/>
    </w:rPr>
  </w:style>
  <w:style w:type="paragraph" w:customStyle="1" w:styleId="CE75B8F21FC74AEA8D63FF00918B8B8F15">
    <w:name w:val="CE75B8F21FC74AEA8D63FF00918B8B8F15"/>
    <w:rsid w:val="00D305DA"/>
    <w:rPr>
      <w:rFonts w:eastAsiaTheme="minorHAnsi"/>
      <w:lang w:val="es-EC" w:eastAsia="en-US"/>
    </w:rPr>
  </w:style>
  <w:style w:type="paragraph" w:customStyle="1" w:styleId="DA10A2CE462E4344AFB75924CE6FA73F12">
    <w:name w:val="DA10A2CE462E4344AFB75924CE6FA73F12"/>
    <w:rsid w:val="00D305DA"/>
    <w:rPr>
      <w:rFonts w:eastAsiaTheme="minorHAnsi"/>
      <w:lang w:val="es-EC" w:eastAsia="en-US"/>
    </w:rPr>
  </w:style>
  <w:style w:type="paragraph" w:customStyle="1" w:styleId="01705F66845A4A39AE7519BEAC52C6998">
    <w:name w:val="01705F66845A4A39AE7519BEAC52C6998"/>
    <w:rsid w:val="00D305DA"/>
    <w:rPr>
      <w:rFonts w:eastAsiaTheme="minorHAnsi"/>
      <w:lang w:val="es-EC" w:eastAsia="en-US"/>
    </w:rPr>
  </w:style>
  <w:style w:type="paragraph" w:customStyle="1" w:styleId="E5C8704FC8084DAE9BC60D23909BA54B8">
    <w:name w:val="E5C8704FC8084DAE9BC60D23909BA54B8"/>
    <w:rsid w:val="00D305DA"/>
    <w:rPr>
      <w:rFonts w:eastAsiaTheme="minorHAnsi"/>
      <w:lang w:val="es-EC" w:eastAsia="en-US"/>
    </w:rPr>
  </w:style>
  <w:style w:type="paragraph" w:customStyle="1" w:styleId="BF33E177B7694A8B858944C089A821628">
    <w:name w:val="BF33E177B7694A8B858944C089A821628"/>
    <w:rsid w:val="00D305DA"/>
    <w:rPr>
      <w:rFonts w:eastAsiaTheme="minorHAnsi"/>
      <w:lang w:val="es-EC" w:eastAsia="en-US"/>
    </w:rPr>
  </w:style>
  <w:style w:type="paragraph" w:customStyle="1" w:styleId="19B6194F2F92406F8F3E2F1BCAD305798">
    <w:name w:val="19B6194F2F92406F8F3E2F1BCAD305798"/>
    <w:rsid w:val="00D305DA"/>
    <w:rPr>
      <w:rFonts w:eastAsiaTheme="minorHAnsi"/>
      <w:lang w:val="es-EC" w:eastAsia="en-US"/>
    </w:rPr>
  </w:style>
  <w:style w:type="paragraph" w:customStyle="1" w:styleId="4F6F29408B39484AADB0667328761F1F8">
    <w:name w:val="4F6F29408B39484AADB0667328761F1F8"/>
    <w:rsid w:val="00D305DA"/>
    <w:rPr>
      <w:rFonts w:eastAsiaTheme="minorHAnsi"/>
      <w:lang w:val="es-EC" w:eastAsia="en-US"/>
    </w:rPr>
  </w:style>
  <w:style w:type="paragraph" w:customStyle="1" w:styleId="626B10955F14442BA2A18812EAC382038">
    <w:name w:val="626B10955F14442BA2A18812EAC382038"/>
    <w:rsid w:val="00D305DA"/>
    <w:rPr>
      <w:rFonts w:eastAsiaTheme="minorHAnsi"/>
      <w:lang w:val="es-EC" w:eastAsia="en-US"/>
    </w:rPr>
  </w:style>
  <w:style w:type="paragraph" w:customStyle="1" w:styleId="0E87E0CC760445918E28B05A55157F748">
    <w:name w:val="0E87E0CC760445918E28B05A55157F748"/>
    <w:rsid w:val="00D305DA"/>
    <w:rPr>
      <w:rFonts w:eastAsiaTheme="minorHAnsi"/>
      <w:lang w:val="es-EC" w:eastAsia="en-US"/>
    </w:rPr>
  </w:style>
  <w:style w:type="paragraph" w:customStyle="1" w:styleId="939F3CFDAF3D4E719DCD8EFD768805C66">
    <w:name w:val="939F3CFDAF3D4E719DCD8EFD768805C66"/>
    <w:rsid w:val="00D305DA"/>
    <w:rPr>
      <w:rFonts w:eastAsiaTheme="minorHAnsi"/>
      <w:lang w:val="es-EC" w:eastAsia="en-US"/>
    </w:rPr>
  </w:style>
  <w:style w:type="paragraph" w:customStyle="1" w:styleId="E2CC841D043846B49F030638C58020F8">
    <w:name w:val="E2CC841D043846B49F030638C58020F8"/>
    <w:rsid w:val="00D305DA"/>
    <w:rPr>
      <w:rFonts w:eastAsiaTheme="minorHAnsi"/>
      <w:lang w:val="es-EC" w:eastAsia="en-US"/>
    </w:rPr>
  </w:style>
  <w:style w:type="paragraph" w:customStyle="1" w:styleId="10F8CDC4A7914AD8AA94E2C384333435">
    <w:name w:val="10F8CDC4A7914AD8AA94E2C384333435"/>
    <w:rsid w:val="00D305DA"/>
    <w:rPr>
      <w:rFonts w:eastAsiaTheme="minorHAnsi"/>
      <w:lang w:val="es-EC" w:eastAsia="en-US"/>
    </w:rPr>
  </w:style>
  <w:style w:type="paragraph" w:customStyle="1" w:styleId="2182B824C37B4D77B1563BDCF3CBA901">
    <w:name w:val="2182B824C37B4D77B1563BDCF3CBA901"/>
    <w:rsid w:val="00D305DA"/>
    <w:rPr>
      <w:rFonts w:eastAsiaTheme="minorHAnsi"/>
      <w:lang w:val="es-EC" w:eastAsia="en-US"/>
    </w:rPr>
  </w:style>
  <w:style w:type="paragraph" w:customStyle="1" w:styleId="2BD56F449C724EF3B1E286A80C8ECDB0">
    <w:name w:val="2BD56F449C724EF3B1E286A80C8ECDB0"/>
    <w:rsid w:val="00D305DA"/>
    <w:rPr>
      <w:rFonts w:eastAsiaTheme="minorHAnsi"/>
      <w:lang w:val="es-EC" w:eastAsia="en-US"/>
    </w:rPr>
  </w:style>
  <w:style w:type="paragraph" w:customStyle="1" w:styleId="8EAE612E3A4D43CF8223846F68390C9D">
    <w:name w:val="8EAE612E3A4D43CF8223846F68390C9D"/>
    <w:rsid w:val="00D305DA"/>
    <w:rPr>
      <w:rFonts w:eastAsiaTheme="minorHAnsi"/>
      <w:lang w:val="es-EC" w:eastAsia="en-US"/>
    </w:rPr>
  </w:style>
  <w:style w:type="paragraph" w:customStyle="1" w:styleId="18C7C69FC3774A8FA5C15E8B74D93D26">
    <w:name w:val="18C7C69FC3774A8FA5C15E8B74D93D26"/>
    <w:rsid w:val="00D305DA"/>
    <w:rPr>
      <w:rFonts w:eastAsiaTheme="minorHAnsi"/>
      <w:lang w:val="es-EC" w:eastAsia="en-US"/>
    </w:rPr>
  </w:style>
  <w:style w:type="paragraph" w:customStyle="1" w:styleId="23CAB85223594894AB225A9E2B570FE8">
    <w:name w:val="23CAB85223594894AB225A9E2B570FE8"/>
    <w:rsid w:val="00D305DA"/>
    <w:rPr>
      <w:rFonts w:eastAsiaTheme="minorHAnsi"/>
      <w:lang w:val="es-EC" w:eastAsia="en-US"/>
    </w:rPr>
  </w:style>
  <w:style w:type="paragraph" w:customStyle="1" w:styleId="44237308E1F546CBA7ADF7D45EDA0D8B">
    <w:name w:val="44237308E1F546CBA7ADF7D45EDA0D8B"/>
    <w:rsid w:val="00D305DA"/>
    <w:rPr>
      <w:rFonts w:eastAsiaTheme="minorHAnsi"/>
      <w:lang w:val="es-EC" w:eastAsia="en-US"/>
    </w:rPr>
  </w:style>
  <w:style w:type="paragraph" w:customStyle="1" w:styleId="D09A44C6D0CA4C5F813946D6E2509DE9">
    <w:name w:val="D09A44C6D0CA4C5F813946D6E2509DE9"/>
    <w:rsid w:val="00D305DA"/>
    <w:rPr>
      <w:rFonts w:eastAsiaTheme="minorHAnsi"/>
      <w:lang w:val="es-EC" w:eastAsia="en-US"/>
    </w:rPr>
  </w:style>
  <w:style w:type="paragraph" w:customStyle="1" w:styleId="4066846A06F04329BE8A3A6055033105">
    <w:name w:val="4066846A06F04329BE8A3A6055033105"/>
    <w:rsid w:val="00D305DA"/>
    <w:rPr>
      <w:rFonts w:eastAsiaTheme="minorHAnsi"/>
      <w:lang w:val="es-EC" w:eastAsia="en-US"/>
    </w:rPr>
  </w:style>
  <w:style w:type="paragraph" w:customStyle="1" w:styleId="D79E02C1C27C45869D5894E9A8E7B0D0">
    <w:name w:val="D79E02C1C27C45869D5894E9A8E7B0D0"/>
    <w:rsid w:val="00D305DA"/>
    <w:rPr>
      <w:rFonts w:eastAsiaTheme="minorHAnsi"/>
      <w:lang w:val="es-EC" w:eastAsia="en-US"/>
    </w:rPr>
  </w:style>
  <w:style w:type="paragraph" w:customStyle="1" w:styleId="7D968C90A1BC45CC86B6562692F23DF7">
    <w:name w:val="7D968C90A1BC45CC86B6562692F23DF7"/>
    <w:rsid w:val="00D305DA"/>
    <w:rPr>
      <w:rFonts w:eastAsiaTheme="minorHAnsi"/>
      <w:lang w:val="es-EC" w:eastAsia="en-US"/>
    </w:rPr>
  </w:style>
  <w:style w:type="paragraph" w:customStyle="1" w:styleId="EE7228D15F2A450F964970568CD8B98C">
    <w:name w:val="EE7228D15F2A450F964970568CD8B98C"/>
    <w:rsid w:val="00D305DA"/>
    <w:rPr>
      <w:rFonts w:eastAsiaTheme="minorHAnsi"/>
      <w:lang w:val="es-EC" w:eastAsia="en-US"/>
    </w:rPr>
  </w:style>
  <w:style w:type="paragraph" w:customStyle="1" w:styleId="43E2CB88C9D1475EB4DD7C491E5D5EB9">
    <w:name w:val="43E2CB88C9D1475EB4DD7C491E5D5EB9"/>
    <w:rsid w:val="00D305DA"/>
    <w:rPr>
      <w:rFonts w:eastAsiaTheme="minorHAnsi"/>
      <w:lang w:val="es-EC" w:eastAsia="en-US"/>
    </w:rPr>
  </w:style>
  <w:style w:type="paragraph" w:customStyle="1" w:styleId="F9FEE0623D6849869FBC484FEBAA72AD">
    <w:name w:val="F9FEE0623D6849869FBC484FEBAA72AD"/>
    <w:rsid w:val="00D305DA"/>
    <w:rPr>
      <w:rFonts w:eastAsiaTheme="minorHAnsi"/>
      <w:lang w:val="es-EC" w:eastAsia="en-US"/>
    </w:rPr>
  </w:style>
  <w:style w:type="paragraph" w:customStyle="1" w:styleId="2DF2C7AE28084371A6E04B14C148E315">
    <w:name w:val="2DF2C7AE28084371A6E04B14C148E315"/>
    <w:rsid w:val="00D305DA"/>
    <w:rPr>
      <w:rFonts w:eastAsiaTheme="minorHAnsi"/>
      <w:lang w:val="es-EC" w:eastAsia="en-US"/>
    </w:rPr>
  </w:style>
  <w:style w:type="paragraph" w:customStyle="1" w:styleId="1346B9DA67EA406B8EC72B01BEC7428E16">
    <w:name w:val="1346B9DA67EA406B8EC72B01BEC7428E16"/>
    <w:rsid w:val="00B31487"/>
    <w:rPr>
      <w:rFonts w:eastAsiaTheme="minorHAnsi"/>
      <w:lang w:val="es-EC" w:eastAsia="en-US"/>
    </w:rPr>
  </w:style>
  <w:style w:type="paragraph" w:customStyle="1" w:styleId="D48B78BA59304391A27962A43421EF6416">
    <w:name w:val="D48B78BA59304391A27962A43421EF6416"/>
    <w:rsid w:val="00B31487"/>
    <w:rPr>
      <w:rFonts w:eastAsiaTheme="minorHAnsi"/>
      <w:lang w:val="es-EC" w:eastAsia="en-US"/>
    </w:rPr>
  </w:style>
  <w:style w:type="paragraph" w:customStyle="1" w:styleId="B7C07A82DE7F4FFD94435CB4535CC40F16">
    <w:name w:val="B7C07A82DE7F4FFD94435CB4535CC40F16"/>
    <w:rsid w:val="00B31487"/>
    <w:rPr>
      <w:rFonts w:eastAsiaTheme="minorHAnsi"/>
      <w:lang w:val="es-EC" w:eastAsia="en-US"/>
    </w:rPr>
  </w:style>
  <w:style w:type="paragraph" w:customStyle="1" w:styleId="F53A35E6664848978E95535C1D11C98116">
    <w:name w:val="F53A35E6664848978E95535C1D11C98116"/>
    <w:rsid w:val="00B31487"/>
    <w:rPr>
      <w:rFonts w:eastAsiaTheme="minorHAnsi"/>
      <w:lang w:val="es-EC" w:eastAsia="en-US"/>
    </w:rPr>
  </w:style>
  <w:style w:type="paragraph" w:customStyle="1" w:styleId="9E626E45202F414F9108243F6FBA830916">
    <w:name w:val="9E626E45202F414F9108243F6FBA830916"/>
    <w:rsid w:val="00B31487"/>
    <w:rPr>
      <w:rFonts w:eastAsiaTheme="minorHAnsi"/>
      <w:lang w:val="es-EC" w:eastAsia="en-US"/>
    </w:rPr>
  </w:style>
  <w:style w:type="paragraph" w:customStyle="1" w:styleId="EE2139BB3E06499E9166BC5DF14926E216">
    <w:name w:val="EE2139BB3E06499E9166BC5DF14926E216"/>
    <w:rsid w:val="00B31487"/>
    <w:rPr>
      <w:rFonts w:eastAsiaTheme="minorHAnsi"/>
      <w:lang w:val="es-EC" w:eastAsia="en-US"/>
    </w:rPr>
  </w:style>
  <w:style w:type="paragraph" w:customStyle="1" w:styleId="10845DBE96C342C285CCD6E528AB26B116">
    <w:name w:val="10845DBE96C342C285CCD6E528AB26B116"/>
    <w:rsid w:val="00B31487"/>
    <w:rPr>
      <w:rFonts w:eastAsiaTheme="minorHAnsi"/>
      <w:lang w:val="es-EC" w:eastAsia="en-US"/>
    </w:rPr>
  </w:style>
  <w:style w:type="paragraph" w:customStyle="1" w:styleId="4F4C068E327D4225AE9CA58505E73A8E13">
    <w:name w:val="4F4C068E327D4225AE9CA58505E73A8E13"/>
    <w:rsid w:val="00B31487"/>
    <w:rPr>
      <w:rFonts w:eastAsiaTheme="minorHAnsi"/>
      <w:lang w:val="es-EC" w:eastAsia="en-US"/>
    </w:rPr>
  </w:style>
  <w:style w:type="paragraph" w:customStyle="1" w:styleId="A992BAC19587424888D2ADEFB649773014">
    <w:name w:val="A992BAC19587424888D2ADEFB649773014"/>
    <w:rsid w:val="00B31487"/>
    <w:rPr>
      <w:rFonts w:eastAsiaTheme="minorHAnsi"/>
      <w:lang w:val="es-EC" w:eastAsia="en-US"/>
    </w:rPr>
  </w:style>
  <w:style w:type="paragraph" w:customStyle="1" w:styleId="71E9232CC4D94F8BAAB040A194F427B814">
    <w:name w:val="71E9232CC4D94F8BAAB040A194F427B814"/>
    <w:rsid w:val="00B31487"/>
    <w:rPr>
      <w:rFonts w:eastAsiaTheme="minorHAnsi"/>
      <w:lang w:val="es-EC" w:eastAsia="en-US"/>
    </w:rPr>
  </w:style>
  <w:style w:type="paragraph" w:customStyle="1" w:styleId="B9DF7B1A46DF4B969903E92B2F1AAD2C16">
    <w:name w:val="B9DF7B1A46DF4B969903E92B2F1AAD2C16"/>
    <w:rsid w:val="00B31487"/>
    <w:rPr>
      <w:rFonts w:eastAsiaTheme="minorHAnsi"/>
      <w:lang w:val="es-EC" w:eastAsia="en-US"/>
    </w:rPr>
  </w:style>
  <w:style w:type="paragraph" w:customStyle="1" w:styleId="881B1BE5CDEC4F929C56A71ED40075B316">
    <w:name w:val="881B1BE5CDEC4F929C56A71ED40075B316"/>
    <w:rsid w:val="00B31487"/>
    <w:rPr>
      <w:rFonts w:eastAsiaTheme="minorHAnsi"/>
      <w:lang w:val="es-EC" w:eastAsia="en-US"/>
    </w:rPr>
  </w:style>
  <w:style w:type="paragraph" w:customStyle="1" w:styleId="CE75B8F21FC74AEA8D63FF00918B8B8F16">
    <w:name w:val="CE75B8F21FC74AEA8D63FF00918B8B8F16"/>
    <w:rsid w:val="00B31487"/>
    <w:rPr>
      <w:rFonts w:eastAsiaTheme="minorHAnsi"/>
      <w:lang w:val="es-EC" w:eastAsia="en-US"/>
    </w:rPr>
  </w:style>
  <w:style w:type="paragraph" w:customStyle="1" w:styleId="DA10A2CE462E4344AFB75924CE6FA73F13">
    <w:name w:val="DA10A2CE462E4344AFB75924CE6FA73F13"/>
    <w:rsid w:val="00B31487"/>
    <w:rPr>
      <w:rFonts w:eastAsiaTheme="minorHAnsi"/>
      <w:lang w:val="es-EC" w:eastAsia="en-US"/>
    </w:rPr>
  </w:style>
  <w:style w:type="paragraph" w:customStyle="1" w:styleId="01705F66845A4A39AE7519BEAC52C6999">
    <w:name w:val="01705F66845A4A39AE7519BEAC52C6999"/>
    <w:rsid w:val="00B31487"/>
    <w:rPr>
      <w:rFonts w:eastAsiaTheme="minorHAnsi"/>
      <w:lang w:val="es-EC" w:eastAsia="en-US"/>
    </w:rPr>
  </w:style>
  <w:style w:type="paragraph" w:customStyle="1" w:styleId="E5C8704FC8084DAE9BC60D23909BA54B9">
    <w:name w:val="E5C8704FC8084DAE9BC60D23909BA54B9"/>
    <w:rsid w:val="00B31487"/>
    <w:rPr>
      <w:rFonts w:eastAsiaTheme="minorHAnsi"/>
      <w:lang w:val="es-EC" w:eastAsia="en-US"/>
    </w:rPr>
  </w:style>
  <w:style w:type="paragraph" w:customStyle="1" w:styleId="BF33E177B7694A8B858944C089A821629">
    <w:name w:val="BF33E177B7694A8B858944C089A821629"/>
    <w:rsid w:val="00B31487"/>
    <w:rPr>
      <w:rFonts w:eastAsiaTheme="minorHAnsi"/>
      <w:lang w:val="es-EC" w:eastAsia="en-US"/>
    </w:rPr>
  </w:style>
  <w:style w:type="paragraph" w:customStyle="1" w:styleId="19B6194F2F92406F8F3E2F1BCAD305799">
    <w:name w:val="19B6194F2F92406F8F3E2F1BCAD305799"/>
    <w:rsid w:val="00B31487"/>
    <w:rPr>
      <w:rFonts w:eastAsiaTheme="minorHAnsi"/>
      <w:lang w:val="es-EC" w:eastAsia="en-US"/>
    </w:rPr>
  </w:style>
  <w:style w:type="paragraph" w:customStyle="1" w:styleId="4F6F29408B39484AADB0667328761F1F9">
    <w:name w:val="4F6F29408B39484AADB0667328761F1F9"/>
    <w:rsid w:val="00B31487"/>
    <w:rPr>
      <w:rFonts w:eastAsiaTheme="minorHAnsi"/>
      <w:lang w:val="es-EC" w:eastAsia="en-US"/>
    </w:rPr>
  </w:style>
  <w:style w:type="paragraph" w:customStyle="1" w:styleId="626B10955F14442BA2A18812EAC382039">
    <w:name w:val="626B10955F14442BA2A18812EAC382039"/>
    <w:rsid w:val="00B31487"/>
    <w:rPr>
      <w:rFonts w:eastAsiaTheme="minorHAnsi"/>
      <w:lang w:val="es-EC" w:eastAsia="en-US"/>
    </w:rPr>
  </w:style>
  <w:style w:type="paragraph" w:customStyle="1" w:styleId="0E87E0CC760445918E28B05A55157F749">
    <w:name w:val="0E87E0CC760445918E28B05A55157F749"/>
    <w:rsid w:val="00B31487"/>
    <w:rPr>
      <w:rFonts w:eastAsiaTheme="minorHAnsi"/>
      <w:lang w:val="es-EC" w:eastAsia="en-US"/>
    </w:rPr>
  </w:style>
  <w:style w:type="paragraph" w:customStyle="1" w:styleId="939F3CFDAF3D4E719DCD8EFD768805C67">
    <w:name w:val="939F3CFDAF3D4E719DCD8EFD768805C67"/>
    <w:rsid w:val="00B31487"/>
    <w:rPr>
      <w:rFonts w:eastAsiaTheme="minorHAnsi"/>
      <w:lang w:val="es-EC" w:eastAsia="en-US"/>
    </w:rPr>
  </w:style>
  <w:style w:type="paragraph" w:customStyle="1" w:styleId="E2CC841D043846B49F030638C58020F81">
    <w:name w:val="E2CC841D043846B49F030638C58020F81"/>
    <w:rsid w:val="00B31487"/>
    <w:rPr>
      <w:rFonts w:eastAsiaTheme="minorHAnsi"/>
      <w:lang w:val="es-EC" w:eastAsia="en-US"/>
    </w:rPr>
  </w:style>
  <w:style w:type="paragraph" w:customStyle="1" w:styleId="10F8CDC4A7914AD8AA94E2C3843334351">
    <w:name w:val="10F8CDC4A7914AD8AA94E2C3843334351"/>
    <w:rsid w:val="00B31487"/>
    <w:rPr>
      <w:rFonts w:eastAsiaTheme="minorHAnsi"/>
      <w:lang w:val="es-EC" w:eastAsia="en-US"/>
    </w:rPr>
  </w:style>
  <w:style w:type="paragraph" w:customStyle="1" w:styleId="2182B824C37B4D77B1563BDCF3CBA9011">
    <w:name w:val="2182B824C37B4D77B1563BDCF3CBA9011"/>
    <w:rsid w:val="00B31487"/>
    <w:rPr>
      <w:rFonts w:eastAsiaTheme="minorHAnsi"/>
      <w:lang w:val="es-EC" w:eastAsia="en-US"/>
    </w:rPr>
  </w:style>
  <w:style w:type="paragraph" w:customStyle="1" w:styleId="2BD56F449C724EF3B1E286A80C8ECDB01">
    <w:name w:val="2BD56F449C724EF3B1E286A80C8ECDB01"/>
    <w:rsid w:val="00B31487"/>
    <w:rPr>
      <w:rFonts w:eastAsiaTheme="minorHAnsi"/>
      <w:lang w:val="es-EC" w:eastAsia="en-US"/>
    </w:rPr>
  </w:style>
  <w:style w:type="paragraph" w:customStyle="1" w:styleId="8EAE612E3A4D43CF8223846F68390C9D1">
    <w:name w:val="8EAE612E3A4D43CF8223846F68390C9D1"/>
    <w:rsid w:val="00B31487"/>
    <w:rPr>
      <w:rFonts w:eastAsiaTheme="minorHAnsi"/>
      <w:lang w:val="es-EC" w:eastAsia="en-US"/>
    </w:rPr>
  </w:style>
  <w:style w:type="paragraph" w:customStyle="1" w:styleId="18C7C69FC3774A8FA5C15E8B74D93D261">
    <w:name w:val="18C7C69FC3774A8FA5C15E8B74D93D261"/>
    <w:rsid w:val="00B31487"/>
    <w:rPr>
      <w:rFonts w:eastAsiaTheme="minorHAnsi"/>
      <w:lang w:val="es-EC" w:eastAsia="en-US"/>
    </w:rPr>
  </w:style>
  <w:style w:type="paragraph" w:customStyle="1" w:styleId="23CAB85223594894AB225A9E2B570FE81">
    <w:name w:val="23CAB85223594894AB225A9E2B570FE81"/>
    <w:rsid w:val="00B31487"/>
    <w:rPr>
      <w:rFonts w:eastAsiaTheme="minorHAnsi"/>
      <w:lang w:val="es-EC" w:eastAsia="en-US"/>
    </w:rPr>
  </w:style>
  <w:style w:type="paragraph" w:customStyle="1" w:styleId="44237308E1F546CBA7ADF7D45EDA0D8B1">
    <w:name w:val="44237308E1F546CBA7ADF7D45EDA0D8B1"/>
    <w:rsid w:val="00B31487"/>
    <w:rPr>
      <w:rFonts w:eastAsiaTheme="minorHAnsi"/>
      <w:lang w:val="es-EC" w:eastAsia="en-US"/>
    </w:rPr>
  </w:style>
  <w:style w:type="paragraph" w:customStyle="1" w:styleId="D09A44C6D0CA4C5F813946D6E2509DE91">
    <w:name w:val="D09A44C6D0CA4C5F813946D6E2509DE91"/>
    <w:rsid w:val="00B31487"/>
    <w:rPr>
      <w:rFonts w:eastAsiaTheme="minorHAnsi"/>
      <w:lang w:val="es-EC" w:eastAsia="en-US"/>
    </w:rPr>
  </w:style>
  <w:style w:type="paragraph" w:customStyle="1" w:styleId="4066846A06F04329BE8A3A60550331051">
    <w:name w:val="4066846A06F04329BE8A3A60550331051"/>
    <w:rsid w:val="00B31487"/>
    <w:rPr>
      <w:rFonts w:eastAsiaTheme="minorHAnsi"/>
      <w:lang w:val="es-EC" w:eastAsia="en-US"/>
    </w:rPr>
  </w:style>
  <w:style w:type="paragraph" w:customStyle="1" w:styleId="D79E02C1C27C45869D5894E9A8E7B0D01">
    <w:name w:val="D79E02C1C27C45869D5894E9A8E7B0D01"/>
    <w:rsid w:val="00B31487"/>
    <w:rPr>
      <w:rFonts w:eastAsiaTheme="minorHAnsi"/>
      <w:lang w:val="es-EC" w:eastAsia="en-US"/>
    </w:rPr>
  </w:style>
  <w:style w:type="paragraph" w:customStyle="1" w:styleId="7D968C90A1BC45CC86B6562692F23DF71">
    <w:name w:val="7D968C90A1BC45CC86B6562692F23DF71"/>
    <w:rsid w:val="00B31487"/>
    <w:rPr>
      <w:rFonts w:eastAsiaTheme="minorHAnsi"/>
      <w:lang w:val="es-EC" w:eastAsia="en-US"/>
    </w:rPr>
  </w:style>
  <w:style w:type="paragraph" w:customStyle="1" w:styleId="EE7228D15F2A450F964970568CD8B98C1">
    <w:name w:val="EE7228D15F2A450F964970568CD8B98C1"/>
    <w:rsid w:val="00B31487"/>
    <w:rPr>
      <w:rFonts w:eastAsiaTheme="minorHAnsi"/>
      <w:lang w:val="es-EC" w:eastAsia="en-US"/>
    </w:rPr>
  </w:style>
  <w:style w:type="paragraph" w:customStyle="1" w:styleId="43E2CB88C9D1475EB4DD7C491E5D5EB91">
    <w:name w:val="43E2CB88C9D1475EB4DD7C491E5D5EB91"/>
    <w:rsid w:val="00B31487"/>
    <w:rPr>
      <w:rFonts w:eastAsiaTheme="minorHAnsi"/>
      <w:lang w:val="es-EC" w:eastAsia="en-US"/>
    </w:rPr>
  </w:style>
  <w:style w:type="paragraph" w:customStyle="1" w:styleId="F9FEE0623D6849869FBC484FEBAA72AD1">
    <w:name w:val="F9FEE0623D6849869FBC484FEBAA72AD1"/>
    <w:rsid w:val="00B31487"/>
    <w:rPr>
      <w:rFonts w:eastAsiaTheme="minorHAnsi"/>
      <w:lang w:val="es-EC" w:eastAsia="en-US"/>
    </w:rPr>
  </w:style>
  <w:style w:type="paragraph" w:customStyle="1" w:styleId="2DF2C7AE28084371A6E04B14C148E3151">
    <w:name w:val="2DF2C7AE28084371A6E04B14C148E3151"/>
    <w:rsid w:val="00B31487"/>
    <w:rPr>
      <w:rFonts w:eastAsiaTheme="minorHAnsi"/>
      <w:lang w:val="es-EC" w:eastAsia="en-US"/>
    </w:rPr>
  </w:style>
  <w:style w:type="paragraph" w:customStyle="1" w:styleId="8B78C89EEFA94D4C8CBEF7F4F30CCA7E">
    <w:name w:val="8B78C89EEFA94D4C8CBEF7F4F30CCA7E"/>
    <w:rsid w:val="00B31487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9A1AE588B68F648957DEF877E6ADA74">
    <w:name w:val="99A1AE588B68F648957DEF877E6ADA74"/>
    <w:rsid w:val="00044C9D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37DA746D94EB154BBF4F33177E3045F2">
    <w:name w:val="37DA746D94EB154BBF4F33177E3045F2"/>
    <w:rsid w:val="00044C9D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787F4D5C12945958275EC6DC44FF76C1">
    <w:name w:val="C787F4D5C12945958275EC6DC44FF76C1"/>
    <w:rsid w:val="00C068B3"/>
    <w:rPr>
      <w:rFonts w:eastAsiaTheme="minorHAnsi"/>
      <w:lang w:val="es-EC" w:eastAsia="en-US"/>
    </w:rPr>
  </w:style>
  <w:style w:type="paragraph" w:customStyle="1" w:styleId="1346B9DA67EA406B8EC72B01BEC7428E17">
    <w:name w:val="1346B9DA67EA406B8EC72B01BEC7428E17"/>
    <w:rsid w:val="00C068B3"/>
    <w:rPr>
      <w:rFonts w:eastAsiaTheme="minorHAnsi"/>
      <w:lang w:val="es-EC" w:eastAsia="en-US"/>
    </w:rPr>
  </w:style>
  <w:style w:type="paragraph" w:customStyle="1" w:styleId="D48B78BA59304391A27962A43421EF6417">
    <w:name w:val="D48B78BA59304391A27962A43421EF6417"/>
    <w:rsid w:val="00C068B3"/>
    <w:rPr>
      <w:rFonts w:eastAsiaTheme="minorHAnsi"/>
      <w:lang w:val="es-EC" w:eastAsia="en-US"/>
    </w:rPr>
  </w:style>
  <w:style w:type="paragraph" w:customStyle="1" w:styleId="B7C07A82DE7F4FFD94435CB4535CC40F17">
    <w:name w:val="B7C07A82DE7F4FFD94435CB4535CC40F17"/>
    <w:rsid w:val="00C068B3"/>
    <w:rPr>
      <w:rFonts w:eastAsiaTheme="minorHAnsi"/>
      <w:lang w:val="es-EC" w:eastAsia="en-US"/>
    </w:rPr>
  </w:style>
  <w:style w:type="paragraph" w:customStyle="1" w:styleId="F53A35E6664848978E95535C1D11C98117">
    <w:name w:val="F53A35E6664848978E95535C1D11C98117"/>
    <w:rsid w:val="00C068B3"/>
    <w:rPr>
      <w:rFonts w:eastAsiaTheme="minorHAnsi"/>
      <w:lang w:val="es-EC" w:eastAsia="en-US"/>
    </w:rPr>
  </w:style>
  <w:style w:type="paragraph" w:customStyle="1" w:styleId="9E626E45202F414F9108243F6FBA830917">
    <w:name w:val="9E626E45202F414F9108243F6FBA830917"/>
    <w:rsid w:val="00C068B3"/>
    <w:rPr>
      <w:rFonts w:eastAsiaTheme="minorHAnsi"/>
      <w:lang w:val="es-EC" w:eastAsia="en-US"/>
    </w:rPr>
  </w:style>
  <w:style w:type="paragraph" w:customStyle="1" w:styleId="EE2139BB3E06499E9166BC5DF14926E217">
    <w:name w:val="EE2139BB3E06499E9166BC5DF14926E217"/>
    <w:rsid w:val="00C068B3"/>
    <w:rPr>
      <w:rFonts w:eastAsiaTheme="minorHAnsi"/>
      <w:lang w:val="es-EC" w:eastAsia="en-US"/>
    </w:rPr>
  </w:style>
  <w:style w:type="paragraph" w:customStyle="1" w:styleId="10845DBE96C342C285CCD6E528AB26B117">
    <w:name w:val="10845DBE96C342C285CCD6E528AB26B117"/>
    <w:rsid w:val="00C068B3"/>
    <w:rPr>
      <w:rFonts w:eastAsiaTheme="minorHAnsi"/>
      <w:lang w:val="es-EC" w:eastAsia="en-US"/>
    </w:rPr>
  </w:style>
  <w:style w:type="paragraph" w:customStyle="1" w:styleId="4F4C068E327D4225AE9CA58505E73A8E14">
    <w:name w:val="4F4C068E327D4225AE9CA58505E73A8E14"/>
    <w:rsid w:val="00C068B3"/>
    <w:rPr>
      <w:rFonts w:eastAsiaTheme="minorHAnsi"/>
      <w:lang w:val="es-EC" w:eastAsia="en-US"/>
    </w:rPr>
  </w:style>
  <w:style w:type="paragraph" w:customStyle="1" w:styleId="A992BAC19587424888D2ADEFB649773015">
    <w:name w:val="A992BAC19587424888D2ADEFB649773015"/>
    <w:rsid w:val="00C068B3"/>
    <w:rPr>
      <w:rFonts w:eastAsiaTheme="minorHAnsi"/>
      <w:lang w:val="es-EC" w:eastAsia="en-US"/>
    </w:rPr>
  </w:style>
  <w:style w:type="paragraph" w:customStyle="1" w:styleId="71E9232CC4D94F8BAAB040A194F427B815">
    <w:name w:val="71E9232CC4D94F8BAAB040A194F427B815"/>
    <w:rsid w:val="00C068B3"/>
    <w:rPr>
      <w:rFonts w:eastAsiaTheme="minorHAnsi"/>
      <w:lang w:val="es-EC" w:eastAsia="en-US"/>
    </w:rPr>
  </w:style>
  <w:style w:type="paragraph" w:customStyle="1" w:styleId="B9DF7B1A46DF4B969903E92B2F1AAD2C17">
    <w:name w:val="B9DF7B1A46DF4B969903E92B2F1AAD2C17"/>
    <w:rsid w:val="00C068B3"/>
    <w:rPr>
      <w:rFonts w:eastAsiaTheme="minorHAnsi"/>
      <w:lang w:val="es-EC" w:eastAsia="en-US"/>
    </w:rPr>
  </w:style>
  <w:style w:type="paragraph" w:customStyle="1" w:styleId="881B1BE5CDEC4F929C56A71ED40075B317">
    <w:name w:val="881B1BE5CDEC4F929C56A71ED40075B317"/>
    <w:rsid w:val="00C068B3"/>
    <w:rPr>
      <w:rFonts w:eastAsiaTheme="minorHAnsi"/>
      <w:lang w:val="es-EC" w:eastAsia="en-US"/>
    </w:rPr>
  </w:style>
  <w:style w:type="paragraph" w:customStyle="1" w:styleId="CE75B8F21FC74AEA8D63FF00918B8B8F17">
    <w:name w:val="CE75B8F21FC74AEA8D63FF00918B8B8F17"/>
    <w:rsid w:val="00C068B3"/>
    <w:rPr>
      <w:rFonts w:eastAsiaTheme="minorHAnsi"/>
      <w:lang w:val="es-EC" w:eastAsia="en-US"/>
    </w:rPr>
  </w:style>
  <w:style w:type="paragraph" w:customStyle="1" w:styleId="DA10A2CE462E4344AFB75924CE6FA73F14">
    <w:name w:val="DA10A2CE462E4344AFB75924CE6FA73F14"/>
    <w:rsid w:val="00C068B3"/>
    <w:rPr>
      <w:rFonts w:eastAsiaTheme="minorHAnsi"/>
      <w:lang w:val="es-EC" w:eastAsia="en-US"/>
    </w:rPr>
  </w:style>
  <w:style w:type="paragraph" w:customStyle="1" w:styleId="37DA746D94EB154BBF4F33177E3045F21">
    <w:name w:val="37DA746D94EB154BBF4F33177E3045F21"/>
    <w:rsid w:val="00C068B3"/>
    <w:rPr>
      <w:rFonts w:eastAsiaTheme="minorHAnsi"/>
      <w:lang w:val="es-EC" w:eastAsia="en-US"/>
    </w:rPr>
  </w:style>
  <w:style w:type="paragraph" w:customStyle="1" w:styleId="01705F66845A4A39AE7519BEAC52C69910">
    <w:name w:val="01705F66845A4A39AE7519BEAC52C69910"/>
    <w:rsid w:val="00C068B3"/>
    <w:rPr>
      <w:rFonts w:eastAsiaTheme="minorHAnsi"/>
      <w:lang w:val="es-EC" w:eastAsia="en-US"/>
    </w:rPr>
  </w:style>
  <w:style w:type="paragraph" w:customStyle="1" w:styleId="E5C8704FC8084DAE9BC60D23909BA54B10">
    <w:name w:val="E5C8704FC8084DAE9BC60D23909BA54B10"/>
    <w:rsid w:val="00C068B3"/>
    <w:rPr>
      <w:rFonts w:eastAsiaTheme="minorHAnsi"/>
      <w:lang w:val="es-EC" w:eastAsia="en-US"/>
    </w:rPr>
  </w:style>
  <w:style w:type="paragraph" w:customStyle="1" w:styleId="BF33E177B7694A8B858944C089A8216210">
    <w:name w:val="BF33E177B7694A8B858944C089A8216210"/>
    <w:rsid w:val="00C068B3"/>
    <w:rPr>
      <w:rFonts w:eastAsiaTheme="minorHAnsi"/>
      <w:lang w:val="es-EC" w:eastAsia="en-US"/>
    </w:rPr>
  </w:style>
  <w:style w:type="paragraph" w:customStyle="1" w:styleId="19B6194F2F92406F8F3E2F1BCAD3057910">
    <w:name w:val="19B6194F2F92406F8F3E2F1BCAD3057910"/>
    <w:rsid w:val="00C068B3"/>
    <w:rPr>
      <w:rFonts w:eastAsiaTheme="minorHAnsi"/>
      <w:lang w:val="es-EC" w:eastAsia="en-US"/>
    </w:rPr>
  </w:style>
  <w:style w:type="paragraph" w:customStyle="1" w:styleId="4F6F29408B39484AADB0667328761F1F10">
    <w:name w:val="4F6F29408B39484AADB0667328761F1F10"/>
    <w:rsid w:val="00C068B3"/>
    <w:rPr>
      <w:rFonts w:eastAsiaTheme="minorHAnsi"/>
      <w:lang w:val="es-EC" w:eastAsia="en-US"/>
    </w:rPr>
  </w:style>
  <w:style w:type="paragraph" w:customStyle="1" w:styleId="626B10955F14442BA2A18812EAC3820310">
    <w:name w:val="626B10955F14442BA2A18812EAC3820310"/>
    <w:rsid w:val="00C068B3"/>
    <w:rPr>
      <w:rFonts w:eastAsiaTheme="minorHAnsi"/>
      <w:lang w:val="es-EC" w:eastAsia="en-US"/>
    </w:rPr>
  </w:style>
  <w:style w:type="paragraph" w:customStyle="1" w:styleId="0E87E0CC760445918E28B05A55157F7410">
    <w:name w:val="0E87E0CC760445918E28B05A55157F7410"/>
    <w:rsid w:val="00C068B3"/>
    <w:rPr>
      <w:rFonts w:eastAsiaTheme="minorHAnsi"/>
      <w:lang w:val="es-EC" w:eastAsia="en-US"/>
    </w:rPr>
  </w:style>
  <w:style w:type="paragraph" w:customStyle="1" w:styleId="939F3CFDAF3D4E719DCD8EFD768805C68">
    <w:name w:val="939F3CFDAF3D4E719DCD8EFD768805C68"/>
    <w:rsid w:val="00C068B3"/>
    <w:rPr>
      <w:rFonts w:eastAsiaTheme="minorHAnsi"/>
      <w:lang w:val="es-EC" w:eastAsia="en-US"/>
    </w:rPr>
  </w:style>
  <w:style w:type="paragraph" w:customStyle="1" w:styleId="E2CC841D043846B49F030638C58020F82">
    <w:name w:val="E2CC841D043846B49F030638C58020F82"/>
    <w:rsid w:val="00C068B3"/>
    <w:rPr>
      <w:rFonts w:eastAsiaTheme="minorHAnsi"/>
      <w:lang w:val="es-EC" w:eastAsia="en-US"/>
    </w:rPr>
  </w:style>
  <w:style w:type="paragraph" w:customStyle="1" w:styleId="10F8CDC4A7914AD8AA94E2C3843334352">
    <w:name w:val="10F8CDC4A7914AD8AA94E2C3843334352"/>
    <w:rsid w:val="00C068B3"/>
    <w:rPr>
      <w:rFonts w:eastAsiaTheme="minorHAnsi"/>
      <w:lang w:val="es-EC" w:eastAsia="en-US"/>
    </w:rPr>
  </w:style>
  <w:style w:type="paragraph" w:customStyle="1" w:styleId="2182B824C37B4D77B1563BDCF3CBA9012">
    <w:name w:val="2182B824C37B4D77B1563BDCF3CBA9012"/>
    <w:rsid w:val="00C068B3"/>
    <w:rPr>
      <w:rFonts w:eastAsiaTheme="minorHAnsi"/>
      <w:lang w:val="es-EC" w:eastAsia="en-US"/>
    </w:rPr>
  </w:style>
  <w:style w:type="paragraph" w:customStyle="1" w:styleId="2BD56F449C724EF3B1E286A80C8ECDB02">
    <w:name w:val="2BD56F449C724EF3B1E286A80C8ECDB02"/>
    <w:rsid w:val="00C068B3"/>
    <w:rPr>
      <w:rFonts w:eastAsiaTheme="minorHAnsi"/>
      <w:lang w:val="es-EC" w:eastAsia="en-US"/>
    </w:rPr>
  </w:style>
  <w:style w:type="paragraph" w:customStyle="1" w:styleId="8EAE612E3A4D43CF8223846F68390C9D2">
    <w:name w:val="8EAE612E3A4D43CF8223846F68390C9D2"/>
    <w:rsid w:val="00C068B3"/>
    <w:rPr>
      <w:rFonts w:eastAsiaTheme="minorHAnsi"/>
      <w:lang w:val="es-EC" w:eastAsia="en-US"/>
    </w:rPr>
  </w:style>
  <w:style w:type="paragraph" w:customStyle="1" w:styleId="18C7C69FC3774A8FA5C15E8B74D93D262">
    <w:name w:val="18C7C69FC3774A8FA5C15E8B74D93D262"/>
    <w:rsid w:val="00C068B3"/>
    <w:rPr>
      <w:rFonts w:eastAsiaTheme="minorHAnsi"/>
      <w:lang w:val="es-EC" w:eastAsia="en-US"/>
    </w:rPr>
  </w:style>
  <w:style w:type="paragraph" w:customStyle="1" w:styleId="23CAB85223594894AB225A9E2B570FE82">
    <w:name w:val="23CAB85223594894AB225A9E2B570FE82"/>
    <w:rsid w:val="00C068B3"/>
    <w:rPr>
      <w:rFonts w:eastAsiaTheme="minorHAnsi"/>
      <w:lang w:val="es-EC" w:eastAsia="en-US"/>
    </w:rPr>
  </w:style>
  <w:style w:type="paragraph" w:customStyle="1" w:styleId="44237308E1F546CBA7ADF7D45EDA0D8B2">
    <w:name w:val="44237308E1F546CBA7ADF7D45EDA0D8B2"/>
    <w:rsid w:val="00C068B3"/>
    <w:rPr>
      <w:rFonts w:eastAsiaTheme="minorHAnsi"/>
      <w:lang w:val="es-EC" w:eastAsia="en-US"/>
    </w:rPr>
  </w:style>
  <w:style w:type="paragraph" w:customStyle="1" w:styleId="D09A44C6D0CA4C5F813946D6E2509DE92">
    <w:name w:val="D09A44C6D0CA4C5F813946D6E2509DE92"/>
    <w:rsid w:val="00C068B3"/>
    <w:rPr>
      <w:rFonts w:eastAsiaTheme="minorHAnsi"/>
      <w:lang w:val="es-EC" w:eastAsia="en-US"/>
    </w:rPr>
  </w:style>
  <w:style w:type="paragraph" w:customStyle="1" w:styleId="4066846A06F04329BE8A3A60550331052">
    <w:name w:val="4066846A06F04329BE8A3A60550331052"/>
    <w:rsid w:val="00C068B3"/>
    <w:rPr>
      <w:rFonts w:eastAsiaTheme="minorHAnsi"/>
      <w:lang w:val="es-EC" w:eastAsia="en-US"/>
    </w:rPr>
  </w:style>
  <w:style w:type="paragraph" w:customStyle="1" w:styleId="D79E02C1C27C45869D5894E9A8E7B0D02">
    <w:name w:val="D79E02C1C27C45869D5894E9A8E7B0D02"/>
    <w:rsid w:val="00C068B3"/>
    <w:rPr>
      <w:rFonts w:eastAsiaTheme="minorHAnsi"/>
      <w:lang w:val="es-EC" w:eastAsia="en-US"/>
    </w:rPr>
  </w:style>
  <w:style w:type="paragraph" w:customStyle="1" w:styleId="7D968C90A1BC45CC86B6562692F23DF72">
    <w:name w:val="7D968C90A1BC45CC86B6562692F23DF72"/>
    <w:rsid w:val="00C068B3"/>
    <w:rPr>
      <w:rFonts w:eastAsiaTheme="minorHAnsi"/>
      <w:lang w:val="es-EC" w:eastAsia="en-US"/>
    </w:rPr>
  </w:style>
  <w:style w:type="paragraph" w:customStyle="1" w:styleId="EE7228D15F2A450F964970568CD8B98C2">
    <w:name w:val="EE7228D15F2A450F964970568CD8B98C2"/>
    <w:rsid w:val="00C068B3"/>
    <w:rPr>
      <w:rFonts w:eastAsiaTheme="minorHAnsi"/>
      <w:lang w:val="es-EC" w:eastAsia="en-US"/>
    </w:rPr>
  </w:style>
  <w:style w:type="paragraph" w:customStyle="1" w:styleId="43E2CB88C9D1475EB4DD7C491E5D5EB92">
    <w:name w:val="43E2CB88C9D1475EB4DD7C491E5D5EB92"/>
    <w:rsid w:val="00C068B3"/>
    <w:rPr>
      <w:rFonts w:eastAsiaTheme="minorHAnsi"/>
      <w:lang w:val="es-EC" w:eastAsia="en-US"/>
    </w:rPr>
  </w:style>
  <w:style w:type="paragraph" w:customStyle="1" w:styleId="F9FEE0623D6849869FBC484FEBAA72AD2">
    <w:name w:val="F9FEE0623D6849869FBC484FEBAA72AD2"/>
    <w:rsid w:val="00C068B3"/>
    <w:rPr>
      <w:rFonts w:eastAsiaTheme="minorHAnsi"/>
      <w:lang w:val="es-EC" w:eastAsia="en-US"/>
    </w:rPr>
  </w:style>
  <w:style w:type="paragraph" w:customStyle="1" w:styleId="2DF2C7AE28084371A6E04B14C148E3152">
    <w:name w:val="2DF2C7AE28084371A6E04B14C148E3152"/>
    <w:rsid w:val="00C068B3"/>
    <w:rPr>
      <w:rFonts w:eastAsiaTheme="minorHAnsi"/>
      <w:lang w:val="es-EC" w:eastAsia="en-US"/>
    </w:rPr>
  </w:style>
  <w:style w:type="paragraph" w:customStyle="1" w:styleId="C787F4D5C12945958275EC6DC44FF76C2">
    <w:name w:val="C787F4D5C12945958275EC6DC44FF76C2"/>
    <w:rsid w:val="00C068B3"/>
    <w:rPr>
      <w:rFonts w:eastAsiaTheme="minorHAnsi"/>
      <w:lang w:val="es-EC" w:eastAsia="en-US"/>
    </w:rPr>
  </w:style>
  <w:style w:type="paragraph" w:customStyle="1" w:styleId="1346B9DA67EA406B8EC72B01BEC7428E18">
    <w:name w:val="1346B9DA67EA406B8EC72B01BEC7428E18"/>
    <w:rsid w:val="00C068B3"/>
    <w:rPr>
      <w:rFonts w:eastAsiaTheme="minorHAnsi"/>
      <w:lang w:val="es-EC" w:eastAsia="en-US"/>
    </w:rPr>
  </w:style>
  <w:style w:type="paragraph" w:customStyle="1" w:styleId="D48B78BA59304391A27962A43421EF6418">
    <w:name w:val="D48B78BA59304391A27962A43421EF6418"/>
    <w:rsid w:val="00C068B3"/>
    <w:rPr>
      <w:rFonts w:eastAsiaTheme="minorHAnsi"/>
      <w:lang w:val="es-EC" w:eastAsia="en-US"/>
    </w:rPr>
  </w:style>
  <w:style w:type="paragraph" w:customStyle="1" w:styleId="B7C07A82DE7F4FFD94435CB4535CC40F18">
    <w:name w:val="B7C07A82DE7F4FFD94435CB4535CC40F18"/>
    <w:rsid w:val="00C068B3"/>
    <w:rPr>
      <w:rFonts w:eastAsiaTheme="minorHAnsi"/>
      <w:lang w:val="es-EC" w:eastAsia="en-US"/>
    </w:rPr>
  </w:style>
  <w:style w:type="paragraph" w:customStyle="1" w:styleId="F53A35E6664848978E95535C1D11C98118">
    <w:name w:val="F53A35E6664848978E95535C1D11C98118"/>
    <w:rsid w:val="00C068B3"/>
    <w:rPr>
      <w:rFonts w:eastAsiaTheme="minorHAnsi"/>
      <w:lang w:val="es-EC" w:eastAsia="en-US"/>
    </w:rPr>
  </w:style>
  <w:style w:type="paragraph" w:customStyle="1" w:styleId="9E626E45202F414F9108243F6FBA830918">
    <w:name w:val="9E626E45202F414F9108243F6FBA830918"/>
    <w:rsid w:val="00C068B3"/>
    <w:rPr>
      <w:rFonts w:eastAsiaTheme="minorHAnsi"/>
      <w:lang w:val="es-EC" w:eastAsia="en-US"/>
    </w:rPr>
  </w:style>
  <w:style w:type="paragraph" w:customStyle="1" w:styleId="EE2139BB3E06499E9166BC5DF14926E218">
    <w:name w:val="EE2139BB3E06499E9166BC5DF14926E218"/>
    <w:rsid w:val="00C068B3"/>
    <w:rPr>
      <w:rFonts w:eastAsiaTheme="minorHAnsi"/>
      <w:lang w:val="es-EC" w:eastAsia="en-US"/>
    </w:rPr>
  </w:style>
  <w:style w:type="paragraph" w:customStyle="1" w:styleId="10845DBE96C342C285CCD6E528AB26B118">
    <w:name w:val="10845DBE96C342C285CCD6E528AB26B118"/>
    <w:rsid w:val="00C068B3"/>
    <w:rPr>
      <w:rFonts w:eastAsiaTheme="minorHAnsi"/>
      <w:lang w:val="es-EC" w:eastAsia="en-US"/>
    </w:rPr>
  </w:style>
  <w:style w:type="paragraph" w:customStyle="1" w:styleId="4F4C068E327D4225AE9CA58505E73A8E15">
    <w:name w:val="4F4C068E327D4225AE9CA58505E73A8E15"/>
    <w:rsid w:val="00C068B3"/>
    <w:rPr>
      <w:rFonts w:eastAsiaTheme="minorHAnsi"/>
      <w:lang w:val="es-EC" w:eastAsia="en-US"/>
    </w:rPr>
  </w:style>
  <w:style w:type="paragraph" w:customStyle="1" w:styleId="A992BAC19587424888D2ADEFB649773016">
    <w:name w:val="A992BAC19587424888D2ADEFB649773016"/>
    <w:rsid w:val="00C068B3"/>
    <w:rPr>
      <w:rFonts w:eastAsiaTheme="minorHAnsi"/>
      <w:lang w:val="es-EC" w:eastAsia="en-US"/>
    </w:rPr>
  </w:style>
  <w:style w:type="paragraph" w:customStyle="1" w:styleId="71E9232CC4D94F8BAAB040A194F427B816">
    <w:name w:val="71E9232CC4D94F8BAAB040A194F427B816"/>
    <w:rsid w:val="00C068B3"/>
    <w:rPr>
      <w:rFonts w:eastAsiaTheme="minorHAnsi"/>
      <w:lang w:val="es-EC" w:eastAsia="en-US"/>
    </w:rPr>
  </w:style>
  <w:style w:type="paragraph" w:customStyle="1" w:styleId="B9DF7B1A46DF4B969903E92B2F1AAD2C18">
    <w:name w:val="B9DF7B1A46DF4B969903E92B2F1AAD2C18"/>
    <w:rsid w:val="00C068B3"/>
    <w:rPr>
      <w:rFonts w:eastAsiaTheme="minorHAnsi"/>
      <w:lang w:val="es-EC" w:eastAsia="en-US"/>
    </w:rPr>
  </w:style>
  <w:style w:type="paragraph" w:customStyle="1" w:styleId="881B1BE5CDEC4F929C56A71ED40075B318">
    <w:name w:val="881B1BE5CDEC4F929C56A71ED40075B318"/>
    <w:rsid w:val="00C068B3"/>
    <w:rPr>
      <w:rFonts w:eastAsiaTheme="minorHAnsi"/>
      <w:lang w:val="es-EC" w:eastAsia="en-US"/>
    </w:rPr>
  </w:style>
  <w:style w:type="paragraph" w:customStyle="1" w:styleId="CE75B8F21FC74AEA8D63FF00918B8B8F18">
    <w:name w:val="CE75B8F21FC74AEA8D63FF00918B8B8F18"/>
    <w:rsid w:val="00C068B3"/>
    <w:rPr>
      <w:rFonts w:eastAsiaTheme="minorHAnsi"/>
      <w:lang w:val="es-EC" w:eastAsia="en-US"/>
    </w:rPr>
  </w:style>
  <w:style w:type="paragraph" w:customStyle="1" w:styleId="DA10A2CE462E4344AFB75924CE6FA73F15">
    <w:name w:val="DA10A2CE462E4344AFB75924CE6FA73F15"/>
    <w:rsid w:val="00C068B3"/>
    <w:rPr>
      <w:rFonts w:eastAsiaTheme="minorHAnsi"/>
      <w:lang w:val="es-EC" w:eastAsia="en-US"/>
    </w:rPr>
  </w:style>
  <w:style w:type="paragraph" w:customStyle="1" w:styleId="37DA746D94EB154BBF4F33177E3045F22">
    <w:name w:val="37DA746D94EB154BBF4F33177E3045F22"/>
    <w:rsid w:val="00C068B3"/>
    <w:rPr>
      <w:rFonts w:eastAsiaTheme="minorHAnsi"/>
      <w:lang w:val="es-EC" w:eastAsia="en-US"/>
    </w:rPr>
  </w:style>
  <w:style w:type="paragraph" w:customStyle="1" w:styleId="01705F66845A4A39AE7519BEAC52C69911">
    <w:name w:val="01705F66845A4A39AE7519BEAC52C69911"/>
    <w:rsid w:val="00C068B3"/>
    <w:rPr>
      <w:rFonts w:eastAsiaTheme="minorHAnsi"/>
      <w:lang w:val="es-EC" w:eastAsia="en-US"/>
    </w:rPr>
  </w:style>
  <w:style w:type="paragraph" w:customStyle="1" w:styleId="E5C8704FC8084DAE9BC60D23909BA54B11">
    <w:name w:val="E5C8704FC8084DAE9BC60D23909BA54B11"/>
    <w:rsid w:val="00C068B3"/>
    <w:rPr>
      <w:rFonts w:eastAsiaTheme="minorHAnsi"/>
      <w:lang w:val="es-EC" w:eastAsia="en-US"/>
    </w:rPr>
  </w:style>
  <w:style w:type="paragraph" w:customStyle="1" w:styleId="BF33E177B7694A8B858944C089A8216211">
    <w:name w:val="BF33E177B7694A8B858944C089A8216211"/>
    <w:rsid w:val="00C068B3"/>
    <w:rPr>
      <w:rFonts w:eastAsiaTheme="minorHAnsi"/>
      <w:lang w:val="es-EC" w:eastAsia="en-US"/>
    </w:rPr>
  </w:style>
  <w:style w:type="paragraph" w:customStyle="1" w:styleId="19B6194F2F92406F8F3E2F1BCAD3057911">
    <w:name w:val="19B6194F2F92406F8F3E2F1BCAD3057911"/>
    <w:rsid w:val="00C068B3"/>
    <w:rPr>
      <w:rFonts w:eastAsiaTheme="minorHAnsi"/>
      <w:lang w:val="es-EC" w:eastAsia="en-US"/>
    </w:rPr>
  </w:style>
  <w:style w:type="paragraph" w:customStyle="1" w:styleId="4F6F29408B39484AADB0667328761F1F11">
    <w:name w:val="4F6F29408B39484AADB0667328761F1F11"/>
    <w:rsid w:val="00C068B3"/>
    <w:rPr>
      <w:rFonts w:eastAsiaTheme="minorHAnsi"/>
      <w:lang w:val="es-EC" w:eastAsia="en-US"/>
    </w:rPr>
  </w:style>
  <w:style w:type="paragraph" w:customStyle="1" w:styleId="626B10955F14442BA2A18812EAC3820311">
    <w:name w:val="626B10955F14442BA2A18812EAC3820311"/>
    <w:rsid w:val="00C068B3"/>
    <w:rPr>
      <w:rFonts w:eastAsiaTheme="minorHAnsi"/>
      <w:lang w:val="es-EC" w:eastAsia="en-US"/>
    </w:rPr>
  </w:style>
  <w:style w:type="paragraph" w:customStyle="1" w:styleId="0E87E0CC760445918E28B05A55157F7411">
    <w:name w:val="0E87E0CC760445918E28B05A55157F7411"/>
    <w:rsid w:val="00C068B3"/>
    <w:rPr>
      <w:rFonts w:eastAsiaTheme="minorHAnsi"/>
      <w:lang w:val="es-EC" w:eastAsia="en-US"/>
    </w:rPr>
  </w:style>
  <w:style w:type="paragraph" w:customStyle="1" w:styleId="939F3CFDAF3D4E719DCD8EFD768805C69">
    <w:name w:val="939F3CFDAF3D4E719DCD8EFD768805C69"/>
    <w:rsid w:val="00C068B3"/>
    <w:rPr>
      <w:rFonts w:eastAsiaTheme="minorHAnsi"/>
      <w:lang w:val="es-EC" w:eastAsia="en-US"/>
    </w:rPr>
  </w:style>
  <w:style w:type="paragraph" w:customStyle="1" w:styleId="E2CC841D043846B49F030638C58020F83">
    <w:name w:val="E2CC841D043846B49F030638C58020F83"/>
    <w:rsid w:val="00C068B3"/>
    <w:rPr>
      <w:rFonts w:eastAsiaTheme="minorHAnsi"/>
      <w:lang w:val="es-EC" w:eastAsia="en-US"/>
    </w:rPr>
  </w:style>
  <w:style w:type="paragraph" w:customStyle="1" w:styleId="10F8CDC4A7914AD8AA94E2C3843334353">
    <w:name w:val="10F8CDC4A7914AD8AA94E2C3843334353"/>
    <w:rsid w:val="00C068B3"/>
    <w:rPr>
      <w:rFonts w:eastAsiaTheme="minorHAnsi"/>
      <w:lang w:val="es-EC" w:eastAsia="en-US"/>
    </w:rPr>
  </w:style>
  <w:style w:type="paragraph" w:customStyle="1" w:styleId="2182B824C37B4D77B1563BDCF3CBA9013">
    <w:name w:val="2182B824C37B4D77B1563BDCF3CBA9013"/>
    <w:rsid w:val="00C068B3"/>
    <w:rPr>
      <w:rFonts w:eastAsiaTheme="minorHAnsi"/>
      <w:lang w:val="es-EC" w:eastAsia="en-US"/>
    </w:rPr>
  </w:style>
  <w:style w:type="paragraph" w:customStyle="1" w:styleId="2BD56F449C724EF3B1E286A80C8ECDB03">
    <w:name w:val="2BD56F449C724EF3B1E286A80C8ECDB03"/>
    <w:rsid w:val="00C068B3"/>
    <w:rPr>
      <w:rFonts w:eastAsiaTheme="minorHAnsi"/>
      <w:lang w:val="es-EC" w:eastAsia="en-US"/>
    </w:rPr>
  </w:style>
  <w:style w:type="paragraph" w:customStyle="1" w:styleId="8EAE612E3A4D43CF8223846F68390C9D3">
    <w:name w:val="8EAE612E3A4D43CF8223846F68390C9D3"/>
    <w:rsid w:val="00C068B3"/>
    <w:rPr>
      <w:rFonts w:eastAsiaTheme="minorHAnsi"/>
      <w:lang w:val="es-EC" w:eastAsia="en-US"/>
    </w:rPr>
  </w:style>
  <w:style w:type="paragraph" w:customStyle="1" w:styleId="18C7C69FC3774A8FA5C15E8B74D93D263">
    <w:name w:val="18C7C69FC3774A8FA5C15E8B74D93D263"/>
    <w:rsid w:val="00C068B3"/>
    <w:rPr>
      <w:rFonts w:eastAsiaTheme="minorHAnsi"/>
      <w:lang w:val="es-EC" w:eastAsia="en-US"/>
    </w:rPr>
  </w:style>
  <w:style w:type="paragraph" w:customStyle="1" w:styleId="23CAB85223594894AB225A9E2B570FE83">
    <w:name w:val="23CAB85223594894AB225A9E2B570FE83"/>
    <w:rsid w:val="00C068B3"/>
    <w:rPr>
      <w:rFonts w:eastAsiaTheme="minorHAnsi"/>
      <w:lang w:val="es-EC" w:eastAsia="en-US"/>
    </w:rPr>
  </w:style>
  <w:style w:type="paragraph" w:customStyle="1" w:styleId="44237308E1F546CBA7ADF7D45EDA0D8B3">
    <w:name w:val="44237308E1F546CBA7ADF7D45EDA0D8B3"/>
    <w:rsid w:val="00C068B3"/>
    <w:rPr>
      <w:rFonts w:eastAsiaTheme="minorHAnsi"/>
      <w:lang w:val="es-EC" w:eastAsia="en-US"/>
    </w:rPr>
  </w:style>
  <w:style w:type="paragraph" w:customStyle="1" w:styleId="D09A44C6D0CA4C5F813946D6E2509DE93">
    <w:name w:val="D09A44C6D0CA4C5F813946D6E2509DE93"/>
    <w:rsid w:val="00C068B3"/>
    <w:rPr>
      <w:rFonts w:eastAsiaTheme="minorHAnsi"/>
      <w:lang w:val="es-EC" w:eastAsia="en-US"/>
    </w:rPr>
  </w:style>
  <w:style w:type="paragraph" w:customStyle="1" w:styleId="4066846A06F04329BE8A3A60550331053">
    <w:name w:val="4066846A06F04329BE8A3A60550331053"/>
    <w:rsid w:val="00C068B3"/>
    <w:rPr>
      <w:rFonts w:eastAsiaTheme="minorHAnsi"/>
      <w:lang w:val="es-EC" w:eastAsia="en-US"/>
    </w:rPr>
  </w:style>
  <w:style w:type="paragraph" w:customStyle="1" w:styleId="D79E02C1C27C45869D5894E9A8E7B0D03">
    <w:name w:val="D79E02C1C27C45869D5894E9A8E7B0D03"/>
    <w:rsid w:val="00C068B3"/>
    <w:rPr>
      <w:rFonts w:eastAsiaTheme="minorHAnsi"/>
      <w:lang w:val="es-EC" w:eastAsia="en-US"/>
    </w:rPr>
  </w:style>
  <w:style w:type="paragraph" w:customStyle="1" w:styleId="7D968C90A1BC45CC86B6562692F23DF73">
    <w:name w:val="7D968C90A1BC45CC86B6562692F23DF73"/>
    <w:rsid w:val="00C068B3"/>
    <w:rPr>
      <w:rFonts w:eastAsiaTheme="minorHAnsi"/>
      <w:lang w:val="es-EC" w:eastAsia="en-US"/>
    </w:rPr>
  </w:style>
  <w:style w:type="paragraph" w:customStyle="1" w:styleId="EE7228D15F2A450F964970568CD8B98C3">
    <w:name w:val="EE7228D15F2A450F964970568CD8B98C3"/>
    <w:rsid w:val="00C068B3"/>
    <w:rPr>
      <w:rFonts w:eastAsiaTheme="minorHAnsi"/>
      <w:lang w:val="es-EC" w:eastAsia="en-US"/>
    </w:rPr>
  </w:style>
  <w:style w:type="paragraph" w:customStyle="1" w:styleId="43E2CB88C9D1475EB4DD7C491E5D5EB93">
    <w:name w:val="43E2CB88C9D1475EB4DD7C491E5D5EB93"/>
    <w:rsid w:val="00C068B3"/>
    <w:rPr>
      <w:rFonts w:eastAsiaTheme="minorHAnsi"/>
      <w:lang w:val="es-EC" w:eastAsia="en-US"/>
    </w:rPr>
  </w:style>
  <w:style w:type="paragraph" w:customStyle="1" w:styleId="F9FEE0623D6849869FBC484FEBAA72AD3">
    <w:name w:val="F9FEE0623D6849869FBC484FEBAA72AD3"/>
    <w:rsid w:val="00C068B3"/>
    <w:rPr>
      <w:rFonts w:eastAsiaTheme="minorHAnsi"/>
      <w:lang w:val="es-EC" w:eastAsia="en-US"/>
    </w:rPr>
  </w:style>
  <w:style w:type="paragraph" w:customStyle="1" w:styleId="2DF2C7AE28084371A6E04B14C148E3153">
    <w:name w:val="2DF2C7AE28084371A6E04B14C148E3153"/>
    <w:rsid w:val="00C068B3"/>
    <w:rPr>
      <w:rFonts w:eastAsiaTheme="minorHAnsi"/>
      <w:lang w:val="es-EC" w:eastAsia="en-US"/>
    </w:rPr>
  </w:style>
  <w:style w:type="paragraph" w:customStyle="1" w:styleId="C787F4D5C12945958275EC6DC44FF76C3">
    <w:name w:val="C787F4D5C12945958275EC6DC44FF76C3"/>
    <w:rsid w:val="00C068B3"/>
    <w:rPr>
      <w:rFonts w:eastAsiaTheme="minorHAnsi"/>
      <w:lang w:val="es-EC" w:eastAsia="en-US"/>
    </w:rPr>
  </w:style>
  <w:style w:type="paragraph" w:customStyle="1" w:styleId="1346B9DA67EA406B8EC72B01BEC7428E19">
    <w:name w:val="1346B9DA67EA406B8EC72B01BEC7428E19"/>
    <w:rsid w:val="00C068B3"/>
    <w:rPr>
      <w:rFonts w:eastAsiaTheme="minorHAnsi"/>
      <w:lang w:val="es-EC" w:eastAsia="en-US"/>
    </w:rPr>
  </w:style>
  <w:style w:type="paragraph" w:customStyle="1" w:styleId="D48B78BA59304391A27962A43421EF6419">
    <w:name w:val="D48B78BA59304391A27962A43421EF6419"/>
    <w:rsid w:val="00C068B3"/>
    <w:rPr>
      <w:rFonts w:eastAsiaTheme="minorHAnsi"/>
      <w:lang w:val="es-EC" w:eastAsia="en-US"/>
    </w:rPr>
  </w:style>
  <w:style w:type="paragraph" w:customStyle="1" w:styleId="B7C07A82DE7F4FFD94435CB4535CC40F19">
    <w:name w:val="B7C07A82DE7F4FFD94435CB4535CC40F19"/>
    <w:rsid w:val="00C068B3"/>
    <w:rPr>
      <w:rFonts w:eastAsiaTheme="minorHAnsi"/>
      <w:lang w:val="es-EC" w:eastAsia="en-US"/>
    </w:rPr>
  </w:style>
  <w:style w:type="paragraph" w:customStyle="1" w:styleId="F53A35E6664848978E95535C1D11C98119">
    <w:name w:val="F53A35E6664848978E95535C1D11C98119"/>
    <w:rsid w:val="00C068B3"/>
    <w:rPr>
      <w:rFonts w:eastAsiaTheme="minorHAnsi"/>
      <w:lang w:val="es-EC" w:eastAsia="en-US"/>
    </w:rPr>
  </w:style>
  <w:style w:type="paragraph" w:customStyle="1" w:styleId="9E626E45202F414F9108243F6FBA830919">
    <w:name w:val="9E626E45202F414F9108243F6FBA830919"/>
    <w:rsid w:val="00C068B3"/>
    <w:rPr>
      <w:rFonts w:eastAsiaTheme="minorHAnsi"/>
      <w:lang w:val="es-EC" w:eastAsia="en-US"/>
    </w:rPr>
  </w:style>
  <w:style w:type="paragraph" w:customStyle="1" w:styleId="EE2139BB3E06499E9166BC5DF14926E219">
    <w:name w:val="EE2139BB3E06499E9166BC5DF14926E219"/>
    <w:rsid w:val="00C068B3"/>
    <w:rPr>
      <w:rFonts w:eastAsiaTheme="minorHAnsi"/>
      <w:lang w:val="es-EC" w:eastAsia="en-US"/>
    </w:rPr>
  </w:style>
  <w:style w:type="paragraph" w:customStyle="1" w:styleId="10845DBE96C342C285CCD6E528AB26B119">
    <w:name w:val="10845DBE96C342C285CCD6E528AB26B119"/>
    <w:rsid w:val="00C068B3"/>
    <w:rPr>
      <w:rFonts w:eastAsiaTheme="minorHAnsi"/>
      <w:lang w:val="es-EC" w:eastAsia="en-US"/>
    </w:rPr>
  </w:style>
  <w:style w:type="paragraph" w:customStyle="1" w:styleId="4F4C068E327D4225AE9CA58505E73A8E16">
    <w:name w:val="4F4C068E327D4225AE9CA58505E73A8E16"/>
    <w:rsid w:val="00C068B3"/>
    <w:rPr>
      <w:rFonts w:eastAsiaTheme="minorHAnsi"/>
      <w:lang w:val="es-EC" w:eastAsia="en-US"/>
    </w:rPr>
  </w:style>
  <w:style w:type="paragraph" w:customStyle="1" w:styleId="A992BAC19587424888D2ADEFB649773017">
    <w:name w:val="A992BAC19587424888D2ADEFB649773017"/>
    <w:rsid w:val="00C068B3"/>
    <w:rPr>
      <w:rFonts w:eastAsiaTheme="minorHAnsi"/>
      <w:lang w:val="es-EC" w:eastAsia="en-US"/>
    </w:rPr>
  </w:style>
  <w:style w:type="paragraph" w:customStyle="1" w:styleId="71E9232CC4D94F8BAAB040A194F427B817">
    <w:name w:val="71E9232CC4D94F8BAAB040A194F427B817"/>
    <w:rsid w:val="00C068B3"/>
    <w:rPr>
      <w:rFonts w:eastAsiaTheme="minorHAnsi"/>
      <w:lang w:val="es-EC" w:eastAsia="en-US"/>
    </w:rPr>
  </w:style>
  <w:style w:type="paragraph" w:customStyle="1" w:styleId="B9DF7B1A46DF4B969903E92B2F1AAD2C19">
    <w:name w:val="B9DF7B1A46DF4B969903E92B2F1AAD2C19"/>
    <w:rsid w:val="00C068B3"/>
    <w:rPr>
      <w:rFonts w:eastAsiaTheme="minorHAnsi"/>
      <w:lang w:val="es-EC" w:eastAsia="en-US"/>
    </w:rPr>
  </w:style>
  <w:style w:type="paragraph" w:customStyle="1" w:styleId="881B1BE5CDEC4F929C56A71ED40075B319">
    <w:name w:val="881B1BE5CDEC4F929C56A71ED40075B319"/>
    <w:rsid w:val="00C068B3"/>
    <w:rPr>
      <w:rFonts w:eastAsiaTheme="minorHAnsi"/>
      <w:lang w:val="es-EC" w:eastAsia="en-US"/>
    </w:rPr>
  </w:style>
  <w:style w:type="paragraph" w:customStyle="1" w:styleId="CE75B8F21FC74AEA8D63FF00918B8B8F19">
    <w:name w:val="CE75B8F21FC74AEA8D63FF00918B8B8F19"/>
    <w:rsid w:val="00C068B3"/>
    <w:rPr>
      <w:rFonts w:eastAsiaTheme="minorHAnsi"/>
      <w:lang w:val="es-EC" w:eastAsia="en-US"/>
    </w:rPr>
  </w:style>
  <w:style w:type="paragraph" w:customStyle="1" w:styleId="DA10A2CE462E4344AFB75924CE6FA73F16">
    <w:name w:val="DA10A2CE462E4344AFB75924CE6FA73F16"/>
    <w:rsid w:val="00C068B3"/>
    <w:rPr>
      <w:rFonts w:eastAsiaTheme="minorHAnsi"/>
      <w:lang w:val="es-EC" w:eastAsia="en-US"/>
    </w:rPr>
  </w:style>
  <w:style w:type="paragraph" w:customStyle="1" w:styleId="37DA746D94EB154BBF4F33177E3045F23">
    <w:name w:val="37DA746D94EB154BBF4F33177E3045F23"/>
    <w:rsid w:val="00C068B3"/>
    <w:rPr>
      <w:rFonts w:eastAsiaTheme="minorHAnsi"/>
      <w:lang w:val="es-EC" w:eastAsia="en-US"/>
    </w:rPr>
  </w:style>
  <w:style w:type="paragraph" w:customStyle="1" w:styleId="01705F66845A4A39AE7519BEAC52C69912">
    <w:name w:val="01705F66845A4A39AE7519BEAC52C69912"/>
    <w:rsid w:val="00C068B3"/>
    <w:rPr>
      <w:rFonts w:eastAsiaTheme="minorHAnsi"/>
      <w:lang w:val="es-EC" w:eastAsia="en-US"/>
    </w:rPr>
  </w:style>
  <w:style w:type="paragraph" w:customStyle="1" w:styleId="E5C8704FC8084DAE9BC60D23909BA54B12">
    <w:name w:val="E5C8704FC8084DAE9BC60D23909BA54B12"/>
    <w:rsid w:val="00C068B3"/>
    <w:rPr>
      <w:rFonts w:eastAsiaTheme="minorHAnsi"/>
      <w:lang w:val="es-EC" w:eastAsia="en-US"/>
    </w:rPr>
  </w:style>
  <w:style w:type="paragraph" w:customStyle="1" w:styleId="BF33E177B7694A8B858944C089A8216212">
    <w:name w:val="BF33E177B7694A8B858944C089A8216212"/>
    <w:rsid w:val="00C068B3"/>
    <w:rPr>
      <w:rFonts w:eastAsiaTheme="minorHAnsi"/>
      <w:lang w:val="es-EC" w:eastAsia="en-US"/>
    </w:rPr>
  </w:style>
  <w:style w:type="paragraph" w:customStyle="1" w:styleId="19B6194F2F92406F8F3E2F1BCAD3057912">
    <w:name w:val="19B6194F2F92406F8F3E2F1BCAD3057912"/>
    <w:rsid w:val="00C068B3"/>
    <w:rPr>
      <w:rFonts w:eastAsiaTheme="minorHAnsi"/>
      <w:lang w:val="es-EC" w:eastAsia="en-US"/>
    </w:rPr>
  </w:style>
  <w:style w:type="paragraph" w:customStyle="1" w:styleId="4F6F29408B39484AADB0667328761F1F12">
    <w:name w:val="4F6F29408B39484AADB0667328761F1F12"/>
    <w:rsid w:val="00C068B3"/>
    <w:rPr>
      <w:rFonts w:eastAsiaTheme="minorHAnsi"/>
      <w:lang w:val="es-EC" w:eastAsia="en-US"/>
    </w:rPr>
  </w:style>
  <w:style w:type="paragraph" w:customStyle="1" w:styleId="626B10955F14442BA2A18812EAC3820312">
    <w:name w:val="626B10955F14442BA2A18812EAC3820312"/>
    <w:rsid w:val="00C068B3"/>
    <w:rPr>
      <w:rFonts w:eastAsiaTheme="minorHAnsi"/>
      <w:lang w:val="es-EC" w:eastAsia="en-US"/>
    </w:rPr>
  </w:style>
  <w:style w:type="paragraph" w:customStyle="1" w:styleId="0E87E0CC760445918E28B05A55157F7412">
    <w:name w:val="0E87E0CC760445918E28B05A55157F7412"/>
    <w:rsid w:val="00C068B3"/>
    <w:rPr>
      <w:rFonts w:eastAsiaTheme="minorHAnsi"/>
      <w:lang w:val="es-EC" w:eastAsia="en-US"/>
    </w:rPr>
  </w:style>
  <w:style w:type="paragraph" w:customStyle="1" w:styleId="939F3CFDAF3D4E719DCD8EFD768805C610">
    <w:name w:val="939F3CFDAF3D4E719DCD8EFD768805C610"/>
    <w:rsid w:val="00C068B3"/>
    <w:rPr>
      <w:rFonts w:eastAsiaTheme="minorHAnsi"/>
      <w:lang w:val="es-EC" w:eastAsia="en-US"/>
    </w:rPr>
  </w:style>
  <w:style w:type="paragraph" w:customStyle="1" w:styleId="E2CC841D043846B49F030638C58020F84">
    <w:name w:val="E2CC841D043846B49F030638C58020F84"/>
    <w:rsid w:val="00C068B3"/>
    <w:rPr>
      <w:rFonts w:eastAsiaTheme="minorHAnsi"/>
      <w:lang w:val="es-EC" w:eastAsia="en-US"/>
    </w:rPr>
  </w:style>
  <w:style w:type="paragraph" w:customStyle="1" w:styleId="10F8CDC4A7914AD8AA94E2C3843334354">
    <w:name w:val="10F8CDC4A7914AD8AA94E2C3843334354"/>
    <w:rsid w:val="00C068B3"/>
    <w:rPr>
      <w:rFonts w:eastAsiaTheme="minorHAnsi"/>
      <w:lang w:val="es-EC" w:eastAsia="en-US"/>
    </w:rPr>
  </w:style>
  <w:style w:type="paragraph" w:customStyle="1" w:styleId="2182B824C37B4D77B1563BDCF3CBA9014">
    <w:name w:val="2182B824C37B4D77B1563BDCF3CBA9014"/>
    <w:rsid w:val="00C068B3"/>
    <w:rPr>
      <w:rFonts w:eastAsiaTheme="minorHAnsi"/>
      <w:lang w:val="es-EC" w:eastAsia="en-US"/>
    </w:rPr>
  </w:style>
  <w:style w:type="paragraph" w:customStyle="1" w:styleId="2BD56F449C724EF3B1E286A80C8ECDB04">
    <w:name w:val="2BD56F449C724EF3B1E286A80C8ECDB04"/>
    <w:rsid w:val="00C068B3"/>
    <w:rPr>
      <w:rFonts w:eastAsiaTheme="minorHAnsi"/>
      <w:lang w:val="es-EC" w:eastAsia="en-US"/>
    </w:rPr>
  </w:style>
  <w:style w:type="paragraph" w:customStyle="1" w:styleId="8EAE612E3A4D43CF8223846F68390C9D4">
    <w:name w:val="8EAE612E3A4D43CF8223846F68390C9D4"/>
    <w:rsid w:val="00C068B3"/>
    <w:rPr>
      <w:rFonts w:eastAsiaTheme="minorHAnsi"/>
      <w:lang w:val="es-EC" w:eastAsia="en-US"/>
    </w:rPr>
  </w:style>
  <w:style w:type="paragraph" w:customStyle="1" w:styleId="18C7C69FC3774A8FA5C15E8B74D93D264">
    <w:name w:val="18C7C69FC3774A8FA5C15E8B74D93D264"/>
    <w:rsid w:val="00C068B3"/>
    <w:rPr>
      <w:rFonts w:eastAsiaTheme="minorHAnsi"/>
      <w:lang w:val="es-EC" w:eastAsia="en-US"/>
    </w:rPr>
  </w:style>
  <w:style w:type="paragraph" w:customStyle="1" w:styleId="23CAB85223594894AB225A9E2B570FE84">
    <w:name w:val="23CAB85223594894AB225A9E2B570FE84"/>
    <w:rsid w:val="00C068B3"/>
    <w:rPr>
      <w:rFonts w:eastAsiaTheme="minorHAnsi"/>
      <w:lang w:val="es-EC" w:eastAsia="en-US"/>
    </w:rPr>
  </w:style>
  <w:style w:type="paragraph" w:customStyle="1" w:styleId="44237308E1F546CBA7ADF7D45EDA0D8B4">
    <w:name w:val="44237308E1F546CBA7ADF7D45EDA0D8B4"/>
    <w:rsid w:val="00C068B3"/>
    <w:rPr>
      <w:rFonts w:eastAsiaTheme="minorHAnsi"/>
      <w:lang w:val="es-EC" w:eastAsia="en-US"/>
    </w:rPr>
  </w:style>
  <w:style w:type="paragraph" w:customStyle="1" w:styleId="D09A44C6D0CA4C5F813946D6E2509DE94">
    <w:name w:val="D09A44C6D0CA4C5F813946D6E2509DE94"/>
    <w:rsid w:val="00C068B3"/>
    <w:rPr>
      <w:rFonts w:eastAsiaTheme="minorHAnsi"/>
      <w:lang w:val="es-EC" w:eastAsia="en-US"/>
    </w:rPr>
  </w:style>
  <w:style w:type="paragraph" w:customStyle="1" w:styleId="4066846A06F04329BE8A3A60550331054">
    <w:name w:val="4066846A06F04329BE8A3A60550331054"/>
    <w:rsid w:val="00C068B3"/>
    <w:rPr>
      <w:rFonts w:eastAsiaTheme="minorHAnsi"/>
      <w:lang w:val="es-EC" w:eastAsia="en-US"/>
    </w:rPr>
  </w:style>
  <w:style w:type="paragraph" w:customStyle="1" w:styleId="D79E02C1C27C45869D5894E9A8E7B0D04">
    <w:name w:val="D79E02C1C27C45869D5894E9A8E7B0D04"/>
    <w:rsid w:val="00C068B3"/>
    <w:rPr>
      <w:rFonts w:eastAsiaTheme="minorHAnsi"/>
      <w:lang w:val="es-EC" w:eastAsia="en-US"/>
    </w:rPr>
  </w:style>
  <w:style w:type="paragraph" w:customStyle="1" w:styleId="7D968C90A1BC45CC86B6562692F23DF74">
    <w:name w:val="7D968C90A1BC45CC86B6562692F23DF74"/>
    <w:rsid w:val="00C068B3"/>
    <w:rPr>
      <w:rFonts w:eastAsiaTheme="minorHAnsi"/>
      <w:lang w:val="es-EC" w:eastAsia="en-US"/>
    </w:rPr>
  </w:style>
  <w:style w:type="paragraph" w:customStyle="1" w:styleId="EE7228D15F2A450F964970568CD8B98C4">
    <w:name w:val="EE7228D15F2A450F964970568CD8B98C4"/>
    <w:rsid w:val="00C068B3"/>
    <w:rPr>
      <w:rFonts w:eastAsiaTheme="minorHAnsi"/>
      <w:lang w:val="es-EC" w:eastAsia="en-US"/>
    </w:rPr>
  </w:style>
  <w:style w:type="paragraph" w:customStyle="1" w:styleId="43E2CB88C9D1475EB4DD7C491E5D5EB94">
    <w:name w:val="43E2CB88C9D1475EB4DD7C491E5D5EB94"/>
    <w:rsid w:val="00C068B3"/>
    <w:rPr>
      <w:rFonts w:eastAsiaTheme="minorHAnsi"/>
      <w:lang w:val="es-EC" w:eastAsia="en-US"/>
    </w:rPr>
  </w:style>
  <w:style w:type="paragraph" w:customStyle="1" w:styleId="F9FEE0623D6849869FBC484FEBAA72AD4">
    <w:name w:val="F9FEE0623D6849869FBC484FEBAA72AD4"/>
    <w:rsid w:val="00C068B3"/>
    <w:rPr>
      <w:rFonts w:eastAsiaTheme="minorHAnsi"/>
      <w:lang w:val="es-EC" w:eastAsia="en-US"/>
    </w:rPr>
  </w:style>
  <w:style w:type="paragraph" w:customStyle="1" w:styleId="2DF2C7AE28084371A6E04B14C148E3154">
    <w:name w:val="2DF2C7AE28084371A6E04B14C148E3154"/>
    <w:rsid w:val="00C068B3"/>
    <w:rPr>
      <w:rFonts w:eastAsiaTheme="minorHAnsi"/>
      <w:lang w:val="es-EC" w:eastAsia="en-US"/>
    </w:rPr>
  </w:style>
  <w:style w:type="paragraph" w:customStyle="1" w:styleId="29F690D70BA1403EAB02E07639901AB5">
    <w:name w:val="29F690D70BA1403EAB02E07639901AB5"/>
    <w:rsid w:val="00C068B3"/>
  </w:style>
  <w:style w:type="paragraph" w:customStyle="1" w:styleId="C787F4D5C12945958275EC6DC44FF76C4">
    <w:name w:val="C787F4D5C12945958275EC6DC44FF76C4"/>
    <w:rsid w:val="00C068B3"/>
    <w:rPr>
      <w:rFonts w:eastAsiaTheme="minorHAnsi"/>
      <w:lang w:val="es-EC" w:eastAsia="en-US"/>
    </w:rPr>
  </w:style>
  <w:style w:type="paragraph" w:customStyle="1" w:styleId="1346B9DA67EA406B8EC72B01BEC7428E20">
    <w:name w:val="1346B9DA67EA406B8EC72B01BEC7428E20"/>
    <w:rsid w:val="00C068B3"/>
    <w:rPr>
      <w:rFonts w:eastAsiaTheme="minorHAnsi"/>
      <w:lang w:val="es-EC" w:eastAsia="en-US"/>
    </w:rPr>
  </w:style>
  <w:style w:type="paragraph" w:customStyle="1" w:styleId="D48B78BA59304391A27962A43421EF6420">
    <w:name w:val="D48B78BA59304391A27962A43421EF6420"/>
    <w:rsid w:val="00C068B3"/>
    <w:rPr>
      <w:rFonts w:eastAsiaTheme="minorHAnsi"/>
      <w:lang w:val="es-EC" w:eastAsia="en-US"/>
    </w:rPr>
  </w:style>
  <w:style w:type="paragraph" w:customStyle="1" w:styleId="B7C07A82DE7F4FFD94435CB4535CC40F20">
    <w:name w:val="B7C07A82DE7F4FFD94435CB4535CC40F20"/>
    <w:rsid w:val="00C068B3"/>
    <w:rPr>
      <w:rFonts w:eastAsiaTheme="minorHAnsi"/>
      <w:lang w:val="es-EC" w:eastAsia="en-US"/>
    </w:rPr>
  </w:style>
  <w:style w:type="paragraph" w:customStyle="1" w:styleId="F53A35E6664848978E95535C1D11C98120">
    <w:name w:val="F53A35E6664848978E95535C1D11C98120"/>
    <w:rsid w:val="00C068B3"/>
    <w:rPr>
      <w:rFonts w:eastAsiaTheme="minorHAnsi"/>
      <w:lang w:val="es-EC" w:eastAsia="en-US"/>
    </w:rPr>
  </w:style>
  <w:style w:type="paragraph" w:customStyle="1" w:styleId="9E626E45202F414F9108243F6FBA830920">
    <w:name w:val="9E626E45202F414F9108243F6FBA830920"/>
    <w:rsid w:val="00C068B3"/>
    <w:rPr>
      <w:rFonts w:eastAsiaTheme="minorHAnsi"/>
      <w:lang w:val="es-EC" w:eastAsia="en-US"/>
    </w:rPr>
  </w:style>
  <w:style w:type="paragraph" w:customStyle="1" w:styleId="EE2139BB3E06499E9166BC5DF14926E220">
    <w:name w:val="EE2139BB3E06499E9166BC5DF14926E220"/>
    <w:rsid w:val="00C068B3"/>
    <w:rPr>
      <w:rFonts w:eastAsiaTheme="minorHAnsi"/>
      <w:lang w:val="es-EC" w:eastAsia="en-US"/>
    </w:rPr>
  </w:style>
  <w:style w:type="paragraph" w:customStyle="1" w:styleId="10845DBE96C342C285CCD6E528AB26B120">
    <w:name w:val="10845DBE96C342C285CCD6E528AB26B120"/>
    <w:rsid w:val="00C068B3"/>
    <w:rPr>
      <w:rFonts w:eastAsiaTheme="minorHAnsi"/>
      <w:lang w:val="es-EC" w:eastAsia="en-US"/>
    </w:rPr>
  </w:style>
  <w:style w:type="paragraph" w:customStyle="1" w:styleId="4F4C068E327D4225AE9CA58505E73A8E17">
    <w:name w:val="4F4C068E327D4225AE9CA58505E73A8E17"/>
    <w:rsid w:val="00C068B3"/>
    <w:rPr>
      <w:rFonts w:eastAsiaTheme="minorHAnsi"/>
      <w:lang w:val="es-EC" w:eastAsia="en-US"/>
    </w:rPr>
  </w:style>
  <w:style w:type="paragraph" w:customStyle="1" w:styleId="A992BAC19587424888D2ADEFB649773018">
    <w:name w:val="A992BAC19587424888D2ADEFB649773018"/>
    <w:rsid w:val="00C068B3"/>
    <w:rPr>
      <w:rFonts w:eastAsiaTheme="minorHAnsi"/>
      <w:lang w:val="es-EC" w:eastAsia="en-US"/>
    </w:rPr>
  </w:style>
  <w:style w:type="paragraph" w:customStyle="1" w:styleId="71E9232CC4D94F8BAAB040A194F427B818">
    <w:name w:val="71E9232CC4D94F8BAAB040A194F427B818"/>
    <w:rsid w:val="00C068B3"/>
    <w:rPr>
      <w:rFonts w:eastAsiaTheme="minorHAnsi"/>
      <w:lang w:val="es-EC" w:eastAsia="en-US"/>
    </w:rPr>
  </w:style>
  <w:style w:type="paragraph" w:customStyle="1" w:styleId="B9DF7B1A46DF4B969903E92B2F1AAD2C20">
    <w:name w:val="B9DF7B1A46DF4B969903E92B2F1AAD2C20"/>
    <w:rsid w:val="00C068B3"/>
    <w:rPr>
      <w:rFonts w:eastAsiaTheme="minorHAnsi"/>
      <w:lang w:val="es-EC" w:eastAsia="en-US"/>
    </w:rPr>
  </w:style>
  <w:style w:type="paragraph" w:customStyle="1" w:styleId="881B1BE5CDEC4F929C56A71ED40075B320">
    <w:name w:val="881B1BE5CDEC4F929C56A71ED40075B320"/>
    <w:rsid w:val="00C068B3"/>
    <w:rPr>
      <w:rFonts w:eastAsiaTheme="minorHAnsi"/>
      <w:lang w:val="es-EC" w:eastAsia="en-US"/>
    </w:rPr>
  </w:style>
  <w:style w:type="paragraph" w:customStyle="1" w:styleId="CE75B8F21FC74AEA8D63FF00918B8B8F20">
    <w:name w:val="CE75B8F21FC74AEA8D63FF00918B8B8F20"/>
    <w:rsid w:val="00C068B3"/>
    <w:rPr>
      <w:rFonts w:eastAsiaTheme="minorHAnsi"/>
      <w:lang w:val="es-EC" w:eastAsia="en-US"/>
    </w:rPr>
  </w:style>
  <w:style w:type="paragraph" w:customStyle="1" w:styleId="DA10A2CE462E4344AFB75924CE6FA73F17">
    <w:name w:val="DA10A2CE462E4344AFB75924CE6FA73F17"/>
    <w:rsid w:val="00C068B3"/>
    <w:rPr>
      <w:rFonts w:eastAsiaTheme="minorHAnsi"/>
      <w:lang w:val="es-EC" w:eastAsia="en-US"/>
    </w:rPr>
  </w:style>
  <w:style w:type="paragraph" w:customStyle="1" w:styleId="37DA746D94EB154BBF4F33177E3045F24">
    <w:name w:val="37DA746D94EB154BBF4F33177E3045F24"/>
    <w:rsid w:val="00C068B3"/>
    <w:rPr>
      <w:rFonts w:eastAsiaTheme="minorHAnsi"/>
      <w:lang w:val="es-EC" w:eastAsia="en-US"/>
    </w:rPr>
  </w:style>
  <w:style w:type="paragraph" w:customStyle="1" w:styleId="01705F66845A4A39AE7519BEAC52C69913">
    <w:name w:val="01705F66845A4A39AE7519BEAC52C69913"/>
    <w:rsid w:val="00C068B3"/>
    <w:rPr>
      <w:rFonts w:eastAsiaTheme="minorHAnsi"/>
      <w:lang w:val="es-EC" w:eastAsia="en-US"/>
    </w:rPr>
  </w:style>
  <w:style w:type="paragraph" w:customStyle="1" w:styleId="E5C8704FC8084DAE9BC60D23909BA54B13">
    <w:name w:val="E5C8704FC8084DAE9BC60D23909BA54B13"/>
    <w:rsid w:val="00C068B3"/>
    <w:rPr>
      <w:rFonts w:eastAsiaTheme="minorHAnsi"/>
      <w:lang w:val="es-EC" w:eastAsia="en-US"/>
    </w:rPr>
  </w:style>
  <w:style w:type="paragraph" w:customStyle="1" w:styleId="BF33E177B7694A8B858944C089A8216213">
    <w:name w:val="BF33E177B7694A8B858944C089A8216213"/>
    <w:rsid w:val="00C068B3"/>
    <w:rPr>
      <w:rFonts w:eastAsiaTheme="minorHAnsi"/>
      <w:lang w:val="es-EC" w:eastAsia="en-US"/>
    </w:rPr>
  </w:style>
  <w:style w:type="paragraph" w:customStyle="1" w:styleId="19B6194F2F92406F8F3E2F1BCAD3057913">
    <w:name w:val="19B6194F2F92406F8F3E2F1BCAD3057913"/>
    <w:rsid w:val="00C068B3"/>
    <w:rPr>
      <w:rFonts w:eastAsiaTheme="minorHAnsi"/>
      <w:lang w:val="es-EC" w:eastAsia="en-US"/>
    </w:rPr>
  </w:style>
  <w:style w:type="paragraph" w:customStyle="1" w:styleId="4F6F29408B39484AADB0667328761F1F13">
    <w:name w:val="4F6F29408B39484AADB0667328761F1F13"/>
    <w:rsid w:val="00C068B3"/>
    <w:rPr>
      <w:rFonts w:eastAsiaTheme="minorHAnsi"/>
      <w:lang w:val="es-EC" w:eastAsia="en-US"/>
    </w:rPr>
  </w:style>
  <w:style w:type="paragraph" w:customStyle="1" w:styleId="626B10955F14442BA2A18812EAC3820313">
    <w:name w:val="626B10955F14442BA2A18812EAC3820313"/>
    <w:rsid w:val="00C068B3"/>
    <w:rPr>
      <w:rFonts w:eastAsiaTheme="minorHAnsi"/>
      <w:lang w:val="es-EC" w:eastAsia="en-US"/>
    </w:rPr>
  </w:style>
  <w:style w:type="paragraph" w:customStyle="1" w:styleId="0E87E0CC760445918E28B05A55157F7413">
    <w:name w:val="0E87E0CC760445918E28B05A55157F7413"/>
    <w:rsid w:val="00C068B3"/>
    <w:rPr>
      <w:rFonts w:eastAsiaTheme="minorHAnsi"/>
      <w:lang w:val="es-EC" w:eastAsia="en-US"/>
    </w:rPr>
  </w:style>
  <w:style w:type="paragraph" w:customStyle="1" w:styleId="29F690D70BA1403EAB02E07639901AB51">
    <w:name w:val="29F690D70BA1403EAB02E07639901AB51"/>
    <w:rsid w:val="00C068B3"/>
    <w:pPr>
      <w:ind w:left="720"/>
      <w:contextualSpacing/>
    </w:pPr>
    <w:rPr>
      <w:rFonts w:eastAsiaTheme="minorHAnsi"/>
      <w:lang w:val="es-EC" w:eastAsia="en-US"/>
    </w:rPr>
  </w:style>
  <w:style w:type="paragraph" w:customStyle="1" w:styleId="939F3CFDAF3D4E719DCD8EFD768805C611">
    <w:name w:val="939F3CFDAF3D4E719DCD8EFD768805C611"/>
    <w:rsid w:val="00C068B3"/>
    <w:rPr>
      <w:rFonts w:eastAsiaTheme="minorHAnsi"/>
      <w:lang w:val="es-EC" w:eastAsia="en-US"/>
    </w:rPr>
  </w:style>
  <w:style w:type="paragraph" w:customStyle="1" w:styleId="E2CC841D043846B49F030638C58020F85">
    <w:name w:val="E2CC841D043846B49F030638C58020F85"/>
    <w:rsid w:val="00C068B3"/>
    <w:rPr>
      <w:rFonts w:eastAsiaTheme="minorHAnsi"/>
      <w:lang w:val="es-EC" w:eastAsia="en-US"/>
    </w:rPr>
  </w:style>
  <w:style w:type="paragraph" w:customStyle="1" w:styleId="10F8CDC4A7914AD8AA94E2C3843334355">
    <w:name w:val="10F8CDC4A7914AD8AA94E2C3843334355"/>
    <w:rsid w:val="00C068B3"/>
    <w:rPr>
      <w:rFonts w:eastAsiaTheme="minorHAnsi"/>
      <w:lang w:val="es-EC" w:eastAsia="en-US"/>
    </w:rPr>
  </w:style>
  <w:style w:type="paragraph" w:customStyle="1" w:styleId="2182B824C37B4D77B1563BDCF3CBA9015">
    <w:name w:val="2182B824C37B4D77B1563BDCF3CBA9015"/>
    <w:rsid w:val="00C068B3"/>
    <w:rPr>
      <w:rFonts w:eastAsiaTheme="minorHAnsi"/>
      <w:lang w:val="es-EC" w:eastAsia="en-US"/>
    </w:rPr>
  </w:style>
  <w:style w:type="paragraph" w:customStyle="1" w:styleId="2BD56F449C724EF3B1E286A80C8ECDB05">
    <w:name w:val="2BD56F449C724EF3B1E286A80C8ECDB05"/>
    <w:rsid w:val="00C068B3"/>
    <w:rPr>
      <w:rFonts w:eastAsiaTheme="minorHAnsi"/>
      <w:lang w:val="es-EC" w:eastAsia="en-US"/>
    </w:rPr>
  </w:style>
  <w:style w:type="paragraph" w:customStyle="1" w:styleId="8EAE612E3A4D43CF8223846F68390C9D5">
    <w:name w:val="8EAE612E3A4D43CF8223846F68390C9D5"/>
    <w:rsid w:val="00C068B3"/>
    <w:rPr>
      <w:rFonts w:eastAsiaTheme="minorHAnsi"/>
      <w:lang w:val="es-EC" w:eastAsia="en-US"/>
    </w:rPr>
  </w:style>
  <w:style w:type="paragraph" w:customStyle="1" w:styleId="18C7C69FC3774A8FA5C15E8B74D93D265">
    <w:name w:val="18C7C69FC3774A8FA5C15E8B74D93D265"/>
    <w:rsid w:val="00C068B3"/>
    <w:rPr>
      <w:rFonts w:eastAsiaTheme="minorHAnsi"/>
      <w:lang w:val="es-EC" w:eastAsia="en-US"/>
    </w:rPr>
  </w:style>
  <w:style w:type="paragraph" w:customStyle="1" w:styleId="23CAB85223594894AB225A9E2B570FE85">
    <w:name w:val="23CAB85223594894AB225A9E2B570FE85"/>
    <w:rsid w:val="00C068B3"/>
    <w:rPr>
      <w:rFonts w:eastAsiaTheme="minorHAnsi"/>
      <w:lang w:val="es-EC" w:eastAsia="en-US"/>
    </w:rPr>
  </w:style>
  <w:style w:type="paragraph" w:customStyle="1" w:styleId="44237308E1F546CBA7ADF7D45EDA0D8B5">
    <w:name w:val="44237308E1F546CBA7ADF7D45EDA0D8B5"/>
    <w:rsid w:val="00C068B3"/>
    <w:rPr>
      <w:rFonts w:eastAsiaTheme="minorHAnsi"/>
      <w:lang w:val="es-EC" w:eastAsia="en-US"/>
    </w:rPr>
  </w:style>
  <w:style w:type="paragraph" w:customStyle="1" w:styleId="D09A44C6D0CA4C5F813946D6E2509DE95">
    <w:name w:val="D09A44C6D0CA4C5F813946D6E2509DE95"/>
    <w:rsid w:val="00C068B3"/>
    <w:rPr>
      <w:rFonts w:eastAsiaTheme="minorHAnsi"/>
      <w:lang w:val="es-EC" w:eastAsia="en-US"/>
    </w:rPr>
  </w:style>
  <w:style w:type="paragraph" w:customStyle="1" w:styleId="4066846A06F04329BE8A3A60550331055">
    <w:name w:val="4066846A06F04329BE8A3A60550331055"/>
    <w:rsid w:val="00C068B3"/>
    <w:rPr>
      <w:rFonts w:eastAsiaTheme="minorHAnsi"/>
      <w:lang w:val="es-EC" w:eastAsia="en-US"/>
    </w:rPr>
  </w:style>
  <w:style w:type="paragraph" w:customStyle="1" w:styleId="D79E02C1C27C45869D5894E9A8E7B0D05">
    <w:name w:val="D79E02C1C27C45869D5894E9A8E7B0D05"/>
    <w:rsid w:val="00C068B3"/>
    <w:rPr>
      <w:rFonts w:eastAsiaTheme="minorHAnsi"/>
      <w:lang w:val="es-EC" w:eastAsia="en-US"/>
    </w:rPr>
  </w:style>
  <w:style w:type="paragraph" w:customStyle="1" w:styleId="7D968C90A1BC45CC86B6562692F23DF75">
    <w:name w:val="7D968C90A1BC45CC86B6562692F23DF75"/>
    <w:rsid w:val="00C068B3"/>
    <w:rPr>
      <w:rFonts w:eastAsiaTheme="minorHAnsi"/>
      <w:lang w:val="es-EC" w:eastAsia="en-US"/>
    </w:rPr>
  </w:style>
  <w:style w:type="paragraph" w:customStyle="1" w:styleId="EE7228D15F2A450F964970568CD8B98C5">
    <w:name w:val="EE7228D15F2A450F964970568CD8B98C5"/>
    <w:rsid w:val="00C068B3"/>
    <w:rPr>
      <w:rFonts w:eastAsiaTheme="minorHAnsi"/>
      <w:lang w:val="es-EC" w:eastAsia="en-US"/>
    </w:rPr>
  </w:style>
  <w:style w:type="paragraph" w:customStyle="1" w:styleId="43E2CB88C9D1475EB4DD7C491E5D5EB95">
    <w:name w:val="43E2CB88C9D1475EB4DD7C491E5D5EB95"/>
    <w:rsid w:val="00C068B3"/>
    <w:rPr>
      <w:rFonts w:eastAsiaTheme="minorHAnsi"/>
      <w:lang w:val="es-EC" w:eastAsia="en-US"/>
    </w:rPr>
  </w:style>
  <w:style w:type="paragraph" w:customStyle="1" w:styleId="F9FEE0623D6849869FBC484FEBAA72AD5">
    <w:name w:val="F9FEE0623D6849869FBC484FEBAA72AD5"/>
    <w:rsid w:val="00C068B3"/>
    <w:rPr>
      <w:rFonts w:eastAsiaTheme="minorHAnsi"/>
      <w:lang w:val="es-EC" w:eastAsia="en-US"/>
    </w:rPr>
  </w:style>
  <w:style w:type="paragraph" w:customStyle="1" w:styleId="2DF2C7AE28084371A6E04B14C148E3155">
    <w:name w:val="2DF2C7AE28084371A6E04B14C148E3155"/>
    <w:rsid w:val="00C068B3"/>
    <w:rPr>
      <w:rFonts w:eastAsiaTheme="minorHAnsi"/>
      <w:lang w:val="es-EC" w:eastAsia="en-US"/>
    </w:rPr>
  </w:style>
  <w:style w:type="paragraph" w:customStyle="1" w:styleId="82B270B8117E4EB68FF2B8DEBFC5CCB7">
    <w:name w:val="82B270B8117E4EB68FF2B8DEBFC5CCB7"/>
    <w:rsid w:val="00C068B3"/>
  </w:style>
  <w:style w:type="paragraph" w:customStyle="1" w:styleId="F491F109D9174AFFAAA6F595D9D3F11D">
    <w:name w:val="F491F109D9174AFFAAA6F595D9D3F11D"/>
    <w:rsid w:val="00C068B3"/>
  </w:style>
  <w:style w:type="paragraph" w:customStyle="1" w:styleId="E456361D742E4921A56AF48A8AE105B4">
    <w:name w:val="E456361D742E4921A56AF48A8AE105B4"/>
    <w:rsid w:val="00C068B3"/>
  </w:style>
  <w:style w:type="paragraph" w:customStyle="1" w:styleId="9D7AFA11452241C7B9DF747124563B70">
    <w:name w:val="9D7AFA11452241C7B9DF747124563B70"/>
    <w:rsid w:val="00C068B3"/>
  </w:style>
  <w:style w:type="paragraph" w:customStyle="1" w:styleId="75A04814266E4C61BC2FDC5A022A8CF6">
    <w:name w:val="75A04814266E4C61BC2FDC5A022A8CF6"/>
    <w:rsid w:val="00C068B3"/>
  </w:style>
  <w:style w:type="paragraph" w:customStyle="1" w:styleId="C787F4D5C12945958275EC6DC44FF76C5">
    <w:name w:val="C787F4D5C12945958275EC6DC44FF76C5"/>
    <w:rsid w:val="00C068B3"/>
    <w:rPr>
      <w:rFonts w:eastAsiaTheme="minorHAnsi"/>
      <w:lang w:val="es-EC" w:eastAsia="en-US"/>
    </w:rPr>
  </w:style>
  <w:style w:type="paragraph" w:customStyle="1" w:styleId="1346B9DA67EA406B8EC72B01BEC7428E21">
    <w:name w:val="1346B9DA67EA406B8EC72B01BEC7428E21"/>
    <w:rsid w:val="00C068B3"/>
    <w:rPr>
      <w:rFonts w:eastAsiaTheme="minorHAnsi"/>
      <w:lang w:val="es-EC" w:eastAsia="en-US"/>
    </w:rPr>
  </w:style>
  <w:style w:type="paragraph" w:customStyle="1" w:styleId="D48B78BA59304391A27962A43421EF6421">
    <w:name w:val="D48B78BA59304391A27962A43421EF6421"/>
    <w:rsid w:val="00C068B3"/>
    <w:rPr>
      <w:rFonts w:eastAsiaTheme="minorHAnsi"/>
      <w:lang w:val="es-EC" w:eastAsia="en-US"/>
    </w:rPr>
  </w:style>
  <w:style w:type="paragraph" w:customStyle="1" w:styleId="B7C07A82DE7F4FFD94435CB4535CC40F21">
    <w:name w:val="B7C07A82DE7F4FFD94435CB4535CC40F21"/>
    <w:rsid w:val="00C068B3"/>
    <w:rPr>
      <w:rFonts w:eastAsiaTheme="minorHAnsi"/>
      <w:lang w:val="es-EC" w:eastAsia="en-US"/>
    </w:rPr>
  </w:style>
  <w:style w:type="paragraph" w:customStyle="1" w:styleId="F53A35E6664848978E95535C1D11C98121">
    <w:name w:val="F53A35E6664848978E95535C1D11C98121"/>
    <w:rsid w:val="00C068B3"/>
    <w:rPr>
      <w:rFonts w:eastAsiaTheme="minorHAnsi"/>
      <w:lang w:val="es-EC" w:eastAsia="en-US"/>
    </w:rPr>
  </w:style>
  <w:style w:type="paragraph" w:customStyle="1" w:styleId="9E626E45202F414F9108243F6FBA830921">
    <w:name w:val="9E626E45202F414F9108243F6FBA830921"/>
    <w:rsid w:val="00C068B3"/>
    <w:rPr>
      <w:rFonts w:eastAsiaTheme="minorHAnsi"/>
      <w:lang w:val="es-EC" w:eastAsia="en-US"/>
    </w:rPr>
  </w:style>
  <w:style w:type="paragraph" w:customStyle="1" w:styleId="EE2139BB3E06499E9166BC5DF14926E221">
    <w:name w:val="EE2139BB3E06499E9166BC5DF14926E221"/>
    <w:rsid w:val="00C068B3"/>
    <w:rPr>
      <w:rFonts w:eastAsiaTheme="minorHAnsi"/>
      <w:lang w:val="es-EC" w:eastAsia="en-US"/>
    </w:rPr>
  </w:style>
  <w:style w:type="paragraph" w:customStyle="1" w:styleId="10845DBE96C342C285CCD6E528AB26B121">
    <w:name w:val="10845DBE96C342C285CCD6E528AB26B121"/>
    <w:rsid w:val="00C068B3"/>
    <w:rPr>
      <w:rFonts w:eastAsiaTheme="minorHAnsi"/>
      <w:lang w:val="es-EC" w:eastAsia="en-US"/>
    </w:rPr>
  </w:style>
  <w:style w:type="paragraph" w:customStyle="1" w:styleId="4F4C068E327D4225AE9CA58505E73A8E18">
    <w:name w:val="4F4C068E327D4225AE9CA58505E73A8E18"/>
    <w:rsid w:val="00C068B3"/>
    <w:rPr>
      <w:rFonts w:eastAsiaTheme="minorHAnsi"/>
      <w:lang w:val="es-EC" w:eastAsia="en-US"/>
    </w:rPr>
  </w:style>
  <w:style w:type="paragraph" w:customStyle="1" w:styleId="A992BAC19587424888D2ADEFB649773019">
    <w:name w:val="A992BAC19587424888D2ADEFB649773019"/>
    <w:rsid w:val="00C068B3"/>
    <w:rPr>
      <w:rFonts w:eastAsiaTheme="minorHAnsi"/>
      <w:lang w:val="es-EC" w:eastAsia="en-US"/>
    </w:rPr>
  </w:style>
  <w:style w:type="paragraph" w:customStyle="1" w:styleId="71E9232CC4D94F8BAAB040A194F427B819">
    <w:name w:val="71E9232CC4D94F8BAAB040A194F427B819"/>
    <w:rsid w:val="00C068B3"/>
    <w:rPr>
      <w:rFonts w:eastAsiaTheme="minorHAnsi"/>
      <w:lang w:val="es-EC" w:eastAsia="en-US"/>
    </w:rPr>
  </w:style>
  <w:style w:type="paragraph" w:customStyle="1" w:styleId="B9DF7B1A46DF4B969903E92B2F1AAD2C21">
    <w:name w:val="B9DF7B1A46DF4B969903E92B2F1AAD2C21"/>
    <w:rsid w:val="00C068B3"/>
    <w:rPr>
      <w:rFonts w:eastAsiaTheme="minorHAnsi"/>
      <w:lang w:val="es-EC" w:eastAsia="en-US"/>
    </w:rPr>
  </w:style>
  <w:style w:type="paragraph" w:customStyle="1" w:styleId="881B1BE5CDEC4F929C56A71ED40075B321">
    <w:name w:val="881B1BE5CDEC4F929C56A71ED40075B321"/>
    <w:rsid w:val="00C068B3"/>
    <w:rPr>
      <w:rFonts w:eastAsiaTheme="minorHAnsi"/>
      <w:lang w:val="es-EC" w:eastAsia="en-US"/>
    </w:rPr>
  </w:style>
  <w:style w:type="paragraph" w:customStyle="1" w:styleId="CE75B8F21FC74AEA8D63FF00918B8B8F21">
    <w:name w:val="CE75B8F21FC74AEA8D63FF00918B8B8F21"/>
    <w:rsid w:val="00C068B3"/>
    <w:rPr>
      <w:rFonts w:eastAsiaTheme="minorHAnsi"/>
      <w:lang w:val="es-EC" w:eastAsia="en-US"/>
    </w:rPr>
  </w:style>
  <w:style w:type="paragraph" w:customStyle="1" w:styleId="DA10A2CE462E4344AFB75924CE6FA73F18">
    <w:name w:val="DA10A2CE462E4344AFB75924CE6FA73F18"/>
    <w:rsid w:val="00C068B3"/>
    <w:rPr>
      <w:rFonts w:eastAsiaTheme="minorHAnsi"/>
      <w:lang w:val="es-EC" w:eastAsia="en-US"/>
    </w:rPr>
  </w:style>
  <w:style w:type="paragraph" w:customStyle="1" w:styleId="37DA746D94EB154BBF4F33177E3045F25">
    <w:name w:val="37DA746D94EB154BBF4F33177E3045F25"/>
    <w:rsid w:val="00C068B3"/>
    <w:rPr>
      <w:rFonts w:eastAsiaTheme="minorHAnsi"/>
      <w:lang w:val="es-EC" w:eastAsia="en-US"/>
    </w:rPr>
  </w:style>
  <w:style w:type="paragraph" w:customStyle="1" w:styleId="01705F66845A4A39AE7519BEAC52C69914">
    <w:name w:val="01705F66845A4A39AE7519BEAC52C69914"/>
    <w:rsid w:val="00C068B3"/>
    <w:rPr>
      <w:rFonts w:eastAsiaTheme="minorHAnsi"/>
      <w:lang w:val="es-EC" w:eastAsia="en-US"/>
    </w:rPr>
  </w:style>
  <w:style w:type="paragraph" w:customStyle="1" w:styleId="E5C8704FC8084DAE9BC60D23909BA54B14">
    <w:name w:val="E5C8704FC8084DAE9BC60D23909BA54B14"/>
    <w:rsid w:val="00C068B3"/>
    <w:rPr>
      <w:rFonts w:eastAsiaTheme="minorHAnsi"/>
      <w:lang w:val="es-EC" w:eastAsia="en-US"/>
    </w:rPr>
  </w:style>
  <w:style w:type="paragraph" w:customStyle="1" w:styleId="BF33E177B7694A8B858944C089A8216214">
    <w:name w:val="BF33E177B7694A8B858944C089A8216214"/>
    <w:rsid w:val="00C068B3"/>
    <w:rPr>
      <w:rFonts w:eastAsiaTheme="minorHAnsi"/>
      <w:lang w:val="es-EC" w:eastAsia="en-US"/>
    </w:rPr>
  </w:style>
  <w:style w:type="paragraph" w:customStyle="1" w:styleId="19B6194F2F92406F8F3E2F1BCAD3057914">
    <w:name w:val="19B6194F2F92406F8F3E2F1BCAD3057914"/>
    <w:rsid w:val="00C068B3"/>
    <w:rPr>
      <w:rFonts w:eastAsiaTheme="minorHAnsi"/>
      <w:lang w:val="es-EC" w:eastAsia="en-US"/>
    </w:rPr>
  </w:style>
  <w:style w:type="paragraph" w:customStyle="1" w:styleId="4F6F29408B39484AADB0667328761F1F14">
    <w:name w:val="4F6F29408B39484AADB0667328761F1F14"/>
    <w:rsid w:val="00C068B3"/>
    <w:rPr>
      <w:rFonts w:eastAsiaTheme="minorHAnsi"/>
      <w:lang w:val="es-EC" w:eastAsia="en-US"/>
    </w:rPr>
  </w:style>
  <w:style w:type="paragraph" w:customStyle="1" w:styleId="626B10955F14442BA2A18812EAC3820314">
    <w:name w:val="626B10955F14442BA2A18812EAC3820314"/>
    <w:rsid w:val="00C068B3"/>
    <w:rPr>
      <w:rFonts w:eastAsiaTheme="minorHAnsi"/>
      <w:lang w:val="es-EC" w:eastAsia="en-US"/>
    </w:rPr>
  </w:style>
  <w:style w:type="paragraph" w:customStyle="1" w:styleId="0E87E0CC760445918E28B05A55157F7414">
    <w:name w:val="0E87E0CC760445918E28B05A55157F7414"/>
    <w:rsid w:val="00C068B3"/>
    <w:rPr>
      <w:rFonts w:eastAsiaTheme="minorHAnsi"/>
      <w:lang w:val="es-EC" w:eastAsia="en-US"/>
    </w:rPr>
  </w:style>
  <w:style w:type="paragraph" w:customStyle="1" w:styleId="29F690D70BA1403EAB02E07639901AB52">
    <w:name w:val="29F690D70BA1403EAB02E07639901AB52"/>
    <w:rsid w:val="00C068B3"/>
    <w:rPr>
      <w:rFonts w:eastAsiaTheme="minorHAnsi"/>
      <w:lang w:val="es-EC" w:eastAsia="en-US"/>
    </w:rPr>
  </w:style>
  <w:style w:type="paragraph" w:customStyle="1" w:styleId="F491F109D9174AFFAAA6F595D9D3F11D1">
    <w:name w:val="F491F109D9174AFFAAA6F595D9D3F11D1"/>
    <w:rsid w:val="00C068B3"/>
    <w:rPr>
      <w:rFonts w:eastAsiaTheme="minorHAnsi"/>
      <w:lang w:val="es-EC" w:eastAsia="en-US"/>
    </w:rPr>
  </w:style>
  <w:style w:type="paragraph" w:customStyle="1" w:styleId="82B270B8117E4EB68FF2B8DEBFC5CCB71">
    <w:name w:val="82B270B8117E4EB68FF2B8DEBFC5CCB71"/>
    <w:rsid w:val="00C068B3"/>
    <w:rPr>
      <w:rFonts w:eastAsiaTheme="minorHAnsi"/>
      <w:lang w:val="es-EC" w:eastAsia="en-US"/>
    </w:rPr>
  </w:style>
  <w:style w:type="paragraph" w:customStyle="1" w:styleId="E456361D742E4921A56AF48A8AE105B41">
    <w:name w:val="E456361D742E4921A56AF48A8AE105B41"/>
    <w:rsid w:val="00C068B3"/>
    <w:rPr>
      <w:rFonts w:eastAsiaTheme="minorHAnsi"/>
      <w:lang w:val="es-EC" w:eastAsia="en-US"/>
    </w:rPr>
  </w:style>
  <w:style w:type="paragraph" w:customStyle="1" w:styleId="75A04814266E4C61BC2FDC5A022A8CF61">
    <w:name w:val="75A04814266E4C61BC2FDC5A022A8CF61"/>
    <w:rsid w:val="00C068B3"/>
    <w:rPr>
      <w:rFonts w:eastAsiaTheme="minorHAnsi"/>
      <w:lang w:val="es-EC" w:eastAsia="en-US"/>
    </w:rPr>
  </w:style>
  <w:style w:type="paragraph" w:customStyle="1" w:styleId="939F3CFDAF3D4E719DCD8EFD768805C612">
    <w:name w:val="939F3CFDAF3D4E719DCD8EFD768805C612"/>
    <w:rsid w:val="00C068B3"/>
    <w:rPr>
      <w:rFonts w:eastAsiaTheme="minorHAnsi"/>
      <w:lang w:val="es-EC" w:eastAsia="en-US"/>
    </w:rPr>
  </w:style>
  <w:style w:type="paragraph" w:customStyle="1" w:styleId="E2CC841D043846B49F030638C58020F86">
    <w:name w:val="E2CC841D043846B49F030638C58020F86"/>
    <w:rsid w:val="00C068B3"/>
    <w:rPr>
      <w:rFonts w:eastAsiaTheme="minorHAnsi"/>
      <w:lang w:val="es-EC" w:eastAsia="en-US"/>
    </w:rPr>
  </w:style>
  <w:style w:type="paragraph" w:customStyle="1" w:styleId="10F8CDC4A7914AD8AA94E2C3843334356">
    <w:name w:val="10F8CDC4A7914AD8AA94E2C3843334356"/>
    <w:rsid w:val="00C068B3"/>
    <w:rPr>
      <w:rFonts w:eastAsiaTheme="minorHAnsi"/>
      <w:lang w:val="es-EC" w:eastAsia="en-US"/>
    </w:rPr>
  </w:style>
  <w:style w:type="paragraph" w:customStyle="1" w:styleId="2182B824C37B4D77B1563BDCF3CBA9016">
    <w:name w:val="2182B824C37B4D77B1563BDCF3CBA9016"/>
    <w:rsid w:val="00C068B3"/>
    <w:rPr>
      <w:rFonts w:eastAsiaTheme="minorHAnsi"/>
      <w:lang w:val="es-EC" w:eastAsia="en-US"/>
    </w:rPr>
  </w:style>
  <w:style w:type="paragraph" w:customStyle="1" w:styleId="2BD56F449C724EF3B1E286A80C8ECDB06">
    <w:name w:val="2BD56F449C724EF3B1E286A80C8ECDB06"/>
    <w:rsid w:val="00C068B3"/>
    <w:rPr>
      <w:rFonts w:eastAsiaTheme="minorHAnsi"/>
      <w:lang w:val="es-EC" w:eastAsia="en-US"/>
    </w:rPr>
  </w:style>
  <w:style w:type="paragraph" w:customStyle="1" w:styleId="8EAE612E3A4D43CF8223846F68390C9D6">
    <w:name w:val="8EAE612E3A4D43CF8223846F68390C9D6"/>
    <w:rsid w:val="00C068B3"/>
    <w:rPr>
      <w:rFonts w:eastAsiaTheme="minorHAnsi"/>
      <w:lang w:val="es-EC" w:eastAsia="en-US"/>
    </w:rPr>
  </w:style>
  <w:style w:type="paragraph" w:customStyle="1" w:styleId="18C7C69FC3774A8FA5C15E8B74D93D266">
    <w:name w:val="18C7C69FC3774A8FA5C15E8B74D93D266"/>
    <w:rsid w:val="00C068B3"/>
    <w:rPr>
      <w:rFonts w:eastAsiaTheme="minorHAnsi"/>
      <w:lang w:val="es-EC" w:eastAsia="en-US"/>
    </w:rPr>
  </w:style>
  <w:style w:type="paragraph" w:customStyle="1" w:styleId="23CAB85223594894AB225A9E2B570FE86">
    <w:name w:val="23CAB85223594894AB225A9E2B570FE86"/>
    <w:rsid w:val="00C068B3"/>
    <w:rPr>
      <w:rFonts w:eastAsiaTheme="minorHAnsi"/>
      <w:lang w:val="es-EC" w:eastAsia="en-US"/>
    </w:rPr>
  </w:style>
  <w:style w:type="paragraph" w:customStyle="1" w:styleId="44237308E1F546CBA7ADF7D45EDA0D8B6">
    <w:name w:val="44237308E1F546CBA7ADF7D45EDA0D8B6"/>
    <w:rsid w:val="00C068B3"/>
    <w:rPr>
      <w:rFonts w:eastAsiaTheme="minorHAnsi"/>
      <w:lang w:val="es-EC" w:eastAsia="en-US"/>
    </w:rPr>
  </w:style>
  <w:style w:type="paragraph" w:customStyle="1" w:styleId="D09A44C6D0CA4C5F813946D6E2509DE96">
    <w:name w:val="D09A44C6D0CA4C5F813946D6E2509DE96"/>
    <w:rsid w:val="00C068B3"/>
    <w:rPr>
      <w:rFonts w:eastAsiaTheme="minorHAnsi"/>
      <w:lang w:val="es-EC" w:eastAsia="en-US"/>
    </w:rPr>
  </w:style>
  <w:style w:type="paragraph" w:customStyle="1" w:styleId="4066846A06F04329BE8A3A60550331056">
    <w:name w:val="4066846A06F04329BE8A3A60550331056"/>
    <w:rsid w:val="00C068B3"/>
    <w:rPr>
      <w:rFonts w:eastAsiaTheme="minorHAnsi"/>
      <w:lang w:val="es-EC" w:eastAsia="en-US"/>
    </w:rPr>
  </w:style>
  <w:style w:type="paragraph" w:customStyle="1" w:styleId="D79E02C1C27C45869D5894E9A8E7B0D06">
    <w:name w:val="D79E02C1C27C45869D5894E9A8E7B0D06"/>
    <w:rsid w:val="00C068B3"/>
    <w:rPr>
      <w:rFonts w:eastAsiaTheme="minorHAnsi"/>
      <w:lang w:val="es-EC" w:eastAsia="en-US"/>
    </w:rPr>
  </w:style>
  <w:style w:type="paragraph" w:customStyle="1" w:styleId="7D968C90A1BC45CC86B6562692F23DF76">
    <w:name w:val="7D968C90A1BC45CC86B6562692F23DF76"/>
    <w:rsid w:val="00C068B3"/>
    <w:rPr>
      <w:rFonts w:eastAsiaTheme="minorHAnsi"/>
      <w:lang w:val="es-EC" w:eastAsia="en-US"/>
    </w:rPr>
  </w:style>
  <w:style w:type="paragraph" w:customStyle="1" w:styleId="EE7228D15F2A450F964970568CD8B98C6">
    <w:name w:val="EE7228D15F2A450F964970568CD8B98C6"/>
    <w:rsid w:val="00C068B3"/>
    <w:rPr>
      <w:rFonts w:eastAsiaTheme="minorHAnsi"/>
      <w:lang w:val="es-EC" w:eastAsia="en-US"/>
    </w:rPr>
  </w:style>
  <w:style w:type="paragraph" w:customStyle="1" w:styleId="43E2CB88C9D1475EB4DD7C491E5D5EB96">
    <w:name w:val="43E2CB88C9D1475EB4DD7C491E5D5EB96"/>
    <w:rsid w:val="00C068B3"/>
    <w:rPr>
      <w:rFonts w:eastAsiaTheme="minorHAnsi"/>
      <w:lang w:val="es-EC" w:eastAsia="en-US"/>
    </w:rPr>
  </w:style>
  <w:style w:type="paragraph" w:customStyle="1" w:styleId="F9FEE0623D6849869FBC484FEBAA72AD6">
    <w:name w:val="F9FEE0623D6849869FBC484FEBAA72AD6"/>
    <w:rsid w:val="00C068B3"/>
    <w:rPr>
      <w:rFonts w:eastAsiaTheme="minorHAnsi"/>
      <w:lang w:val="es-EC" w:eastAsia="en-US"/>
    </w:rPr>
  </w:style>
  <w:style w:type="paragraph" w:customStyle="1" w:styleId="2DF2C7AE28084371A6E04B14C148E3156">
    <w:name w:val="2DF2C7AE28084371A6E04B14C148E3156"/>
    <w:rsid w:val="00C068B3"/>
    <w:rPr>
      <w:rFonts w:eastAsiaTheme="minorHAnsi"/>
      <w:lang w:val="es-EC" w:eastAsia="en-US"/>
    </w:rPr>
  </w:style>
  <w:style w:type="paragraph" w:customStyle="1" w:styleId="AEAB493100AD47588E35228B86A32796">
    <w:name w:val="AEAB493100AD47588E35228B86A32796"/>
    <w:rsid w:val="00C068B3"/>
  </w:style>
  <w:style w:type="paragraph" w:customStyle="1" w:styleId="CB61185B0C854834B09037562CF1BE4A">
    <w:name w:val="CB61185B0C854834B09037562CF1BE4A"/>
    <w:rsid w:val="00C068B3"/>
  </w:style>
  <w:style w:type="paragraph" w:customStyle="1" w:styleId="D01CBB07352B4BB58D16E1E0A4790314">
    <w:name w:val="D01CBB07352B4BB58D16E1E0A4790314"/>
    <w:rsid w:val="00C068B3"/>
  </w:style>
  <w:style w:type="paragraph" w:customStyle="1" w:styleId="64DF96ADC286490B95BD82D21AE0CA3D">
    <w:name w:val="64DF96ADC286490B95BD82D21AE0CA3D"/>
    <w:rsid w:val="00C068B3"/>
  </w:style>
  <w:style w:type="paragraph" w:customStyle="1" w:styleId="C787F4D5C12945958275EC6DC44FF76C6">
    <w:name w:val="C787F4D5C12945958275EC6DC44FF76C6"/>
    <w:rsid w:val="00A30903"/>
    <w:rPr>
      <w:rFonts w:eastAsiaTheme="minorHAnsi"/>
      <w:lang w:val="es-EC" w:eastAsia="en-US"/>
    </w:rPr>
  </w:style>
  <w:style w:type="paragraph" w:customStyle="1" w:styleId="1346B9DA67EA406B8EC72B01BEC7428E22">
    <w:name w:val="1346B9DA67EA406B8EC72B01BEC7428E22"/>
    <w:rsid w:val="00A30903"/>
    <w:rPr>
      <w:rFonts w:eastAsiaTheme="minorHAnsi"/>
      <w:lang w:val="es-EC" w:eastAsia="en-US"/>
    </w:rPr>
  </w:style>
  <w:style w:type="paragraph" w:customStyle="1" w:styleId="D48B78BA59304391A27962A43421EF6422">
    <w:name w:val="D48B78BA59304391A27962A43421EF6422"/>
    <w:rsid w:val="00A30903"/>
    <w:rPr>
      <w:rFonts w:eastAsiaTheme="minorHAnsi"/>
      <w:lang w:val="es-EC" w:eastAsia="en-US"/>
    </w:rPr>
  </w:style>
  <w:style w:type="paragraph" w:customStyle="1" w:styleId="B7C07A82DE7F4FFD94435CB4535CC40F22">
    <w:name w:val="B7C07A82DE7F4FFD94435CB4535CC40F22"/>
    <w:rsid w:val="00A30903"/>
    <w:rPr>
      <w:rFonts w:eastAsiaTheme="minorHAnsi"/>
      <w:lang w:val="es-EC" w:eastAsia="en-US"/>
    </w:rPr>
  </w:style>
  <w:style w:type="paragraph" w:customStyle="1" w:styleId="F53A35E6664848978E95535C1D11C98122">
    <w:name w:val="F53A35E6664848978E95535C1D11C98122"/>
    <w:rsid w:val="00A30903"/>
    <w:rPr>
      <w:rFonts w:eastAsiaTheme="minorHAnsi"/>
      <w:lang w:val="es-EC" w:eastAsia="en-US"/>
    </w:rPr>
  </w:style>
  <w:style w:type="paragraph" w:customStyle="1" w:styleId="9E626E45202F414F9108243F6FBA830922">
    <w:name w:val="9E626E45202F414F9108243F6FBA830922"/>
    <w:rsid w:val="00A30903"/>
    <w:rPr>
      <w:rFonts w:eastAsiaTheme="minorHAnsi"/>
      <w:lang w:val="es-EC" w:eastAsia="en-US"/>
    </w:rPr>
  </w:style>
  <w:style w:type="paragraph" w:customStyle="1" w:styleId="EE2139BB3E06499E9166BC5DF14926E222">
    <w:name w:val="EE2139BB3E06499E9166BC5DF14926E222"/>
    <w:rsid w:val="00A30903"/>
    <w:rPr>
      <w:rFonts w:eastAsiaTheme="minorHAnsi"/>
      <w:lang w:val="es-EC" w:eastAsia="en-US"/>
    </w:rPr>
  </w:style>
  <w:style w:type="paragraph" w:customStyle="1" w:styleId="10845DBE96C342C285CCD6E528AB26B122">
    <w:name w:val="10845DBE96C342C285CCD6E528AB26B122"/>
    <w:rsid w:val="00A30903"/>
    <w:rPr>
      <w:rFonts w:eastAsiaTheme="minorHAnsi"/>
      <w:lang w:val="es-EC" w:eastAsia="en-US"/>
    </w:rPr>
  </w:style>
  <w:style w:type="paragraph" w:customStyle="1" w:styleId="4F4C068E327D4225AE9CA58505E73A8E19">
    <w:name w:val="4F4C068E327D4225AE9CA58505E73A8E19"/>
    <w:rsid w:val="00A30903"/>
    <w:rPr>
      <w:rFonts w:eastAsiaTheme="minorHAnsi"/>
      <w:lang w:val="es-EC" w:eastAsia="en-US"/>
    </w:rPr>
  </w:style>
  <w:style w:type="paragraph" w:customStyle="1" w:styleId="A992BAC19587424888D2ADEFB649773020">
    <w:name w:val="A992BAC19587424888D2ADEFB649773020"/>
    <w:rsid w:val="00A30903"/>
    <w:rPr>
      <w:rFonts w:eastAsiaTheme="minorHAnsi"/>
      <w:lang w:val="es-EC" w:eastAsia="en-US"/>
    </w:rPr>
  </w:style>
  <w:style w:type="paragraph" w:customStyle="1" w:styleId="71E9232CC4D94F8BAAB040A194F427B820">
    <w:name w:val="71E9232CC4D94F8BAAB040A194F427B820"/>
    <w:rsid w:val="00A30903"/>
    <w:rPr>
      <w:rFonts w:eastAsiaTheme="minorHAnsi"/>
      <w:lang w:val="es-EC" w:eastAsia="en-US"/>
    </w:rPr>
  </w:style>
  <w:style w:type="paragraph" w:customStyle="1" w:styleId="B9DF7B1A46DF4B969903E92B2F1AAD2C22">
    <w:name w:val="B9DF7B1A46DF4B969903E92B2F1AAD2C22"/>
    <w:rsid w:val="00A30903"/>
    <w:rPr>
      <w:rFonts w:eastAsiaTheme="minorHAnsi"/>
      <w:lang w:val="es-EC" w:eastAsia="en-US"/>
    </w:rPr>
  </w:style>
  <w:style w:type="paragraph" w:customStyle="1" w:styleId="881B1BE5CDEC4F929C56A71ED40075B322">
    <w:name w:val="881B1BE5CDEC4F929C56A71ED40075B322"/>
    <w:rsid w:val="00A30903"/>
    <w:rPr>
      <w:rFonts w:eastAsiaTheme="minorHAnsi"/>
      <w:lang w:val="es-EC" w:eastAsia="en-US"/>
    </w:rPr>
  </w:style>
  <w:style w:type="paragraph" w:customStyle="1" w:styleId="CE75B8F21FC74AEA8D63FF00918B8B8F22">
    <w:name w:val="CE75B8F21FC74AEA8D63FF00918B8B8F22"/>
    <w:rsid w:val="00A30903"/>
    <w:rPr>
      <w:rFonts w:eastAsiaTheme="minorHAnsi"/>
      <w:lang w:val="es-EC" w:eastAsia="en-US"/>
    </w:rPr>
  </w:style>
  <w:style w:type="paragraph" w:customStyle="1" w:styleId="DA10A2CE462E4344AFB75924CE6FA73F19">
    <w:name w:val="DA10A2CE462E4344AFB75924CE6FA73F19"/>
    <w:rsid w:val="00A30903"/>
    <w:rPr>
      <w:rFonts w:eastAsiaTheme="minorHAnsi"/>
      <w:lang w:val="es-EC" w:eastAsia="en-US"/>
    </w:rPr>
  </w:style>
  <w:style w:type="paragraph" w:customStyle="1" w:styleId="37DA746D94EB154BBF4F33177E3045F26">
    <w:name w:val="37DA746D94EB154BBF4F33177E3045F26"/>
    <w:rsid w:val="00A30903"/>
    <w:rPr>
      <w:rFonts w:eastAsiaTheme="minorHAnsi"/>
      <w:lang w:val="es-EC" w:eastAsia="en-US"/>
    </w:rPr>
  </w:style>
  <w:style w:type="paragraph" w:customStyle="1" w:styleId="01705F66845A4A39AE7519BEAC52C69915">
    <w:name w:val="01705F66845A4A39AE7519BEAC52C69915"/>
    <w:rsid w:val="00A30903"/>
    <w:rPr>
      <w:rFonts w:eastAsiaTheme="minorHAnsi"/>
      <w:lang w:val="es-EC" w:eastAsia="en-US"/>
    </w:rPr>
  </w:style>
  <w:style w:type="paragraph" w:customStyle="1" w:styleId="E5C8704FC8084DAE9BC60D23909BA54B15">
    <w:name w:val="E5C8704FC8084DAE9BC60D23909BA54B15"/>
    <w:rsid w:val="00A30903"/>
    <w:rPr>
      <w:rFonts w:eastAsiaTheme="minorHAnsi"/>
      <w:lang w:val="es-EC" w:eastAsia="en-US"/>
    </w:rPr>
  </w:style>
  <w:style w:type="paragraph" w:customStyle="1" w:styleId="BF33E177B7694A8B858944C089A8216215">
    <w:name w:val="BF33E177B7694A8B858944C089A8216215"/>
    <w:rsid w:val="00A30903"/>
    <w:rPr>
      <w:rFonts w:eastAsiaTheme="minorHAnsi"/>
      <w:lang w:val="es-EC" w:eastAsia="en-US"/>
    </w:rPr>
  </w:style>
  <w:style w:type="paragraph" w:customStyle="1" w:styleId="19B6194F2F92406F8F3E2F1BCAD3057915">
    <w:name w:val="19B6194F2F92406F8F3E2F1BCAD3057915"/>
    <w:rsid w:val="00A30903"/>
    <w:rPr>
      <w:rFonts w:eastAsiaTheme="minorHAnsi"/>
      <w:lang w:val="es-EC" w:eastAsia="en-US"/>
    </w:rPr>
  </w:style>
  <w:style w:type="paragraph" w:customStyle="1" w:styleId="4F6F29408B39484AADB0667328761F1F15">
    <w:name w:val="4F6F29408B39484AADB0667328761F1F15"/>
    <w:rsid w:val="00A30903"/>
    <w:rPr>
      <w:rFonts w:eastAsiaTheme="minorHAnsi"/>
      <w:lang w:val="es-EC" w:eastAsia="en-US"/>
    </w:rPr>
  </w:style>
  <w:style w:type="paragraph" w:customStyle="1" w:styleId="626B10955F14442BA2A18812EAC3820315">
    <w:name w:val="626B10955F14442BA2A18812EAC3820315"/>
    <w:rsid w:val="00A30903"/>
    <w:rPr>
      <w:rFonts w:eastAsiaTheme="minorHAnsi"/>
      <w:lang w:val="es-EC" w:eastAsia="en-US"/>
    </w:rPr>
  </w:style>
  <w:style w:type="paragraph" w:customStyle="1" w:styleId="0E87E0CC760445918E28B05A55157F7415">
    <w:name w:val="0E87E0CC760445918E28B05A55157F7415"/>
    <w:rsid w:val="00A30903"/>
    <w:rPr>
      <w:rFonts w:eastAsiaTheme="minorHAnsi"/>
      <w:lang w:val="es-EC" w:eastAsia="en-US"/>
    </w:rPr>
  </w:style>
  <w:style w:type="paragraph" w:customStyle="1" w:styleId="29F690D70BA1403EAB02E07639901AB53">
    <w:name w:val="29F690D70BA1403EAB02E07639901AB53"/>
    <w:rsid w:val="00A30903"/>
    <w:rPr>
      <w:rFonts w:eastAsiaTheme="minorHAnsi"/>
      <w:lang w:val="es-EC" w:eastAsia="en-US"/>
    </w:rPr>
  </w:style>
  <w:style w:type="paragraph" w:customStyle="1" w:styleId="F491F109D9174AFFAAA6F595D9D3F11D2">
    <w:name w:val="F491F109D9174AFFAAA6F595D9D3F11D2"/>
    <w:rsid w:val="00A30903"/>
    <w:rPr>
      <w:rFonts w:eastAsiaTheme="minorHAnsi"/>
      <w:lang w:val="es-EC" w:eastAsia="en-US"/>
    </w:rPr>
  </w:style>
  <w:style w:type="paragraph" w:customStyle="1" w:styleId="82B270B8117E4EB68FF2B8DEBFC5CCB72">
    <w:name w:val="82B270B8117E4EB68FF2B8DEBFC5CCB72"/>
    <w:rsid w:val="00A30903"/>
    <w:rPr>
      <w:rFonts w:eastAsiaTheme="minorHAnsi"/>
      <w:lang w:val="es-EC" w:eastAsia="en-US"/>
    </w:rPr>
  </w:style>
  <w:style w:type="paragraph" w:customStyle="1" w:styleId="E456361D742E4921A56AF48A8AE105B42">
    <w:name w:val="E456361D742E4921A56AF48A8AE105B42"/>
    <w:rsid w:val="00A30903"/>
    <w:rPr>
      <w:rFonts w:eastAsiaTheme="minorHAnsi"/>
      <w:lang w:val="es-EC" w:eastAsia="en-US"/>
    </w:rPr>
  </w:style>
  <w:style w:type="paragraph" w:customStyle="1" w:styleId="75A04814266E4C61BC2FDC5A022A8CF62">
    <w:name w:val="75A04814266E4C61BC2FDC5A022A8CF62"/>
    <w:rsid w:val="00A30903"/>
    <w:rPr>
      <w:rFonts w:eastAsiaTheme="minorHAnsi"/>
      <w:lang w:val="es-EC" w:eastAsia="en-US"/>
    </w:rPr>
  </w:style>
  <w:style w:type="paragraph" w:customStyle="1" w:styleId="64DF96ADC286490B95BD82D21AE0CA3D1">
    <w:name w:val="64DF96ADC286490B95BD82D21AE0CA3D1"/>
    <w:rsid w:val="00A30903"/>
    <w:rPr>
      <w:rFonts w:eastAsiaTheme="minorHAnsi"/>
      <w:lang w:val="es-EC" w:eastAsia="en-US"/>
    </w:rPr>
  </w:style>
  <w:style w:type="paragraph" w:customStyle="1" w:styleId="939F3CFDAF3D4E719DCD8EFD768805C613">
    <w:name w:val="939F3CFDAF3D4E719DCD8EFD768805C613"/>
    <w:rsid w:val="00A30903"/>
    <w:rPr>
      <w:rFonts w:eastAsiaTheme="minorHAnsi"/>
      <w:lang w:val="es-EC" w:eastAsia="en-US"/>
    </w:rPr>
  </w:style>
  <w:style w:type="paragraph" w:customStyle="1" w:styleId="E2CC841D043846B49F030638C58020F87">
    <w:name w:val="E2CC841D043846B49F030638C58020F87"/>
    <w:rsid w:val="00A30903"/>
    <w:rPr>
      <w:rFonts w:eastAsiaTheme="minorHAnsi"/>
      <w:lang w:val="es-EC" w:eastAsia="en-US"/>
    </w:rPr>
  </w:style>
  <w:style w:type="paragraph" w:customStyle="1" w:styleId="10F8CDC4A7914AD8AA94E2C3843334357">
    <w:name w:val="10F8CDC4A7914AD8AA94E2C3843334357"/>
    <w:rsid w:val="00A30903"/>
    <w:rPr>
      <w:rFonts w:eastAsiaTheme="minorHAnsi"/>
      <w:lang w:val="es-EC" w:eastAsia="en-US"/>
    </w:rPr>
  </w:style>
  <w:style w:type="paragraph" w:customStyle="1" w:styleId="2182B824C37B4D77B1563BDCF3CBA9017">
    <w:name w:val="2182B824C37B4D77B1563BDCF3CBA9017"/>
    <w:rsid w:val="00A30903"/>
    <w:rPr>
      <w:rFonts w:eastAsiaTheme="minorHAnsi"/>
      <w:lang w:val="es-EC" w:eastAsia="en-US"/>
    </w:rPr>
  </w:style>
  <w:style w:type="paragraph" w:customStyle="1" w:styleId="2BD56F449C724EF3B1E286A80C8ECDB07">
    <w:name w:val="2BD56F449C724EF3B1E286A80C8ECDB07"/>
    <w:rsid w:val="00A30903"/>
    <w:rPr>
      <w:rFonts w:eastAsiaTheme="minorHAnsi"/>
      <w:lang w:val="es-EC" w:eastAsia="en-US"/>
    </w:rPr>
  </w:style>
  <w:style w:type="paragraph" w:customStyle="1" w:styleId="8EAE612E3A4D43CF8223846F68390C9D7">
    <w:name w:val="8EAE612E3A4D43CF8223846F68390C9D7"/>
    <w:rsid w:val="00A30903"/>
    <w:rPr>
      <w:rFonts w:eastAsiaTheme="minorHAnsi"/>
      <w:lang w:val="es-EC" w:eastAsia="en-US"/>
    </w:rPr>
  </w:style>
  <w:style w:type="paragraph" w:customStyle="1" w:styleId="18C7C69FC3774A8FA5C15E8B74D93D267">
    <w:name w:val="18C7C69FC3774A8FA5C15E8B74D93D267"/>
    <w:rsid w:val="00A30903"/>
    <w:rPr>
      <w:rFonts w:eastAsiaTheme="minorHAnsi"/>
      <w:lang w:val="es-EC" w:eastAsia="en-US"/>
    </w:rPr>
  </w:style>
  <w:style w:type="paragraph" w:customStyle="1" w:styleId="23CAB85223594894AB225A9E2B570FE87">
    <w:name w:val="23CAB85223594894AB225A9E2B570FE87"/>
    <w:rsid w:val="00A30903"/>
    <w:rPr>
      <w:rFonts w:eastAsiaTheme="minorHAnsi"/>
      <w:lang w:val="es-EC" w:eastAsia="en-US"/>
    </w:rPr>
  </w:style>
  <w:style w:type="paragraph" w:customStyle="1" w:styleId="44237308E1F546CBA7ADF7D45EDA0D8B7">
    <w:name w:val="44237308E1F546CBA7ADF7D45EDA0D8B7"/>
    <w:rsid w:val="00A30903"/>
    <w:rPr>
      <w:rFonts w:eastAsiaTheme="minorHAnsi"/>
      <w:lang w:val="es-EC" w:eastAsia="en-US"/>
    </w:rPr>
  </w:style>
  <w:style w:type="paragraph" w:customStyle="1" w:styleId="D09A44C6D0CA4C5F813946D6E2509DE97">
    <w:name w:val="D09A44C6D0CA4C5F813946D6E2509DE97"/>
    <w:rsid w:val="00A30903"/>
    <w:rPr>
      <w:rFonts w:eastAsiaTheme="minorHAnsi"/>
      <w:lang w:val="es-EC" w:eastAsia="en-US"/>
    </w:rPr>
  </w:style>
  <w:style w:type="paragraph" w:customStyle="1" w:styleId="4066846A06F04329BE8A3A60550331057">
    <w:name w:val="4066846A06F04329BE8A3A60550331057"/>
    <w:rsid w:val="00A30903"/>
    <w:rPr>
      <w:rFonts w:eastAsiaTheme="minorHAnsi"/>
      <w:lang w:val="es-EC" w:eastAsia="en-US"/>
    </w:rPr>
  </w:style>
  <w:style w:type="paragraph" w:customStyle="1" w:styleId="D79E02C1C27C45869D5894E9A8E7B0D07">
    <w:name w:val="D79E02C1C27C45869D5894E9A8E7B0D07"/>
    <w:rsid w:val="00A30903"/>
    <w:rPr>
      <w:rFonts w:eastAsiaTheme="minorHAnsi"/>
      <w:lang w:val="es-EC" w:eastAsia="en-US"/>
    </w:rPr>
  </w:style>
  <w:style w:type="paragraph" w:customStyle="1" w:styleId="7D968C90A1BC45CC86B6562692F23DF77">
    <w:name w:val="7D968C90A1BC45CC86B6562692F23DF77"/>
    <w:rsid w:val="00A30903"/>
    <w:rPr>
      <w:rFonts w:eastAsiaTheme="minorHAnsi"/>
      <w:lang w:val="es-EC" w:eastAsia="en-US"/>
    </w:rPr>
  </w:style>
  <w:style w:type="paragraph" w:customStyle="1" w:styleId="EE7228D15F2A450F964970568CD8B98C7">
    <w:name w:val="EE7228D15F2A450F964970568CD8B98C7"/>
    <w:rsid w:val="00A30903"/>
    <w:rPr>
      <w:rFonts w:eastAsiaTheme="minorHAnsi"/>
      <w:lang w:val="es-EC" w:eastAsia="en-US"/>
    </w:rPr>
  </w:style>
  <w:style w:type="paragraph" w:customStyle="1" w:styleId="43E2CB88C9D1475EB4DD7C491E5D5EB97">
    <w:name w:val="43E2CB88C9D1475EB4DD7C491E5D5EB97"/>
    <w:rsid w:val="00A30903"/>
    <w:rPr>
      <w:rFonts w:eastAsiaTheme="minorHAnsi"/>
      <w:lang w:val="es-EC" w:eastAsia="en-US"/>
    </w:rPr>
  </w:style>
  <w:style w:type="paragraph" w:customStyle="1" w:styleId="F9FEE0623D6849869FBC484FEBAA72AD7">
    <w:name w:val="F9FEE0623D6849869FBC484FEBAA72AD7"/>
    <w:rsid w:val="00A30903"/>
    <w:rPr>
      <w:rFonts w:eastAsiaTheme="minorHAnsi"/>
      <w:lang w:val="es-EC" w:eastAsia="en-US"/>
    </w:rPr>
  </w:style>
  <w:style w:type="paragraph" w:customStyle="1" w:styleId="2DF2C7AE28084371A6E04B14C148E3157">
    <w:name w:val="2DF2C7AE28084371A6E04B14C148E3157"/>
    <w:rsid w:val="00A30903"/>
    <w:rPr>
      <w:rFonts w:eastAsiaTheme="minorHAnsi"/>
      <w:lang w:val="es-EC" w:eastAsia="en-US"/>
    </w:rPr>
  </w:style>
  <w:style w:type="paragraph" w:customStyle="1" w:styleId="66CA08A7F7D74AABBC20688CC5DE3ED9">
    <w:name w:val="66CA08A7F7D74AABBC20688CC5DE3ED9"/>
    <w:rsid w:val="00A30903"/>
  </w:style>
  <w:style w:type="paragraph" w:customStyle="1" w:styleId="5F30B2A539AB4135ACD0557A0BBEAB0F">
    <w:name w:val="5F30B2A539AB4135ACD0557A0BBEAB0F"/>
    <w:rsid w:val="00A30903"/>
  </w:style>
  <w:style w:type="paragraph" w:customStyle="1" w:styleId="191FB65BD2DB4A7B862E47D472DB75D0">
    <w:name w:val="191FB65BD2DB4A7B862E47D472DB75D0"/>
    <w:rsid w:val="00A30903"/>
  </w:style>
  <w:style w:type="paragraph" w:customStyle="1" w:styleId="47203BDBE7A94BFAA6F74403623EBFC1">
    <w:name w:val="47203BDBE7A94BFAA6F74403623EBFC1"/>
    <w:rsid w:val="00A30903"/>
  </w:style>
  <w:style w:type="paragraph" w:customStyle="1" w:styleId="E3E0D22FB3AA42C091D13AF46CCF4776">
    <w:name w:val="E3E0D22FB3AA42C091D13AF46CCF4776"/>
    <w:rsid w:val="00A30903"/>
  </w:style>
  <w:style w:type="paragraph" w:customStyle="1" w:styleId="F383479CF1164C1DAB58E33D46C5A537">
    <w:name w:val="F383479CF1164C1DAB58E33D46C5A537"/>
    <w:rsid w:val="00A30903"/>
  </w:style>
  <w:style w:type="paragraph" w:customStyle="1" w:styleId="9E77559ABD394E4BB981CDC2CCDADA03">
    <w:name w:val="9E77559ABD394E4BB981CDC2CCDADA03"/>
    <w:rsid w:val="00A30903"/>
  </w:style>
  <w:style w:type="paragraph" w:customStyle="1" w:styleId="26A1AC930A704E39B7677DE4CCA628C6">
    <w:name w:val="26A1AC930A704E39B7677DE4CCA628C6"/>
    <w:rsid w:val="00A30903"/>
  </w:style>
  <w:style w:type="paragraph" w:customStyle="1" w:styleId="F1E4635A05164958BEF3DC8EEFA2E141">
    <w:name w:val="F1E4635A05164958BEF3DC8EEFA2E141"/>
    <w:rsid w:val="00A30903"/>
  </w:style>
  <w:style w:type="paragraph" w:customStyle="1" w:styleId="A840397D5E6C44729485060FE7C25663">
    <w:name w:val="A840397D5E6C44729485060FE7C25663"/>
    <w:rsid w:val="00A30903"/>
  </w:style>
  <w:style w:type="paragraph" w:customStyle="1" w:styleId="6A97DE27BC9948A0A9D72843CF00BC9B">
    <w:name w:val="6A97DE27BC9948A0A9D72843CF00BC9B"/>
    <w:rsid w:val="00A30903"/>
  </w:style>
  <w:style w:type="paragraph" w:customStyle="1" w:styleId="BCFA448AFB5E452782F34DC9BCDBBDEE">
    <w:name w:val="BCFA448AFB5E452782F34DC9BCDBBDEE"/>
    <w:rsid w:val="00A30903"/>
  </w:style>
  <w:style w:type="paragraph" w:customStyle="1" w:styleId="F8D4904BA2D24DCC9CF2A65D9DEB4532">
    <w:name w:val="F8D4904BA2D24DCC9CF2A65D9DEB4532"/>
    <w:rsid w:val="00A30903"/>
  </w:style>
  <w:style w:type="paragraph" w:customStyle="1" w:styleId="A695C3E8E6464B3CAD74DA03E6B0702B">
    <w:name w:val="A695C3E8E6464B3CAD74DA03E6B0702B"/>
    <w:rsid w:val="00A30903"/>
  </w:style>
  <w:style w:type="paragraph" w:customStyle="1" w:styleId="C75B3A0537DF40128292EAF1225E75DA">
    <w:name w:val="C75B3A0537DF40128292EAF1225E75DA"/>
    <w:rsid w:val="00A30903"/>
  </w:style>
  <w:style w:type="paragraph" w:customStyle="1" w:styleId="F8351520543349109B453808EBB7472C">
    <w:name w:val="F8351520543349109B453808EBB7472C"/>
    <w:rsid w:val="00A30903"/>
  </w:style>
  <w:style w:type="paragraph" w:customStyle="1" w:styleId="AEA3795B1C494FA78D92E6BBD54B380F">
    <w:name w:val="AEA3795B1C494FA78D92E6BBD54B380F"/>
    <w:rsid w:val="00A30903"/>
  </w:style>
  <w:style w:type="paragraph" w:customStyle="1" w:styleId="E6AEF4DD93664E58BCE51E2FD88D6C41">
    <w:name w:val="E6AEF4DD93664E58BCE51E2FD88D6C41"/>
    <w:rsid w:val="00A30903"/>
  </w:style>
  <w:style w:type="paragraph" w:customStyle="1" w:styleId="C787F4D5C12945958275EC6DC44FF76C7">
    <w:name w:val="C787F4D5C12945958275EC6DC44FF76C7"/>
    <w:rsid w:val="00A30903"/>
    <w:rPr>
      <w:rFonts w:eastAsiaTheme="minorHAnsi"/>
      <w:lang w:val="es-EC" w:eastAsia="en-US"/>
    </w:rPr>
  </w:style>
  <w:style w:type="paragraph" w:customStyle="1" w:styleId="1346B9DA67EA406B8EC72B01BEC7428E23">
    <w:name w:val="1346B9DA67EA406B8EC72B01BEC7428E23"/>
    <w:rsid w:val="00A30903"/>
    <w:rPr>
      <w:rFonts w:eastAsiaTheme="minorHAnsi"/>
      <w:lang w:val="es-EC" w:eastAsia="en-US"/>
    </w:rPr>
  </w:style>
  <w:style w:type="paragraph" w:customStyle="1" w:styleId="D48B78BA59304391A27962A43421EF6423">
    <w:name w:val="D48B78BA59304391A27962A43421EF6423"/>
    <w:rsid w:val="00A30903"/>
    <w:rPr>
      <w:rFonts w:eastAsiaTheme="minorHAnsi"/>
      <w:lang w:val="es-EC" w:eastAsia="en-US"/>
    </w:rPr>
  </w:style>
  <w:style w:type="paragraph" w:customStyle="1" w:styleId="B7C07A82DE7F4FFD94435CB4535CC40F23">
    <w:name w:val="B7C07A82DE7F4FFD94435CB4535CC40F23"/>
    <w:rsid w:val="00A30903"/>
    <w:rPr>
      <w:rFonts w:eastAsiaTheme="minorHAnsi"/>
      <w:lang w:val="es-EC" w:eastAsia="en-US"/>
    </w:rPr>
  </w:style>
  <w:style w:type="paragraph" w:customStyle="1" w:styleId="F53A35E6664848978E95535C1D11C98123">
    <w:name w:val="F53A35E6664848978E95535C1D11C98123"/>
    <w:rsid w:val="00A30903"/>
    <w:rPr>
      <w:rFonts w:eastAsiaTheme="minorHAnsi"/>
      <w:lang w:val="es-EC" w:eastAsia="en-US"/>
    </w:rPr>
  </w:style>
  <w:style w:type="paragraph" w:customStyle="1" w:styleId="9E626E45202F414F9108243F6FBA830923">
    <w:name w:val="9E626E45202F414F9108243F6FBA830923"/>
    <w:rsid w:val="00A30903"/>
    <w:rPr>
      <w:rFonts w:eastAsiaTheme="minorHAnsi"/>
      <w:lang w:val="es-EC" w:eastAsia="en-US"/>
    </w:rPr>
  </w:style>
  <w:style w:type="paragraph" w:customStyle="1" w:styleId="EE2139BB3E06499E9166BC5DF14926E223">
    <w:name w:val="EE2139BB3E06499E9166BC5DF14926E223"/>
    <w:rsid w:val="00A30903"/>
    <w:rPr>
      <w:rFonts w:eastAsiaTheme="minorHAnsi"/>
      <w:lang w:val="es-EC" w:eastAsia="en-US"/>
    </w:rPr>
  </w:style>
  <w:style w:type="paragraph" w:customStyle="1" w:styleId="10845DBE96C342C285CCD6E528AB26B123">
    <w:name w:val="10845DBE96C342C285CCD6E528AB26B123"/>
    <w:rsid w:val="00A30903"/>
    <w:rPr>
      <w:rFonts w:eastAsiaTheme="minorHAnsi"/>
      <w:lang w:val="es-EC" w:eastAsia="en-US"/>
    </w:rPr>
  </w:style>
  <w:style w:type="paragraph" w:customStyle="1" w:styleId="4F4C068E327D4225AE9CA58505E73A8E20">
    <w:name w:val="4F4C068E327D4225AE9CA58505E73A8E20"/>
    <w:rsid w:val="00A30903"/>
    <w:rPr>
      <w:rFonts w:eastAsiaTheme="minorHAnsi"/>
      <w:lang w:val="es-EC" w:eastAsia="en-US"/>
    </w:rPr>
  </w:style>
  <w:style w:type="paragraph" w:customStyle="1" w:styleId="A992BAC19587424888D2ADEFB649773021">
    <w:name w:val="A992BAC19587424888D2ADEFB649773021"/>
    <w:rsid w:val="00A30903"/>
    <w:rPr>
      <w:rFonts w:eastAsiaTheme="minorHAnsi"/>
      <w:lang w:val="es-EC" w:eastAsia="en-US"/>
    </w:rPr>
  </w:style>
  <w:style w:type="paragraph" w:customStyle="1" w:styleId="71E9232CC4D94F8BAAB040A194F427B821">
    <w:name w:val="71E9232CC4D94F8BAAB040A194F427B821"/>
    <w:rsid w:val="00A30903"/>
    <w:rPr>
      <w:rFonts w:eastAsiaTheme="minorHAnsi"/>
      <w:lang w:val="es-EC" w:eastAsia="en-US"/>
    </w:rPr>
  </w:style>
  <w:style w:type="paragraph" w:customStyle="1" w:styleId="B9DF7B1A46DF4B969903E92B2F1AAD2C23">
    <w:name w:val="B9DF7B1A46DF4B969903E92B2F1AAD2C23"/>
    <w:rsid w:val="00A30903"/>
    <w:rPr>
      <w:rFonts w:eastAsiaTheme="minorHAnsi"/>
      <w:lang w:val="es-EC" w:eastAsia="en-US"/>
    </w:rPr>
  </w:style>
  <w:style w:type="paragraph" w:customStyle="1" w:styleId="881B1BE5CDEC4F929C56A71ED40075B323">
    <w:name w:val="881B1BE5CDEC4F929C56A71ED40075B323"/>
    <w:rsid w:val="00A30903"/>
    <w:rPr>
      <w:rFonts w:eastAsiaTheme="minorHAnsi"/>
      <w:lang w:val="es-EC" w:eastAsia="en-US"/>
    </w:rPr>
  </w:style>
  <w:style w:type="paragraph" w:customStyle="1" w:styleId="CE75B8F21FC74AEA8D63FF00918B8B8F23">
    <w:name w:val="CE75B8F21FC74AEA8D63FF00918B8B8F23"/>
    <w:rsid w:val="00A30903"/>
    <w:rPr>
      <w:rFonts w:eastAsiaTheme="minorHAnsi"/>
      <w:lang w:val="es-EC" w:eastAsia="en-US"/>
    </w:rPr>
  </w:style>
  <w:style w:type="paragraph" w:customStyle="1" w:styleId="DA10A2CE462E4344AFB75924CE6FA73F20">
    <w:name w:val="DA10A2CE462E4344AFB75924CE6FA73F20"/>
    <w:rsid w:val="00A30903"/>
    <w:rPr>
      <w:rFonts w:eastAsiaTheme="minorHAnsi"/>
      <w:lang w:val="es-EC" w:eastAsia="en-US"/>
    </w:rPr>
  </w:style>
  <w:style w:type="paragraph" w:customStyle="1" w:styleId="37DA746D94EB154BBF4F33177E3045F27">
    <w:name w:val="37DA746D94EB154BBF4F33177E3045F27"/>
    <w:rsid w:val="00A30903"/>
    <w:rPr>
      <w:rFonts w:eastAsiaTheme="minorHAnsi"/>
      <w:lang w:val="es-EC" w:eastAsia="en-US"/>
    </w:rPr>
  </w:style>
  <w:style w:type="paragraph" w:customStyle="1" w:styleId="01705F66845A4A39AE7519BEAC52C69916">
    <w:name w:val="01705F66845A4A39AE7519BEAC52C69916"/>
    <w:rsid w:val="00A30903"/>
    <w:rPr>
      <w:rFonts w:eastAsiaTheme="minorHAnsi"/>
      <w:lang w:val="es-EC" w:eastAsia="en-US"/>
    </w:rPr>
  </w:style>
  <w:style w:type="paragraph" w:customStyle="1" w:styleId="E5C8704FC8084DAE9BC60D23909BA54B16">
    <w:name w:val="E5C8704FC8084DAE9BC60D23909BA54B16"/>
    <w:rsid w:val="00A30903"/>
    <w:rPr>
      <w:rFonts w:eastAsiaTheme="minorHAnsi"/>
      <w:lang w:val="es-EC" w:eastAsia="en-US"/>
    </w:rPr>
  </w:style>
  <w:style w:type="paragraph" w:customStyle="1" w:styleId="BF33E177B7694A8B858944C089A8216216">
    <w:name w:val="BF33E177B7694A8B858944C089A8216216"/>
    <w:rsid w:val="00A30903"/>
    <w:rPr>
      <w:rFonts w:eastAsiaTheme="minorHAnsi"/>
      <w:lang w:val="es-EC" w:eastAsia="en-US"/>
    </w:rPr>
  </w:style>
  <w:style w:type="paragraph" w:customStyle="1" w:styleId="19B6194F2F92406F8F3E2F1BCAD3057916">
    <w:name w:val="19B6194F2F92406F8F3E2F1BCAD3057916"/>
    <w:rsid w:val="00A30903"/>
    <w:rPr>
      <w:rFonts w:eastAsiaTheme="minorHAnsi"/>
      <w:lang w:val="es-EC" w:eastAsia="en-US"/>
    </w:rPr>
  </w:style>
  <w:style w:type="paragraph" w:customStyle="1" w:styleId="4F6F29408B39484AADB0667328761F1F16">
    <w:name w:val="4F6F29408B39484AADB0667328761F1F16"/>
    <w:rsid w:val="00A30903"/>
    <w:rPr>
      <w:rFonts w:eastAsiaTheme="minorHAnsi"/>
      <w:lang w:val="es-EC" w:eastAsia="en-US"/>
    </w:rPr>
  </w:style>
  <w:style w:type="paragraph" w:customStyle="1" w:styleId="626B10955F14442BA2A18812EAC3820316">
    <w:name w:val="626B10955F14442BA2A18812EAC3820316"/>
    <w:rsid w:val="00A30903"/>
    <w:rPr>
      <w:rFonts w:eastAsiaTheme="minorHAnsi"/>
      <w:lang w:val="es-EC" w:eastAsia="en-US"/>
    </w:rPr>
  </w:style>
  <w:style w:type="paragraph" w:customStyle="1" w:styleId="0E87E0CC760445918E28B05A55157F7416">
    <w:name w:val="0E87E0CC760445918E28B05A55157F7416"/>
    <w:rsid w:val="00A30903"/>
    <w:rPr>
      <w:rFonts w:eastAsiaTheme="minorHAnsi"/>
      <w:lang w:val="es-EC" w:eastAsia="en-US"/>
    </w:rPr>
  </w:style>
  <w:style w:type="paragraph" w:customStyle="1" w:styleId="29F690D70BA1403EAB02E07639901AB54">
    <w:name w:val="29F690D70BA1403EAB02E07639901AB54"/>
    <w:rsid w:val="00A30903"/>
    <w:rPr>
      <w:rFonts w:eastAsiaTheme="minorHAnsi"/>
      <w:lang w:val="es-EC" w:eastAsia="en-US"/>
    </w:rPr>
  </w:style>
  <w:style w:type="paragraph" w:customStyle="1" w:styleId="F491F109D9174AFFAAA6F595D9D3F11D3">
    <w:name w:val="F491F109D9174AFFAAA6F595D9D3F11D3"/>
    <w:rsid w:val="00A30903"/>
    <w:rPr>
      <w:rFonts w:eastAsiaTheme="minorHAnsi"/>
      <w:lang w:val="es-EC" w:eastAsia="en-US"/>
    </w:rPr>
  </w:style>
  <w:style w:type="paragraph" w:customStyle="1" w:styleId="82B270B8117E4EB68FF2B8DEBFC5CCB73">
    <w:name w:val="82B270B8117E4EB68FF2B8DEBFC5CCB73"/>
    <w:rsid w:val="00A30903"/>
    <w:rPr>
      <w:rFonts w:eastAsiaTheme="minorHAnsi"/>
      <w:lang w:val="es-EC" w:eastAsia="en-US"/>
    </w:rPr>
  </w:style>
  <w:style w:type="paragraph" w:customStyle="1" w:styleId="E456361D742E4921A56AF48A8AE105B43">
    <w:name w:val="E456361D742E4921A56AF48A8AE105B43"/>
    <w:rsid w:val="00A30903"/>
    <w:rPr>
      <w:rFonts w:eastAsiaTheme="minorHAnsi"/>
      <w:lang w:val="es-EC" w:eastAsia="en-US"/>
    </w:rPr>
  </w:style>
  <w:style w:type="paragraph" w:customStyle="1" w:styleId="75A04814266E4C61BC2FDC5A022A8CF63">
    <w:name w:val="75A04814266E4C61BC2FDC5A022A8CF63"/>
    <w:rsid w:val="00A30903"/>
    <w:rPr>
      <w:rFonts w:eastAsiaTheme="minorHAnsi"/>
      <w:lang w:val="es-EC" w:eastAsia="en-US"/>
    </w:rPr>
  </w:style>
  <w:style w:type="paragraph" w:customStyle="1" w:styleId="A840397D5E6C44729485060FE7C256631">
    <w:name w:val="A840397D5E6C44729485060FE7C256631"/>
    <w:rsid w:val="00A30903"/>
    <w:rPr>
      <w:rFonts w:eastAsiaTheme="minorHAnsi"/>
      <w:lang w:val="es-EC" w:eastAsia="en-US"/>
    </w:rPr>
  </w:style>
  <w:style w:type="paragraph" w:customStyle="1" w:styleId="C75B3A0537DF40128292EAF1225E75DA1">
    <w:name w:val="C75B3A0537DF40128292EAF1225E75DA1"/>
    <w:rsid w:val="00A30903"/>
    <w:rPr>
      <w:rFonts w:eastAsiaTheme="minorHAnsi"/>
      <w:lang w:val="es-EC" w:eastAsia="en-US"/>
    </w:rPr>
  </w:style>
  <w:style w:type="paragraph" w:customStyle="1" w:styleId="6A97DE27BC9948A0A9D72843CF00BC9B1">
    <w:name w:val="6A97DE27BC9948A0A9D72843CF00BC9B1"/>
    <w:rsid w:val="00A30903"/>
    <w:rPr>
      <w:rFonts w:eastAsiaTheme="minorHAnsi"/>
      <w:lang w:val="es-EC" w:eastAsia="en-US"/>
    </w:rPr>
  </w:style>
  <w:style w:type="paragraph" w:customStyle="1" w:styleId="F8351520543349109B453808EBB7472C1">
    <w:name w:val="F8351520543349109B453808EBB7472C1"/>
    <w:rsid w:val="00A30903"/>
    <w:rPr>
      <w:rFonts w:eastAsiaTheme="minorHAnsi"/>
      <w:lang w:val="es-EC" w:eastAsia="en-US"/>
    </w:rPr>
  </w:style>
  <w:style w:type="paragraph" w:customStyle="1" w:styleId="BCFA448AFB5E452782F34DC9BCDBBDEE1">
    <w:name w:val="BCFA448AFB5E452782F34DC9BCDBBDEE1"/>
    <w:rsid w:val="00A30903"/>
    <w:rPr>
      <w:rFonts w:eastAsiaTheme="minorHAnsi"/>
      <w:lang w:val="es-EC" w:eastAsia="en-US"/>
    </w:rPr>
  </w:style>
  <w:style w:type="paragraph" w:customStyle="1" w:styleId="AEA3795B1C494FA78D92E6BBD54B380F1">
    <w:name w:val="AEA3795B1C494FA78D92E6BBD54B380F1"/>
    <w:rsid w:val="00A30903"/>
    <w:rPr>
      <w:rFonts w:eastAsiaTheme="minorHAnsi"/>
      <w:lang w:val="es-EC" w:eastAsia="en-US"/>
    </w:rPr>
  </w:style>
  <w:style w:type="paragraph" w:customStyle="1" w:styleId="F8D4904BA2D24DCC9CF2A65D9DEB45321">
    <w:name w:val="F8D4904BA2D24DCC9CF2A65D9DEB45321"/>
    <w:rsid w:val="00A30903"/>
    <w:rPr>
      <w:rFonts w:eastAsiaTheme="minorHAnsi"/>
      <w:lang w:val="es-EC" w:eastAsia="en-US"/>
    </w:rPr>
  </w:style>
  <w:style w:type="paragraph" w:customStyle="1" w:styleId="E6AEF4DD93664E58BCE51E2FD88D6C411">
    <w:name w:val="E6AEF4DD93664E58BCE51E2FD88D6C411"/>
    <w:rsid w:val="00A30903"/>
    <w:rPr>
      <w:rFonts w:eastAsiaTheme="minorHAnsi"/>
      <w:lang w:val="es-EC" w:eastAsia="en-US"/>
    </w:rPr>
  </w:style>
  <w:style w:type="paragraph" w:customStyle="1" w:styleId="A695C3E8E6464B3CAD74DA03E6B0702B1">
    <w:name w:val="A695C3E8E6464B3CAD74DA03E6B0702B1"/>
    <w:rsid w:val="00A30903"/>
    <w:rPr>
      <w:rFonts w:eastAsiaTheme="minorHAnsi"/>
      <w:lang w:val="es-EC" w:eastAsia="en-US"/>
    </w:rPr>
  </w:style>
  <w:style w:type="paragraph" w:customStyle="1" w:styleId="E3E0D22FB3AA42C091D13AF46CCF47761">
    <w:name w:val="E3E0D22FB3AA42C091D13AF46CCF47761"/>
    <w:rsid w:val="00A30903"/>
    <w:rPr>
      <w:rFonts w:eastAsiaTheme="minorHAnsi"/>
      <w:lang w:val="es-EC" w:eastAsia="en-US"/>
    </w:rPr>
  </w:style>
  <w:style w:type="paragraph" w:customStyle="1" w:styleId="E2CC841D043846B49F030638C58020F88">
    <w:name w:val="E2CC841D043846B49F030638C58020F88"/>
    <w:rsid w:val="00A30903"/>
    <w:rPr>
      <w:rFonts w:eastAsiaTheme="minorHAnsi"/>
      <w:lang w:val="es-EC" w:eastAsia="en-US"/>
    </w:rPr>
  </w:style>
  <w:style w:type="paragraph" w:customStyle="1" w:styleId="10F8CDC4A7914AD8AA94E2C3843334358">
    <w:name w:val="10F8CDC4A7914AD8AA94E2C3843334358"/>
    <w:rsid w:val="00A30903"/>
    <w:rPr>
      <w:rFonts w:eastAsiaTheme="minorHAnsi"/>
      <w:lang w:val="es-EC" w:eastAsia="en-US"/>
    </w:rPr>
  </w:style>
  <w:style w:type="paragraph" w:customStyle="1" w:styleId="2182B824C37B4D77B1563BDCF3CBA9018">
    <w:name w:val="2182B824C37B4D77B1563BDCF3CBA9018"/>
    <w:rsid w:val="00A30903"/>
    <w:rPr>
      <w:rFonts w:eastAsiaTheme="minorHAnsi"/>
      <w:lang w:val="es-EC" w:eastAsia="en-US"/>
    </w:rPr>
  </w:style>
  <w:style w:type="paragraph" w:customStyle="1" w:styleId="2BD56F449C724EF3B1E286A80C8ECDB08">
    <w:name w:val="2BD56F449C724EF3B1E286A80C8ECDB08"/>
    <w:rsid w:val="00A30903"/>
    <w:rPr>
      <w:rFonts w:eastAsiaTheme="minorHAnsi"/>
      <w:lang w:val="es-EC" w:eastAsia="en-US"/>
    </w:rPr>
  </w:style>
  <w:style w:type="paragraph" w:customStyle="1" w:styleId="8EAE612E3A4D43CF8223846F68390C9D8">
    <w:name w:val="8EAE612E3A4D43CF8223846F68390C9D8"/>
    <w:rsid w:val="00A30903"/>
    <w:rPr>
      <w:rFonts w:eastAsiaTheme="minorHAnsi"/>
      <w:lang w:val="es-EC" w:eastAsia="en-US"/>
    </w:rPr>
  </w:style>
  <w:style w:type="paragraph" w:customStyle="1" w:styleId="18C7C69FC3774A8FA5C15E8B74D93D268">
    <w:name w:val="18C7C69FC3774A8FA5C15E8B74D93D268"/>
    <w:rsid w:val="00A30903"/>
    <w:rPr>
      <w:rFonts w:eastAsiaTheme="minorHAnsi"/>
      <w:lang w:val="es-EC" w:eastAsia="en-US"/>
    </w:rPr>
  </w:style>
  <w:style w:type="paragraph" w:customStyle="1" w:styleId="23CAB85223594894AB225A9E2B570FE88">
    <w:name w:val="23CAB85223594894AB225A9E2B570FE88"/>
    <w:rsid w:val="00A30903"/>
    <w:rPr>
      <w:rFonts w:eastAsiaTheme="minorHAnsi"/>
      <w:lang w:val="es-EC" w:eastAsia="en-US"/>
    </w:rPr>
  </w:style>
  <w:style w:type="paragraph" w:customStyle="1" w:styleId="44237308E1F546CBA7ADF7D45EDA0D8B8">
    <w:name w:val="44237308E1F546CBA7ADF7D45EDA0D8B8"/>
    <w:rsid w:val="00A30903"/>
    <w:rPr>
      <w:rFonts w:eastAsiaTheme="minorHAnsi"/>
      <w:lang w:val="es-EC" w:eastAsia="en-US"/>
    </w:rPr>
  </w:style>
  <w:style w:type="paragraph" w:customStyle="1" w:styleId="D09A44C6D0CA4C5F813946D6E2509DE98">
    <w:name w:val="D09A44C6D0CA4C5F813946D6E2509DE98"/>
    <w:rsid w:val="00A30903"/>
    <w:rPr>
      <w:rFonts w:eastAsiaTheme="minorHAnsi"/>
      <w:lang w:val="es-EC" w:eastAsia="en-US"/>
    </w:rPr>
  </w:style>
  <w:style w:type="paragraph" w:customStyle="1" w:styleId="4066846A06F04329BE8A3A60550331058">
    <w:name w:val="4066846A06F04329BE8A3A60550331058"/>
    <w:rsid w:val="00A30903"/>
    <w:rPr>
      <w:rFonts w:eastAsiaTheme="minorHAnsi"/>
      <w:lang w:val="es-EC" w:eastAsia="en-US"/>
    </w:rPr>
  </w:style>
  <w:style w:type="paragraph" w:customStyle="1" w:styleId="D79E02C1C27C45869D5894E9A8E7B0D08">
    <w:name w:val="D79E02C1C27C45869D5894E9A8E7B0D08"/>
    <w:rsid w:val="00A30903"/>
    <w:rPr>
      <w:rFonts w:eastAsiaTheme="minorHAnsi"/>
      <w:lang w:val="es-EC" w:eastAsia="en-US"/>
    </w:rPr>
  </w:style>
  <w:style w:type="paragraph" w:customStyle="1" w:styleId="7D968C90A1BC45CC86B6562692F23DF78">
    <w:name w:val="7D968C90A1BC45CC86B6562692F23DF78"/>
    <w:rsid w:val="00A30903"/>
    <w:rPr>
      <w:rFonts w:eastAsiaTheme="minorHAnsi"/>
      <w:lang w:val="es-EC" w:eastAsia="en-US"/>
    </w:rPr>
  </w:style>
  <w:style w:type="paragraph" w:customStyle="1" w:styleId="EE7228D15F2A450F964970568CD8B98C8">
    <w:name w:val="EE7228D15F2A450F964970568CD8B98C8"/>
    <w:rsid w:val="00A30903"/>
    <w:rPr>
      <w:rFonts w:eastAsiaTheme="minorHAnsi"/>
      <w:lang w:val="es-EC" w:eastAsia="en-US"/>
    </w:rPr>
  </w:style>
  <w:style w:type="paragraph" w:customStyle="1" w:styleId="43E2CB88C9D1475EB4DD7C491E5D5EB98">
    <w:name w:val="43E2CB88C9D1475EB4DD7C491E5D5EB98"/>
    <w:rsid w:val="00A30903"/>
    <w:rPr>
      <w:rFonts w:eastAsiaTheme="minorHAnsi"/>
      <w:lang w:val="es-EC" w:eastAsia="en-US"/>
    </w:rPr>
  </w:style>
  <w:style w:type="paragraph" w:customStyle="1" w:styleId="F9FEE0623D6849869FBC484FEBAA72AD8">
    <w:name w:val="F9FEE0623D6849869FBC484FEBAA72AD8"/>
    <w:rsid w:val="00A30903"/>
    <w:rPr>
      <w:rFonts w:eastAsiaTheme="minorHAnsi"/>
      <w:lang w:val="es-EC" w:eastAsia="en-US"/>
    </w:rPr>
  </w:style>
  <w:style w:type="paragraph" w:customStyle="1" w:styleId="2DF2C7AE28084371A6E04B14C148E3158">
    <w:name w:val="2DF2C7AE28084371A6E04B14C148E3158"/>
    <w:rsid w:val="00A30903"/>
    <w:rPr>
      <w:rFonts w:eastAsiaTheme="minorHAnsi"/>
      <w:lang w:val="es-EC" w:eastAsia="en-US"/>
    </w:rPr>
  </w:style>
  <w:style w:type="paragraph" w:customStyle="1" w:styleId="C787F4D5C12945958275EC6DC44FF76C8">
    <w:name w:val="C787F4D5C12945958275EC6DC44FF76C8"/>
    <w:rsid w:val="00A30903"/>
    <w:rPr>
      <w:rFonts w:eastAsiaTheme="minorHAnsi"/>
      <w:lang w:val="es-EC" w:eastAsia="en-US"/>
    </w:rPr>
  </w:style>
  <w:style w:type="paragraph" w:customStyle="1" w:styleId="1346B9DA67EA406B8EC72B01BEC7428E24">
    <w:name w:val="1346B9DA67EA406B8EC72B01BEC7428E24"/>
    <w:rsid w:val="00A30903"/>
    <w:rPr>
      <w:rFonts w:eastAsiaTheme="minorHAnsi"/>
      <w:lang w:val="es-EC" w:eastAsia="en-US"/>
    </w:rPr>
  </w:style>
  <w:style w:type="paragraph" w:customStyle="1" w:styleId="D48B78BA59304391A27962A43421EF6424">
    <w:name w:val="D48B78BA59304391A27962A43421EF6424"/>
    <w:rsid w:val="00A30903"/>
    <w:rPr>
      <w:rFonts w:eastAsiaTheme="minorHAnsi"/>
      <w:lang w:val="es-EC" w:eastAsia="en-US"/>
    </w:rPr>
  </w:style>
  <w:style w:type="paragraph" w:customStyle="1" w:styleId="B7C07A82DE7F4FFD94435CB4535CC40F24">
    <w:name w:val="B7C07A82DE7F4FFD94435CB4535CC40F24"/>
    <w:rsid w:val="00A30903"/>
    <w:rPr>
      <w:rFonts w:eastAsiaTheme="minorHAnsi"/>
      <w:lang w:val="es-EC" w:eastAsia="en-US"/>
    </w:rPr>
  </w:style>
  <w:style w:type="paragraph" w:customStyle="1" w:styleId="F53A35E6664848978E95535C1D11C98124">
    <w:name w:val="F53A35E6664848978E95535C1D11C98124"/>
    <w:rsid w:val="00A30903"/>
    <w:rPr>
      <w:rFonts w:eastAsiaTheme="minorHAnsi"/>
      <w:lang w:val="es-EC" w:eastAsia="en-US"/>
    </w:rPr>
  </w:style>
  <w:style w:type="paragraph" w:customStyle="1" w:styleId="9E626E45202F414F9108243F6FBA830924">
    <w:name w:val="9E626E45202F414F9108243F6FBA830924"/>
    <w:rsid w:val="00A30903"/>
    <w:rPr>
      <w:rFonts w:eastAsiaTheme="minorHAnsi"/>
      <w:lang w:val="es-EC" w:eastAsia="en-US"/>
    </w:rPr>
  </w:style>
  <w:style w:type="paragraph" w:customStyle="1" w:styleId="EE2139BB3E06499E9166BC5DF14926E224">
    <w:name w:val="EE2139BB3E06499E9166BC5DF14926E224"/>
    <w:rsid w:val="00A30903"/>
    <w:rPr>
      <w:rFonts w:eastAsiaTheme="minorHAnsi"/>
      <w:lang w:val="es-EC" w:eastAsia="en-US"/>
    </w:rPr>
  </w:style>
  <w:style w:type="paragraph" w:customStyle="1" w:styleId="10845DBE96C342C285CCD6E528AB26B124">
    <w:name w:val="10845DBE96C342C285CCD6E528AB26B124"/>
    <w:rsid w:val="00A30903"/>
    <w:rPr>
      <w:rFonts w:eastAsiaTheme="minorHAnsi"/>
      <w:lang w:val="es-EC" w:eastAsia="en-US"/>
    </w:rPr>
  </w:style>
  <w:style w:type="paragraph" w:customStyle="1" w:styleId="4F4C068E327D4225AE9CA58505E73A8E21">
    <w:name w:val="4F4C068E327D4225AE9CA58505E73A8E21"/>
    <w:rsid w:val="00A30903"/>
    <w:rPr>
      <w:rFonts w:eastAsiaTheme="minorHAnsi"/>
      <w:lang w:val="es-EC" w:eastAsia="en-US"/>
    </w:rPr>
  </w:style>
  <w:style w:type="paragraph" w:customStyle="1" w:styleId="A992BAC19587424888D2ADEFB649773022">
    <w:name w:val="A992BAC19587424888D2ADEFB649773022"/>
    <w:rsid w:val="00A30903"/>
    <w:rPr>
      <w:rFonts w:eastAsiaTheme="minorHAnsi"/>
      <w:lang w:val="es-EC" w:eastAsia="en-US"/>
    </w:rPr>
  </w:style>
  <w:style w:type="paragraph" w:customStyle="1" w:styleId="71E9232CC4D94F8BAAB040A194F427B822">
    <w:name w:val="71E9232CC4D94F8BAAB040A194F427B822"/>
    <w:rsid w:val="00A30903"/>
    <w:rPr>
      <w:rFonts w:eastAsiaTheme="minorHAnsi"/>
      <w:lang w:val="es-EC" w:eastAsia="en-US"/>
    </w:rPr>
  </w:style>
  <w:style w:type="paragraph" w:customStyle="1" w:styleId="B9DF7B1A46DF4B969903E92B2F1AAD2C24">
    <w:name w:val="B9DF7B1A46DF4B969903E92B2F1AAD2C24"/>
    <w:rsid w:val="00A30903"/>
    <w:rPr>
      <w:rFonts w:eastAsiaTheme="minorHAnsi"/>
      <w:lang w:val="es-EC" w:eastAsia="en-US"/>
    </w:rPr>
  </w:style>
  <w:style w:type="paragraph" w:customStyle="1" w:styleId="881B1BE5CDEC4F929C56A71ED40075B324">
    <w:name w:val="881B1BE5CDEC4F929C56A71ED40075B324"/>
    <w:rsid w:val="00A30903"/>
    <w:rPr>
      <w:rFonts w:eastAsiaTheme="minorHAnsi"/>
      <w:lang w:val="es-EC" w:eastAsia="en-US"/>
    </w:rPr>
  </w:style>
  <w:style w:type="paragraph" w:customStyle="1" w:styleId="CE75B8F21FC74AEA8D63FF00918B8B8F24">
    <w:name w:val="CE75B8F21FC74AEA8D63FF00918B8B8F24"/>
    <w:rsid w:val="00A30903"/>
    <w:rPr>
      <w:rFonts w:eastAsiaTheme="minorHAnsi"/>
      <w:lang w:val="es-EC" w:eastAsia="en-US"/>
    </w:rPr>
  </w:style>
  <w:style w:type="paragraph" w:customStyle="1" w:styleId="DA10A2CE462E4344AFB75924CE6FA73F21">
    <w:name w:val="DA10A2CE462E4344AFB75924CE6FA73F21"/>
    <w:rsid w:val="00A30903"/>
    <w:rPr>
      <w:rFonts w:eastAsiaTheme="minorHAnsi"/>
      <w:lang w:val="es-EC" w:eastAsia="en-US"/>
    </w:rPr>
  </w:style>
  <w:style w:type="paragraph" w:customStyle="1" w:styleId="37DA746D94EB154BBF4F33177E3045F28">
    <w:name w:val="37DA746D94EB154BBF4F33177E3045F28"/>
    <w:rsid w:val="00A30903"/>
    <w:rPr>
      <w:rFonts w:eastAsiaTheme="minorHAnsi"/>
      <w:lang w:val="es-EC" w:eastAsia="en-US"/>
    </w:rPr>
  </w:style>
  <w:style w:type="paragraph" w:customStyle="1" w:styleId="01705F66845A4A39AE7519BEAC52C69917">
    <w:name w:val="01705F66845A4A39AE7519BEAC52C69917"/>
    <w:rsid w:val="00A30903"/>
    <w:rPr>
      <w:rFonts w:eastAsiaTheme="minorHAnsi"/>
      <w:lang w:val="es-EC" w:eastAsia="en-US"/>
    </w:rPr>
  </w:style>
  <w:style w:type="paragraph" w:customStyle="1" w:styleId="E5C8704FC8084DAE9BC60D23909BA54B17">
    <w:name w:val="E5C8704FC8084DAE9BC60D23909BA54B17"/>
    <w:rsid w:val="00A30903"/>
    <w:rPr>
      <w:rFonts w:eastAsiaTheme="minorHAnsi"/>
      <w:lang w:val="es-EC" w:eastAsia="en-US"/>
    </w:rPr>
  </w:style>
  <w:style w:type="paragraph" w:customStyle="1" w:styleId="BF33E177B7694A8B858944C089A8216217">
    <w:name w:val="BF33E177B7694A8B858944C089A8216217"/>
    <w:rsid w:val="00A30903"/>
    <w:rPr>
      <w:rFonts w:eastAsiaTheme="minorHAnsi"/>
      <w:lang w:val="es-EC" w:eastAsia="en-US"/>
    </w:rPr>
  </w:style>
  <w:style w:type="paragraph" w:customStyle="1" w:styleId="19B6194F2F92406F8F3E2F1BCAD3057917">
    <w:name w:val="19B6194F2F92406F8F3E2F1BCAD3057917"/>
    <w:rsid w:val="00A30903"/>
    <w:rPr>
      <w:rFonts w:eastAsiaTheme="minorHAnsi"/>
      <w:lang w:val="es-EC" w:eastAsia="en-US"/>
    </w:rPr>
  </w:style>
  <w:style w:type="paragraph" w:customStyle="1" w:styleId="4F6F29408B39484AADB0667328761F1F17">
    <w:name w:val="4F6F29408B39484AADB0667328761F1F17"/>
    <w:rsid w:val="00A30903"/>
    <w:rPr>
      <w:rFonts w:eastAsiaTheme="minorHAnsi"/>
      <w:lang w:val="es-EC" w:eastAsia="en-US"/>
    </w:rPr>
  </w:style>
  <w:style w:type="paragraph" w:customStyle="1" w:styleId="626B10955F14442BA2A18812EAC3820317">
    <w:name w:val="626B10955F14442BA2A18812EAC3820317"/>
    <w:rsid w:val="00A30903"/>
    <w:rPr>
      <w:rFonts w:eastAsiaTheme="minorHAnsi"/>
      <w:lang w:val="es-EC" w:eastAsia="en-US"/>
    </w:rPr>
  </w:style>
  <w:style w:type="paragraph" w:customStyle="1" w:styleId="0E87E0CC760445918E28B05A55157F7417">
    <w:name w:val="0E87E0CC760445918E28B05A55157F7417"/>
    <w:rsid w:val="00A30903"/>
    <w:rPr>
      <w:rFonts w:eastAsiaTheme="minorHAnsi"/>
      <w:lang w:val="es-EC" w:eastAsia="en-US"/>
    </w:rPr>
  </w:style>
  <w:style w:type="paragraph" w:customStyle="1" w:styleId="29F690D70BA1403EAB02E07639901AB55">
    <w:name w:val="29F690D70BA1403EAB02E07639901AB55"/>
    <w:rsid w:val="00A30903"/>
    <w:rPr>
      <w:rFonts w:eastAsiaTheme="minorHAnsi"/>
      <w:lang w:val="es-EC" w:eastAsia="en-US"/>
    </w:rPr>
  </w:style>
  <w:style w:type="paragraph" w:customStyle="1" w:styleId="F491F109D9174AFFAAA6F595D9D3F11D4">
    <w:name w:val="F491F109D9174AFFAAA6F595D9D3F11D4"/>
    <w:rsid w:val="00A30903"/>
    <w:rPr>
      <w:rFonts w:eastAsiaTheme="minorHAnsi"/>
      <w:lang w:val="es-EC" w:eastAsia="en-US"/>
    </w:rPr>
  </w:style>
  <w:style w:type="paragraph" w:customStyle="1" w:styleId="82B270B8117E4EB68FF2B8DEBFC5CCB74">
    <w:name w:val="82B270B8117E4EB68FF2B8DEBFC5CCB74"/>
    <w:rsid w:val="00A30903"/>
    <w:rPr>
      <w:rFonts w:eastAsiaTheme="minorHAnsi"/>
      <w:lang w:val="es-EC" w:eastAsia="en-US"/>
    </w:rPr>
  </w:style>
  <w:style w:type="paragraph" w:customStyle="1" w:styleId="E456361D742E4921A56AF48A8AE105B44">
    <w:name w:val="E456361D742E4921A56AF48A8AE105B44"/>
    <w:rsid w:val="00A30903"/>
    <w:rPr>
      <w:rFonts w:eastAsiaTheme="minorHAnsi"/>
      <w:lang w:val="es-EC" w:eastAsia="en-US"/>
    </w:rPr>
  </w:style>
  <w:style w:type="paragraph" w:customStyle="1" w:styleId="75A04814266E4C61BC2FDC5A022A8CF64">
    <w:name w:val="75A04814266E4C61BC2FDC5A022A8CF64"/>
    <w:rsid w:val="00A30903"/>
    <w:rPr>
      <w:rFonts w:eastAsiaTheme="minorHAnsi"/>
      <w:lang w:val="es-EC" w:eastAsia="en-US"/>
    </w:rPr>
  </w:style>
  <w:style w:type="paragraph" w:customStyle="1" w:styleId="A840397D5E6C44729485060FE7C256632">
    <w:name w:val="A840397D5E6C44729485060FE7C256632"/>
    <w:rsid w:val="00A30903"/>
    <w:rPr>
      <w:rFonts w:eastAsiaTheme="minorHAnsi"/>
      <w:lang w:val="es-EC" w:eastAsia="en-US"/>
    </w:rPr>
  </w:style>
  <w:style w:type="paragraph" w:customStyle="1" w:styleId="C75B3A0537DF40128292EAF1225E75DA2">
    <w:name w:val="C75B3A0537DF40128292EAF1225E75DA2"/>
    <w:rsid w:val="00A30903"/>
    <w:rPr>
      <w:rFonts w:eastAsiaTheme="minorHAnsi"/>
      <w:lang w:val="es-EC" w:eastAsia="en-US"/>
    </w:rPr>
  </w:style>
  <w:style w:type="paragraph" w:customStyle="1" w:styleId="6A97DE27BC9948A0A9D72843CF00BC9B2">
    <w:name w:val="6A97DE27BC9948A0A9D72843CF00BC9B2"/>
    <w:rsid w:val="00A30903"/>
    <w:rPr>
      <w:rFonts w:eastAsiaTheme="minorHAnsi"/>
      <w:lang w:val="es-EC" w:eastAsia="en-US"/>
    </w:rPr>
  </w:style>
  <w:style w:type="paragraph" w:customStyle="1" w:styleId="F8351520543349109B453808EBB7472C2">
    <w:name w:val="F8351520543349109B453808EBB7472C2"/>
    <w:rsid w:val="00A30903"/>
    <w:rPr>
      <w:rFonts w:eastAsiaTheme="minorHAnsi"/>
      <w:lang w:val="es-EC" w:eastAsia="en-US"/>
    </w:rPr>
  </w:style>
  <w:style w:type="paragraph" w:customStyle="1" w:styleId="BCFA448AFB5E452782F34DC9BCDBBDEE2">
    <w:name w:val="BCFA448AFB5E452782F34DC9BCDBBDEE2"/>
    <w:rsid w:val="00A30903"/>
    <w:rPr>
      <w:rFonts w:eastAsiaTheme="minorHAnsi"/>
      <w:lang w:val="es-EC" w:eastAsia="en-US"/>
    </w:rPr>
  </w:style>
  <w:style w:type="paragraph" w:customStyle="1" w:styleId="AEA3795B1C494FA78D92E6BBD54B380F2">
    <w:name w:val="AEA3795B1C494FA78D92E6BBD54B380F2"/>
    <w:rsid w:val="00A30903"/>
    <w:rPr>
      <w:rFonts w:eastAsiaTheme="minorHAnsi"/>
      <w:lang w:val="es-EC" w:eastAsia="en-US"/>
    </w:rPr>
  </w:style>
  <w:style w:type="paragraph" w:customStyle="1" w:styleId="F8D4904BA2D24DCC9CF2A65D9DEB45322">
    <w:name w:val="F8D4904BA2D24DCC9CF2A65D9DEB45322"/>
    <w:rsid w:val="00A30903"/>
    <w:rPr>
      <w:rFonts w:eastAsiaTheme="minorHAnsi"/>
      <w:lang w:val="es-EC" w:eastAsia="en-US"/>
    </w:rPr>
  </w:style>
  <w:style w:type="paragraph" w:customStyle="1" w:styleId="E6AEF4DD93664E58BCE51E2FD88D6C412">
    <w:name w:val="E6AEF4DD93664E58BCE51E2FD88D6C412"/>
    <w:rsid w:val="00A30903"/>
    <w:rPr>
      <w:rFonts w:eastAsiaTheme="minorHAnsi"/>
      <w:lang w:val="es-EC" w:eastAsia="en-US"/>
    </w:rPr>
  </w:style>
  <w:style w:type="paragraph" w:customStyle="1" w:styleId="A695C3E8E6464B3CAD74DA03E6B0702B2">
    <w:name w:val="A695C3E8E6464B3CAD74DA03E6B0702B2"/>
    <w:rsid w:val="00A30903"/>
    <w:rPr>
      <w:rFonts w:eastAsiaTheme="minorHAnsi"/>
      <w:lang w:val="es-EC" w:eastAsia="en-US"/>
    </w:rPr>
  </w:style>
  <w:style w:type="paragraph" w:customStyle="1" w:styleId="E3E0D22FB3AA42C091D13AF46CCF47762">
    <w:name w:val="E3E0D22FB3AA42C091D13AF46CCF47762"/>
    <w:rsid w:val="00A30903"/>
    <w:rPr>
      <w:rFonts w:eastAsiaTheme="minorHAnsi"/>
      <w:lang w:val="es-EC" w:eastAsia="en-US"/>
    </w:rPr>
  </w:style>
  <w:style w:type="paragraph" w:customStyle="1" w:styleId="E2CC841D043846B49F030638C58020F89">
    <w:name w:val="E2CC841D043846B49F030638C58020F89"/>
    <w:rsid w:val="00A30903"/>
    <w:rPr>
      <w:rFonts w:eastAsiaTheme="minorHAnsi"/>
      <w:lang w:val="es-EC" w:eastAsia="en-US"/>
    </w:rPr>
  </w:style>
  <w:style w:type="paragraph" w:customStyle="1" w:styleId="10F8CDC4A7914AD8AA94E2C3843334359">
    <w:name w:val="10F8CDC4A7914AD8AA94E2C3843334359"/>
    <w:rsid w:val="00A30903"/>
    <w:rPr>
      <w:rFonts w:eastAsiaTheme="minorHAnsi"/>
      <w:lang w:val="es-EC" w:eastAsia="en-US"/>
    </w:rPr>
  </w:style>
  <w:style w:type="paragraph" w:customStyle="1" w:styleId="2182B824C37B4D77B1563BDCF3CBA9019">
    <w:name w:val="2182B824C37B4D77B1563BDCF3CBA9019"/>
    <w:rsid w:val="00A30903"/>
    <w:rPr>
      <w:rFonts w:eastAsiaTheme="minorHAnsi"/>
      <w:lang w:val="es-EC" w:eastAsia="en-US"/>
    </w:rPr>
  </w:style>
  <w:style w:type="paragraph" w:customStyle="1" w:styleId="2BD56F449C724EF3B1E286A80C8ECDB09">
    <w:name w:val="2BD56F449C724EF3B1E286A80C8ECDB09"/>
    <w:rsid w:val="00A30903"/>
    <w:rPr>
      <w:rFonts w:eastAsiaTheme="minorHAnsi"/>
      <w:lang w:val="es-EC" w:eastAsia="en-US"/>
    </w:rPr>
  </w:style>
  <w:style w:type="paragraph" w:customStyle="1" w:styleId="8EAE612E3A4D43CF8223846F68390C9D9">
    <w:name w:val="8EAE612E3A4D43CF8223846F68390C9D9"/>
    <w:rsid w:val="00A30903"/>
    <w:rPr>
      <w:rFonts w:eastAsiaTheme="minorHAnsi"/>
      <w:lang w:val="es-EC" w:eastAsia="en-US"/>
    </w:rPr>
  </w:style>
  <w:style w:type="paragraph" w:customStyle="1" w:styleId="18C7C69FC3774A8FA5C15E8B74D93D269">
    <w:name w:val="18C7C69FC3774A8FA5C15E8B74D93D269"/>
    <w:rsid w:val="00A30903"/>
    <w:rPr>
      <w:rFonts w:eastAsiaTheme="minorHAnsi"/>
      <w:lang w:val="es-EC" w:eastAsia="en-US"/>
    </w:rPr>
  </w:style>
  <w:style w:type="paragraph" w:customStyle="1" w:styleId="23CAB85223594894AB225A9E2B570FE89">
    <w:name w:val="23CAB85223594894AB225A9E2B570FE89"/>
    <w:rsid w:val="00A30903"/>
    <w:rPr>
      <w:rFonts w:eastAsiaTheme="minorHAnsi"/>
      <w:lang w:val="es-EC" w:eastAsia="en-US"/>
    </w:rPr>
  </w:style>
  <w:style w:type="paragraph" w:customStyle="1" w:styleId="44237308E1F546CBA7ADF7D45EDA0D8B9">
    <w:name w:val="44237308E1F546CBA7ADF7D45EDA0D8B9"/>
    <w:rsid w:val="00A30903"/>
    <w:rPr>
      <w:rFonts w:eastAsiaTheme="minorHAnsi"/>
      <w:lang w:val="es-EC" w:eastAsia="en-US"/>
    </w:rPr>
  </w:style>
  <w:style w:type="paragraph" w:customStyle="1" w:styleId="D09A44C6D0CA4C5F813946D6E2509DE99">
    <w:name w:val="D09A44C6D0CA4C5F813946D6E2509DE99"/>
    <w:rsid w:val="00A30903"/>
    <w:rPr>
      <w:rFonts w:eastAsiaTheme="minorHAnsi"/>
      <w:lang w:val="es-EC" w:eastAsia="en-US"/>
    </w:rPr>
  </w:style>
  <w:style w:type="paragraph" w:customStyle="1" w:styleId="4066846A06F04329BE8A3A60550331059">
    <w:name w:val="4066846A06F04329BE8A3A60550331059"/>
    <w:rsid w:val="00A30903"/>
    <w:rPr>
      <w:rFonts w:eastAsiaTheme="minorHAnsi"/>
      <w:lang w:val="es-EC" w:eastAsia="en-US"/>
    </w:rPr>
  </w:style>
  <w:style w:type="paragraph" w:customStyle="1" w:styleId="D79E02C1C27C45869D5894E9A8E7B0D09">
    <w:name w:val="D79E02C1C27C45869D5894E9A8E7B0D09"/>
    <w:rsid w:val="00A30903"/>
    <w:rPr>
      <w:rFonts w:eastAsiaTheme="minorHAnsi"/>
      <w:lang w:val="es-EC" w:eastAsia="en-US"/>
    </w:rPr>
  </w:style>
  <w:style w:type="paragraph" w:customStyle="1" w:styleId="7D968C90A1BC45CC86B6562692F23DF79">
    <w:name w:val="7D968C90A1BC45CC86B6562692F23DF79"/>
    <w:rsid w:val="00A30903"/>
    <w:rPr>
      <w:rFonts w:eastAsiaTheme="minorHAnsi"/>
      <w:lang w:val="es-EC" w:eastAsia="en-US"/>
    </w:rPr>
  </w:style>
  <w:style w:type="paragraph" w:customStyle="1" w:styleId="EE7228D15F2A450F964970568CD8B98C9">
    <w:name w:val="EE7228D15F2A450F964970568CD8B98C9"/>
    <w:rsid w:val="00A30903"/>
    <w:rPr>
      <w:rFonts w:eastAsiaTheme="minorHAnsi"/>
      <w:lang w:val="es-EC" w:eastAsia="en-US"/>
    </w:rPr>
  </w:style>
  <w:style w:type="paragraph" w:customStyle="1" w:styleId="43E2CB88C9D1475EB4DD7C491E5D5EB99">
    <w:name w:val="43E2CB88C9D1475EB4DD7C491E5D5EB99"/>
    <w:rsid w:val="00A30903"/>
    <w:rPr>
      <w:rFonts w:eastAsiaTheme="minorHAnsi"/>
      <w:lang w:val="es-EC" w:eastAsia="en-US"/>
    </w:rPr>
  </w:style>
  <w:style w:type="paragraph" w:customStyle="1" w:styleId="F9FEE0623D6849869FBC484FEBAA72AD9">
    <w:name w:val="F9FEE0623D6849869FBC484FEBAA72AD9"/>
    <w:rsid w:val="00A30903"/>
    <w:rPr>
      <w:rFonts w:eastAsiaTheme="minorHAnsi"/>
      <w:lang w:val="es-EC" w:eastAsia="en-US"/>
    </w:rPr>
  </w:style>
  <w:style w:type="paragraph" w:customStyle="1" w:styleId="2DF2C7AE28084371A6E04B14C148E3159">
    <w:name w:val="2DF2C7AE28084371A6E04B14C148E3159"/>
    <w:rsid w:val="00A30903"/>
    <w:rPr>
      <w:rFonts w:eastAsiaTheme="minorHAnsi"/>
      <w:lang w:val="es-EC" w:eastAsia="en-US"/>
    </w:rPr>
  </w:style>
  <w:style w:type="paragraph" w:customStyle="1" w:styleId="C787F4D5C12945958275EC6DC44FF76C9">
    <w:name w:val="C787F4D5C12945958275EC6DC44FF76C9"/>
    <w:rsid w:val="00A30903"/>
    <w:rPr>
      <w:rFonts w:eastAsiaTheme="minorHAnsi"/>
      <w:lang w:val="es-EC" w:eastAsia="en-US"/>
    </w:rPr>
  </w:style>
  <w:style w:type="paragraph" w:customStyle="1" w:styleId="1346B9DA67EA406B8EC72B01BEC7428E25">
    <w:name w:val="1346B9DA67EA406B8EC72B01BEC7428E25"/>
    <w:rsid w:val="00A30903"/>
    <w:rPr>
      <w:rFonts w:eastAsiaTheme="minorHAnsi"/>
      <w:lang w:val="es-EC" w:eastAsia="en-US"/>
    </w:rPr>
  </w:style>
  <w:style w:type="paragraph" w:customStyle="1" w:styleId="D48B78BA59304391A27962A43421EF6425">
    <w:name w:val="D48B78BA59304391A27962A43421EF6425"/>
    <w:rsid w:val="00A30903"/>
    <w:rPr>
      <w:rFonts w:eastAsiaTheme="minorHAnsi"/>
      <w:lang w:val="es-EC" w:eastAsia="en-US"/>
    </w:rPr>
  </w:style>
  <w:style w:type="paragraph" w:customStyle="1" w:styleId="B7C07A82DE7F4FFD94435CB4535CC40F25">
    <w:name w:val="B7C07A82DE7F4FFD94435CB4535CC40F25"/>
    <w:rsid w:val="00A30903"/>
    <w:rPr>
      <w:rFonts w:eastAsiaTheme="minorHAnsi"/>
      <w:lang w:val="es-EC" w:eastAsia="en-US"/>
    </w:rPr>
  </w:style>
  <w:style w:type="paragraph" w:customStyle="1" w:styleId="F53A35E6664848978E95535C1D11C98125">
    <w:name w:val="F53A35E6664848978E95535C1D11C98125"/>
    <w:rsid w:val="00A30903"/>
    <w:rPr>
      <w:rFonts w:eastAsiaTheme="minorHAnsi"/>
      <w:lang w:val="es-EC" w:eastAsia="en-US"/>
    </w:rPr>
  </w:style>
  <w:style w:type="paragraph" w:customStyle="1" w:styleId="9E626E45202F414F9108243F6FBA830925">
    <w:name w:val="9E626E45202F414F9108243F6FBA830925"/>
    <w:rsid w:val="00A30903"/>
    <w:rPr>
      <w:rFonts w:eastAsiaTheme="minorHAnsi"/>
      <w:lang w:val="es-EC" w:eastAsia="en-US"/>
    </w:rPr>
  </w:style>
  <w:style w:type="paragraph" w:customStyle="1" w:styleId="EE2139BB3E06499E9166BC5DF14926E225">
    <w:name w:val="EE2139BB3E06499E9166BC5DF14926E225"/>
    <w:rsid w:val="00A30903"/>
    <w:rPr>
      <w:rFonts w:eastAsiaTheme="minorHAnsi"/>
      <w:lang w:val="es-EC" w:eastAsia="en-US"/>
    </w:rPr>
  </w:style>
  <w:style w:type="paragraph" w:customStyle="1" w:styleId="10845DBE96C342C285CCD6E528AB26B125">
    <w:name w:val="10845DBE96C342C285CCD6E528AB26B125"/>
    <w:rsid w:val="00A30903"/>
    <w:rPr>
      <w:rFonts w:eastAsiaTheme="minorHAnsi"/>
      <w:lang w:val="es-EC" w:eastAsia="en-US"/>
    </w:rPr>
  </w:style>
  <w:style w:type="paragraph" w:customStyle="1" w:styleId="4F4C068E327D4225AE9CA58505E73A8E22">
    <w:name w:val="4F4C068E327D4225AE9CA58505E73A8E22"/>
    <w:rsid w:val="00A30903"/>
    <w:rPr>
      <w:rFonts w:eastAsiaTheme="minorHAnsi"/>
      <w:lang w:val="es-EC" w:eastAsia="en-US"/>
    </w:rPr>
  </w:style>
  <w:style w:type="paragraph" w:customStyle="1" w:styleId="A992BAC19587424888D2ADEFB649773023">
    <w:name w:val="A992BAC19587424888D2ADEFB649773023"/>
    <w:rsid w:val="00A30903"/>
    <w:rPr>
      <w:rFonts w:eastAsiaTheme="minorHAnsi"/>
      <w:lang w:val="es-EC" w:eastAsia="en-US"/>
    </w:rPr>
  </w:style>
  <w:style w:type="paragraph" w:customStyle="1" w:styleId="71E9232CC4D94F8BAAB040A194F427B823">
    <w:name w:val="71E9232CC4D94F8BAAB040A194F427B823"/>
    <w:rsid w:val="00A30903"/>
    <w:rPr>
      <w:rFonts w:eastAsiaTheme="minorHAnsi"/>
      <w:lang w:val="es-EC" w:eastAsia="en-US"/>
    </w:rPr>
  </w:style>
  <w:style w:type="paragraph" w:customStyle="1" w:styleId="B9DF7B1A46DF4B969903E92B2F1AAD2C25">
    <w:name w:val="B9DF7B1A46DF4B969903E92B2F1AAD2C25"/>
    <w:rsid w:val="00A30903"/>
    <w:rPr>
      <w:rFonts w:eastAsiaTheme="minorHAnsi"/>
      <w:lang w:val="es-EC" w:eastAsia="en-US"/>
    </w:rPr>
  </w:style>
  <w:style w:type="paragraph" w:customStyle="1" w:styleId="881B1BE5CDEC4F929C56A71ED40075B325">
    <w:name w:val="881B1BE5CDEC4F929C56A71ED40075B325"/>
    <w:rsid w:val="00A30903"/>
    <w:rPr>
      <w:rFonts w:eastAsiaTheme="minorHAnsi"/>
      <w:lang w:val="es-EC" w:eastAsia="en-US"/>
    </w:rPr>
  </w:style>
  <w:style w:type="paragraph" w:customStyle="1" w:styleId="CE75B8F21FC74AEA8D63FF00918B8B8F25">
    <w:name w:val="CE75B8F21FC74AEA8D63FF00918B8B8F25"/>
    <w:rsid w:val="00A30903"/>
    <w:rPr>
      <w:rFonts w:eastAsiaTheme="minorHAnsi"/>
      <w:lang w:val="es-EC" w:eastAsia="en-US"/>
    </w:rPr>
  </w:style>
  <w:style w:type="paragraph" w:customStyle="1" w:styleId="DA10A2CE462E4344AFB75924CE6FA73F22">
    <w:name w:val="DA10A2CE462E4344AFB75924CE6FA73F22"/>
    <w:rsid w:val="00A30903"/>
    <w:rPr>
      <w:rFonts w:eastAsiaTheme="minorHAnsi"/>
      <w:lang w:val="es-EC" w:eastAsia="en-US"/>
    </w:rPr>
  </w:style>
  <w:style w:type="paragraph" w:customStyle="1" w:styleId="37DA746D94EB154BBF4F33177E3045F29">
    <w:name w:val="37DA746D94EB154BBF4F33177E3045F29"/>
    <w:rsid w:val="00A30903"/>
    <w:rPr>
      <w:rFonts w:eastAsiaTheme="minorHAnsi"/>
      <w:lang w:val="es-EC" w:eastAsia="en-US"/>
    </w:rPr>
  </w:style>
  <w:style w:type="paragraph" w:customStyle="1" w:styleId="01705F66845A4A39AE7519BEAC52C69918">
    <w:name w:val="01705F66845A4A39AE7519BEAC52C69918"/>
    <w:rsid w:val="00A30903"/>
    <w:rPr>
      <w:rFonts w:eastAsiaTheme="minorHAnsi"/>
      <w:lang w:val="es-EC" w:eastAsia="en-US"/>
    </w:rPr>
  </w:style>
  <w:style w:type="paragraph" w:customStyle="1" w:styleId="E5C8704FC8084DAE9BC60D23909BA54B18">
    <w:name w:val="E5C8704FC8084DAE9BC60D23909BA54B18"/>
    <w:rsid w:val="00A30903"/>
    <w:rPr>
      <w:rFonts w:eastAsiaTheme="minorHAnsi"/>
      <w:lang w:val="es-EC" w:eastAsia="en-US"/>
    </w:rPr>
  </w:style>
  <w:style w:type="paragraph" w:customStyle="1" w:styleId="BF33E177B7694A8B858944C089A8216218">
    <w:name w:val="BF33E177B7694A8B858944C089A8216218"/>
    <w:rsid w:val="00A30903"/>
    <w:rPr>
      <w:rFonts w:eastAsiaTheme="minorHAnsi"/>
      <w:lang w:val="es-EC" w:eastAsia="en-US"/>
    </w:rPr>
  </w:style>
  <w:style w:type="paragraph" w:customStyle="1" w:styleId="19B6194F2F92406F8F3E2F1BCAD3057918">
    <w:name w:val="19B6194F2F92406F8F3E2F1BCAD3057918"/>
    <w:rsid w:val="00A30903"/>
    <w:rPr>
      <w:rFonts w:eastAsiaTheme="minorHAnsi"/>
      <w:lang w:val="es-EC" w:eastAsia="en-US"/>
    </w:rPr>
  </w:style>
  <w:style w:type="paragraph" w:customStyle="1" w:styleId="4F6F29408B39484AADB0667328761F1F18">
    <w:name w:val="4F6F29408B39484AADB0667328761F1F18"/>
    <w:rsid w:val="00A30903"/>
    <w:rPr>
      <w:rFonts w:eastAsiaTheme="minorHAnsi"/>
      <w:lang w:val="es-EC" w:eastAsia="en-US"/>
    </w:rPr>
  </w:style>
  <w:style w:type="paragraph" w:customStyle="1" w:styleId="626B10955F14442BA2A18812EAC3820318">
    <w:name w:val="626B10955F14442BA2A18812EAC3820318"/>
    <w:rsid w:val="00A30903"/>
    <w:rPr>
      <w:rFonts w:eastAsiaTheme="minorHAnsi"/>
      <w:lang w:val="es-EC" w:eastAsia="en-US"/>
    </w:rPr>
  </w:style>
  <w:style w:type="paragraph" w:customStyle="1" w:styleId="0E87E0CC760445918E28B05A55157F7418">
    <w:name w:val="0E87E0CC760445918E28B05A55157F7418"/>
    <w:rsid w:val="00A30903"/>
    <w:rPr>
      <w:rFonts w:eastAsiaTheme="minorHAnsi"/>
      <w:lang w:val="es-EC" w:eastAsia="en-US"/>
    </w:rPr>
  </w:style>
  <w:style w:type="paragraph" w:customStyle="1" w:styleId="29F690D70BA1403EAB02E07639901AB56">
    <w:name w:val="29F690D70BA1403EAB02E07639901AB56"/>
    <w:rsid w:val="00A30903"/>
    <w:rPr>
      <w:rFonts w:eastAsiaTheme="minorHAnsi"/>
      <w:lang w:val="es-EC" w:eastAsia="en-US"/>
    </w:rPr>
  </w:style>
  <w:style w:type="paragraph" w:customStyle="1" w:styleId="F491F109D9174AFFAAA6F595D9D3F11D5">
    <w:name w:val="F491F109D9174AFFAAA6F595D9D3F11D5"/>
    <w:rsid w:val="00A30903"/>
    <w:rPr>
      <w:rFonts w:eastAsiaTheme="minorHAnsi"/>
      <w:lang w:val="es-EC" w:eastAsia="en-US"/>
    </w:rPr>
  </w:style>
  <w:style w:type="paragraph" w:customStyle="1" w:styleId="82B270B8117E4EB68FF2B8DEBFC5CCB75">
    <w:name w:val="82B270B8117E4EB68FF2B8DEBFC5CCB75"/>
    <w:rsid w:val="00A30903"/>
    <w:rPr>
      <w:rFonts w:eastAsiaTheme="minorHAnsi"/>
      <w:lang w:val="es-EC" w:eastAsia="en-US"/>
    </w:rPr>
  </w:style>
  <w:style w:type="paragraph" w:customStyle="1" w:styleId="E456361D742E4921A56AF48A8AE105B45">
    <w:name w:val="E456361D742E4921A56AF48A8AE105B45"/>
    <w:rsid w:val="00A30903"/>
    <w:rPr>
      <w:rFonts w:eastAsiaTheme="minorHAnsi"/>
      <w:lang w:val="es-EC" w:eastAsia="en-US"/>
    </w:rPr>
  </w:style>
  <w:style w:type="paragraph" w:customStyle="1" w:styleId="75A04814266E4C61BC2FDC5A022A8CF65">
    <w:name w:val="75A04814266E4C61BC2FDC5A022A8CF65"/>
    <w:rsid w:val="00A30903"/>
    <w:rPr>
      <w:rFonts w:eastAsiaTheme="minorHAnsi"/>
      <w:lang w:val="es-EC" w:eastAsia="en-US"/>
    </w:rPr>
  </w:style>
  <w:style w:type="paragraph" w:customStyle="1" w:styleId="A840397D5E6C44729485060FE7C256633">
    <w:name w:val="A840397D5E6C44729485060FE7C256633"/>
    <w:rsid w:val="00A30903"/>
    <w:rPr>
      <w:rFonts w:eastAsiaTheme="minorHAnsi"/>
      <w:lang w:val="es-EC" w:eastAsia="en-US"/>
    </w:rPr>
  </w:style>
  <w:style w:type="paragraph" w:customStyle="1" w:styleId="C75B3A0537DF40128292EAF1225E75DA3">
    <w:name w:val="C75B3A0537DF40128292EAF1225E75DA3"/>
    <w:rsid w:val="00A30903"/>
    <w:rPr>
      <w:rFonts w:eastAsiaTheme="minorHAnsi"/>
      <w:lang w:val="es-EC" w:eastAsia="en-US"/>
    </w:rPr>
  </w:style>
  <w:style w:type="paragraph" w:customStyle="1" w:styleId="6A97DE27BC9948A0A9D72843CF00BC9B3">
    <w:name w:val="6A97DE27BC9948A0A9D72843CF00BC9B3"/>
    <w:rsid w:val="00A30903"/>
    <w:rPr>
      <w:rFonts w:eastAsiaTheme="minorHAnsi"/>
      <w:lang w:val="es-EC" w:eastAsia="en-US"/>
    </w:rPr>
  </w:style>
  <w:style w:type="paragraph" w:customStyle="1" w:styleId="F8351520543349109B453808EBB7472C3">
    <w:name w:val="F8351520543349109B453808EBB7472C3"/>
    <w:rsid w:val="00A30903"/>
    <w:rPr>
      <w:rFonts w:eastAsiaTheme="minorHAnsi"/>
      <w:lang w:val="es-EC" w:eastAsia="en-US"/>
    </w:rPr>
  </w:style>
  <w:style w:type="paragraph" w:customStyle="1" w:styleId="BCFA448AFB5E452782F34DC9BCDBBDEE3">
    <w:name w:val="BCFA448AFB5E452782F34DC9BCDBBDEE3"/>
    <w:rsid w:val="00A30903"/>
    <w:rPr>
      <w:rFonts w:eastAsiaTheme="minorHAnsi"/>
      <w:lang w:val="es-EC" w:eastAsia="en-US"/>
    </w:rPr>
  </w:style>
  <w:style w:type="paragraph" w:customStyle="1" w:styleId="AEA3795B1C494FA78D92E6BBD54B380F3">
    <w:name w:val="AEA3795B1C494FA78D92E6BBD54B380F3"/>
    <w:rsid w:val="00A30903"/>
    <w:rPr>
      <w:rFonts w:eastAsiaTheme="minorHAnsi"/>
      <w:lang w:val="es-EC" w:eastAsia="en-US"/>
    </w:rPr>
  </w:style>
  <w:style w:type="paragraph" w:customStyle="1" w:styleId="F8D4904BA2D24DCC9CF2A65D9DEB45323">
    <w:name w:val="F8D4904BA2D24DCC9CF2A65D9DEB45323"/>
    <w:rsid w:val="00A30903"/>
    <w:rPr>
      <w:rFonts w:eastAsiaTheme="minorHAnsi"/>
      <w:lang w:val="es-EC" w:eastAsia="en-US"/>
    </w:rPr>
  </w:style>
  <w:style w:type="paragraph" w:customStyle="1" w:styleId="E6AEF4DD93664E58BCE51E2FD88D6C413">
    <w:name w:val="E6AEF4DD93664E58BCE51E2FD88D6C413"/>
    <w:rsid w:val="00A30903"/>
    <w:rPr>
      <w:rFonts w:eastAsiaTheme="minorHAnsi"/>
      <w:lang w:val="es-EC" w:eastAsia="en-US"/>
    </w:rPr>
  </w:style>
  <w:style w:type="paragraph" w:customStyle="1" w:styleId="A695C3E8E6464B3CAD74DA03E6B0702B3">
    <w:name w:val="A695C3E8E6464B3CAD74DA03E6B0702B3"/>
    <w:rsid w:val="00A30903"/>
    <w:rPr>
      <w:rFonts w:eastAsiaTheme="minorHAnsi"/>
      <w:lang w:val="es-EC" w:eastAsia="en-US"/>
    </w:rPr>
  </w:style>
  <w:style w:type="paragraph" w:customStyle="1" w:styleId="E3E0D22FB3AA42C091D13AF46CCF47763">
    <w:name w:val="E3E0D22FB3AA42C091D13AF46CCF47763"/>
    <w:rsid w:val="00A30903"/>
    <w:rPr>
      <w:rFonts w:eastAsiaTheme="minorHAnsi"/>
      <w:lang w:val="es-EC" w:eastAsia="en-US"/>
    </w:rPr>
  </w:style>
  <w:style w:type="paragraph" w:customStyle="1" w:styleId="E2CC841D043846B49F030638C58020F810">
    <w:name w:val="E2CC841D043846B49F030638C58020F810"/>
    <w:rsid w:val="00A30903"/>
    <w:rPr>
      <w:rFonts w:eastAsiaTheme="minorHAnsi"/>
      <w:lang w:val="es-EC" w:eastAsia="en-US"/>
    </w:rPr>
  </w:style>
  <w:style w:type="paragraph" w:customStyle="1" w:styleId="10F8CDC4A7914AD8AA94E2C38433343510">
    <w:name w:val="10F8CDC4A7914AD8AA94E2C38433343510"/>
    <w:rsid w:val="00A30903"/>
    <w:rPr>
      <w:rFonts w:eastAsiaTheme="minorHAnsi"/>
      <w:lang w:val="es-EC" w:eastAsia="en-US"/>
    </w:rPr>
  </w:style>
  <w:style w:type="paragraph" w:customStyle="1" w:styleId="2182B824C37B4D77B1563BDCF3CBA90110">
    <w:name w:val="2182B824C37B4D77B1563BDCF3CBA90110"/>
    <w:rsid w:val="00A30903"/>
    <w:rPr>
      <w:rFonts w:eastAsiaTheme="minorHAnsi"/>
      <w:lang w:val="es-EC" w:eastAsia="en-US"/>
    </w:rPr>
  </w:style>
  <w:style w:type="paragraph" w:customStyle="1" w:styleId="2BD56F449C724EF3B1E286A80C8ECDB010">
    <w:name w:val="2BD56F449C724EF3B1E286A80C8ECDB010"/>
    <w:rsid w:val="00A30903"/>
    <w:rPr>
      <w:rFonts w:eastAsiaTheme="minorHAnsi"/>
      <w:lang w:val="es-EC" w:eastAsia="en-US"/>
    </w:rPr>
  </w:style>
  <w:style w:type="paragraph" w:customStyle="1" w:styleId="8EAE612E3A4D43CF8223846F68390C9D10">
    <w:name w:val="8EAE612E3A4D43CF8223846F68390C9D10"/>
    <w:rsid w:val="00A30903"/>
    <w:rPr>
      <w:rFonts w:eastAsiaTheme="minorHAnsi"/>
      <w:lang w:val="es-EC" w:eastAsia="en-US"/>
    </w:rPr>
  </w:style>
  <w:style w:type="paragraph" w:customStyle="1" w:styleId="18C7C69FC3774A8FA5C15E8B74D93D2610">
    <w:name w:val="18C7C69FC3774A8FA5C15E8B74D93D2610"/>
    <w:rsid w:val="00A30903"/>
    <w:rPr>
      <w:rFonts w:eastAsiaTheme="minorHAnsi"/>
      <w:lang w:val="es-EC" w:eastAsia="en-US"/>
    </w:rPr>
  </w:style>
  <w:style w:type="paragraph" w:customStyle="1" w:styleId="23CAB85223594894AB225A9E2B570FE810">
    <w:name w:val="23CAB85223594894AB225A9E2B570FE810"/>
    <w:rsid w:val="00A30903"/>
    <w:rPr>
      <w:rFonts w:eastAsiaTheme="minorHAnsi"/>
      <w:lang w:val="es-EC" w:eastAsia="en-US"/>
    </w:rPr>
  </w:style>
  <w:style w:type="paragraph" w:customStyle="1" w:styleId="44237308E1F546CBA7ADF7D45EDA0D8B10">
    <w:name w:val="44237308E1F546CBA7ADF7D45EDA0D8B10"/>
    <w:rsid w:val="00A30903"/>
    <w:rPr>
      <w:rFonts w:eastAsiaTheme="minorHAnsi"/>
      <w:lang w:val="es-EC" w:eastAsia="en-US"/>
    </w:rPr>
  </w:style>
  <w:style w:type="paragraph" w:customStyle="1" w:styleId="D09A44C6D0CA4C5F813946D6E2509DE910">
    <w:name w:val="D09A44C6D0CA4C5F813946D6E2509DE910"/>
    <w:rsid w:val="00A30903"/>
    <w:rPr>
      <w:rFonts w:eastAsiaTheme="minorHAnsi"/>
      <w:lang w:val="es-EC" w:eastAsia="en-US"/>
    </w:rPr>
  </w:style>
  <w:style w:type="paragraph" w:customStyle="1" w:styleId="4066846A06F04329BE8A3A605503310510">
    <w:name w:val="4066846A06F04329BE8A3A605503310510"/>
    <w:rsid w:val="00A30903"/>
    <w:rPr>
      <w:rFonts w:eastAsiaTheme="minorHAnsi"/>
      <w:lang w:val="es-EC" w:eastAsia="en-US"/>
    </w:rPr>
  </w:style>
  <w:style w:type="paragraph" w:customStyle="1" w:styleId="D79E02C1C27C45869D5894E9A8E7B0D010">
    <w:name w:val="D79E02C1C27C45869D5894E9A8E7B0D010"/>
    <w:rsid w:val="00A30903"/>
    <w:rPr>
      <w:rFonts w:eastAsiaTheme="minorHAnsi"/>
      <w:lang w:val="es-EC" w:eastAsia="en-US"/>
    </w:rPr>
  </w:style>
  <w:style w:type="paragraph" w:customStyle="1" w:styleId="7D968C90A1BC45CC86B6562692F23DF710">
    <w:name w:val="7D968C90A1BC45CC86B6562692F23DF710"/>
    <w:rsid w:val="00A30903"/>
    <w:rPr>
      <w:rFonts w:eastAsiaTheme="minorHAnsi"/>
      <w:lang w:val="es-EC" w:eastAsia="en-US"/>
    </w:rPr>
  </w:style>
  <w:style w:type="paragraph" w:customStyle="1" w:styleId="EE7228D15F2A450F964970568CD8B98C10">
    <w:name w:val="EE7228D15F2A450F964970568CD8B98C10"/>
    <w:rsid w:val="00A30903"/>
    <w:rPr>
      <w:rFonts w:eastAsiaTheme="minorHAnsi"/>
      <w:lang w:val="es-EC" w:eastAsia="en-US"/>
    </w:rPr>
  </w:style>
  <w:style w:type="paragraph" w:customStyle="1" w:styleId="43E2CB88C9D1475EB4DD7C491E5D5EB910">
    <w:name w:val="43E2CB88C9D1475EB4DD7C491E5D5EB910"/>
    <w:rsid w:val="00A30903"/>
    <w:rPr>
      <w:rFonts w:eastAsiaTheme="minorHAnsi"/>
      <w:lang w:val="es-EC" w:eastAsia="en-US"/>
    </w:rPr>
  </w:style>
  <w:style w:type="paragraph" w:customStyle="1" w:styleId="F9FEE0623D6849869FBC484FEBAA72AD10">
    <w:name w:val="F9FEE0623D6849869FBC484FEBAA72AD10"/>
    <w:rsid w:val="00A30903"/>
    <w:rPr>
      <w:rFonts w:eastAsiaTheme="minorHAnsi"/>
      <w:lang w:val="es-EC" w:eastAsia="en-US"/>
    </w:rPr>
  </w:style>
  <w:style w:type="paragraph" w:customStyle="1" w:styleId="2DF2C7AE28084371A6E04B14C148E31510">
    <w:name w:val="2DF2C7AE28084371A6E04B14C148E31510"/>
    <w:rsid w:val="00A30903"/>
    <w:rPr>
      <w:rFonts w:eastAsiaTheme="minorHAnsi"/>
      <w:lang w:val="es-EC" w:eastAsia="en-US"/>
    </w:rPr>
  </w:style>
  <w:style w:type="paragraph" w:customStyle="1" w:styleId="C787F4D5C12945958275EC6DC44FF76C10">
    <w:name w:val="C787F4D5C12945958275EC6DC44FF76C10"/>
    <w:rsid w:val="00A30903"/>
    <w:rPr>
      <w:rFonts w:eastAsiaTheme="minorHAnsi"/>
      <w:lang w:val="es-EC" w:eastAsia="en-US"/>
    </w:rPr>
  </w:style>
  <w:style w:type="paragraph" w:customStyle="1" w:styleId="1346B9DA67EA406B8EC72B01BEC7428E26">
    <w:name w:val="1346B9DA67EA406B8EC72B01BEC7428E26"/>
    <w:rsid w:val="00A30903"/>
    <w:rPr>
      <w:rFonts w:eastAsiaTheme="minorHAnsi"/>
      <w:lang w:val="es-EC" w:eastAsia="en-US"/>
    </w:rPr>
  </w:style>
  <w:style w:type="paragraph" w:customStyle="1" w:styleId="D48B78BA59304391A27962A43421EF6426">
    <w:name w:val="D48B78BA59304391A27962A43421EF6426"/>
    <w:rsid w:val="00A30903"/>
    <w:rPr>
      <w:rFonts w:eastAsiaTheme="minorHAnsi"/>
      <w:lang w:val="es-EC" w:eastAsia="en-US"/>
    </w:rPr>
  </w:style>
  <w:style w:type="paragraph" w:customStyle="1" w:styleId="B7C07A82DE7F4FFD94435CB4535CC40F26">
    <w:name w:val="B7C07A82DE7F4FFD94435CB4535CC40F26"/>
    <w:rsid w:val="00A30903"/>
    <w:rPr>
      <w:rFonts w:eastAsiaTheme="minorHAnsi"/>
      <w:lang w:val="es-EC" w:eastAsia="en-US"/>
    </w:rPr>
  </w:style>
  <w:style w:type="paragraph" w:customStyle="1" w:styleId="F53A35E6664848978E95535C1D11C98126">
    <w:name w:val="F53A35E6664848978E95535C1D11C98126"/>
    <w:rsid w:val="00A30903"/>
    <w:rPr>
      <w:rFonts w:eastAsiaTheme="minorHAnsi"/>
      <w:lang w:val="es-EC" w:eastAsia="en-US"/>
    </w:rPr>
  </w:style>
  <w:style w:type="paragraph" w:customStyle="1" w:styleId="9E626E45202F414F9108243F6FBA830926">
    <w:name w:val="9E626E45202F414F9108243F6FBA830926"/>
    <w:rsid w:val="00A30903"/>
    <w:rPr>
      <w:rFonts w:eastAsiaTheme="minorHAnsi"/>
      <w:lang w:val="es-EC" w:eastAsia="en-US"/>
    </w:rPr>
  </w:style>
  <w:style w:type="paragraph" w:customStyle="1" w:styleId="EE2139BB3E06499E9166BC5DF14926E226">
    <w:name w:val="EE2139BB3E06499E9166BC5DF14926E226"/>
    <w:rsid w:val="00A30903"/>
    <w:rPr>
      <w:rFonts w:eastAsiaTheme="minorHAnsi"/>
      <w:lang w:val="es-EC" w:eastAsia="en-US"/>
    </w:rPr>
  </w:style>
  <w:style w:type="paragraph" w:customStyle="1" w:styleId="10845DBE96C342C285CCD6E528AB26B126">
    <w:name w:val="10845DBE96C342C285CCD6E528AB26B126"/>
    <w:rsid w:val="00A30903"/>
    <w:rPr>
      <w:rFonts w:eastAsiaTheme="minorHAnsi"/>
      <w:lang w:val="es-EC" w:eastAsia="en-US"/>
    </w:rPr>
  </w:style>
  <w:style w:type="paragraph" w:customStyle="1" w:styleId="4F4C068E327D4225AE9CA58505E73A8E23">
    <w:name w:val="4F4C068E327D4225AE9CA58505E73A8E23"/>
    <w:rsid w:val="00A30903"/>
    <w:rPr>
      <w:rFonts w:eastAsiaTheme="minorHAnsi"/>
      <w:lang w:val="es-EC" w:eastAsia="en-US"/>
    </w:rPr>
  </w:style>
  <w:style w:type="paragraph" w:customStyle="1" w:styleId="A992BAC19587424888D2ADEFB649773024">
    <w:name w:val="A992BAC19587424888D2ADEFB649773024"/>
    <w:rsid w:val="00A30903"/>
    <w:rPr>
      <w:rFonts w:eastAsiaTheme="minorHAnsi"/>
      <w:lang w:val="es-EC" w:eastAsia="en-US"/>
    </w:rPr>
  </w:style>
  <w:style w:type="paragraph" w:customStyle="1" w:styleId="71E9232CC4D94F8BAAB040A194F427B824">
    <w:name w:val="71E9232CC4D94F8BAAB040A194F427B824"/>
    <w:rsid w:val="00A30903"/>
    <w:rPr>
      <w:rFonts w:eastAsiaTheme="minorHAnsi"/>
      <w:lang w:val="es-EC" w:eastAsia="en-US"/>
    </w:rPr>
  </w:style>
  <w:style w:type="paragraph" w:customStyle="1" w:styleId="B9DF7B1A46DF4B969903E92B2F1AAD2C26">
    <w:name w:val="B9DF7B1A46DF4B969903E92B2F1AAD2C26"/>
    <w:rsid w:val="00A30903"/>
    <w:rPr>
      <w:rFonts w:eastAsiaTheme="minorHAnsi"/>
      <w:lang w:val="es-EC" w:eastAsia="en-US"/>
    </w:rPr>
  </w:style>
  <w:style w:type="paragraph" w:customStyle="1" w:styleId="881B1BE5CDEC4F929C56A71ED40075B326">
    <w:name w:val="881B1BE5CDEC4F929C56A71ED40075B326"/>
    <w:rsid w:val="00A30903"/>
    <w:rPr>
      <w:rFonts w:eastAsiaTheme="minorHAnsi"/>
      <w:lang w:val="es-EC" w:eastAsia="en-US"/>
    </w:rPr>
  </w:style>
  <w:style w:type="paragraph" w:customStyle="1" w:styleId="CE75B8F21FC74AEA8D63FF00918B8B8F26">
    <w:name w:val="CE75B8F21FC74AEA8D63FF00918B8B8F26"/>
    <w:rsid w:val="00A30903"/>
    <w:rPr>
      <w:rFonts w:eastAsiaTheme="minorHAnsi"/>
      <w:lang w:val="es-EC" w:eastAsia="en-US"/>
    </w:rPr>
  </w:style>
  <w:style w:type="paragraph" w:customStyle="1" w:styleId="DA10A2CE462E4344AFB75924CE6FA73F23">
    <w:name w:val="DA10A2CE462E4344AFB75924CE6FA73F23"/>
    <w:rsid w:val="00A30903"/>
    <w:rPr>
      <w:rFonts w:eastAsiaTheme="minorHAnsi"/>
      <w:lang w:val="es-EC" w:eastAsia="en-US"/>
    </w:rPr>
  </w:style>
  <w:style w:type="paragraph" w:customStyle="1" w:styleId="37DA746D94EB154BBF4F33177E3045F210">
    <w:name w:val="37DA746D94EB154BBF4F33177E3045F210"/>
    <w:rsid w:val="00A30903"/>
    <w:rPr>
      <w:rFonts w:eastAsiaTheme="minorHAnsi"/>
      <w:lang w:val="es-EC" w:eastAsia="en-US"/>
    </w:rPr>
  </w:style>
  <w:style w:type="paragraph" w:customStyle="1" w:styleId="01705F66845A4A39AE7519BEAC52C69919">
    <w:name w:val="01705F66845A4A39AE7519BEAC52C69919"/>
    <w:rsid w:val="00A30903"/>
    <w:rPr>
      <w:rFonts w:eastAsiaTheme="minorHAnsi"/>
      <w:lang w:val="es-EC" w:eastAsia="en-US"/>
    </w:rPr>
  </w:style>
  <w:style w:type="paragraph" w:customStyle="1" w:styleId="E5C8704FC8084DAE9BC60D23909BA54B19">
    <w:name w:val="E5C8704FC8084DAE9BC60D23909BA54B19"/>
    <w:rsid w:val="00A30903"/>
    <w:rPr>
      <w:rFonts w:eastAsiaTheme="minorHAnsi"/>
      <w:lang w:val="es-EC" w:eastAsia="en-US"/>
    </w:rPr>
  </w:style>
  <w:style w:type="paragraph" w:customStyle="1" w:styleId="BF33E177B7694A8B858944C089A8216219">
    <w:name w:val="BF33E177B7694A8B858944C089A8216219"/>
    <w:rsid w:val="00A30903"/>
    <w:rPr>
      <w:rFonts w:eastAsiaTheme="minorHAnsi"/>
      <w:lang w:val="es-EC" w:eastAsia="en-US"/>
    </w:rPr>
  </w:style>
  <w:style w:type="paragraph" w:customStyle="1" w:styleId="19B6194F2F92406F8F3E2F1BCAD3057919">
    <w:name w:val="19B6194F2F92406F8F3E2F1BCAD3057919"/>
    <w:rsid w:val="00A30903"/>
    <w:rPr>
      <w:rFonts w:eastAsiaTheme="minorHAnsi"/>
      <w:lang w:val="es-EC" w:eastAsia="en-US"/>
    </w:rPr>
  </w:style>
  <w:style w:type="paragraph" w:customStyle="1" w:styleId="4F6F29408B39484AADB0667328761F1F19">
    <w:name w:val="4F6F29408B39484AADB0667328761F1F19"/>
    <w:rsid w:val="00A30903"/>
    <w:rPr>
      <w:rFonts w:eastAsiaTheme="minorHAnsi"/>
      <w:lang w:val="es-EC" w:eastAsia="en-US"/>
    </w:rPr>
  </w:style>
  <w:style w:type="paragraph" w:customStyle="1" w:styleId="626B10955F14442BA2A18812EAC3820319">
    <w:name w:val="626B10955F14442BA2A18812EAC3820319"/>
    <w:rsid w:val="00A30903"/>
    <w:rPr>
      <w:rFonts w:eastAsiaTheme="minorHAnsi"/>
      <w:lang w:val="es-EC" w:eastAsia="en-US"/>
    </w:rPr>
  </w:style>
  <w:style w:type="paragraph" w:customStyle="1" w:styleId="0E87E0CC760445918E28B05A55157F7419">
    <w:name w:val="0E87E0CC760445918E28B05A55157F7419"/>
    <w:rsid w:val="00A30903"/>
    <w:rPr>
      <w:rFonts w:eastAsiaTheme="minorHAnsi"/>
      <w:lang w:val="es-EC" w:eastAsia="en-US"/>
    </w:rPr>
  </w:style>
  <w:style w:type="paragraph" w:customStyle="1" w:styleId="29F690D70BA1403EAB02E07639901AB57">
    <w:name w:val="29F690D70BA1403EAB02E07639901AB57"/>
    <w:rsid w:val="00A30903"/>
    <w:rPr>
      <w:rFonts w:eastAsiaTheme="minorHAnsi"/>
      <w:lang w:val="es-EC" w:eastAsia="en-US"/>
    </w:rPr>
  </w:style>
  <w:style w:type="paragraph" w:customStyle="1" w:styleId="F491F109D9174AFFAAA6F595D9D3F11D6">
    <w:name w:val="F491F109D9174AFFAAA6F595D9D3F11D6"/>
    <w:rsid w:val="00A30903"/>
    <w:rPr>
      <w:rFonts w:eastAsiaTheme="minorHAnsi"/>
      <w:lang w:val="es-EC" w:eastAsia="en-US"/>
    </w:rPr>
  </w:style>
  <w:style w:type="paragraph" w:customStyle="1" w:styleId="82B270B8117E4EB68FF2B8DEBFC5CCB76">
    <w:name w:val="82B270B8117E4EB68FF2B8DEBFC5CCB76"/>
    <w:rsid w:val="00A30903"/>
    <w:rPr>
      <w:rFonts w:eastAsiaTheme="minorHAnsi"/>
      <w:lang w:val="es-EC" w:eastAsia="en-US"/>
    </w:rPr>
  </w:style>
  <w:style w:type="paragraph" w:customStyle="1" w:styleId="E456361D742E4921A56AF48A8AE105B46">
    <w:name w:val="E456361D742E4921A56AF48A8AE105B46"/>
    <w:rsid w:val="00A30903"/>
    <w:rPr>
      <w:rFonts w:eastAsiaTheme="minorHAnsi"/>
      <w:lang w:val="es-EC" w:eastAsia="en-US"/>
    </w:rPr>
  </w:style>
  <w:style w:type="paragraph" w:customStyle="1" w:styleId="75A04814266E4C61BC2FDC5A022A8CF66">
    <w:name w:val="75A04814266E4C61BC2FDC5A022A8CF66"/>
    <w:rsid w:val="00A30903"/>
    <w:rPr>
      <w:rFonts w:eastAsiaTheme="minorHAnsi"/>
      <w:lang w:val="es-EC" w:eastAsia="en-US"/>
    </w:rPr>
  </w:style>
  <w:style w:type="paragraph" w:customStyle="1" w:styleId="A840397D5E6C44729485060FE7C256634">
    <w:name w:val="A840397D5E6C44729485060FE7C256634"/>
    <w:rsid w:val="00A30903"/>
    <w:rPr>
      <w:rFonts w:eastAsiaTheme="minorHAnsi"/>
      <w:lang w:val="es-EC" w:eastAsia="en-US"/>
    </w:rPr>
  </w:style>
  <w:style w:type="paragraph" w:customStyle="1" w:styleId="C75B3A0537DF40128292EAF1225E75DA4">
    <w:name w:val="C75B3A0537DF40128292EAF1225E75DA4"/>
    <w:rsid w:val="00A30903"/>
    <w:rPr>
      <w:rFonts w:eastAsiaTheme="minorHAnsi"/>
      <w:lang w:val="es-EC" w:eastAsia="en-US"/>
    </w:rPr>
  </w:style>
  <w:style w:type="paragraph" w:customStyle="1" w:styleId="6A97DE27BC9948A0A9D72843CF00BC9B4">
    <w:name w:val="6A97DE27BC9948A0A9D72843CF00BC9B4"/>
    <w:rsid w:val="00A30903"/>
    <w:rPr>
      <w:rFonts w:eastAsiaTheme="minorHAnsi"/>
      <w:lang w:val="es-EC" w:eastAsia="en-US"/>
    </w:rPr>
  </w:style>
  <w:style w:type="paragraph" w:customStyle="1" w:styleId="F8351520543349109B453808EBB7472C4">
    <w:name w:val="F8351520543349109B453808EBB7472C4"/>
    <w:rsid w:val="00A30903"/>
    <w:rPr>
      <w:rFonts w:eastAsiaTheme="minorHAnsi"/>
      <w:lang w:val="es-EC" w:eastAsia="en-US"/>
    </w:rPr>
  </w:style>
  <w:style w:type="paragraph" w:customStyle="1" w:styleId="BCFA448AFB5E452782F34DC9BCDBBDEE4">
    <w:name w:val="BCFA448AFB5E452782F34DC9BCDBBDEE4"/>
    <w:rsid w:val="00A30903"/>
    <w:rPr>
      <w:rFonts w:eastAsiaTheme="minorHAnsi"/>
      <w:lang w:val="es-EC" w:eastAsia="en-US"/>
    </w:rPr>
  </w:style>
  <w:style w:type="paragraph" w:customStyle="1" w:styleId="AEA3795B1C494FA78D92E6BBD54B380F4">
    <w:name w:val="AEA3795B1C494FA78D92E6BBD54B380F4"/>
    <w:rsid w:val="00A30903"/>
    <w:rPr>
      <w:rFonts w:eastAsiaTheme="minorHAnsi"/>
      <w:lang w:val="es-EC" w:eastAsia="en-US"/>
    </w:rPr>
  </w:style>
  <w:style w:type="paragraph" w:customStyle="1" w:styleId="F8D4904BA2D24DCC9CF2A65D9DEB45324">
    <w:name w:val="F8D4904BA2D24DCC9CF2A65D9DEB45324"/>
    <w:rsid w:val="00A30903"/>
    <w:rPr>
      <w:rFonts w:eastAsiaTheme="minorHAnsi"/>
      <w:lang w:val="es-EC" w:eastAsia="en-US"/>
    </w:rPr>
  </w:style>
  <w:style w:type="paragraph" w:customStyle="1" w:styleId="E6AEF4DD93664E58BCE51E2FD88D6C414">
    <w:name w:val="E6AEF4DD93664E58BCE51E2FD88D6C414"/>
    <w:rsid w:val="00A30903"/>
    <w:rPr>
      <w:rFonts w:eastAsiaTheme="minorHAnsi"/>
      <w:lang w:val="es-EC" w:eastAsia="en-US"/>
    </w:rPr>
  </w:style>
  <w:style w:type="paragraph" w:customStyle="1" w:styleId="A695C3E8E6464B3CAD74DA03E6B0702B4">
    <w:name w:val="A695C3E8E6464B3CAD74DA03E6B0702B4"/>
    <w:rsid w:val="00A30903"/>
    <w:rPr>
      <w:rFonts w:eastAsiaTheme="minorHAnsi"/>
      <w:lang w:val="es-EC" w:eastAsia="en-US"/>
    </w:rPr>
  </w:style>
  <w:style w:type="paragraph" w:customStyle="1" w:styleId="E3E0D22FB3AA42C091D13AF46CCF47764">
    <w:name w:val="E3E0D22FB3AA42C091D13AF46CCF47764"/>
    <w:rsid w:val="00A30903"/>
    <w:rPr>
      <w:rFonts w:eastAsiaTheme="minorHAnsi"/>
      <w:lang w:val="es-EC" w:eastAsia="en-US"/>
    </w:rPr>
  </w:style>
  <w:style w:type="paragraph" w:customStyle="1" w:styleId="E2CC841D043846B49F030638C58020F811">
    <w:name w:val="E2CC841D043846B49F030638C58020F811"/>
    <w:rsid w:val="00A30903"/>
    <w:rPr>
      <w:rFonts w:eastAsiaTheme="minorHAnsi"/>
      <w:lang w:val="es-EC" w:eastAsia="en-US"/>
    </w:rPr>
  </w:style>
  <w:style w:type="paragraph" w:customStyle="1" w:styleId="10F8CDC4A7914AD8AA94E2C38433343511">
    <w:name w:val="10F8CDC4A7914AD8AA94E2C38433343511"/>
    <w:rsid w:val="00A30903"/>
    <w:rPr>
      <w:rFonts w:eastAsiaTheme="minorHAnsi"/>
      <w:lang w:val="es-EC" w:eastAsia="en-US"/>
    </w:rPr>
  </w:style>
  <w:style w:type="paragraph" w:customStyle="1" w:styleId="2182B824C37B4D77B1563BDCF3CBA90111">
    <w:name w:val="2182B824C37B4D77B1563BDCF3CBA90111"/>
    <w:rsid w:val="00A30903"/>
    <w:rPr>
      <w:rFonts w:eastAsiaTheme="minorHAnsi"/>
      <w:lang w:val="es-EC" w:eastAsia="en-US"/>
    </w:rPr>
  </w:style>
  <w:style w:type="paragraph" w:customStyle="1" w:styleId="2BD56F449C724EF3B1E286A80C8ECDB011">
    <w:name w:val="2BD56F449C724EF3B1E286A80C8ECDB011"/>
    <w:rsid w:val="00A30903"/>
    <w:rPr>
      <w:rFonts w:eastAsiaTheme="minorHAnsi"/>
      <w:lang w:val="es-EC" w:eastAsia="en-US"/>
    </w:rPr>
  </w:style>
  <w:style w:type="paragraph" w:customStyle="1" w:styleId="8EAE612E3A4D43CF8223846F68390C9D11">
    <w:name w:val="8EAE612E3A4D43CF8223846F68390C9D11"/>
    <w:rsid w:val="00A30903"/>
    <w:rPr>
      <w:rFonts w:eastAsiaTheme="minorHAnsi"/>
      <w:lang w:val="es-EC" w:eastAsia="en-US"/>
    </w:rPr>
  </w:style>
  <w:style w:type="paragraph" w:customStyle="1" w:styleId="18C7C69FC3774A8FA5C15E8B74D93D2611">
    <w:name w:val="18C7C69FC3774A8FA5C15E8B74D93D2611"/>
    <w:rsid w:val="00A30903"/>
    <w:rPr>
      <w:rFonts w:eastAsiaTheme="minorHAnsi"/>
      <w:lang w:val="es-EC" w:eastAsia="en-US"/>
    </w:rPr>
  </w:style>
  <w:style w:type="paragraph" w:customStyle="1" w:styleId="23CAB85223594894AB225A9E2B570FE811">
    <w:name w:val="23CAB85223594894AB225A9E2B570FE811"/>
    <w:rsid w:val="00A30903"/>
    <w:rPr>
      <w:rFonts w:eastAsiaTheme="minorHAnsi"/>
      <w:lang w:val="es-EC" w:eastAsia="en-US"/>
    </w:rPr>
  </w:style>
  <w:style w:type="paragraph" w:customStyle="1" w:styleId="44237308E1F546CBA7ADF7D45EDA0D8B11">
    <w:name w:val="44237308E1F546CBA7ADF7D45EDA0D8B11"/>
    <w:rsid w:val="00A30903"/>
    <w:rPr>
      <w:rFonts w:eastAsiaTheme="minorHAnsi"/>
      <w:lang w:val="es-EC" w:eastAsia="en-US"/>
    </w:rPr>
  </w:style>
  <w:style w:type="paragraph" w:customStyle="1" w:styleId="D09A44C6D0CA4C5F813946D6E2509DE911">
    <w:name w:val="D09A44C6D0CA4C5F813946D6E2509DE911"/>
    <w:rsid w:val="00A30903"/>
    <w:rPr>
      <w:rFonts w:eastAsiaTheme="minorHAnsi"/>
      <w:lang w:val="es-EC" w:eastAsia="en-US"/>
    </w:rPr>
  </w:style>
  <w:style w:type="paragraph" w:customStyle="1" w:styleId="4066846A06F04329BE8A3A605503310511">
    <w:name w:val="4066846A06F04329BE8A3A605503310511"/>
    <w:rsid w:val="00A30903"/>
    <w:rPr>
      <w:rFonts w:eastAsiaTheme="minorHAnsi"/>
      <w:lang w:val="es-EC" w:eastAsia="en-US"/>
    </w:rPr>
  </w:style>
  <w:style w:type="paragraph" w:customStyle="1" w:styleId="D79E02C1C27C45869D5894E9A8E7B0D011">
    <w:name w:val="D79E02C1C27C45869D5894E9A8E7B0D011"/>
    <w:rsid w:val="00A30903"/>
    <w:rPr>
      <w:rFonts w:eastAsiaTheme="minorHAnsi"/>
      <w:lang w:val="es-EC" w:eastAsia="en-US"/>
    </w:rPr>
  </w:style>
  <w:style w:type="paragraph" w:customStyle="1" w:styleId="7D968C90A1BC45CC86B6562692F23DF711">
    <w:name w:val="7D968C90A1BC45CC86B6562692F23DF711"/>
    <w:rsid w:val="00A30903"/>
    <w:rPr>
      <w:rFonts w:eastAsiaTheme="minorHAnsi"/>
      <w:lang w:val="es-EC" w:eastAsia="en-US"/>
    </w:rPr>
  </w:style>
  <w:style w:type="paragraph" w:customStyle="1" w:styleId="EE7228D15F2A450F964970568CD8B98C11">
    <w:name w:val="EE7228D15F2A450F964970568CD8B98C11"/>
    <w:rsid w:val="00A30903"/>
    <w:rPr>
      <w:rFonts w:eastAsiaTheme="minorHAnsi"/>
      <w:lang w:val="es-EC" w:eastAsia="en-US"/>
    </w:rPr>
  </w:style>
  <w:style w:type="paragraph" w:customStyle="1" w:styleId="43E2CB88C9D1475EB4DD7C491E5D5EB911">
    <w:name w:val="43E2CB88C9D1475EB4DD7C491E5D5EB911"/>
    <w:rsid w:val="00A30903"/>
    <w:rPr>
      <w:rFonts w:eastAsiaTheme="minorHAnsi"/>
      <w:lang w:val="es-EC" w:eastAsia="en-US"/>
    </w:rPr>
  </w:style>
  <w:style w:type="paragraph" w:customStyle="1" w:styleId="F9FEE0623D6849869FBC484FEBAA72AD11">
    <w:name w:val="F9FEE0623D6849869FBC484FEBAA72AD11"/>
    <w:rsid w:val="00A30903"/>
    <w:rPr>
      <w:rFonts w:eastAsiaTheme="minorHAnsi"/>
      <w:lang w:val="es-EC" w:eastAsia="en-US"/>
    </w:rPr>
  </w:style>
  <w:style w:type="paragraph" w:customStyle="1" w:styleId="2DF2C7AE28084371A6E04B14C148E31511">
    <w:name w:val="2DF2C7AE28084371A6E04B14C148E31511"/>
    <w:rsid w:val="00A30903"/>
    <w:rPr>
      <w:rFonts w:eastAsiaTheme="minorHAnsi"/>
      <w:lang w:val="es-EC" w:eastAsia="en-US"/>
    </w:rPr>
  </w:style>
  <w:style w:type="paragraph" w:customStyle="1" w:styleId="E700805F326C4610B6BFCADE6D5C08A9">
    <w:name w:val="E700805F326C4610B6BFCADE6D5C08A9"/>
    <w:rsid w:val="00A30903"/>
  </w:style>
  <w:style w:type="paragraph" w:customStyle="1" w:styleId="C05879E036DE4CFD902A15B69B6435BB">
    <w:name w:val="C05879E036DE4CFD902A15B69B6435BB"/>
    <w:rsid w:val="00A30903"/>
  </w:style>
  <w:style w:type="paragraph" w:customStyle="1" w:styleId="C787F4D5C12945958275EC6DC44FF76C11">
    <w:name w:val="C787F4D5C12945958275EC6DC44FF76C11"/>
    <w:rsid w:val="00A30903"/>
    <w:rPr>
      <w:rFonts w:eastAsiaTheme="minorHAnsi"/>
      <w:lang w:val="es-EC" w:eastAsia="en-US"/>
    </w:rPr>
  </w:style>
  <w:style w:type="paragraph" w:customStyle="1" w:styleId="1346B9DA67EA406B8EC72B01BEC7428E27">
    <w:name w:val="1346B9DA67EA406B8EC72B01BEC7428E27"/>
    <w:rsid w:val="00A30903"/>
    <w:rPr>
      <w:rFonts w:eastAsiaTheme="minorHAnsi"/>
      <w:lang w:val="es-EC" w:eastAsia="en-US"/>
    </w:rPr>
  </w:style>
  <w:style w:type="paragraph" w:customStyle="1" w:styleId="D48B78BA59304391A27962A43421EF6427">
    <w:name w:val="D48B78BA59304391A27962A43421EF6427"/>
    <w:rsid w:val="00A30903"/>
    <w:rPr>
      <w:rFonts w:eastAsiaTheme="minorHAnsi"/>
      <w:lang w:val="es-EC" w:eastAsia="en-US"/>
    </w:rPr>
  </w:style>
  <w:style w:type="paragraph" w:customStyle="1" w:styleId="B7C07A82DE7F4FFD94435CB4535CC40F27">
    <w:name w:val="B7C07A82DE7F4FFD94435CB4535CC40F27"/>
    <w:rsid w:val="00A30903"/>
    <w:rPr>
      <w:rFonts w:eastAsiaTheme="minorHAnsi"/>
      <w:lang w:val="es-EC" w:eastAsia="en-US"/>
    </w:rPr>
  </w:style>
  <w:style w:type="paragraph" w:customStyle="1" w:styleId="F53A35E6664848978E95535C1D11C98127">
    <w:name w:val="F53A35E6664848978E95535C1D11C98127"/>
    <w:rsid w:val="00A30903"/>
    <w:rPr>
      <w:rFonts w:eastAsiaTheme="minorHAnsi"/>
      <w:lang w:val="es-EC" w:eastAsia="en-US"/>
    </w:rPr>
  </w:style>
  <w:style w:type="paragraph" w:customStyle="1" w:styleId="9E626E45202F414F9108243F6FBA830927">
    <w:name w:val="9E626E45202F414F9108243F6FBA830927"/>
    <w:rsid w:val="00A30903"/>
    <w:rPr>
      <w:rFonts w:eastAsiaTheme="minorHAnsi"/>
      <w:lang w:val="es-EC" w:eastAsia="en-US"/>
    </w:rPr>
  </w:style>
  <w:style w:type="paragraph" w:customStyle="1" w:styleId="EE2139BB3E06499E9166BC5DF14926E227">
    <w:name w:val="EE2139BB3E06499E9166BC5DF14926E227"/>
    <w:rsid w:val="00A30903"/>
    <w:rPr>
      <w:rFonts w:eastAsiaTheme="minorHAnsi"/>
      <w:lang w:val="es-EC" w:eastAsia="en-US"/>
    </w:rPr>
  </w:style>
  <w:style w:type="paragraph" w:customStyle="1" w:styleId="10845DBE96C342C285CCD6E528AB26B127">
    <w:name w:val="10845DBE96C342C285CCD6E528AB26B127"/>
    <w:rsid w:val="00A30903"/>
    <w:rPr>
      <w:rFonts w:eastAsiaTheme="minorHAnsi"/>
      <w:lang w:val="es-EC" w:eastAsia="en-US"/>
    </w:rPr>
  </w:style>
  <w:style w:type="paragraph" w:customStyle="1" w:styleId="4F4C068E327D4225AE9CA58505E73A8E24">
    <w:name w:val="4F4C068E327D4225AE9CA58505E73A8E24"/>
    <w:rsid w:val="00A30903"/>
    <w:rPr>
      <w:rFonts w:eastAsiaTheme="minorHAnsi"/>
      <w:lang w:val="es-EC" w:eastAsia="en-US"/>
    </w:rPr>
  </w:style>
  <w:style w:type="paragraph" w:customStyle="1" w:styleId="A992BAC19587424888D2ADEFB649773025">
    <w:name w:val="A992BAC19587424888D2ADEFB649773025"/>
    <w:rsid w:val="00A30903"/>
    <w:rPr>
      <w:rFonts w:eastAsiaTheme="minorHAnsi"/>
      <w:lang w:val="es-EC" w:eastAsia="en-US"/>
    </w:rPr>
  </w:style>
  <w:style w:type="paragraph" w:customStyle="1" w:styleId="71E9232CC4D94F8BAAB040A194F427B825">
    <w:name w:val="71E9232CC4D94F8BAAB040A194F427B825"/>
    <w:rsid w:val="00A30903"/>
    <w:rPr>
      <w:rFonts w:eastAsiaTheme="minorHAnsi"/>
      <w:lang w:val="es-EC" w:eastAsia="en-US"/>
    </w:rPr>
  </w:style>
  <w:style w:type="paragraph" w:customStyle="1" w:styleId="B9DF7B1A46DF4B969903E92B2F1AAD2C27">
    <w:name w:val="B9DF7B1A46DF4B969903E92B2F1AAD2C27"/>
    <w:rsid w:val="00A30903"/>
    <w:rPr>
      <w:rFonts w:eastAsiaTheme="minorHAnsi"/>
      <w:lang w:val="es-EC" w:eastAsia="en-US"/>
    </w:rPr>
  </w:style>
  <w:style w:type="paragraph" w:customStyle="1" w:styleId="881B1BE5CDEC4F929C56A71ED40075B327">
    <w:name w:val="881B1BE5CDEC4F929C56A71ED40075B327"/>
    <w:rsid w:val="00A30903"/>
    <w:rPr>
      <w:rFonts w:eastAsiaTheme="minorHAnsi"/>
      <w:lang w:val="es-EC" w:eastAsia="en-US"/>
    </w:rPr>
  </w:style>
  <w:style w:type="paragraph" w:customStyle="1" w:styleId="CE75B8F21FC74AEA8D63FF00918B8B8F27">
    <w:name w:val="CE75B8F21FC74AEA8D63FF00918B8B8F27"/>
    <w:rsid w:val="00A30903"/>
    <w:rPr>
      <w:rFonts w:eastAsiaTheme="minorHAnsi"/>
      <w:lang w:val="es-EC" w:eastAsia="en-US"/>
    </w:rPr>
  </w:style>
  <w:style w:type="paragraph" w:customStyle="1" w:styleId="DA10A2CE462E4344AFB75924CE6FA73F24">
    <w:name w:val="DA10A2CE462E4344AFB75924CE6FA73F24"/>
    <w:rsid w:val="00A30903"/>
    <w:rPr>
      <w:rFonts w:eastAsiaTheme="minorHAnsi"/>
      <w:lang w:val="es-EC" w:eastAsia="en-US"/>
    </w:rPr>
  </w:style>
  <w:style w:type="paragraph" w:customStyle="1" w:styleId="37DA746D94EB154BBF4F33177E3045F211">
    <w:name w:val="37DA746D94EB154BBF4F33177E3045F211"/>
    <w:rsid w:val="00A30903"/>
    <w:rPr>
      <w:rFonts w:eastAsiaTheme="minorHAnsi"/>
      <w:lang w:val="es-EC" w:eastAsia="en-US"/>
    </w:rPr>
  </w:style>
  <w:style w:type="paragraph" w:customStyle="1" w:styleId="01705F66845A4A39AE7519BEAC52C69920">
    <w:name w:val="01705F66845A4A39AE7519BEAC52C69920"/>
    <w:rsid w:val="00A30903"/>
    <w:rPr>
      <w:rFonts w:eastAsiaTheme="minorHAnsi"/>
      <w:lang w:val="es-EC" w:eastAsia="en-US"/>
    </w:rPr>
  </w:style>
  <w:style w:type="paragraph" w:customStyle="1" w:styleId="E5C8704FC8084DAE9BC60D23909BA54B20">
    <w:name w:val="E5C8704FC8084DAE9BC60D23909BA54B20"/>
    <w:rsid w:val="00A30903"/>
    <w:rPr>
      <w:rFonts w:eastAsiaTheme="minorHAnsi"/>
      <w:lang w:val="es-EC" w:eastAsia="en-US"/>
    </w:rPr>
  </w:style>
  <w:style w:type="paragraph" w:customStyle="1" w:styleId="BF33E177B7694A8B858944C089A8216220">
    <w:name w:val="BF33E177B7694A8B858944C089A8216220"/>
    <w:rsid w:val="00A30903"/>
    <w:rPr>
      <w:rFonts w:eastAsiaTheme="minorHAnsi"/>
      <w:lang w:val="es-EC" w:eastAsia="en-US"/>
    </w:rPr>
  </w:style>
  <w:style w:type="paragraph" w:customStyle="1" w:styleId="19B6194F2F92406F8F3E2F1BCAD3057920">
    <w:name w:val="19B6194F2F92406F8F3E2F1BCAD3057920"/>
    <w:rsid w:val="00A30903"/>
    <w:rPr>
      <w:rFonts w:eastAsiaTheme="minorHAnsi"/>
      <w:lang w:val="es-EC" w:eastAsia="en-US"/>
    </w:rPr>
  </w:style>
  <w:style w:type="paragraph" w:customStyle="1" w:styleId="4F6F29408B39484AADB0667328761F1F20">
    <w:name w:val="4F6F29408B39484AADB0667328761F1F20"/>
    <w:rsid w:val="00A30903"/>
    <w:rPr>
      <w:rFonts w:eastAsiaTheme="minorHAnsi"/>
      <w:lang w:val="es-EC" w:eastAsia="en-US"/>
    </w:rPr>
  </w:style>
  <w:style w:type="paragraph" w:customStyle="1" w:styleId="626B10955F14442BA2A18812EAC3820320">
    <w:name w:val="626B10955F14442BA2A18812EAC3820320"/>
    <w:rsid w:val="00A30903"/>
    <w:rPr>
      <w:rFonts w:eastAsiaTheme="minorHAnsi"/>
      <w:lang w:val="es-EC" w:eastAsia="en-US"/>
    </w:rPr>
  </w:style>
  <w:style w:type="paragraph" w:customStyle="1" w:styleId="0E87E0CC760445918E28B05A55157F7420">
    <w:name w:val="0E87E0CC760445918E28B05A55157F7420"/>
    <w:rsid w:val="00A30903"/>
    <w:rPr>
      <w:rFonts w:eastAsiaTheme="minorHAnsi"/>
      <w:lang w:val="es-EC" w:eastAsia="en-US"/>
    </w:rPr>
  </w:style>
  <w:style w:type="paragraph" w:customStyle="1" w:styleId="29F690D70BA1403EAB02E07639901AB58">
    <w:name w:val="29F690D70BA1403EAB02E07639901AB58"/>
    <w:rsid w:val="00A30903"/>
    <w:rPr>
      <w:rFonts w:eastAsiaTheme="minorHAnsi"/>
      <w:lang w:val="es-EC" w:eastAsia="en-US"/>
    </w:rPr>
  </w:style>
  <w:style w:type="paragraph" w:customStyle="1" w:styleId="F491F109D9174AFFAAA6F595D9D3F11D7">
    <w:name w:val="F491F109D9174AFFAAA6F595D9D3F11D7"/>
    <w:rsid w:val="00A30903"/>
    <w:rPr>
      <w:rFonts w:eastAsiaTheme="minorHAnsi"/>
      <w:lang w:val="es-EC" w:eastAsia="en-US"/>
    </w:rPr>
  </w:style>
  <w:style w:type="paragraph" w:customStyle="1" w:styleId="82B270B8117E4EB68FF2B8DEBFC5CCB77">
    <w:name w:val="82B270B8117E4EB68FF2B8DEBFC5CCB77"/>
    <w:rsid w:val="00A30903"/>
    <w:rPr>
      <w:rFonts w:eastAsiaTheme="minorHAnsi"/>
      <w:lang w:val="es-EC" w:eastAsia="en-US"/>
    </w:rPr>
  </w:style>
  <w:style w:type="paragraph" w:customStyle="1" w:styleId="E456361D742E4921A56AF48A8AE105B47">
    <w:name w:val="E456361D742E4921A56AF48A8AE105B47"/>
    <w:rsid w:val="00A30903"/>
    <w:rPr>
      <w:rFonts w:eastAsiaTheme="minorHAnsi"/>
      <w:lang w:val="es-EC" w:eastAsia="en-US"/>
    </w:rPr>
  </w:style>
  <w:style w:type="paragraph" w:customStyle="1" w:styleId="75A04814266E4C61BC2FDC5A022A8CF67">
    <w:name w:val="75A04814266E4C61BC2FDC5A022A8CF67"/>
    <w:rsid w:val="00A30903"/>
    <w:rPr>
      <w:rFonts w:eastAsiaTheme="minorHAnsi"/>
      <w:lang w:val="es-EC" w:eastAsia="en-US"/>
    </w:rPr>
  </w:style>
  <w:style w:type="paragraph" w:customStyle="1" w:styleId="A840397D5E6C44729485060FE7C256635">
    <w:name w:val="A840397D5E6C44729485060FE7C256635"/>
    <w:rsid w:val="00A30903"/>
    <w:rPr>
      <w:rFonts w:eastAsiaTheme="minorHAnsi"/>
      <w:lang w:val="es-EC" w:eastAsia="en-US"/>
    </w:rPr>
  </w:style>
  <w:style w:type="paragraph" w:customStyle="1" w:styleId="C75B3A0537DF40128292EAF1225E75DA5">
    <w:name w:val="C75B3A0537DF40128292EAF1225E75DA5"/>
    <w:rsid w:val="00A30903"/>
    <w:rPr>
      <w:rFonts w:eastAsiaTheme="minorHAnsi"/>
      <w:lang w:val="es-EC" w:eastAsia="en-US"/>
    </w:rPr>
  </w:style>
  <w:style w:type="paragraph" w:customStyle="1" w:styleId="6A97DE27BC9948A0A9D72843CF00BC9B5">
    <w:name w:val="6A97DE27BC9948A0A9D72843CF00BC9B5"/>
    <w:rsid w:val="00A30903"/>
    <w:rPr>
      <w:rFonts w:eastAsiaTheme="minorHAnsi"/>
      <w:lang w:val="es-EC" w:eastAsia="en-US"/>
    </w:rPr>
  </w:style>
  <w:style w:type="paragraph" w:customStyle="1" w:styleId="F8351520543349109B453808EBB7472C5">
    <w:name w:val="F8351520543349109B453808EBB7472C5"/>
    <w:rsid w:val="00A30903"/>
    <w:rPr>
      <w:rFonts w:eastAsiaTheme="minorHAnsi"/>
      <w:lang w:val="es-EC" w:eastAsia="en-US"/>
    </w:rPr>
  </w:style>
  <w:style w:type="paragraph" w:customStyle="1" w:styleId="BCFA448AFB5E452782F34DC9BCDBBDEE5">
    <w:name w:val="BCFA448AFB5E452782F34DC9BCDBBDEE5"/>
    <w:rsid w:val="00A30903"/>
    <w:rPr>
      <w:rFonts w:eastAsiaTheme="minorHAnsi"/>
      <w:lang w:val="es-EC" w:eastAsia="en-US"/>
    </w:rPr>
  </w:style>
  <w:style w:type="paragraph" w:customStyle="1" w:styleId="AEA3795B1C494FA78D92E6BBD54B380F5">
    <w:name w:val="AEA3795B1C494FA78D92E6BBD54B380F5"/>
    <w:rsid w:val="00A30903"/>
    <w:rPr>
      <w:rFonts w:eastAsiaTheme="minorHAnsi"/>
      <w:lang w:val="es-EC" w:eastAsia="en-US"/>
    </w:rPr>
  </w:style>
  <w:style w:type="paragraph" w:customStyle="1" w:styleId="F8D4904BA2D24DCC9CF2A65D9DEB45325">
    <w:name w:val="F8D4904BA2D24DCC9CF2A65D9DEB45325"/>
    <w:rsid w:val="00A30903"/>
    <w:rPr>
      <w:rFonts w:eastAsiaTheme="minorHAnsi"/>
      <w:lang w:val="es-EC" w:eastAsia="en-US"/>
    </w:rPr>
  </w:style>
  <w:style w:type="paragraph" w:customStyle="1" w:styleId="E6AEF4DD93664E58BCE51E2FD88D6C415">
    <w:name w:val="E6AEF4DD93664E58BCE51E2FD88D6C415"/>
    <w:rsid w:val="00A30903"/>
    <w:rPr>
      <w:rFonts w:eastAsiaTheme="minorHAnsi"/>
      <w:lang w:val="es-EC" w:eastAsia="en-US"/>
    </w:rPr>
  </w:style>
  <w:style w:type="paragraph" w:customStyle="1" w:styleId="A695C3E8E6464B3CAD74DA03E6B0702B5">
    <w:name w:val="A695C3E8E6464B3CAD74DA03E6B0702B5"/>
    <w:rsid w:val="00A30903"/>
    <w:rPr>
      <w:rFonts w:eastAsiaTheme="minorHAnsi"/>
      <w:lang w:val="es-EC" w:eastAsia="en-US"/>
    </w:rPr>
  </w:style>
  <w:style w:type="paragraph" w:customStyle="1" w:styleId="E3E0D22FB3AA42C091D13AF46CCF47765">
    <w:name w:val="E3E0D22FB3AA42C091D13AF46CCF47765"/>
    <w:rsid w:val="00A30903"/>
    <w:rPr>
      <w:rFonts w:eastAsiaTheme="minorHAnsi"/>
      <w:lang w:val="es-EC" w:eastAsia="en-US"/>
    </w:rPr>
  </w:style>
  <w:style w:type="paragraph" w:customStyle="1" w:styleId="E2CC841D043846B49F030638C58020F812">
    <w:name w:val="E2CC841D043846B49F030638C58020F812"/>
    <w:rsid w:val="00A30903"/>
    <w:rPr>
      <w:rFonts w:eastAsiaTheme="minorHAnsi"/>
      <w:lang w:val="es-EC" w:eastAsia="en-US"/>
    </w:rPr>
  </w:style>
  <w:style w:type="paragraph" w:customStyle="1" w:styleId="10F8CDC4A7914AD8AA94E2C38433343512">
    <w:name w:val="10F8CDC4A7914AD8AA94E2C38433343512"/>
    <w:rsid w:val="00A30903"/>
    <w:rPr>
      <w:rFonts w:eastAsiaTheme="minorHAnsi"/>
      <w:lang w:val="es-EC" w:eastAsia="en-US"/>
    </w:rPr>
  </w:style>
  <w:style w:type="paragraph" w:customStyle="1" w:styleId="2182B824C37B4D77B1563BDCF3CBA90112">
    <w:name w:val="2182B824C37B4D77B1563BDCF3CBA90112"/>
    <w:rsid w:val="00A30903"/>
    <w:rPr>
      <w:rFonts w:eastAsiaTheme="minorHAnsi"/>
      <w:lang w:val="es-EC" w:eastAsia="en-US"/>
    </w:rPr>
  </w:style>
  <w:style w:type="paragraph" w:customStyle="1" w:styleId="E700805F326C4610B6BFCADE6D5C08A91">
    <w:name w:val="E700805F326C4610B6BFCADE6D5C08A91"/>
    <w:rsid w:val="00A30903"/>
    <w:rPr>
      <w:rFonts w:eastAsiaTheme="minorHAnsi"/>
      <w:lang w:val="es-EC" w:eastAsia="en-US"/>
    </w:rPr>
  </w:style>
  <w:style w:type="paragraph" w:customStyle="1" w:styleId="C05879E036DE4CFD902A15B69B6435BB1">
    <w:name w:val="C05879E036DE4CFD902A15B69B6435BB1"/>
    <w:rsid w:val="00A30903"/>
    <w:rPr>
      <w:rFonts w:eastAsiaTheme="minorHAnsi"/>
      <w:lang w:val="es-EC" w:eastAsia="en-US"/>
    </w:rPr>
  </w:style>
  <w:style w:type="paragraph" w:customStyle="1" w:styleId="2BD56F449C724EF3B1E286A80C8ECDB012">
    <w:name w:val="2BD56F449C724EF3B1E286A80C8ECDB012"/>
    <w:rsid w:val="00A30903"/>
    <w:rPr>
      <w:rFonts w:eastAsiaTheme="minorHAnsi"/>
      <w:lang w:val="es-EC" w:eastAsia="en-US"/>
    </w:rPr>
  </w:style>
  <w:style w:type="paragraph" w:customStyle="1" w:styleId="8EAE612E3A4D43CF8223846F68390C9D12">
    <w:name w:val="8EAE612E3A4D43CF8223846F68390C9D12"/>
    <w:rsid w:val="00A30903"/>
    <w:rPr>
      <w:rFonts w:eastAsiaTheme="minorHAnsi"/>
      <w:lang w:val="es-EC" w:eastAsia="en-US"/>
    </w:rPr>
  </w:style>
  <w:style w:type="paragraph" w:customStyle="1" w:styleId="18C7C69FC3774A8FA5C15E8B74D93D2612">
    <w:name w:val="18C7C69FC3774A8FA5C15E8B74D93D2612"/>
    <w:rsid w:val="00A30903"/>
    <w:rPr>
      <w:rFonts w:eastAsiaTheme="minorHAnsi"/>
      <w:lang w:val="es-EC" w:eastAsia="en-US"/>
    </w:rPr>
  </w:style>
  <w:style w:type="paragraph" w:customStyle="1" w:styleId="23CAB85223594894AB225A9E2B570FE812">
    <w:name w:val="23CAB85223594894AB225A9E2B570FE812"/>
    <w:rsid w:val="00A30903"/>
    <w:rPr>
      <w:rFonts w:eastAsiaTheme="minorHAnsi"/>
      <w:lang w:val="es-EC" w:eastAsia="en-US"/>
    </w:rPr>
  </w:style>
  <w:style w:type="paragraph" w:customStyle="1" w:styleId="44237308E1F546CBA7ADF7D45EDA0D8B12">
    <w:name w:val="44237308E1F546CBA7ADF7D45EDA0D8B12"/>
    <w:rsid w:val="00A30903"/>
    <w:rPr>
      <w:rFonts w:eastAsiaTheme="minorHAnsi"/>
      <w:lang w:val="es-EC" w:eastAsia="en-US"/>
    </w:rPr>
  </w:style>
  <w:style w:type="paragraph" w:customStyle="1" w:styleId="D09A44C6D0CA4C5F813946D6E2509DE912">
    <w:name w:val="D09A44C6D0CA4C5F813946D6E2509DE912"/>
    <w:rsid w:val="00A30903"/>
    <w:rPr>
      <w:rFonts w:eastAsiaTheme="minorHAnsi"/>
      <w:lang w:val="es-EC" w:eastAsia="en-US"/>
    </w:rPr>
  </w:style>
  <w:style w:type="paragraph" w:customStyle="1" w:styleId="4066846A06F04329BE8A3A605503310512">
    <w:name w:val="4066846A06F04329BE8A3A605503310512"/>
    <w:rsid w:val="00A30903"/>
    <w:rPr>
      <w:rFonts w:eastAsiaTheme="minorHAnsi"/>
      <w:lang w:val="es-EC" w:eastAsia="en-US"/>
    </w:rPr>
  </w:style>
  <w:style w:type="paragraph" w:customStyle="1" w:styleId="D79E02C1C27C45869D5894E9A8E7B0D012">
    <w:name w:val="D79E02C1C27C45869D5894E9A8E7B0D012"/>
    <w:rsid w:val="00A30903"/>
    <w:rPr>
      <w:rFonts w:eastAsiaTheme="minorHAnsi"/>
      <w:lang w:val="es-EC" w:eastAsia="en-US"/>
    </w:rPr>
  </w:style>
  <w:style w:type="paragraph" w:customStyle="1" w:styleId="7D968C90A1BC45CC86B6562692F23DF712">
    <w:name w:val="7D968C90A1BC45CC86B6562692F23DF712"/>
    <w:rsid w:val="00A30903"/>
    <w:rPr>
      <w:rFonts w:eastAsiaTheme="minorHAnsi"/>
      <w:lang w:val="es-EC" w:eastAsia="en-US"/>
    </w:rPr>
  </w:style>
  <w:style w:type="paragraph" w:customStyle="1" w:styleId="EE7228D15F2A450F964970568CD8B98C12">
    <w:name w:val="EE7228D15F2A450F964970568CD8B98C12"/>
    <w:rsid w:val="00A30903"/>
    <w:rPr>
      <w:rFonts w:eastAsiaTheme="minorHAnsi"/>
      <w:lang w:val="es-EC" w:eastAsia="en-US"/>
    </w:rPr>
  </w:style>
  <w:style w:type="paragraph" w:customStyle="1" w:styleId="43E2CB88C9D1475EB4DD7C491E5D5EB912">
    <w:name w:val="43E2CB88C9D1475EB4DD7C491E5D5EB912"/>
    <w:rsid w:val="00A30903"/>
    <w:rPr>
      <w:rFonts w:eastAsiaTheme="minorHAnsi"/>
      <w:lang w:val="es-EC" w:eastAsia="en-US"/>
    </w:rPr>
  </w:style>
  <w:style w:type="paragraph" w:customStyle="1" w:styleId="F9FEE0623D6849869FBC484FEBAA72AD12">
    <w:name w:val="F9FEE0623D6849869FBC484FEBAA72AD12"/>
    <w:rsid w:val="00A30903"/>
    <w:rPr>
      <w:rFonts w:eastAsiaTheme="minorHAnsi"/>
      <w:lang w:val="es-EC" w:eastAsia="en-US"/>
    </w:rPr>
  </w:style>
  <w:style w:type="paragraph" w:customStyle="1" w:styleId="2DF2C7AE28084371A6E04B14C148E31512">
    <w:name w:val="2DF2C7AE28084371A6E04B14C148E31512"/>
    <w:rsid w:val="00A30903"/>
    <w:rPr>
      <w:rFonts w:eastAsiaTheme="minorHAnsi"/>
      <w:lang w:val="es-EC" w:eastAsia="en-US"/>
    </w:rPr>
  </w:style>
  <w:style w:type="paragraph" w:customStyle="1" w:styleId="581F6EE518D148339C1B346D77170802">
    <w:name w:val="581F6EE518D148339C1B346D77170802"/>
    <w:rsid w:val="00A30903"/>
  </w:style>
  <w:style w:type="paragraph" w:customStyle="1" w:styleId="6EDA404768614465A23BF5B10EF087B0">
    <w:name w:val="6EDA404768614465A23BF5B10EF087B0"/>
    <w:rsid w:val="00A30903"/>
  </w:style>
  <w:style w:type="paragraph" w:customStyle="1" w:styleId="A1996D27117E4035AFE35B9BAF9A83D1">
    <w:name w:val="A1996D27117E4035AFE35B9BAF9A83D1"/>
    <w:rsid w:val="00A30903"/>
  </w:style>
  <w:style w:type="paragraph" w:customStyle="1" w:styleId="9646AE70335749B0930518B4AA34F57E">
    <w:name w:val="9646AE70335749B0930518B4AA34F57E"/>
    <w:rsid w:val="00A30903"/>
  </w:style>
  <w:style w:type="paragraph" w:customStyle="1" w:styleId="71CE4837346C49DA9E9401A855F6B2FF">
    <w:name w:val="71CE4837346C49DA9E9401A855F6B2FF"/>
    <w:rsid w:val="00A30903"/>
  </w:style>
  <w:style w:type="paragraph" w:customStyle="1" w:styleId="C112DF06C6F043429AD1BDE3728D4C75">
    <w:name w:val="C112DF06C6F043429AD1BDE3728D4C75"/>
    <w:rsid w:val="00A30903"/>
  </w:style>
  <w:style w:type="paragraph" w:customStyle="1" w:styleId="319A33332C4C4C4F98981715EB971E02">
    <w:name w:val="319A33332C4C4C4F98981715EB971E02"/>
    <w:rsid w:val="00A30903"/>
  </w:style>
  <w:style w:type="paragraph" w:customStyle="1" w:styleId="E1A5463CF3614800B2990022A7E46777">
    <w:name w:val="E1A5463CF3614800B2990022A7E46777"/>
    <w:rsid w:val="00A30903"/>
  </w:style>
  <w:style w:type="paragraph" w:customStyle="1" w:styleId="0A17D6A1CAA0444ABC85AB06C721A811">
    <w:name w:val="0A17D6A1CAA0444ABC85AB06C721A811"/>
    <w:rsid w:val="00A30903"/>
  </w:style>
  <w:style w:type="paragraph" w:customStyle="1" w:styleId="244EF18D7E0D42E5BA3F6994455FB41B">
    <w:name w:val="244EF18D7E0D42E5BA3F6994455FB41B"/>
    <w:rsid w:val="00A30903"/>
  </w:style>
  <w:style w:type="paragraph" w:customStyle="1" w:styleId="4F416DFBD0AB4609B337416C249DD7C8">
    <w:name w:val="4F416DFBD0AB4609B337416C249DD7C8"/>
    <w:rsid w:val="00A30903"/>
  </w:style>
  <w:style w:type="paragraph" w:customStyle="1" w:styleId="A97EB4AD366D44BDAE3B142EFF114255">
    <w:name w:val="A97EB4AD366D44BDAE3B142EFF114255"/>
    <w:rsid w:val="00A30903"/>
  </w:style>
  <w:style w:type="paragraph" w:customStyle="1" w:styleId="28D9682BA7E04B8BBDA4ED62C7321E67">
    <w:name w:val="28D9682BA7E04B8BBDA4ED62C7321E67"/>
    <w:rsid w:val="00A30903"/>
  </w:style>
  <w:style w:type="paragraph" w:customStyle="1" w:styleId="462E29A2D4974E958905CEB55B8A5FA4">
    <w:name w:val="462E29A2D4974E958905CEB55B8A5FA4"/>
    <w:rsid w:val="00A30903"/>
  </w:style>
  <w:style w:type="paragraph" w:customStyle="1" w:styleId="C787F4D5C12945958275EC6DC44FF76C12">
    <w:name w:val="C787F4D5C12945958275EC6DC44FF76C12"/>
    <w:rsid w:val="00A30903"/>
    <w:rPr>
      <w:rFonts w:eastAsiaTheme="minorHAnsi"/>
      <w:lang w:val="es-EC" w:eastAsia="en-US"/>
    </w:rPr>
  </w:style>
  <w:style w:type="paragraph" w:customStyle="1" w:styleId="1346B9DA67EA406B8EC72B01BEC7428E28">
    <w:name w:val="1346B9DA67EA406B8EC72B01BEC7428E28"/>
    <w:rsid w:val="00A30903"/>
    <w:rPr>
      <w:rFonts w:eastAsiaTheme="minorHAnsi"/>
      <w:lang w:val="es-EC" w:eastAsia="en-US"/>
    </w:rPr>
  </w:style>
  <w:style w:type="paragraph" w:customStyle="1" w:styleId="D48B78BA59304391A27962A43421EF6428">
    <w:name w:val="D48B78BA59304391A27962A43421EF6428"/>
    <w:rsid w:val="00A30903"/>
    <w:rPr>
      <w:rFonts w:eastAsiaTheme="minorHAnsi"/>
      <w:lang w:val="es-EC" w:eastAsia="en-US"/>
    </w:rPr>
  </w:style>
  <w:style w:type="paragraph" w:customStyle="1" w:styleId="B7C07A82DE7F4FFD94435CB4535CC40F28">
    <w:name w:val="B7C07A82DE7F4FFD94435CB4535CC40F28"/>
    <w:rsid w:val="00A30903"/>
    <w:rPr>
      <w:rFonts w:eastAsiaTheme="minorHAnsi"/>
      <w:lang w:val="es-EC" w:eastAsia="en-US"/>
    </w:rPr>
  </w:style>
  <w:style w:type="paragraph" w:customStyle="1" w:styleId="F53A35E6664848978E95535C1D11C98128">
    <w:name w:val="F53A35E6664848978E95535C1D11C98128"/>
    <w:rsid w:val="00A30903"/>
    <w:rPr>
      <w:rFonts w:eastAsiaTheme="minorHAnsi"/>
      <w:lang w:val="es-EC" w:eastAsia="en-US"/>
    </w:rPr>
  </w:style>
  <w:style w:type="paragraph" w:customStyle="1" w:styleId="9E626E45202F414F9108243F6FBA830928">
    <w:name w:val="9E626E45202F414F9108243F6FBA830928"/>
    <w:rsid w:val="00A30903"/>
    <w:rPr>
      <w:rFonts w:eastAsiaTheme="minorHAnsi"/>
      <w:lang w:val="es-EC" w:eastAsia="en-US"/>
    </w:rPr>
  </w:style>
  <w:style w:type="paragraph" w:customStyle="1" w:styleId="EE2139BB3E06499E9166BC5DF14926E228">
    <w:name w:val="EE2139BB3E06499E9166BC5DF14926E228"/>
    <w:rsid w:val="00A30903"/>
    <w:rPr>
      <w:rFonts w:eastAsiaTheme="minorHAnsi"/>
      <w:lang w:val="es-EC" w:eastAsia="en-US"/>
    </w:rPr>
  </w:style>
  <w:style w:type="paragraph" w:customStyle="1" w:styleId="10845DBE96C342C285CCD6E528AB26B128">
    <w:name w:val="10845DBE96C342C285CCD6E528AB26B128"/>
    <w:rsid w:val="00A30903"/>
    <w:rPr>
      <w:rFonts w:eastAsiaTheme="minorHAnsi"/>
      <w:lang w:val="es-EC" w:eastAsia="en-US"/>
    </w:rPr>
  </w:style>
  <w:style w:type="paragraph" w:customStyle="1" w:styleId="4F4C068E327D4225AE9CA58505E73A8E25">
    <w:name w:val="4F4C068E327D4225AE9CA58505E73A8E25"/>
    <w:rsid w:val="00A30903"/>
    <w:rPr>
      <w:rFonts w:eastAsiaTheme="minorHAnsi"/>
      <w:lang w:val="es-EC" w:eastAsia="en-US"/>
    </w:rPr>
  </w:style>
  <w:style w:type="paragraph" w:customStyle="1" w:styleId="A992BAC19587424888D2ADEFB649773026">
    <w:name w:val="A992BAC19587424888D2ADEFB649773026"/>
    <w:rsid w:val="00A30903"/>
    <w:rPr>
      <w:rFonts w:eastAsiaTheme="minorHAnsi"/>
      <w:lang w:val="es-EC" w:eastAsia="en-US"/>
    </w:rPr>
  </w:style>
  <w:style w:type="paragraph" w:customStyle="1" w:styleId="71E9232CC4D94F8BAAB040A194F427B826">
    <w:name w:val="71E9232CC4D94F8BAAB040A194F427B826"/>
    <w:rsid w:val="00A30903"/>
    <w:rPr>
      <w:rFonts w:eastAsiaTheme="minorHAnsi"/>
      <w:lang w:val="es-EC" w:eastAsia="en-US"/>
    </w:rPr>
  </w:style>
  <w:style w:type="paragraph" w:customStyle="1" w:styleId="B9DF7B1A46DF4B969903E92B2F1AAD2C28">
    <w:name w:val="B9DF7B1A46DF4B969903E92B2F1AAD2C28"/>
    <w:rsid w:val="00A30903"/>
    <w:rPr>
      <w:rFonts w:eastAsiaTheme="minorHAnsi"/>
      <w:lang w:val="es-EC" w:eastAsia="en-US"/>
    </w:rPr>
  </w:style>
  <w:style w:type="paragraph" w:customStyle="1" w:styleId="881B1BE5CDEC4F929C56A71ED40075B328">
    <w:name w:val="881B1BE5CDEC4F929C56A71ED40075B328"/>
    <w:rsid w:val="00A30903"/>
    <w:rPr>
      <w:rFonts w:eastAsiaTheme="minorHAnsi"/>
      <w:lang w:val="es-EC" w:eastAsia="en-US"/>
    </w:rPr>
  </w:style>
  <w:style w:type="paragraph" w:customStyle="1" w:styleId="CE75B8F21FC74AEA8D63FF00918B8B8F28">
    <w:name w:val="CE75B8F21FC74AEA8D63FF00918B8B8F28"/>
    <w:rsid w:val="00A30903"/>
    <w:rPr>
      <w:rFonts w:eastAsiaTheme="minorHAnsi"/>
      <w:lang w:val="es-EC" w:eastAsia="en-US"/>
    </w:rPr>
  </w:style>
  <w:style w:type="paragraph" w:customStyle="1" w:styleId="DA10A2CE462E4344AFB75924CE6FA73F25">
    <w:name w:val="DA10A2CE462E4344AFB75924CE6FA73F25"/>
    <w:rsid w:val="00A30903"/>
    <w:rPr>
      <w:rFonts w:eastAsiaTheme="minorHAnsi"/>
      <w:lang w:val="es-EC" w:eastAsia="en-US"/>
    </w:rPr>
  </w:style>
  <w:style w:type="paragraph" w:customStyle="1" w:styleId="37DA746D94EB154BBF4F33177E3045F212">
    <w:name w:val="37DA746D94EB154BBF4F33177E3045F212"/>
    <w:rsid w:val="00A30903"/>
    <w:rPr>
      <w:rFonts w:eastAsiaTheme="minorHAnsi"/>
      <w:lang w:val="es-EC" w:eastAsia="en-US"/>
    </w:rPr>
  </w:style>
  <w:style w:type="paragraph" w:customStyle="1" w:styleId="01705F66845A4A39AE7519BEAC52C69921">
    <w:name w:val="01705F66845A4A39AE7519BEAC52C69921"/>
    <w:rsid w:val="00A30903"/>
    <w:rPr>
      <w:rFonts w:eastAsiaTheme="minorHAnsi"/>
      <w:lang w:val="es-EC" w:eastAsia="en-US"/>
    </w:rPr>
  </w:style>
  <w:style w:type="paragraph" w:customStyle="1" w:styleId="E5C8704FC8084DAE9BC60D23909BA54B21">
    <w:name w:val="E5C8704FC8084DAE9BC60D23909BA54B21"/>
    <w:rsid w:val="00A30903"/>
    <w:rPr>
      <w:rFonts w:eastAsiaTheme="minorHAnsi"/>
      <w:lang w:val="es-EC" w:eastAsia="en-US"/>
    </w:rPr>
  </w:style>
  <w:style w:type="paragraph" w:customStyle="1" w:styleId="BF33E177B7694A8B858944C089A8216221">
    <w:name w:val="BF33E177B7694A8B858944C089A8216221"/>
    <w:rsid w:val="00A30903"/>
    <w:rPr>
      <w:rFonts w:eastAsiaTheme="minorHAnsi"/>
      <w:lang w:val="es-EC" w:eastAsia="en-US"/>
    </w:rPr>
  </w:style>
  <w:style w:type="paragraph" w:customStyle="1" w:styleId="19B6194F2F92406F8F3E2F1BCAD3057921">
    <w:name w:val="19B6194F2F92406F8F3E2F1BCAD3057921"/>
    <w:rsid w:val="00A30903"/>
    <w:rPr>
      <w:rFonts w:eastAsiaTheme="minorHAnsi"/>
      <w:lang w:val="es-EC" w:eastAsia="en-US"/>
    </w:rPr>
  </w:style>
  <w:style w:type="paragraph" w:customStyle="1" w:styleId="4F6F29408B39484AADB0667328761F1F21">
    <w:name w:val="4F6F29408B39484AADB0667328761F1F21"/>
    <w:rsid w:val="00A30903"/>
    <w:rPr>
      <w:rFonts w:eastAsiaTheme="minorHAnsi"/>
      <w:lang w:val="es-EC" w:eastAsia="en-US"/>
    </w:rPr>
  </w:style>
  <w:style w:type="paragraph" w:customStyle="1" w:styleId="626B10955F14442BA2A18812EAC3820321">
    <w:name w:val="626B10955F14442BA2A18812EAC3820321"/>
    <w:rsid w:val="00A30903"/>
    <w:rPr>
      <w:rFonts w:eastAsiaTheme="minorHAnsi"/>
      <w:lang w:val="es-EC" w:eastAsia="en-US"/>
    </w:rPr>
  </w:style>
  <w:style w:type="paragraph" w:customStyle="1" w:styleId="0E87E0CC760445918E28B05A55157F7421">
    <w:name w:val="0E87E0CC760445918E28B05A55157F7421"/>
    <w:rsid w:val="00A30903"/>
    <w:rPr>
      <w:rFonts w:eastAsiaTheme="minorHAnsi"/>
      <w:lang w:val="es-EC" w:eastAsia="en-US"/>
    </w:rPr>
  </w:style>
  <w:style w:type="paragraph" w:customStyle="1" w:styleId="29F690D70BA1403EAB02E07639901AB59">
    <w:name w:val="29F690D70BA1403EAB02E07639901AB59"/>
    <w:rsid w:val="00A30903"/>
    <w:rPr>
      <w:rFonts w:eastAsiaTheme="minorHAnsi"/>
      <w:lang w:val="es-EC" w:eastAsia="en-US"/>
    </w:rPr>
  </w:style>
  <w:style w:type="paragraph" w:customStyle="1" w:styleId="F491F109D9174AFFAAA6F595D9D3F11D8">
    <w:name w:val="F491F109D9174AFFAAA6F595D9D3F11D8"/>
    <w:rsid w:val="00A30903"/>
    <w:rPr>
      <w:rFonts w:eastAsiaTheme="minorHAnsi"/>
      <w:lang w:val="es-EC" w:eastAsia="en-US"/>
    </w:rPr>
  </w:style>
  <w:style w:type="paragraph" w:customStyle="1" w:styleId="82B270B8117E4EB68FF2B8DEBFC5CCB78">
    <w:name w:val="82B270B8117E4EB68FF2B8DEBFC5CCB78"/>
    <w:rsid w:val="00A30903"/>
    <w:rPr>
      <w:rFonts w:eastAsiaTheme="minorHAnsi"/>
      <w:lang w:val="es-EC" w:eastAsia="en-US"/>
    </w:rPr>
  </w:style>
  <w:style w:type="paragraph" w:customStyle="1" w:styleId="E456361D742E4921A56AF48A8AE105B48">
    <w:name w:val="E456361D742E4921A56AF48A8AE105B48"/>
    <w:rsid w:val="00A30903"/>
    <w:rPr>
      <w:rFonts w:eastAsiaTheme="minorHAnsi"/>
      <w:lang w:val="es-EC" w:eastAsia="en-US"/>
    </w:rPr>
  </w:style>
  <w:style w:type="paragraph" w:customStyle="1" w:styleId="75A04814266E4C61BC2FDC5A022A8CF68">
    <w:name w:val="75A04814266E4C61BC2FDC5A022A8CF68"/>
    <w:rsid w:val="00A30903"/>
    <w:rPr>
      <w:rFonts w:eastAsiaTheme="minorHAnsi"/>
      <w:lang w:val="es-EC" w:eastAsia="en-US"/>
    </w:rPr>
  </w:style>
  <w:style w:type="paragraph" w:customStyle="1" w:styleId="A840397D5E6C44729485060FE7C256636">
    <w:name w:val="A840397D5E6C44729485060FE7C256636"/>
    <w:rsid w:val="00A30903"/>
    <w:rPr>
      <w:rFonts w:eastAsiaTheme="minorHAnsi"/>
      <w:lang w:val="es-EC" w:eastAsia="en-US"/>
    </w:rPr>
  </w:style>
  <w:style w:type="paragraph" w:customStyle="1" w:styleId="C75B3A0537DF40128292EAF1225E75DA6">
    <w:name w:val="C75B3A0537DF40128292EAF1225E75DA6"/>
    <w:rsid w:val="00A30903"/>
    <w:rPr>
      <w:rFonts w:eastAsiaTheme="minorHAnsi"/>
      <w:lang w:val="es-EC" w:eastAsia="en-US"/>
    </w:rPr>
  </w:style>
  <w:style w:type="paragraph" w:customStyle="1" w:styleId="6A97DE27BC9948A0A9D72843CF00BC9B6">
    <w:name w:val="6A97DE27BC9948A0A9D72843CF00BC9B6"/>
    <w:rsid w:val="00A30903"/>
    <w:rPr>
      <w:rFonts w:eastAsiaTheme="minorHAnsi"/>
      <w:lang w:val="es-EC" w:eastAsia="en-US"/>
    </w:rPr>
  </w:style>
  <w:style w:type="paragraph" w:customStyle="1" w:styleId="F8351520543349109B453808EBB7472C6">
    <w:name w:val="F8351520543349109B453808EBB7472C6"/>
    <w:rsid w:val="00A30903"/>
    <w:rPr>
      <w:rFonts w:eastAsiaTheme="minorHAnsi"/>
      <w:lang w:val="es-EC" w:eastAsia="en-US"/>
    </w:rPr>
  </w:style>
  <w:style w:type="paragraph" w:customStyle="1" w:styleId="BCFA448AFB5E452782F34DC9BCDBBDEE6">
    <w:name w:val="BCFA448AFB5E452782F34DC9BCDBBDEE6"/>
    <w:rsid w:val="00A30903"/>
    <w:rPr>
      <w:rFonts w:eastAsiaTheme="minorHAnsi"/>
      <w:lang w:val="es-EC" w:eastAsia="en-US"/>
    </w:rPr>
  </w:style>
  <w:style w:type="paragraph" w:customStyle="1" w:styleId="AEA3795B1C494FA78D92E6BBD54B380F6">
    <w:name w:val="AEA3795B1C494FA78D92E6BBD54B380F6"/>
    <w:rsid w:val="00A30903"/>
    <w:rPr>
      <w:rFonts w:eastAsiaTheme="minorHAnsi"/>
      <w:lang w:val="es-EC" w:eastAsia="en-US"/>
    </w:rPr>
  </w:style>
  <w:style w:type="paragraph" w:customStyle="1" w:styleId="F8D4904BA2D24DCC9CF2A65D9DEB45326">
    <w:name w:val="F8D4904BA2D24DCC9CF2A65D9DEB45326"/>
    <w:rsid w:val="00A30903"/>
    <w:rPr>
      <w:rFonts w:eastAsiaTheme="minorHAnsi"/>
      <w:lang w:val="es-EC" w:eastAsia="en-US"/>
    </w:rPr>
  </w:style>
  <w:style w:type="paragraph" w:customStyle="1" w:styleId="E6AEF4DD93664E58BCE51E2FD88D6C416">
    <w:name w:val="E6AEF4DD93664E58BCE51E2FD88D6C416"/>
    <w:rsid w:val="00A30903"/>
    <w:rPr>
      <w:rFonts w:eastAsiaTheme="minorHAnsi"/>
      <w:lang w:val="es-EC" w:eastAsia="en-US"/>
    </w:rPr>
  </w:style>
  <w:style w:type="paragraph" w:customStyle="1" w:styleId="A695C3E8E6464B3CAD74DA03E6B0702B6">
    <w:name w:val="A695C3E8E6464B3CAD74DA03E6B0702B6"/>
    <w:rsid w:val="00A30903"/>
    <w:rPr>
      <w:rFonts w:eastAsiaTheme="minorHAnsi"/>
      <w:lang w:val="es-EC" w:eastAsia="en-US"/>
    </w:rPr>
  </w:style>
  <w:style w:type="paragraph" w:customStyle="1" w:styleId="E3E0D22FB3AA42C091D13AF46CCF47766">
    <w:name w:val="E3E0D22FB3AA42C091D13AF46CCF47766"/>
    <w:rsid w:val="00A30903"/>
    <w:rPr>
      <w:rFonts w:eastAsiaTheme="minorHAnsi"/>
      <w:lang w:val="es-EC" w:eastAsia="en-US"/>
    </w:rPr>
  </w:style>
  <w:style w:type="paragraph" w:customStyle="1" w:styleId="E2CC841D043846B49F030638C58020F813">
    <w:name w:val="E2CC841D043846B49F030638C58020F813"/>
    <w:rsid w:val="00A30903"/>
    <w:rPr>
      <w:rFonts w:eastAsiaTheme="minorHAnsi"/>
      <w:lang w:val="es-EC" w:eastAsia="en-US"/>
    </w:rPr>
  </w:style>
  <w:style w:type="paragraph" w:customStyle="1" w:styleId="10F8CDC4A7914AD8AA94E2C38433343513">
    <w:name w:val="10F8CDC4A7914AD8AA94E2C38433343513"/>
    <w:rsid w:val="00A30903"/>
    <w:rPr>
      <w:rFonts w:eastAsiaTheme="minorHAnsi"/>
      <w:lang w:val="es-EC" w:eastAsia="en-US"/>
    </w:rPr>
  </w:style>
  <w:style w:type="paragraph" w:customStyle="1" w:styleId="2182B824C37B4D77B1563BDCF3CBA90113">
    <w:name w:val="2182B824C37B4D77B1563BDCF3CBA90113"/>
    <w:rsid w:val="00A30903"/>
    <w:rPr>
      <w:rFonts w:eastAsiaTheme="minorHAnsi"/>
      <w:lang w:val="es-EC" w:eastAsia="en-US"/>
    </w:rPr>
  </w:style>
  <w:style w:type="paragraph" w:customStyle="1" w:styleId="E700805F326C4610B6BFCADE6D5C08A92">
    <w:name w:val="E700805F326C4610B6BFCADE6D5C08A92"/>
    <w:rsid w:val="00A30903"/>
    <w:rPr>
      <w:rFonts w:eastAsiaTheme="minorHAnsi"/>
      <w:lang w:val="es-EC" w:eastAsia="en-US"/>
    </w:rPr>
  </w:style>
  <w:style w:type="paragraph" w:customStyle="1" w:styleId="C05879E036DE4CFD902A15B69B6435BB2">
    <w:name w:val="C05879E036DE4CFD902A15B69B6435BB2"/>
    <w:rsid w:val="00A30903"/>
    <w:rPr>
      <w:rFonts w:eastAsiaTheme="minorHAnsi"/>
      <w:lang w:val="es-EC" w:eastAsia="en-US"/>
    </w:rPr>
  </w:style>
  <w:style w:type="paragraph" w:customStyle="1" w:styleId="2BD56F449C724EF3B1E286A80C8ECDB013">
    <w:name w:val="2BD56F449C724EF3B1E286A80C8ECDB013"/>
    <w:rsid w:val="00A30903"/>
    <w:rPr>
      <w:rFonts w:eastAsiaTheme="minorHAnsi"/>
      <w:lang w:val="es-EC" w:eastAsia="en-US"/>
    </w:rPr>
  </w:style>
  <w:style w:type="paragraph" w:customStyle="1" w:styleId="8EAE612E3A4D43CF8223846F68390C9D13">
    <w:name w:val="8EAE612E3A4D43CF8223846F68390C9D13"/>
    <w:rsid w:val="00A30903"/>
    <w:rPr>
      <w:rFonts w:eastAsiaTheme="minorHAnsi"/>
      <w:lang w:val="es-EC" w:eastAsia="en-US"/>
    </w:rPr>
  </w:style>
  <w:style w:type="paragraph" w:customStyle="1" w:styleId="18C7C69FC3774A8FA5C15E8B74D93D2613">
    <w:name w:val="18C7C69FC3774A8FA5C15E8B74D93D2613"/>
    <w:rsid w:val="00A30903"/>
    <w:rPr>
      <w:rFonts w:eastAsiaTheme="minorHAnsi"/>
      <w:lang w:val="es-EC" w:eastAsia="en-US"/>
    </w:rPr>
  </w:style>
  <w:style w:type="paragraph" w:customStyle="1" w:styleId="23CAB85223594894AB225A9E2B570FE813">
    <w:name w:val="23CAB85223594894AB225A9E2B570FE813"/>
    <w:rsid w:val="00A30903"/>
    <w:rPr>
      <w:rFonts w:eastAsiaTheme="minorHAnsi"/>
      <w:lang w:val="es-EC" w:eastAsia="en-US"/>
    </w:rPr>
  </w:style>
  <w:style w:type="paragraph" w:customStyle="1" w:styleId="44237308E1F546CBA7ADF7D45EDA0D8B13">
    <w:name w:val="44237308E1F546CBA7ADF7D45EDA0D8B13"/>
    <w:rsid w:val="00A30903"/>
    <w:rPr>
      <w:rFonts w:eastAsiaTheme="minorHAnsi"/>
      <w:lang w:val="es-EC" w:eastAsia="en-US"/>
    </w:rPr>
  </w:style>
  <w:style w:type="paragraph" w:customStyle="1" w:styleId="D09A44C6D0CA4C5F813946D6E2509DE913">
    <w:name w:val="D09A44C6D0CA4C5F813946D6E2509DE913"/>
    <w:rsid w:val="00A30903"/>
    <w:rPr>
      <w:rFonts w:eastAsiaTheme="minorHAnsi"/>
      <w:lang w:val="es-EC" w:eastAsia="en-US"/>
    </w:rPr>
  </w:style>
  <w:style w:type="paragraph" w:customStyle="1" w:styleId="C112DF06C6F043429AD1BDE3728D4C751">
    <w:name w:val="C112DF06C6F043429AD1BDE3728D4C751"/>
    <w:rsid w:val="00A30903"/>
    <w:rPr>
      <w:rFonts w:eastAsiaTheme="minorHAnsi"/>
      <w:lang w:val="es-EC" w:eastAsia="en-US"/>
    </w:rPr>
  </w:style>
  <w:style w:type="paragraph" w:customStyle="1" w:styleId="6EDA404768614465A23BF5B10EF087B01">
    <w:name w:val="6EDA404768614465A23BF5B10EF087B01"/>
    <w:rsid w:val="00A30903"/>
    <w:rPr>
      <w:rFonts w:eastAsiaTheme="minorHAnsi"/>
      <w:lang w:val="es-EC" w:eastAsia="en-US"/>
    </w:rPr>
  </w:style>
  <w:style w:type="paragraph" w:customStyle="1" w:styleId="71CE4837346C49DA9E9401A855F6B2FF1">
    <w:name w:val="71CE4837346C49DA9E9401A855F6B2FF1"/>
    <w:rsid w:val="00A30903"/>
    <w:rPr>
      <w:rFonts w:eastAsiaTheme="minorHAnsi"/>
      <w:lang w:val="es-EC" w:eastAsia="en-US"/>
    </w:rPr>
  </w:style>
  <w:style w:type="paragraph" w:customStyle="1" w:styleId="9646AE70335749B0930518B4AA34F57E1">
    <w:name w:val="9646AE70335749B0930518B4AA34F57E1"/>
    <w:rsid w:val="00A30903"/>
    <w:rPr>
      <w:rFonts w:eastAsiaTheme="minorHAnsi"/>
      <w:lang w:val="es-EC" w:eastAsia="en-US"/>
    </w:rPr>
  </w:style>
  <w:style w:type="paragraph" w:customStyle="1" w:styleId="A1996D27117E4035AFE35B9BAF9A83D11">
    <w:name w:val="A1996D27117E4035AFE35B9BAF9A83D11"/>
    <w:rsid w:val="00A30903"/>
    <w:rPr>
      <w:rFonts w:eastAsiaTheme="minorHAnsi"/>
      <w:lang w:val="es-EC" w:eastAsia="en-US"/>
    </w:rPr>
  </w:style>
  <w:style w:type="paragraph" w:customStyle="1" w:styleId="244EF18D7E0D42E5BA3F6994455FB41B1">
    <w:name w:val="244EF18D7E0D42E5BA3F6994455FB41B1"/>
    <w:rsid w:val="00A30903"/>
    <w:rPr>
      <w:rFonts w:eastAsiaTheme="minorHAnsi"/>
      <w:lang w:val="es-EC" w:eastAsia="en-US"/>
    </w:rPr>
  </w:style>
  <w:style w:type="paragraph" w:customStyle="1" w:styleId="28D9682BA7E04B8BBDA4ED62C7321E671">
    <w:name w:val="28D9682BA7E04B8BBDA4ED62C7321E671"/>
    <w:rsid w:val="00A30903"/>
    <w:rPr>
      <w:rFonts w:eastAsiaTheme="minorHAnsi"/>
      <w:lang w:val="es-EC" w:eastAsia="en-US"/>
    </w:rPr>
  </w:style>
  <w:style w:type="paragraph" w:customStyle="1" w:styleId="4F416DFBD0AB4609B337416C249DD7C81">
    <w:name w:val="4F416DFBD0AB4609B337416C249DD7C81"/>
    <w:rsid w:val="00A30903"/>
    <w:rPr>
      <w:rFonts w:eastAsiaTheme="minorHAnsi"/>
      <w:lang w:val="es-EC" w:eastAsia="en-US"/>
    </w:rPr>
  </w:style>
  <w:style w:type="paragraph" w:customStyle="1" w:styleId="462E29A2D4974E958905CEB55B8A5FA41">
    <w:name w:val="462E29A2D4974E958905CEB55B8A5FA41"/>
    <w:rsid w:val="00A30903"/>
    <w:rPr>
      <w:rFonts w:eastAsiaTheme="minorHAnsi"/>
      <w:lang w:val="es-EC" w:eastAsia="en-US"/>
    </w:rPr>
  </w:style>
  <w:style w:type="paragraph" w:customStyle="1" w:styleId="A97EB4AD366D44BDAE3B142EFF1142551">
    <w:name w:val="A97EB4AD366D44BDAE3B142EFF1142551"/>
    <w:rsid w:val="00A30903"/>
    <w:rPr>
      <w:rFonts w:eastAsiaTheme="minorHAnsi"/>
      <w:lang w:val="es-EC" w:eastAsia="en-US"/>
    </w:rPr>
  </w:style>
  <w:style w:type="paragraph" w:customStyle="1" w:styleId="F9FEE0623D6849869FBC484FEBAA72AD13">
    <w:name w:val="F9FEE0623D6849869FBC484FEBAA72AD13"/>
    <w:rsid w:val="00A30903"/>
    <w:rPr>
      <w:rFonts w:eastAsiaTheme="minorHAnsi"/>
      <w:lang w:val="es-EC" w:eastAsia="en-US"/>
    </w:rPr>
  </w:style>
  <w:style w:type="paragraph" w:customStyle="1" w:styleId="2DF2C7AE28084371A6E04B14C148E31513">
    <w:name w:val="2DF2C7AE28084371A6E04B14C148E31513"/>
    <w:rsid w:val="00A30903"/>
    <w:rPr>
      <w:rFonts w:eastAsiaTheme="minorHAnsi"/>
      <w:lang w:val="es-EC" w:eastAsia="en-US"/>
    </w:rPr>
  </w:style>
  <w:style w:type="paragraph" w:customStyle="1" w:styleId="C787F4D5C12945958275EC6DC44FF76C13">
    <w:name w:val="C787F4D5C12945958275EC6DC44FF76C13"/>
    <w:rsid w:val="00A30903"/>
    <w:rPr>
      <w:rFonts w:eastAsiaTheme="minorHAnsi"/>
      <w:lang w:val="es-EC" w:eastAsia="en-US"/>
    </w:rPr>
  </w:style>
  <w:style w:type="paragraph" w:customStyle="1" w:styleId="1346B9DA67EA406B8EC72B01BEC7428E29">
    <w:name w:val="1346B9DA67EA406B8EC72B01BEC7428E29"/>
    <w:rsid w:val="00A30903"/>
    <w:rPr>
      <w:rFonts w:eastAsiaTheme="minorHAnsi"/>
      <w:lang w:val="es-EC" w:eastAsia="en-US"/>
    </w:rPr>
  </w:style>
  <w:style w:type="paragraph" w:customStyle="1" w:styleId="D48B78BA59304391A27962A43421EF6429">
    <w:name w:val="D48B78BA59304391A27962A43421EF6429"/>
    <w:rsid w:val="00A30903"/>
    <w:rPr>
      <w:rFonts w:eastAsiaTheme="minorHAnsi"/>
      <w:lang w:val="es-EC" w:eastAsia="en-US"/>
    </w:rPr>
  </w:style>
  <w:style w:type="paragraph" w:customStyle="1" w:styleId="B7C07A82DE7F4FFD94435CB4535CC40F29">
    <w:name w:val="B7C07A82DE7F4FFD94435CB4535CC40F29"/>
    <w:rsid w:val="00A30903"/>
    <w:rPr>
      <w:rFonts w:eastAsiaTheme="minorHAnsi"/>
      <w:lang w:val="es-EC" w:eastAsia="en-US"/>
    </w:rPr>
  </w:style>
  <w:style w:type="paragraph" w:customStyle="1" w:styleId="F53A35E6664848978E95535C1D11C98129">
    <w:name w:val="F53A35E6664848978E95535C1D11C98129"/>
    <w:rsid w:val="00A30903"/>
    <w:rPr>
      <w:rFonts w:eastAsiaTheme="minorHAnsi"/>
      <w:lang w:val="es-EC" w:eastAsia="en-US"/>
    </w:rPr>
  </w:style>
  <w:style w:type="paragraph" w:customStyle="1" w:styleId="9E626E45202F414F9108243F6FBA830929">
    <w:name w:val="9E626E45202F414F9108243F6FBA830929"/>
    <w:rsid w:val="00A30903"/>
    <w:rPr>
      <w:rFonts w:eastAsiaTheme="minorHAnsi"/>
      <w:lang w:val="es-EC" w:eastAsia="en-US"/>
    </w:rPr>
  </w:style>
  <w:style w:type="paragraph" w:customStyle="1" w:styleId="EE2139BB3E06499E9166BC5DF14926E229">
    <w:name w:val="EE2139BB3E06499E9166BC5DF14926E229"/>
    <w:rsid w:val="00A30903"/>
    <w:rPr>
      <w:rFonts w:eastAsiaTheme="minorHAnsi"/>
      <w:lang w:val="es-EC" w:eastAsia="en-US"/>
    </w:rPr>
  </w:style>
  <w:style w:type="paragraph" w:customStyle="1" w:styleId="10845DBE96C342C285CCD6E528AB26B129">
    <w:name w:val="10845DBE96C342C285CCD6E528AB26B129"/>
    <w:rsid w:val="00A30903"/>
    <w:rPr>
      <w:rFonts w:eastAsiaTheme="minorHAnsi"/>
      <w:lang w:val="es-EC" w:eastAsia="en-US"/>
    </w:rPr>
  </w:style>
  <w:style w:type="paragraph" w:customStyle="1" w:styleId="4F4C068E327D4225AE9CA58505E73A8E26">
    <w:name w:val="4F4C068E327D4225AE9CA58505E73A8E26"/>
    <w:rsid w:val="00A30903"/>
    <w:rPr>
      <w:rFonts w:eastAsiaTheme="minorHAnsi"/>
      <w:lang w:val="es-EC" w:eastAsia="en-US"/>
    </w:rPr>
  </w:style>
  <w:style w:type="paragraph" w:customStyle="1" w:styleId="A992BAC19587424888D2ADEFB649773027">
    <w:name w:val="A992BAC19587424888D2ADEFB649773027"/>
    <w:rsid w:val="00A30903"/>
    <w:rPr>
      <w:rFonts w:eastAsiaTheme="minorHAnsi"/>
      <w:lang w:val="es-EC" w:eastAsia="en-US"/>
    </w:rPr>
  </w:style>
  <w:style w:type="paragraph" w:customStyle="1" w:styleId="71E9232CC4D94F8BAAB040A194F427B827">
    <w:name w:val="71E9232CC4D94F8BAAB040A194F427B827"/>
    <w:rsid w:val="00A30903"/>
    <w:rPr>
      <w:rFonts w:eastAsiaTheme="minorHAnsi"/>
      <w:lang w:val="es-EC" w:eastAsia="en-US"/>
    </w:rPr>
  </w:style>
  <w:style w:type="paragraph" w:customStyle="1" w:styleId="B9DF7B1A46DF4B969903E92B2F1AAD2C29">
    <w:name w:val="B9DF7B1A46DF4B969903E92B2F1AAD2C29"/>
    <w:rsid w:val="00A30903"/>
    <w:rPr>
      <w:rFonts w:eastAsiaTheme="minorHAnsi"/>
      <w:lang w:val="es-EC" w:eastAsia="en-US"/>
    </w:rPr>
  </w:style>
  <w:style w:type="paragraph" w:customStyle="1" w:styleId="881B1BE5CDEC4F929C56A71ED40075B329">
    <w:name w:val="881B1BE5CDEC4F929C56A71ED40075B329"/>
    <w:rsid w:val="00A30903"/>
    <w:rPr>
      <w:rFonts w:eastAsiaTheme="minorHAnsi"/>
      <w:lang w:val="es-EC" w:eastAsia="en-US"/>
    </w:rPr>
  </w:style>
  <w:style w:type="paragraph" w:customStyle="1" w:styleId="CE75B8F21FC74AEA8D63FF00918B8B8F29">
    <w:name w:val="CE75B8F21FC74AEA8D63FF00918B8B8F29"/>
    <w:rsid w:val="00A30903"/>
    <w:rPr>
      <w:rFonts w:eastAsiaTheme="minorHAnsi"/>
      <w:lang w:val="es-EC" w:eastAsia="en-US"/>
    </w:rPr>
  </w:style>
  <w:style w:type="paragraph" w:customStyle="1" w:styleId="DA10A2CE462E4344AFB75924CE6FA73F26">
    <w:name w:val="DA10A2CE462E4344AFB75924CE6FA73F26"/>
    <w:rsid w:val="00A30903"/>
    <w:rPr>
      <w:rFonts w:eastAsiaTheme="minorHAnsi"/>
      <w:lang w:val="es-EC" w:eastAsia="en-US"/>
    </w:rPr>
  </w:style>
  <w:style w:type="paragraph" w:customStyle="1" w:styleId="37DA746D94EB154BBF4F33177E3045F213">
    <w:name w:val="37DA746D94EB154BBF4F33177E3045F213"/>
    <w:rsid w:val="00A30903"/>
    <w:rPr>
      <w:rFonts w:eastAsiaTheme="minorHAnsi"/>
      <w:lang w:val="es-EC" w:eastAsia="en-US"/>
    </w:rPr>
  </w:style>
  <w:style w:type="paragraph" w:customStyle="1" w:styleId="01705F66845A4A39AE7519BEAC52C69922">
    <w:name w:val="01705F66845A4A39AE7519BEAC52C69922"/>
    <w:rsid w:val="00A30903"/>
    <w:rPr>
      <w:rFonts w:eastAsiaTheme="minorHAnsi"/>
      <w:lang w:val="es-EC" w:eastAsia="en-US"/>
    </w:rPr>
  </w:style>
  <w:style w:type="paragraph" w:customStyle="1" w:styleId="E5C8704FC8084DAE9BC60D23909BA54B22">
    <w:name w:val="E5C8704FC8084DAE9BC60D23909BA54B22"/>
    <w:rsid w:val="00A30903"/>
    <w:rPr>
      <w:rFonts w:eastAsiaTheme="minorHAnsi"/>
      <w:lang w:val="es-EC" w:eastAsia="en-US"/>
    </w:rPr>
  </w:style>
  <w:style w:type="paragraph" w:customStyle="1" w:styleId="BF33E177B7694A8B858944C089A8216222">
    <w:name w:val="BF33E177B7694A8B858944C089A8216222"/>
    <w:rsid w:val="00A30903"/>
    <w:rPr>
      <w:rFonts w:eastAsiaTheme="minorHAnsi"/>
      <w:lang w:val="es-EC" w:eastAsia="en-US"/>
    </w:rPr>
  </w:style>
  <w:style w:type="paragraph" w:customStyle="1" w:styleId="19B6194F2F92406F8F3E2F1BCAD3057922">
    <w:name w:val="19B6194F2F92406F8F3E2F1BCAD3057922"/>
    <w:rsid w:val="00A30903"/>
    <w:rPr>
      <w:rFonts w:eastAsiaTheme="minorHAnsi"/>
      <w:lang w:val="es-EC" w:eastAsia="en-US"/>
    </w:rPr>
  </w:style>
  <w:style w:type="paragraph" w:customStyle="1" w:styleId="4F6F29408B39484AADB0667328761F1F22">
    <w:name w:val="4F6F29408B39484AADB0667328761F1F22"/>
    <w:rsid w:val="00A30903"/>
    <w:rPr>
      <w:rFonts w:eastAsiaTheme="minorHAnsi"/>
      <w:lang w:val="es-EC" w:eastAsia="en-US"/>
    </w:rPr>
  </w:style>
  <w:style w:type="paragraph" w:customStyle="1" w:styleId="626B10955F14442BA2A18812EAC3820322">
    <w:name w:val="626B10955F14442BA2A18812EAC3820322"/>
    <w:rsid w:val="00A30903"/>
    <w:rPr>
      <w:rFonts w:eastAsiaTheme="minorHAnsi"/>
      <w:lang w:val="es-EC" w:eastAsia="en-US"/>
    </w:rPr>
  </w:style>
  <w:style w:type="paragraph" w:customStyle="1" w:styleId="0E87E0CC760445918E28B05A55157F7422">
    <w:name w:val="0E87E0CC760445918E28B05A55157F7422"/>
    <w:rsid w:val="00A30903"/>
    <w:rPr>
      <w:rFonts w:eastAsiaTheme="minorHAnsi"/>
      <w:lang w:val="es-EC" w:eastAsia="en-US"/>
    </w:rPr>
  </w:style>
  <w:style w:type="paragraph" w:customStyle="1" w:styleId="29F690D70BA1403EAB02E07639901AB510">
    <w:name w:val="29F690D70BA1403EAB02E07639901AB510"/>
    <w:rsid w:val="00A30903"/>
    <w:rPr>
      <w:rFonts w:eastAsiaTheme="minorHAnsi"/>
      <w:lang w:val="es-EC" w:eastAsia="en-US"/>
    </w:rPr>
  </w:style>
  <w:style w:type="paragraph" w:customStyle="1" w:styleId="F491F109D9174AFFAAA6F595D9D3F11D9">
    <w:name w:val="F491F109D9174AFFAAA6F595D9D3F11D9"/>
    <w:rsid w:val="00A30903"/>
    <w:rPr>
      <w:rFonts w:eastAsiaTheme="minorHAnsi"/>
      <w:lang w:val="es-EC" w:eastAsia="en-US"/>
    </w:rPr>
  </w:style>
  <w:style w:type="paragraph" w:customStyle="1" w:styleId="82B270B8117E4EB68FF2B8DEBFC5CCB79">
    <w:name w:val="82B270B8117E4EB68FF2B8DEBFC5CCB79"/>
    <w:rsid w:val="00A30903"/>
    <w:rPr>
      <w:rFonts w:eastAsiaTheme="minorHAnsi"/>
      <w:lang w:val="es-EC" w:eastAsia="en-US"/>
    </w:rPr>
  </w:style>
  <w:style w:type="paragraph" w:customStyle="1" w:styleId="E456361D742E4921A56AF48A8AE105B49">
    <w:name w:val="E456361D742E4921A56AF48A8AE105B49"/>
    <w:rsid w:val="00A30903"/>
    <w:rPr>
      <w:rFonts w:eastAsiaTheme="minorHAnsi"/>
      <w:lang w:val="es-EC" w:eastAsia="en-US"/>
    </w:rPr>
  </w:style>
  <w:style w:type="paragraph" w:customStyle="1" w:styleId="75A04814266E4C61BC2FDC5A022A8CF69">
    <w:name w:val="75A04814266E4C61BC2FDC5A022A8CF69"/>
    <w:rsid w:val="00A30903"/>
    <w:rPr>
      <w:rFonts w:eastAsiaTheme="minorHAnsi"/>
      <w:lang w:val="es-EC" w:eastAsia="en-US"/>
    </w:rPr>
  </w:style>
  <w:style w:type="paragraph" w:customStyle="1" w:styleId="A840397D5E6C44729485060FE7C256637">
    <w:name w:val="A840397D5E6C44729485060FE7C256637"/>
    <w:rsid w:val="00A30903"/>
    <w:rPr>
      <w:rFonts w:eastAsiaTheme="minorHAnsi"/>
      <w:lang w:val="es-EC" w:eastAsia="en-US"/>
    </w:rPr>
  </w:style>
  <w:style w:type="paragraph" w:customStyle="1" w:styleId="C75B3A0537DF40128292EAF1225E75DA7">
    <w:name w:val="C75B3A0537DF40128292EAF1225E75DA7"/>
    <w:rsid w:val="00A30903"/>
    <w:rPr>
      <w:rFonts w:eastAsiaTheme="minorHAnsi"/>
      <w:lang w:val="es-EC" w:eastAsia="en-US"/>
    </w:rPr>
  </w:style>
  <w:style w:type="paragraph" w:customStyle="1" w:styleId="6A97DE27BC9948A0A9D72843CF00BC9B7">
    <w:name w:val="6A97DE27BC9948A0A9D72843CF00BC9B7"/>
    <w:rsid w:val="00A30903"/>
    <w:rPr>
      <w:rFonts w:eastAsiaTheme="minorHAnsi"/>
      <w:lang w:val="es-EC" w:eastAsia="en-US"/>
    </w:rPr>
  </w:style>
  <w:style w:type="paragraph" w:customStyle="1" w:styleId="F8351520543349109B453808EBB7472C7">
    <w:name w:val="F8351520543349109B453808EBB7472C7"/>
    <w:rsid w:val="00A30903"/>
    <w:rPr>
      <w:rFonts w:eastAsiaTheme="minorHAnsi"/>
      <w:lang w:val="es-EC" w:eastAsia="en-US"/>
    </w:rPr>
  </w:style>
  <w:style w:type="paragraph" w:customStyle="1" w:styleId="BCFA448AFB5E452782F34DC9BCDBBDEE7">
    <w:name w:val="BCFA448AFB5E452782F34DC9BCDBBDEE7"/>
    <w:rsid w:val="00A30903"/>
    <w:rPr>
      <w:rFonts w:eastAsiaTheme="minorHAnsi"/>
      <w:lang w:val="es-EC" w:eastAsia="en-US"/>
    </w:rPr>
  </w:style>
  <w:style w:type="paragraph" w:customStyle="1" w:styleId="AEA3795B1C494FA78D92E6BBD54B380F7">
    <w:name w:val="AEA3795B1C494FA78D92E6BBD54B380F7"/>
    <w:rsid w:val="00A30903"/>
    <w:rPr>
      <w:rFonts w:eastAsiaTheme="minorHAnsi"/>
      <w:lang w:val="es-EC" w:eastAsia="en-US"/>
    </w:rPr>
  </w:style>
  <w:style w:type="paragraph" w:customStyle="1" w:styleId="F8D4904BA2D24DCC9CF2A65D9DEB45327">
    <w:name w:val="F8D4904BA2D24DCC9CF2A65D9DEB45327"/>
    <w:rsid w:val="00A30903"/>
    <w:rPr>
      <w:rFonts w:eastAsiaTheme="minorHAnsi"/>
      <w:lang w:val="es-EC" w:eastAsia="en-US"/>
    </w:rPr>
  </w:style>
  <w:style w:type="paragraph" w:customStyle="1" w:styleId="E6AEF4DD93664E58BCE51E2FD88D6C417">
    <w:name w:val="E6AEF4DD93664E58BCE51E2FD88D6C417"/>
    <w:rsid w:val="00A30903"/>
    <w:rPr>
      <w:rFonts w:eastAsiaTheme="minorHAnsi"/>
      <w:lang w:val="es-EC" w:eastAsia="en-US"/>
    </w:rPr>
  </w:style>
  <w:style w:type="paragraph" w:customStyle="1" w:styleId="A695C3E8E6464B3CAD74DA03E6B0702B7">
    <w:name w:val="A695C3E8E6464B3CAD74DA03E6B0702B7"/>
    <w:rsid w:val="00A30903"/>
    <w:rPr>
      <w:rFonts w:eastAsiaTheme="minorHAnsi"/>
      <w:lang w:val="es-EC" w:eastAsia="en-US"/>
    </w:rPr>
  </w:style>
  <w:style w:type="paragraph" w:customStyle="1" w:styleId="E3E0D22FB3AA42C091D13AF46CCF47767">
    <w:name w:val="E3E0D22FB3AA42C091D13AF46CCF47767"/>
    <w:rsid w:val="00A30903"/>
    <w:rPr>
      <w:rFonts w:eastAsiaTheme="minorHAnsi"/>
      <w:lang w:val="es-EC" w:eastAsia="en-US"/>
    </w:rPr>
  </w:style>
  <w:style w:type="paragraph" w:customStyle="1" w:styleId="E2CC841D043846B49F030638C58020F814">
    <w:name w:val="E2CC841D043846B49F030638C58020F814"/>
    <w:rsid w:val="00A30903"/>
    <w:rPr>
      <w:rFonts w:eastAsiaTheme="minorHAnsi"/>
      <w:lang w:val="es-EC" w:eastAsia="en-US"/>
    </w:rPr>
  </w:style>
  <w:style w:type="paragraph" w:customStyle="1" w:styleId="10F8CDC4A7914AD8AA94E2C38433343514">
    <w:name w:val="10F8CDC4A7914AD8AA94E2C38433343514"/>
    <w:rsid w:val="00A30903"/>
    <w:rPr>
      <w:rFonts w:eastAsiaTheme="minorHAnsi"/>
      <w:lang w:val="es-EC" w:eastAsia="en-US"/>
    </w:rPr>
  </w:style>
  <w:style w:type="paragraph" w:customStyle="1" w:styleId="2182B824C37B4D77B1563BDCF3CBA90114">
    <w:name w:val="2182B824C37B4D77B1563BDCF3CBA90114"/>
    <w:rsid w:val="00A30903"/>
    <w:rPr>
      <w:rFonts w:eastAsiaTheme="minorHAnsi"/>
      <w:lang w:val="es-EC" w:eastAsia="en-US"/>
    </w:rPr>
  </w:style>
  <w:style w:type="paragraph" w:customStyle="1" w:styleId="E700805F326C4610B6BFCADE6D5C08A93">
    <w:name w:val="E700805F326C4610B6BFCADE6D5C08A93"/>
    <w:rsid w:val="00A30903"/>
    <w:rPr>
      <w:rFonts w:eastAsiaTheme="minorHAnsi"/>
      <w:lang w:val="es-EC" w:eastAsia="en-US"/>
    </w:rPr>
  </w:style>
  <w:style w:type="paragraph" w:customStyle="1" w:styleId="C05879E036DE4CFD902A15B69B6435BB3">
    <w:name w:val="C05879E036DE4CFD902A15B69B6435BB3"/>
    <w:rsid w:val="00A30903"/>
    <w:rPr>
      <w:rFonts w:eastAsiaTheme="minorHAnsi"/>
      <w:lang w:val="es-EC" w:eastAsia="en-US"/>
    </w:rPr>
  </w:style>
  <w:style w:type="paragraph" w:customStyle="1" w:styleId="2BD56F449C724EF3B1E286A80C8ECDB014">
    <w:name w:val="2BD56F449C724EF3B1E286A80C8ECDB014"/>
    <w:rsid w:val="00A30903"/>
    <w:rPr>
      <w:rFonts w:eastAsiaTheme="minorHAnsi"/>
      <w:lang w:val="es-EC" w:eastAsia="en-US"/>
    </w:rPr>
  </w:style>
  <w:style w:type="paragraph" w:customStyle="1" w:styleId="8EAE612E3A4D43CF8223846F68390C9D14">
    <w:name w:val="8EAE612E3A4D43CF8223846F68390C9D14"/>
    <w:rsid w:val="00A30903"/>
    <w:rPr>
      <w:rFonts w:eastAsiaTheme="minorHAnsi"/>
      <w:lang w:val="es-EC" w:eastAsia="en-US"/>
    </w:rPr>
  </w:style>
  <w:style w:type="paragraph" w:customStyle="1" w:styleId="18C7C69FC3774A8FA5C15E8B74D93D2614">
    <w:name w:val="18C7C69FC3774A8FA5C15E8B74D93D2614"/>
    <w:rsid w:val="00A30903"/>
    <w:rPr>
      <w:rFonts w:eastAsiaTheme="minorHAnsi"/>
      <w:lang w:val="es-EC" w:eastAsia="en-US"/>
    </w:rPr>
  </w:style>
  <w:style w:type="paragraph" w:customStyle="1" w:styleId="23CAB85223594894AB225A9E2B570FE814">
    <w:name w:val="23CAB85223594894AB225A9E2B570FE814"/>
    <w:rsid w:val="00A30903"/>
    <w:rPr>
      <w:rFonts w:eastAsiaTheme="minorHAnsi"/>
      <w:lang w:val="es-EC" w:eastAsia="en-US"/>
    </w:rPr>
  </w:style>
  <w:style w:type="paragraph" w:customStyle="1" w:styleId="44237308E1F546CBA7ADF7D45EDA0D8B14">
    <w:name w:val="44237308E1F546CBA7ADF7D45EDA0D8B14"/>
    <w:rsid w:val="00A30903"/>
    <w:rPr>
      <w:rFonts w:eastAsiaTheme="minorHAnsi"/>
      <w:lang w:val="es-EC" w:eastAsia="en-US"/>
    </w:rPr>
  </w:style>
  <w:style w:type="paragraph" w:customStyle="1" w:styleId="D09A44C6D0CA4C5F813946D6E2509DE914">
    <w:name w:val="D09A44C6D0CA4C5F813946D6E2509DE914"/>
    <w:rsid w:val="00A30903"/>
    <w:rPr>
      <w:rFonts w:eastAsiaTheme="minorHAnsi"/>
      <w:lang w:val="es-EC" w:eastAsia="en-US"/>
    </w:rPr>
  </w:style>
  <w:style w:type="paragraph" w:customStyle="1" w:styleId="C112DF06C6F043429AD1BDE3728D4C752">
    <w:name w:val="C112DF06C6F043429AD1BDE3728D4C752"/>
    <w:rsid w:val="00A30903"/>
    <w:rPr>
      <w:rFonts w:eastAsiaTheme="minorHAnsi"/>
      <w:lang w:val="es-EC" w:eastAsia="en-US"/>
    </w:rPr>
  </w:style>
  <w:style w:type="paragraph" w:customStyle="1" w:styleId="6EDA404768614465A23BF5B10EF087B02">
    <w:name w:val="6EDA404768614465A23BF5B10EF087B02"/>
    <w:rsid w:val="00A30903"/>
    <w:rPr>
      <w:rFonts w:eastAsiaTheme="minorHAnsi"/>
      <w:lang w:val="es-EC" w:eastAsia="en-US"/>
    </w:rPr>
  </w:style>
  <w:style w:type="paragraph" w:customStyle="1" w:styleId="71CE4837346C49DA9E9401A855F6B2FF2">
    <w:name w:val="71CE4837346C49DA9E9401A855F6B2FF2"/>
    <w:rsid w:val="00A30903"/>
    <w:rPr>
      <w:rFonts w:eastAsiaTheme="minorHAnsi"/>
      <w:lang w:val="es-EC" w:eastAsia="en-US"/>
    </w:rPr>
  </w:style>
  <w:style w:type="paragraph" w:customStyle="1" w:styleId="9646AE70335749B0930518B4AA34F57E2">
    <w:name w:val="9646AE70335749B0930518B4AA34F57E2"/>
    <w:rsid w:val="00A30903"/>
    <w:rPr>
      <w:rFonts w:eastAsiaTheme="minorHAnsi"/>
      <w:lang w:val="es-EC" w:eastAsia="en-US"/>
    </w:rPr>
  </w:style>
  <w:style w:type="paragraph" w:customStyle="1" w:styleId="A1996D27117E4035AFE35B9BAF9A83D12">
    <w:name w:val="A1996D27117E4035AFE35B9BAF9A83D12"/>
    <w:rsid w:val="00A30903"/>
    <w:rPr>
      <w:rFonts w:eastAsiaTheme="minorHAnsi"/>
      <w:lang w:val="es-EC" w:eastAsia="en-US"/>
    </w:rPr>
  </w:style>
  <w:style w:type="paragraph" w:customStyle="1" w:styleId="244EF18D7E0D42E5BA3F6994455FB41B2">
    <w:name w:val="244EF18D7E0D42E5BA3F6994455FB41B2"/>
    <w:rsid w:val="00A30903"/>
    <w:rPr>
      <w:rFonts w:eastAsiaTheme="minorHAnsi"/>
      <w:lang w:val="es-EC" w:eastAsia="en-US"/>
    </w:rPr>
  </w:style>
  <w:style w:type="paragraph" w:customStyle="1" w:styleId="28D9682BA7E04B8BBDA4ED62C7321E672">
    <w:name w:val="28D9682BA7E04B8BBDA4ED62C7321E672"/>
    <w:rsid w:val="00A30903"/>
    <w:rPr>
      <w:rFonts w:eastAsiaTheme="minorHAnsi"/>
      <w:lang w:val="es-EC" w:eastAsia="en-US"/>
    </w:rPr>
  </w:style>
  <w:style w:type="paragraph" w:customStyle="1" w:styleId="4F416DFBD0AB4609B337416C249DD7C82">
    <w:name w:val="4F416DFBD0AB4609B337416C249DD7C82"/>
    <w:rsid w:val="00A30903"/>
    <w:rPr>
      <w:rFonts w:eastAsiaTheme="minorHAnsi"/>
      <w:lang w:val="es-EC" w:eastAsia="en-US"/>
    </w:rPr>
  </w:style>
  <w:style w:type="paragraph" w:customStyle="1" w:styleId="462E29A2D4974E958905CEB55B8A5FA42">
    <w:name w:val="462E29A2D4974E958905CEB55B8A5FA42"/>
    <w:rsid w:val="00A30903"/>
    <w:rPr>
      <w:rFonts w:eastAsiaTheme="minorHAnsi"/>
      <w:lang w:val="es-EC" w:eastAsia="en-US"/>
    </w:rPr>
  </w:style>
  <w:style w:type="paragraph" w:customStyle="1" w:styleId="A97EB4AD366D44BDAE3B142EFF1142552">
    <w:name w:val="A97EB4AD366D44BDAE3B142EFF1142552"/>
    <w:rsid w:val="00A30903"/>
    <w:rPr>
      <w:rFonts w:eastAsiaTheme="minorHAnsi"/>
      <w:lang w:val="es-EC" w:eastAsia="en-US"/>
    </w:rPr>
  </w:style>
  <w:style w:type="paragraph" w:customStyle="1" w:styleId="F9FEE0623D6849869FBC484FEBAA72AD14">
    <w:name w:val="F9FEE0623D6849869FBC484FEBAA72AD14"/>
    <w:rsid w:val="00A30903"/>
    <w:rPr>
      <w:rFonts w:eastAsiaTheme="minorHAnsi"/>
      <w:lang w:val="es-EC" w:eastAsia="en-US"/>
    </w:rPr>
  </w:style>
  <w:style w:type="paragraph" w:customStyle="1" w:styleId="2DF2C7AE28084371A6E04B14C148E31514">
    <w:name w:val="2DF2C7AE28084371A6E04B14C148E31514"/>
    <w:rsid w:val="00A30903"/>
    <w:rPr>
      <w:rFonts w:eastAsiaTheme="minorHAnsi"/>
      <w:lang w:val="es-EC" w:eastAsia="en-US"/>
    </w:rPr>
  </w:style>
  <w:style w:type="paragraph" w:customStyle="1" w:styleId="C787F4D5C12945958275EC6DC44FF76C14">
    <w:name w:val="C787F4D5C12945958275EC6DC44FF76C14"/>
    <w:rsid w:val="00A30903"/>
    <w:rPr>
      <w:rFonts w:eastAsiaTheme="minorHAnsi"/>
      <w:lang w:val="es-EC" w:eastAsia="en-US"/>
    </w:rPr>
  </w:style>
  <w:style w:type="paragraph" w:customStyle="1" w:styleId="1346B9DA67EA406B8EC72B01BEC7428E30">
    <w:name w:val="1346B9DA67EA406B8EC72B01BEC7428E30"/>
    <w:rsid w:val="00A30903"/>
    <w:rPr>
      <w:rFonts w:eastAsiaTheme="minorHAnsi"/>
      <w:lang w:val="es-EC" w:eastAsia="en-US"/>
    </w:rPr>
  </w:style>
  <w:style w:type="paragraph" w:customStyle="1" w:styleId="D48B78BA59304391A27962A43421EF6430">
    <w:name w:val="D48B78BA59304391A27962A43421EF6430"/>
    <w:rsid w:val="00A30903"/>
    <w:rPr>
      <w:rFonts w:eastAsiaTheme="minorHAnsi"/>
      <w:lang w:val="es-EC" w:eastAsia="en-US"/>
    </w:rPr>
  </w:style>
  <w:style w:type="paragraph" w:customStyle="1" w:styleId="B7C07A82DE7F4FFD94435CB4535CC40F30">
    <w:name w:val="B7C07A82DE7F4FFD94435CB4535CC40F30"/>
    <w:rsid w:val="00A30903"/>
    <w:rPr>
      <w:rFonts w:eastAsiaTheme="minorHAnsi"/>
      <w:lang w:val="es-EC" w:eastAsia="en-US"/>
    </w:rPr>
  </w:style>
  <w:style w:type="paragraph" w:customStyle="1" w:styleId="F53A35E6664848978E95535C1D11C98130">
    <w:name w:val="F53A35E6664848978E95535C1D11C98130"/>
    <w:rsid w:val="00A30903"/>
    <w:rPr>
      <w:rFonts w:eastAsiaTheme="minorHAnsi"/>
      <w:lang w:val="es-EC" w:eastAsia="en-US"/>
    </w:rPr>
  </w:style>
  <w:style w:type="paragraph" w:customStyle="1" w:styleId="9E626E45202F414F9108243F6FBA830930">
    <w:name w:val="9E626E45202F414F9108243F6FBA830930"/>
    <w:rsid w:val="00A30903"/>
    <w:rPr>
      <w:rFonts w:eastAsiaTheme="minorHAnsi"/>
      <w:lang w:val="es-EC" w:eastAsia="en-US"/>
    </w:rPr>
  </w:style>
  <w:style w:type="paragraph" w:customStyle="1" w:styleId="EE2139BB3E06499E9166BC5DF14926E230">
    <w:name w:val="EE2139BB3E06499E9166BC5DF14926E230"/>
    <w:rsid w:val="00A30903"/>
    <w:rPr>
      <w:rFonts w:eastAsiaTheme="minorHAnsi"/>
      <w:lang w:val="es-EC" w:eastAsia="en-US"/>
    </w:rPr>
  </w:style>
  <w:style w:type="paragraph" w:customStyle="1" w:styleId="10845DBE96C342C285CCD6E528AB26B130">
    <w:name w:val="10845DBE96C342C285CCD6E528AB26B130"/>
    <w:rsid w:val="00A30903"/>
    <w:rPr>
      <w:rFonts w:eastAsiaTheme="minorHAnsi"/>
      <w:lang w:val="es-EC" w:eastAsia="en-US"/>
    </w:rPr>
  </w:style>
  <w:style w:type="paragraph" w:customStyle="1" w:styleId="4F4C068E327D4225AE9CA58505E73A8E27">
    <w:name w:val="4F4C068E327D4225AE9CA58505E73A8E27"/>
    <w:rsid w:val="00A30903"/>
    <w:rPr>
      <w:rFonts w:eastAsiaTheme="minorHAnsi"/>
      <w:lang w:val="es-EC" w:eastAsia="en-US"/>
    </w:rPr>
  </w:style>
  <w:style w:type="paragraph" w:customStyle="1" w:styleId="A992BAC19587424888D2ADEFB649773028">
    <w:name w:val="A992BAC19587424888D2ADEFB649773028"/>
    <w:rsid w:val="00A30903"/>
    <w:rPr>
      <w:rFonts w:eastAsiaTheme="minorHAnsi"/>
      <w:lang w:val="es-EC" w:eastAsia="en-US"/>
    </w:rPr>
  </w:style>
  <w:style w:type="paragraph" w:customStyle="1" w:styleId="71E9232CC4D94F8BAAB040A194F427B828">
    <w:name w:val="71E9232CC4D94F8BAAB040A194F427B828"/>
    <w:rsid w:val="00A30903"/>
    <w:rPr>
      <w:rFonts w:eastAsiaTheme="minorHAnsi"/>
      <w:lang w:val="es-EC" w:eastAsia="en-US"/>
    </w:rPr>
  </w:style>
  <w:style w:type="paragraph" w:customStyle="1" w:styleId="B9DF7B1A46DF4B969903E92B2F1AAD2C30">
    <w:name w:val="B9DF7B1A46DF4B969903E92B2F1AAD2C30"/>
    <w:rsid w:val="00A30903"/>
    <w:rPr>
      <w:rFonts w:eastAsiaTheme="minorHAnsi"/>
      <w:lang w:val="es-EC" w:eastAsia="en-US"/>
    </w:rPr>
  </w:style>
  <w:style w:type="paragraph" w:customStyle="1" w:styleId="881B1BE5CDEC4F929C56A71ED40075B330">
    <w:name w:val="881B1BE5CDEC4F929C56A71ED40075B330"/>
    <w:rsid w:val="00A30903"/>
    <w:rPr>
      <w:rFonts w:eastAsiaTheme="minorHAnsi"/>
      <w:lang w:val="es-EC" w:eastAsia="en-US"/>
    </w:rPr>
  </w:style>
  <w:style w:type="paragraph" w:customStyle="1" w:styleId="CE75B8F21FC74AEA8D63FF00918B8B8F30">
    <w:name w:val="CE75B8F21FC74AEA8D63FF00918B8B8F30"/>
    <w:rsid w:val="00A30903"/>
    <w:rPr>
      <w:rFonts w:eastAsiaTheme="minorHAnsi"/>
      <w:lang w:val="es-EC" w:eastAsia="en-US"/>
    </w:rPr>
  </w:style>
  <w:style w:type="paragraph" w:customStyle="1" w:styleId="DA10A2CE462E4344AFB75924CE6FA73F27">
    <w:name w:val="DA10A2CE462E4344AFB75924CE6FA73F27"/>
    <w:rsid w:val="00A30903"/>
    <w:rPr>
      <w:rFonts w:eastAsiaTheme="minorHAnsi"/>
      <w:lang w:val="es-EC" w:eastAsia="en-US"/>
    </w:rPr>
  </w:style>
  <w:style w:type="paragraph" w:customStyle="1" w:styleId="37DA746D94EB154BBF4F33177E3045F214">
    <w:name w:val="37DA746D94EB154BBF4F33177E3045F214"/>
    <w:rsid w:val="00A30903"/>
    <w:rPr>
      <w:rFonts w:eastAsiaTheme="minorHAnsi"/>
      <w:lang w:val="es-EC" w:eastAsia="en-US"/>
    </w:rPr>
  </w:style>
  <w:style w:type="paragraph" w:customStyle="1" w:styleId="01705F66845A4A39AE7519BEAC52C69923">
    <w:name w:val="01705F66845A4A39AE7519BEAC52C69923"/>
    <w:rsid w:val="00A30903"/>
    <w:rPr>
      <w:rFonts w:eastAsiaTheme="minorHAnsi"/>
      <w:lang w:val="es-EC" w:eastAsia="en-US"/>
    </w:rPr>
  </w:style>
  <w:style w:type="paragraph" w:customStyle="1" w:styleId="E5C8704FC8084DAE9BC60D23909BA54B23">
    <w:name w:val="E5C8704FC8084DAE9BC60D23909BA54B23"/>
    <w:rsid w:val="00A30903"/>
    <w:rPr>
      <w:rFonts w:eastAsiaTheme="minorHAnsi"/>
      <w:lang w:val="es-EC" w:eastAsia="en-US"/>
    </w:rPr>
  </w:style>
  <w:style w:type="paragraph" w:customStyle="1" w:styleId="BF33E177B7694A8B858944C089A8216223">
    <w:name w:val="BF33E177B7694A8B858944C089A8216223"/>
    <w:rsid w:val="00A30903"/>
    <w:rPr>
      <w:rFonts w:eastAsiaTheme="minorHAnsi"/>
      <w:lang w:val="es-EC" w:eastAsia="en-US"/>
    </w:rPr>
  </w:style>
  <w:style w:type="paragraph" w:customStyle="1" w:styleId="19B6194F2F92406F8F3E2F1BCAD3057923">
    <w:name w:val="19B6194F2F92406F8F3E2F1BCAD3057923"/>
    <w:rsid w:val="00A30903"/>
    <w:rPr>
      <w:rFonts w:eastAsiaTheme="minorHAnsi"/>
      <w:lang w:val="es-EC" w:eastAsia="en-US"/>
    </w:rPr>
  </w:style>
  <w:style w:type="paragraph" w:customStyle="1" w:styleId="4F6F29408B39484AADB0667328761F1F23">
    <w:name w:val="4F6F29408B39484AADB0667328761F1F23"/>
    <w:rsid w:val="00A30903"/>
    <w:rPr>
      <w:rFonts w:eastAsiaTheme="minorHAnsi"/>
      <w:lang w:val="es-EC" w:eastAsia="en-US"/>
    </w:rPr>
  </w:style>
  <w:style w:type="paragraph" w:customStyle="1" w:styleId="626B10955F14442BA2A18812EAC3820323">
    <w:name w:val="626B10955F14442BA2A18812EAC3820323"/>
    <w:rsid w:val="00A30903"/>
    <w:rPr>
      <w:rFonts w:eastAsiaTheme="minorHAnsi"/>
      <w:lang w:val="es-EC" w:eastAsia="en-US"/>
    </w:rPr>
  </w:style>
  <w:style w:type="paragraph" w:customStyle="1" w:styleId="0E87E0CC760445918E28B05A55157F7423">
    <w:name w:val="0E87E0CC760445918E28B05A55157F7423"/>
    <w:rsid w:val="00A30903"/>
    <w:rPr>
      <w:rFonts w:eastAsiaTheme="minorHAnsi"/>
      <w:lang w:val="es-EC" w:eastAsia="en-US"/>
    </w:rPr>
  </w:style>
  <w:style w:type="paragraph" w:customStyle="1" w:styleId="29F690D70BA1403EAB02E07639901AB511">
    <w:name w:val="29F690D70BA1403EAB02E07639901AB511"/>
    <w:rsid w:val="00A30903"/>
    <w:rPr>
      <w:rFonts w:eastAsiaTheme="minorHAnsi"/>
      <w:lang w:val="es-EC" w:eastAsia="en-US"/>
    </w:rPr>
  </w:style>
  <w:style w:type="paragraph" w:customStyle="1" w:styleId="F491F109D9174AFFAAA6F595D9D3F11D10">
    <w:name w:val="F491F109D9174AFFAAA6F595D9D3F11D10"/>
    <w:rsid w:val="00A30903"/>
    <w:rPr>
      <w:rFonts w:eastAsiaTheme="minorHAnsi"/>
      <w:lang w:val="es-EC" w:eastAsia="en-US"/>
    </w:rPr>
  </w:style>
  <w:style w:type="paragraph" w:customStyle="1" w:styleId="82B270B8117E4EB68FF2B8DEBFC5CCB710">
    <w:name w:val="82B270B8117E4EB68FF2B8DEBFC5CCB710"/>
    <w:rsid w:val="00A30903"/>
    <w:rPr>
      <w:rFonts w:eastAsiaTheme="minorHAnsi"/>
      <w:lang w:val="es-EC" w:eastAsia="en-US"/>
    </w:rPr>
  </w:style>
  <w:style w:type="paragraph" w:customStyle="1" w:styleId="E456361D742E4921A56AF48A8AE105B410">
    <w:name w:val="E456361D742E4921A56AF48A8AE105B410"/>
    <w:rsid w:val="00A30903"/>
    <w:rPr>
      <w:rFonts w:eastAsiaTheme="minorHAnsi"/>
      <w:lang w:val="es-EC" w:eastAsia="en-US"/>
    </w:rPr>
  </w:style>
  <w:style w:type="paragraph" w:customStyle="1" w:styleId="75A04814266E4C61BC2FDC5A022A8CF610">
    <w:name w:val="75A04814266E4C61BC2FDC5A022A8CF610"/>
    <w:rsid w:val="00A30903"/>
    <w:rPr>
      <w:rFonts w:eastAsiaTheme="minorHAnsi"/>
      <w:lang w:val="es-EC" w:eastAsia="en-US"/>
    </w:rPr>
  </w:style>
  <w:style w:type="paragraph" w:customStyle="1" w:styleId="A840397D5E6C44729485060FE7C256638">
    <w:name w:val="A840397D5E6C44729485060FE7C256638"/>
    <w:rsid w:val="00A30903"/>
    <w:rPr>
      <w:rFonts w:eastAsiaTheme="minorHAnsi"/>
      <w:lang w:val="es-EC" w:eastAsia="en-US"/>
    </w:rPr>
  </w:style>
  <w:style w:type="paragraph" w:customStyle="1" w:styleId="C75B3A0537DF40128292EAF1225E75DA8">
    <w:name w:val="C75B3A0537DF40128292EAF1225E75DA8"/>
    <w:rsid w:val="00A30903"/>
    <w:rPr>
      <w:rFonts w:eastAsiaTheme="minorHAnsi"/>
      <w:lang w:val="es-EC" w:eastAsia="en-US"/>
    </w:rPr>
  </w:style>
  <w:style w:type="paragraph" w:customStyle="1" w:styleId="6A97DE27BC9948A0A9D72843CF00BC9B8">
    <w:name w:val="6A97DE27BC9948A0A9D72843CF00BC9B8"/>
    <w:rsid w:val="00A30903"/>
    <w:rPr>
      <w:rFonts w:eastAsiaTheme="minorHAnsi"/>
      <w:lang w:val="es-EC" w:eastAsia="en-US"/>
    </w:rPr>
  </w:style>
  <w:style w:type="paragraph" w:customStyle="1" w:styleId="F8351520543349109B453808EBB7472C8">
    <w:name w:val="F8351520543349109B453808EBB7472C8"/>
    <w:rsid w:val="00A30903"/>
    <w:rPr>
      <w:rFonts w:eastAsiaTheme="minorHAnsi"/>
      <w:lang w:val="es-EC" w:eastAsia="en-US"/>
    </w:rPr>
  </w:style>
  <w:style w:type="paragraph" w:customStyle="1" w:styleId="BCFA448AFB5E452782F34DC9BCDBBDEE8">
    <w:name w:val="BCFA448AFB5E452782F34DC9BCDBBDEE8"/>
    <w:rsid w:val="00A30903"/>
    <w:rPr>
      <w:rFonts w:eastAsiaTheme="minorHAnsi"/>
      <w:lang w:val="es-EC" w:eastAsia="en-US"/>
    </w:rPr>
  </w:style>
  <w:style w:type="paragraph" w:customStyle="1" w:styleId="AEA3795B1C494FA78D92E6BBD54B380F8">
    <w:name w:val="AEA3795B1C494FA78D92E6BBD54B380F8"/>
    <w:rsid w:val="00A30903"/>
    <w:rPr>
      <w:rFonts w:eastAsiaTheme="minorHAnsi"/>
      <w:lang w:val="es-EC" w:eastAsia="en-US"/>
    </w:rPr>
  </w:style>
  <w:style w:type="paragraph" w:customStyle="1" w:styleId="F8D4904BA2D24DCC9CF2A65D9DEB45328">
    <w:name w:val="F8D4904BA2D24DCC9CF2A65D9DEB45328"/>
    <w:rsid w:val="00A30903"/>
    <w:rPr>
      <w:rFonts w:eastAsiaTheme="minorHAnsi"/>
      <w:lang w:val="es-EC" w:eastAsia="en-US"/>
    </w:rPr>
  </w:style>
  <w:style w:type="paragraph" w:customStyle="1" w:styleId="E6AEF4DD93664E58BCE51E2FD88D6C418">
    <w:name w:val="E6AEF4DD93664E58BCE51E2FD88D6C418"/>
    <w:rsid w:val="00A30903"/>
    <w:rPr>
      <w:rFonts w:eastAsiaTheme="minorHAnsi"/>
      <w:lang w:val="es-EC" w:eastAsia="en-US"/>
    </w:rPr>
  </w:style>
  <w:style w:type="paragraph" w:customStyle="1" w:styleId="A695C3E8E6464B3CAD74DA03E6B0702B8">
    <w:name w:val="A695C3E8E6464B3CAD74DA03E6B0702B8"/>
    <w:rsid w:val="00A30903"/>
    <w:rPr>
      <w:rFonts w:eastAsiaTheme="minorHAnsi"/>
      <w:lang w:val="es-EC" w:eastAsia="en-US"/>
    </w:rPr>
  </w:style>
  <w:style w:type="paragraph" w:customStyle="1" w:styleId="E3E0D22FB3AA42C091D13AF46CCF47768">
    <w:name w:val="E3E0D22FB3AA42C091D13AF46CCF47768"/>
    <w:rsid w:val="00A30903"/>
    <w:rPr>
      <w:rFonts w:eastAsiaTheme="minorHAnsi"/>
      <w:lang w:val="es-EC" w:eastAsia="en-US"/>
    </w:rPr>
  </w:style>
  <w:style w:type="paragraph" w:customStyle="1" w:styleId="E2CC841D043846B49F030638C58020F815">
    <w:name w:val="E2CC841D043846B49F030638C58020F815"/>
    <w:rsid w:val="00A30903"/>
    <w:rPr>
      <w:rFonts w:eastAsiaTheme="minorHAnsi"/>
      <w:lang w:val="es-EC" w:eastAsia="en-US"/>
    </w:rPr>
  </w:style>
  <w:style w:type="paragraph" w:customStyle="1" w:styleId="10F8CDC4A7914AD8AA94E2C38433343515">
    <w:name w:val="10F8CDC4A7914AD8AA94E2C38433343515"/>
    <w:rsid w:val="00A30903"/>
    <w:rPr>
      <w:rFonts w:eastAsiaTheme="minorHAnsi"/>
      <w:lang w:val="es-EC" w:eastAsia="en-US"/>
    </w:rPr>
  </w:style>
  <w:style w:type="paragraph" w:customStyle="1" w:styleId="2182B824C37B4D77B1563BDCF3CBA90115">
    <w:name w:val="2182B824C37B4D77B1563BDCF3CBA90115"/>
    <w:rsid w:val="00A30903"/>
    <w:rPr>
      <w:rFonts w:eastAsiaTheme="minorHAnsi"/>
      <w:lang w:val="es-EC" w:eastAsia="en-US"/>
    </w:rPr>
  </w:style>
  <w:style w:type="paragraph" w:customStyle="1" w:styleId="E700805F326C4610B6BFCADE6D5C08A94">
    <w:name w:val="E700805F326C4610B6BFCADE6D5C08A94"/>
    <w:rsid w:val="00A30903"/>
    <w:rPr>
      <w:rFonts w:eastAsiaTheme="minorHAnsi"/>
      <w:lang w:val="es-EC" w:eastAsia="en-US"/>
    </w:rPr>
  </w:style>
  <w:style w:type="paragraph" w:customStyle="1" w:styleId="C05879E036DE4CFD902A15B69B6435BB4">
    <w:name w:val="C05879E036DE4CFD902A15B69B6435BB4"/>
    <w:rsid w:val="00A30903"/>
    <w:rPr>
      <w:rFonts w:eastAsiaTheme="minorHAnsi"/>
      <w:lang w:val="es-EC" w:eastAsia="en-US"/>
    </w:rPr>
  </w:style>
  <w:style w:type="paragraph" w:customStyle="1" w:styleId="2BD56F449C724EF3B1E286A80C8ECDB015">
    <w:name w:val="2BD56F449C724EF3B1E286A80C8ECDB015"/>
    <w:rsid w:val="00A30903"/>
    <w:rPr>
      <w:rFonts w:eastAsiaTheme="minorHAnsi"/>
      <w:lang w:val="es-EC" w:eastAsia="en-US"/>
    </w:rPr>
  </w:style>
  <w:style w:type="paragraph" w:customStyle="1" w:styleId="8EAE612E3A4D43CF8223846F68390C9D15">
    <w:name w:val="8EAE612E3A4D43CF8223846F68390C9D15"/>
    <w:rsid w:val="00A30903"/>
    <w:rPr>
      <w:rFonts w:eastAsiaTheme="minorHAnsi"/>
      <w:lang w:val="es-EC" w:eastAsia="en-US"/>
    </w:rPr>
  </w:style>
  <w:style w:type="paragraph" w:customStyle="1" w:styleId="18C7C69FC3774A8FA5C15E8B74D93D2615">
    <w:name w:val="18C7C69FC3774A8FA5C15E8B74D93D2615"/>
    <w:rsid w:val="00A30903"/>
    <w:rPr>
      <w:rFonts w:eastAsiaTheme="minorHAnsi"/>
      <w:lang w:val="es-EC" w:eastAsia="en-US"/>
    </w:rPr>
  </w:style>
  <w:style w:type="paragraph" w:customStyle="1" w:styleId="23CAB85223594894AB225A9E2B570FE815">
    <w:name w:val="23CAB85223594894AB225A9E2B570FE815"/>
    <w:rsid w:val="00A30903"/>
    <w:rPr>
      <w:rFonts w:eastAsiaTheme="minorHAnsi"/>
      <w:lang w:val="es-EC" w:eastAsia="en-US"/>
    </w:rPr>
  </w:style>
  <w:style w:type="paragraph" w:customStyle="1" w:styleId="44237308E1F546CBA7ADF7D45EDA0D8B15">
    <w:name w:val="44237308E1F546CBA7ADF7D45EDA0D8B15"/>
    <w:rsid w:val="00A30903"/>
    <w:rPr>
      <w:rFonts w:eastAsiaTheme="minorHAnsi"/>
      <w:lang w:val="es-EC" w:eastAsia="en-US"/>
    </w:rPr>
  </w:style>
  <w:style w:type="paragraph" w:customStyle="1" w:styleId="D09A44C6D0CA4C5F813946D6E2509DE915">
    <w:name w:val="D09A44C6D0CA4C5F813946D6E2509DE915"/>
    <w:rsid w:val="00A30903"/>
    <w:rPr>
      <w:rFonts w:eastAsiaTheme="minorHAnsi"/>
      <w:lang w:val="es-EC" w:eastAsia="en-US"/>
    </w:rPr>
  </w:style>
  <w:style w:type="paragraph" w:customStyle="1" w:styleId="C112DF06C6F043429AD1BDE3728D4C753">
    <w:name w:val="C112DF06C6F043429AD1BDE3728D4C753"/>
    <w:rsid w:val="00A30903"/>
    <w:rPr>
      <w:rFonts w:eastAsiaTheme="minorHAnsi"/>
      <w:lang w:val="es-EC" w:eastAsia="en-US"/>
    </w:rPr>
  </w:style>
  <w:style w:type="paragraph" w:customStyle="1" w:styleId="6EDA404768614465A23BF5B10EF087B03">
    <w:name w:val="6EDA404768614465A23BF5B10EF087B03"/>
    <w:rsid w:val="00A30903"/>
    <w:rPr>
      <w:rFonts w:eastAsiaTheme="minorHAnsi"/>
      <w:lang w:val="es-EC" w:eastAsia="en-US"/>
    </w:rPr>
  </w:style>
  <w:style w:type="paragraph" w:customStyle="1" w:styleId="71CE4837346C49DA9E9401A855F6B2FF3">
    <w:name w:val="71CE4837346C49DA9E9401A855F6B2FF3"/>
    <w:rsid w:val="00A30903"/>
    <w:rPr>
      <w:rFonts w:eastAsiaTheme="minorHAnsi"/>
      <w:lang w:val="es-EC" w:eastAsia="en-US"/>
    </w:rPr>
  </w:style>
  <w:style w:type="paragraph" w:customStyle="1" w:styleId="9646AE70335749B0930518B4AA34F57E3">
    <w:name w:val="9646AE70335749B0930518B4AA34F57E3"/>
    <w:rsid w:val="00A30903"/>
    <w:rPr>
      <w:rFonts w:eastAsiaTheme="minorHAnsi"/>
      <w:lang w:val="es-EC" w:eastAsia="en-US"/>
    </w:rPr>
  </w:style>
  <w:style w:type="paragraph" w:customStyle="1" w:styleId="A1996D27117E4035AFE35B9BAF9A83D13">
    <w:name w:val="A1996D27117E4035AFE35B9BAF9A83D13"/>
    <w:rsid w:val="00A30903"/>
    <w:rPr>
      <w:rFonts w:eastAsiaTheme="minorHAnsi"/>
      <w:lang w:val="es-EC" w:eastAsia="en-US"/>
    </w:rPr>
  </w:style>
  <w:style w:type="paragraph" w:customStyle="1" w:styleId="244EF18D7E0D42E5BA3F6994455FB41B3">
    <w:name w:val="244EF18D7E0D42E5BA3F6994455FB41B3"/>
    <w:rsid w:val="00A30903"/>
    <w:rPr>
      <w:rFonts w:eastAsiaTheme="minorHAnsi"/>
      <w:lang w:val="es-EC" w:eastAsia="en-US"/>
    </w:rPr>
  </w:style>
  <w:style w:type="paragraph" w:customStyle="1" w:styleId="28D9682BA7E04B8BBDA4ED62C7321E673">
    <w:name w:val="28D9682BA7E04B8BBDA4ED62C7321E673"/>
    <w:rsid w:val="00A30903"/>
    <w:rPr>
      <w:rFonts w:eastAsiaTheme="minorHAnsi"/>
      <w:lang w:val="es-EC" w:eastAsia="en-US"/>
    </w:rPr>
  </w:style>
  <w:style w:type="paragraph" w:customStyle="1" w:styleId="4F416DFBD0AB4609B337416C249DD7C83">
    <w:name w:val="4F416DFBD0AB4609B337416C249DD7C83"/>
    <w:rsid w:val="00A30903"/>
    <w:rPr>
      <w:rFonts w:eastAsiaTheme="minorHAnsi"/>
      <w:lang w:val="es-EC" w:eastAsia="en-US"/>
    </w:rPr>
  </w:style>
  <w:style w:type="paragraph" w:customStyle="1" w:styleId="462E29A2D4974E958905CEB55B8A5FA43">
    <w:name w:val="462E29A2D4974E958905CEB55B8A5FA43"/>
    <w:rsid w:val="00A30903"/>
    <w:rPr>
      <w:rFonts w:eastAsiaTheme="minorHAnsi"/>
      <w:lang w:val="es-EC" w:eastAsia="en-US"/>
    </w:rPr>
  </w:style>
  <w:style w:type="paragraph" w:customStyle="1" w:styleId="A97EB4AD366D44BDAE3B142EFF1142553">
    <w:name w:val="A97EB4AD366D44BDAE3B142EFF1142553"/>
    <w:rsid w:val="00A30903"/>
    <w:rPr>
      <w:rFonts w:eastAsiaTheme="minorHAnsi"/>
      <w:lang w:val="es-EC" w:eastAsia="en-US"/>
    </w:rPr>
  </w:style>
  <w:style w:type="paragraph" w:customStyle="1" w:styleId="F9FEE0623D6849869FBC484FEBAA72AD15">
    <w:name w:val="F9FEE0623D6849869FBC484FEBAA72AD15"/>
    <w:rsid w:val="00A30903"/>
    <w:rPr>
      <w:rFonts w:eastAsiaTheme="minorHAnsi"/>
      <w:lang w:val="es-EC" w:eastAsia="en-US"/>
    </w:rPr>
  </w:style>
  <w:style w:type="paragraph" w:customStyle="1" w:styleId="2DF2C7AE28084371A6E04B14C148E31515">
    <w:name w:val="2DF2C7AE28084371A6E04B14C148E31515"/>
    <w:rsid w:val="00A30903"/>
    <w:rPr>
      <w:rFonts w:eastAsiaTheme="minorHAnsi"/>
      <w:lang w:val="es-EC" w:eastAsia="en-US"/>
    </w:rPr>
  </w:style>
  <w:style w:type="paragraph" w:customStyle="1" w:styleId="2B8123785639491BAB680C9FF68C7667">
    <w:name w:val="2B8123785639491BAB680C9FF68C7667"/>
    <w:rsid w:val="00A30903"/>
  </w:style>
  <w:style w:type="paragraph" w:customStyle="1" w:styleId="1EA36162960B4459B19783C4B58C6BF4">
    <w:name w:val="1EA36162960B4459B19783C4B58C6BF4"/>
    <w:rsid w:val="00A30903"/>
  </w:style>
  <w:style w:type="paragraph" w:customStyle="1" w:styleId="4C6C2B91F17C42889350F14C7BC00579">
    <w:name w:val="4C6C2B91F17C42889350F14C7BC00579"/>
    <w:rsid w:val="00A30903"/>
  </w:style>
  <w:style w:type="paragraph" w:customStyle="1" w:styleId="B8202AC5977D4315AA7D4352B7286B27">
    <w:name w:val="B8202AC5977D4315AA7D4352B7286B27"/>
    <w:rsid w:val="00A30903"/>
  </w:style>
  <w:style w:type="paragraph" w:customStyle="1" w:styleId="C1D92A647F3C47879514179B389AC088">
    <w:name w:val="C1D92A647F3C47879514179B389AC088"/>
    <w:rsid w:val="00A30903"/>
  </w:style>
  <w:style w:type="paragraph" w:customStyle="1" w:styleId="A4F98AA4C29749D8A66CB295D47D7118">
    <w:name w:val="A4F98AA4C29749D8A66CB295D47D7118"/>
    <w:rsid w:val="00A30903"/>
  </w:style>
  <w:style w:type="paragraph" w:customStyle="1" w:styleId="FB172025E5FF47CC887356E67A837677">
    <w:name w:val="FB172025E5FF47CC887356E67A837677"/>
    <w:rsid w:val="00A30903"/>
  </w:style>
  <w:style w:type="paragraph" w:customStyle="1" w:styleId="D8E492D07E7F46AB82EAF7D2910973A7">
    <w:name w:val="D8E492D07E7F46AB82EAF7D2910973A7"/>
    <w:rsid w:val="00A30903"/>
  </w:style>
  <w:style w:type="paragraph" w:customStyle="1" w:styleId="B0202B412660442A96C02103D43C7F1F">
    <w:name w:val="B0202B412660442A96C02103D43C7F1F"/>
    <w:rsid w:val="00A30903"/>
  </w:style>
  <w:style w:type="paragraph" w:customStyle="1" w:styleId="69CAEF63CD3040D8ACB73E65ACDD6B12">
    <w:name w:val="69CAEF63CD3040D8ACB73E65ACDD6B12"/>
    <w:rsid w:val="00A30903"/>
  </w:style>
  <w:style w:type="paragraph" w:customStyle="1" w:styleId="71BD4FD42CEC481A8B2867C9A7A40513">
    <w:name w:val="71BD4FD42CEC481A8B2867C9A7A40513"/>
    <w:rsid w:val="00A30903"/>
  </w:style>
  <w:style w:type="paragraph" w:customStyle="1" w:styleId="5AE5ACDB82C344A4ABDB2595C878F576">
    <w:name w:val="5AE5ACDB82C344A4ABDB2595C878F576"/>
    <w:rsid w:val="00A30903"/>
  </w:style>
  <w:style w:type="paragraph" w:customStyle="1" w:styleId="E6F8429548494662B68F507E21DAC439">
    <w:name w:val="E6F8429548494662B68F507E21DAC439"/>
    <w:rsid w:val="00A30903"/>
  </w:style>
  <w:style w:type="paragraph" w:customStyle="1" w:styleId="361335E937D04AF691868FB7A56CD514">
    <w:name w:val="361335E937D04AF691868FB7A56CD514"/>
    <w:rsid w:val="00A30903"/>
  </w:style>
  <w:style w:type="paragraph" w:customStyle="1" w:styleId="BFAF968A7E7F46048DFA79E163599C54">
    <w:name w:val="BFAF968A7E7F46048DFA79E163599C54"/>
    <w:rsid w:val="00A30903"/>
  </w:style>
  <w:style w:type="paragraph" w:customStyle="1" w:styleId="64F0693DB53741ADB9F13E79AE173E53">
    <w:name w:val="64F0693DB53741ADB9F13E79AE173E53"/>
    <w:rsid w:val="00A30903"/>
  </w:style>
  <w:style w:type="paragraph" w:customStyle="1" w:styleId="81F0B93D51E4450995C1BF7E38D045A0">
    <w:name w:val="81F0B93D51E4450995C1BF7E38D045A0"/>
    <w:rsid w:val="00A30903"/>
  </w:style>
  <w:style w:type="paragraph" w:customStyle="1" w:styleId="DC02297F67D549DD838F6DF09916AEC5">
    <w:name w:val="DC02297F67D549DD838F6DF09916AEC5"/>
    <w:rsid w:val="00A30903"/>
  </w:style>
  <w:style w:type="paragraph" w:customStyle="1" w:styleId="08AFA4C96C044EBBA5EE4DACAACE9B6F">
    <w:name w:val="08AFA4C96C044EBBA5EE4DACAACE9B6F"/>
    <w:rsid w:val="00A30903"/>
  </w:style>
  <w:style w:type="paragraph" w:customStyle="1" w:styleId="FED9B0FECC3D422097291068B458753F">
    <w:name w:val="FED9B0FECC3D422097291068B458753F"/>
    <w:rsid w:val="00A30903"/>
  </w:style>
  <w:style w:type="paragraph" w:customStyle="1" w:styleId="C143DB53480247379EC3D742E45AE049">
    <w:name w:val="C143DB53480247379EC3D742E45AE049"/>
    <w:rsid w:val="00A30903"/>
  </w:style>
  <w:style w:type="paragraph" w:customStyle="1" w:styleId="ECBE3996F1E54D28A190656949B8FE21">
    <w:name w:val="ECBE3996F1E54D28A190656949B8FE21"/>
    <w:rsid w:val="00A30903"/>
  </w:style>
  <w:style w:type="paragraph" w:customStyle="1" w:styleId="435FC71E78134E54A3B0F1072149C36F">
    <w:name w:val="435FC71E78134E54A3B0F1072149C36F"/>
    <w:rsid w:val="00A30903"/>
  </w:style>
  <w:style w:type="paragraph" w:customStyle="1" w:styleId="6A9996F475E1CA43BC8A4C72FA03C0F1">
    <w:name w:val="6A9996F475E1CA43BC8A4C72FA03C0F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6A1287D1265EC64BB1F88A27AD1BDE25">
    <w:name w:val="6A1287D1265EC64BB1F88A27AD1BDE25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2C1C47E2F19A19469B46C53CEB3341CD">
    <w:name w:val="2C1C47E2F19A19469B46C53CEB3341C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8B80662F3142B41BDB1FAFDC21D7437">
    <w:name w:val="D8B80662F3142B41BDB1FAFDC21D743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851E4170BD6AE4CB3F50AA34280B7E0">
    <w:name w:val="C851E4170BD6AE4CB3F50AA34280B7E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44092D0A09B15346AB13FC20C93FB172">
    <w:name w:val="44092D0A09B15346AB13FC20C93FB172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A734DC826316B4FAB6F7F5E2FDF35B3">
    <w:name w:val="7A734DC826316B4FAB6F7F5E2FDF35B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BF530ADFCE9B942A5B309D8909A8636">
    <w:name w:val="EBF530ADFCE9B942A5B309D8909A8636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C7FD7DCBCFA1B4F9BC03E8F9F9CCC40">
    <w:name w:val="0C7FD7DCBCFA1B4F9BC03E8F9F9CCC4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7E11B7258E01B4C962ED1E89B6F02F1">
    <w:name w:val="07E11B7258E01B4C962ED1E89B6F02F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8D030722F78A4F9E3570FE71CF859C">
    <w:name w:val="D78D030722F78A4F9E3570FE71CF859C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F9C246DADBC0874D9381F36094BCB860">
    <w:name w:val="F9C246DADBC0874D9381F36094BCB86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51230FA20A9F841A1E661DE7FCC649B">
    <w:name w:val="951230FA20A9F841A1E661DE7FCC649B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F3E014242D67A4EAD1521C30580E88A">
    <w:name w:val="8F3E014242D67A4EAD1521C30580E88A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F917919E88E3984AAFAADA7FF771FFA1">
    <w:name w:val="F917919E88E3984AAFAADA7FF771FFA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24308C5FEF471438E3B01B1586DE7DF">
    <w:name w:val="724308C5FEF471438E3B01B1586DE7D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5BB3AF097B76145B09B98FFB7B3A083">
    <w:name w:val="E5BB3AF097B76145B09B98FFB7B3A08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FD9EBAC349EEF4989E033845AF51283">
    <w:name w:val="0FD9EBAC349EEF4989E033845AF5128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D742140A30E4441A0656471AED2C3F4">
    <w:name w:val="9D742140A30E4441A0656471AED2C3F4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6325510A0A27F5428691E6703EB518E0">
    <w:name w:val="6325510A0A27F5428691E6703EB518E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581255BE17981147BCF197265864192F">
    <w:name w:val="581255BE17981147BCF197265864192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5857F7D73FB45479A9A9CB32CFD8EDF">
    <w:name w:val="75857F7D73FB45479A9A9CB32CFD8ED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51BBA8E520D0D44BB6F8CE4F3448C4C7">
    <w:name w:val="51BBA8E520D0D44BB6F8CE4F3448C4C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4EB656A78A61418A96EE43CF5AC908">
    <w:name w:val="D74EB656A78A61418A96EE43CF5AC908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D13A21466D03240B9CBF886EE175F31">
    <w:name w:val="CD13A21466D03240B9CBF886EE175F3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AED8683E0E76C4998BF445EE4DEF125">
    <w:name w:val="8AED8683E0E76C4998BF445EE4DEF125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7DC11801ABD56489C355C20F97D776C">
    <w:name w:val="E7DC11801ABD56489C355C20F97D776C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B8B3B79BD6C6BD4286D1A3DA7A6E9417">
    <w:name w:val="B8B3B79BD6C6BD4286D1A3DA7A6E941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985E6082B71DC4F94DDA9EA27B58B4D">
    <w:name w:val="8985E6082B71DC4F94DDA9EA27B58B4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B14BE0970815C4D9D9CD27D0CFE296D">
    <w:name w:val="8B14BE0970815C4D9D9CD27D0CFE296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DFC2899DBBCB744AE1D912A5FC5F42A">
    <w:name w:val="CDFC2899DBBCB744AE1D912A5FC5F42A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A0D1204CD14A04FA20B0A5097D7646B">
    <w:name w:val="7A0D1204CD14A04FA20B0A5097D7646B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3C4FEC3B9EC647A5C9674E449BCCA8">
    <w:name w:val="D73C4FEC3B9EC647A5C9674E449BCCA8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18FE89BCF49E34782DD5340A4BE289F">
    <w:name w:val="918FE89BCF49E34782DD5340A4BE289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23D408A0E0BD0146BBD474D950C5C6AE">
    <w:name w:val="23D408A0E0BD0146BBD474D950C5C6AE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4CD55F85C8C4F419B1BA672A40997D6">
    <w:name w:val="84CD55F85C8C4F419B1BA672A40997D6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960687451319346B6D17C5A548FF7BF">
    <w:name w:val="0960687451319346B6D17C5A548FF7B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DF697168315B24D91E942A8B3AC9E5F">
    <w:name w:val="0DF697168315B24D91E942A8B3AC9E5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B75143FE89B3B748B3DFB0F8E361A636">
    <w:name w:val="B75143FE89B3B748B3DFB0F8E361A636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722D3AD2963524AA0F8FD12ADA2A62D">
    <w:name w:val="9722D3AD2963524AA0F8FD12ADA2A62D"/>
    <w:rsid w:val="008D5E46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557AFDF4AADBBF468A6BCE801D944EB7">
    <w:name w:val="557AFDF4AADBBF468A6BCE801D944EB7"/>
    <w:rsid w:val="008D5E46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40DD11239B5AA947951CFAFD6514065E">
    <w:name w:val="40DD11239B5AA947951CFAFD6514065E"/>
    <w:rsid w:val="008D5E46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12593003F2D5D545A4064A9F8CD4A13F">
    <w:name w:val="12593003F2D5D545A4064A9F8CD4A13F"/>
    <w:rsid w:val="008D5E46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8F906362952BE45B6F47662B3355044">
    <w:name w:val="08F906362952BE45B6F47662B3355044"/>
    <w:rsid w:val="008D5E46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6467ADC5536524B8379B098CA9C48D4">
    <w:name w:val="76467ADC5536524B8379B098CA9C48D4"/>
    <w:rsid w:val="008D5E46"/>
    <w:pPr>
      <w:spacing w:after="0" w:line="240" w:lineRule="auto"/>
    </w:pPr>
    <w:rPr>
      <w:sz w:val="24"/>
      <w:szCs w:val="24"/>
      <w:lang w:val="es-ES_tradnl"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C4D99-46D6-C04D-883C-FB3D019F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C:\Users\Planificación\Documents\2017 CONTROL TÉCNICO\INSTRUCTIVO CERTIFICACIÓN ORIGEN NACIONA INDEPENDIENTE\ANEXO 3_FORMULARIO_ORIGEN NACIONAL INDEPENDIENTE.dotm</Template>
  <TotalTime>1</TotalTime>
  <Pages>4</Pages>
  <Words>736</Words>
  <Characters>4054</Characters>
  <Application>Microsoft Macintosh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Planificación</dc:creator>
  <cp:lastModifiedBy>Usuario de Microsoft Office</cp:lastModifiedBy>
  <cp:revision>2</cp:revision>
  <cp:lastPrinted>2018-10-02T17:13:00Z</cp:lastPrinted>
  <dcterms:created xsi:type="dcterms:W3CDTF">2019-02-09T02:32:00Z</dcterms:created>
  <dcterms:modified xsi:type="dcterms:W3CDTF">2019-02-09T02:32:00Z</dcterms:modified>
</cp:coreProperties>
</file>